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B3B69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DB3B69" w:rsidRDefault="0028628B" w:rsidP="0021247D">
            <w:pPr>
              <w:pStyle w:val="ekvue2arial"/>
            </w:pPr>
            <w:r>
              <w:t xml:space="preserve">Blitzrechnen - </w:t>
            </w:r>
            <w:r w:rsidR="0021247D">
              <w:t>Gutscheine</w:t>
            </w:r>
          </w:p>
        </w:tc>
      </w:tr>
    </w:tbl>
    <w:p w:rsidR="00DB3B69" w:rsidRDefault="00DB3B69" w:rsidP="00D60378">
      <w:bookmarkStart w:id="0" w:name="bmStart"/>
      <w:bookmarkEnd w:id="0"/>
    </w:p>
    <w:tbl>
      <w:tblPr>
        <w:tblStyle w:val="Tabellenraster"/>
        <w:tblW w:w="8958" w:type="dxa"/>
        <w:tblBorders>
          <w:top w:val="dashed" w:sz="4" w:space="0" w:color="FFC000"/>
          <w:left w:val="dashed" w:sz="4" w:space="0" w:color="FFC000"/>
          <w:bottom w:val="dashed" w:sz="4" w:space="0" w:color="FFC000"/>
          <w:right w:val="dashed" w:sz="4" w:space="0" w:color="FFC000"/>
          <w:insideH w:val="dashed" w:sz="4" w:space="0" w:color="FFC000"/>
          <w:insideV w:val="dashed" w:sz="4" w:space="0" w:color="FFC000"/>
        </w:tblBorders>
        <w:shd w:val="clear" w:color="auto" w:fill="FFC000"/>
        <w:tblLook w:val="04A0" w:firstRow="1" w:lastRow="0" w:firstColumn="1" w:lastColumn="0" w:noHBand="0" w:noVBand="1"/>
      </w:tblPr>
      <w:tblGrid>
        <w:gridCol w:w="4479"/>
        <w:gridCol w:w="4479"/>
      </w:tblGrid>
      <w:tr w:rsidR="0028628B" w:rsidTr="0028628B">
        <w:trPr>
          <w:trHeight w:val="2494"/>
        </w:trPr>
        <w:tc>
          <w:tcPr>
            <w:tcW w:w="4479" w:type="dxa"/>
            <w:shd w:val="clear" w:color="auto" w:fill="FFC000"/>
            <w:vAlign w:val="center"/>
          </w:tcPr>
          <w:p w:rsidR="0028628B" w:rsidRDefault="0028628B" w:rsidP="0028628B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52807FC5" wp14:editId="26B29956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4" name="Grafik 4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28628B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CB139E2" wp14:editId="26064B13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5" name="Grafik 5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28628B">
        <w:trPr>
          <w:trHeight w:val="2494"/>
        </w:trPr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6F8935F7" wp14:editId="7DE82AEE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8" name="Grafik 8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4EC3E35F" wp14:editId="4BF6978A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2" name="Grafik 2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28628B">
        <w:trPr>
          <w:trHeight w:val="2494"/>
        </w:trPr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74880B0A" wp14:editId="221C6955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9" name="Grafik 9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3701AE88" wp14:editId="56916A47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3" name="Grafik 3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28628B">
        <w:trPr>
          <w:trHeight w:val="2494"/>
        </w:trPr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1F3B7909" wp14:editId="479F16BA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10" name="Grafik 10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3D37A9D9" wp14:editId="1B7BC03A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6" name="Grafik 6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28628B">
        <w:trPr>
          <w:trHeight w:val="2494"/>
        </w:trPr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4624" behindDoc="0" locked="0" layoutInCell="1" allowOverlap="1" wp14:anchorId="07D2AD25" wp14:editId="3849136C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11" name="Grafik 11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FFC000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667AEBCD" wp14:editId="14B501F3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7" name="Grafik 7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</w:tbl>
    <w:p w:rsidR="00A67B6B" w:rsidRPr="003B7289" w:rsidRDefault="00A67B6B" w:rsidP="0028628B">
      <w:pPr>
        <w:rPr>
          <w:sz w:val="4"/>
          <w:szCs w:val="4"/>
        </w:rPr>
      </w:pPr>
    </w:p>
    <w:sectPr w:rsidR="00A67B6B" w:rsidRPr="003B7289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69" w:rsidRDefault="00DB3B69" w:rsidP="003C599D">
      <w:pPr>
        <w:spacing w:line="240" w:lineRule="auto"/>
      </w:pPr>
      <w:r>
        <w:separator/>
      </w:r>
    </w:p>
  </w:endnote>
  <w:endnote w:type="continuationSeparator" w:id="0">
    <w:p w:rsidR="00DB3B69" w:rsidRDefault="00DB3B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51A" w:rsidRDefault="00A4551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DB3B69" w:rsidRPr="00F42294" w:rsidTr="007E21BE">
      <w:trPr>
        <w:trHeight w:hRule="exact" w:val="680"/>
      </w:trPr>
      <w:tc>
        <w:tcPr>
          <w:tcW w:w="1138" w:type="dxa"/>
          <w:noWrap/>
        </w:tcPr>
        <w:p w:rsidR="00DB3B69" w:rsidRPr="00913892" w:rsidRDefault="00DB3B69" w:rsidP="007E21BE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9300855" wp14:editId="22BC9533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DB3B69" w:rsidRPr="00913892" w:rsidRDefault="00DB3B69" w:rsidP="007E21BE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DB3B69" w:rsidRPr="00913892" w:rsidRDefault="00A4551A" w:rsidP="00A4551A">
          <w:pPr>
            <w:pStyle w:val="ekvquelle"/>
          </w:pPr>
          <w:r>
            <w:t>Textquellen: Lea Schulz, Flemsburg</w:t>
          </w:r>
          <w:bookmarkStart w:id="1" w:name="_GoBack"/>
          <w:bookmarkEnd w:id="1"/>
          <w:r w:rsidR="00DB3B69"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DB3B69" w:rsidRPr="00913892" w:rsidRDefault="00DB3B69" w:rsidP="007E21BE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DB3B69" w:rsidRPr="00913892" w:rsidRDefault="00DB3B69" w:rsidP="007E21BE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51A" w:rsidRDefault="00A4551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69" w:rsidRDefault="00DB3B69" w:rsidP="003C599D">
      <w:pPr>
        <w:spacing w:line="240" w:lineRule="auto"/>
      </w:pPr>
      <w:r>
        <w:separator/>
      </w:r>
    </w:p>
  </w:footnote>
  <w:footnote w:type="continuationSeparator" w:id="0">
    <w:p w:rsidR="00DB3B69" w:rsidRDefault="00DB3B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51A" w:rsidRDefault="00A4551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51A" w:rsidRDefault="00A4551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51A" w:rsidRDefault="00A455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69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47D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628B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7289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171E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551A"/>
    <w:rsid w:val="00A478DC"/>
    <w:rsid w:val="00A67B6B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549B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B69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6</cp:revision>
  <cp:lastPrinted>2016-12-08T14:25:00Z</cp:lastPrinted>
  <dcterms:created xsi:type="dcterms:W3CDTF">2018-02-01T10:12:00Z</dcterms:created>
  <dcterms:modified xsi:type="dcterms:W3CDTF">2018-02-01T14:34:00Z</dcterms:modified>
</cp:coreProperties>
</file>