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41" w:rsidRPr="001E6841" w:rsidRDefault="009005DE" w:rsidP="001E6841">
      <w:pPr>
        <w:pStyle w:val="ekvue1arial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D36132" wp14:editId="74447BAD">
            <wp:simplePos x="0" y="0"/>
            <wp:positionH relativeFrom="column">
              <wp:posOffset>3742690</wp:posOffset>
            </wp:positionH>
            <wp:positionV relativeFrom="paragraph">
              <wp:posOffset>-95514</wp:posOffset>
            </wp:positionV>
            <wp:extent cx="276860" cy="276860"/>
            <wp:effectExtent l="0" t="0" r="8890" b="8890"/>
            <wp:wrapNone/>
            <wp:docPr id="2" name="Grafik 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              </w:t>
      </w:r>
      <w:r w:rsidR="001E6841">
        <w:rPr>
          <w:b w:val="0"/>
          <w:sz w:val="24"/>
          <w:szCs w:val="24"/>
        </w:rPr>
        <w:t>www.zahlenbuchfanclub.de</w:t>
      </w:r>
      <w:bookmarkStart w:id="0" w:name="_GoBack"/>
      <w:bookmarkEnd w:id="0"/>
    </w:p>
    <w:p w:rsidR="003361B1" w:rsidRPr="009005DE" w:rsidRDefault="003361B1" w:rsidP="009005DE">
      <w:pPr>
        <w:pStyle w:val="ekvue1arial"/>
        <w:rPr>
          <w:sz w:val="36"/>
        </w:rPr>
      </w:pPr>
      <w:r w:rsidRPr="009005DE">
        <w:rPr>
          <w:sz w:val="36"/>
        </w:rPr>
        <w:t xml:space="preserve">Übersicht </w:t>
      </w:r>
      <w:r w:rsidR="001968F4" w:rsidRPr="009005DE">
        <w:rPr>
          <w:sz w:val="36"/>
        </w:rPr>
        <w:t xml:space="preserve">zum </w:t>
      </w:r>
      <w:r w:rsidR="00FA0672" w:rsidRPr="009005DE">
        <w:rPr>
          <w:sz w:val="36"/>
        </w:rPr>
        <w:t xml:space="preserve">Stationenlernen </w:t>
      </w:r>
      <w:r w:rsidRPr="009005DE">
        <w:rPr>
          <w:sz w:val="36"/>
        </w:rPr>
        <w:t>(Stationen 1-3)</w:t>
      </w:r>
    </w:p>
    <w:p w:rsidR="00FA0672" w:rsidRPr="009005DE" w:rsidRDefault="00FA0672" w:rsidP="00FA0672">
      <w:pPr>
        <w:pStyle w:val="05Lehrertext"/>
        <w:rPr>
          <w:sz w:val="36"/>
          <w:szCs w:val="36"/>
        </w:rPr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F004F0">
              <w:rPr>
                <w:b/>
                <w:sz w:val="20"/>
              </w:rPr>
              <w:t>Theaterstation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F004F0">
              <w:rPr>
                <w:sz w:val="20"/>
              </w:rPr>
              <w:t>erfinden mathematische Sachs</w:t>
            </w:r>
            <w:r w:rsidR="00F004F0">
              <w:rPr>
                <w:sz w:val="20"/>
              </w:rPr>
              <w:t>i</w:t>
            </w:r>
            <w:r w:rsidR="00F004F0">
              <w:rPr>
                <w:sz w:val="20"/>
              </w:rPr>
              <w:t>tuationen</w:t>
            </w:r>
            <w:r w:rsidR="009633CF">
              <w:rPr>
                <w:sz w:val="20"/>
              </w:rPr>
              <w:t>, in</w:t>
            </w:r>
            <w:r w:rsidRPr="003361B1">
              <w:rPr>
                <w:sz w:val="20"/>
              </w:rPr>
              <w:t xml:space="preserve">dem sie </w:t>
            </w:r>
          </w:p>
          <w:p w:rsidR="00860108" w:rsidRDefault="00F004F0" w:rsidP="00562A8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sich zu gezogenen Wortka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ten passende Recheng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schichten überlegen</w:t>
            </w:r>
            <w:r w:rsidR="00305DD5">
              <w:rPr>
                <w:sz w:val="20"/>
              </w:rPr>
              <w:t xml:space="preserve"> und e</w:t>
            </w:r>
            <w:r w:rsidR="00305DD5">
              <w:rPr>
                <w:sz w:val="20"/>
              </w:rPr>
              <w:t>r</w:t>
            </w:r>
            <w:r w:rsidR="00305DD5">
              <w:rPr>
                <w:sz w:val="20"/>
              </w:rPr>
              <w:t>zählen.</w:t>
            </w:r>
          </w:p>
          <w:p w:rsidR="00715118" w:rsidRPr="00562A8F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9B128A" w:rsidRDefault="009B128A" w:rsidP="00F004F0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Nachspielen oder –stellen der 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schichten mit Material</w:t>
            </w:r>
          </w:p>
          <w:p w:rsidR="009B128A" w:rsidRDefault="009B128A" w:rsidP="00F004F0">
            <w:pPr>
              <w:pStyle w:val="03Grundtext2oAbstand"/>
              <w:rPr>
                <w:sz w:val="20"/>
              </w:rPr>
            </w:pPr>
          </w:p>
          <w:p w:rsidR="009633CF" w:rsidRDefault="00113ED7" w:rsidP="00F004F0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Aufmalen oder V</w:t>
            </w:r>
            <w:r w:rsidR="00F004F0">
              <w:rPr>
                <w:sz w:val="20"/>
              </w:rPr>
              <w:t>erschriftlichen der Recheng</w:t>
            </w:r>
            <w:r w:rsidR="00F004F0">
              <w:rPr>
                <w:sz w:val="20"/>
              </w:rPr>
              <w:t>e</w:t>
            </w:r>
            <w:r w:rsidR="00F004F0">
              <w:rPr>
                <w:sz w:val="20"/>
              </w:rPr>
              <w:t>schichten</w:t>
            </w:r>
          </w:p>
          <w:p w:rsidR="00F004F0" w:rsidRDefault="00F004F0" w:rsidP="00F004F0">
            <w:pPr>
              <w:pStyle w:val="03Grundtext2oAbstand"/>
              <w:rPr>
                <w:sz w:val="20"/>
              </w:rPr>
            </w:pPr>
          </w:p>
          <w:p w:rsidR="00F004F0" w:rsidRPr="003361B1" w:rsidRDefault="00F004F0" w:rsidP="00371494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Hinzunahme 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nes Würfels zur Bestimmung der Anzahl</w:t>
            </w:r>
          </w:p>
        </w:tc>
        <w:tc>
          <w:tcPr>
            <w:tcW w:w="557" w:type="pct"/>
          </w:tcPr>
          <w:p w:rsidR="003361B1" w:rsidRPr="003361B1" w:rsidRDefault="00F004F0" w:rsidP="000142A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1042" w:type="pct"/>
          </w:tcPr>
          <w:p w:rsidR="00860108" w:rsidRPr="00F004F0" w:rsidRDefault="00F004F0" w:rsidP="009633CF">
            <w:pPr>
              <w:pStyle w:val="03Grundtext2oAbstand"/>
              <w:spacing w:after="240"/>
              <w:rPr>
                <w:b/>
                <w:sz w:val="20"/>
              </w:rPr>
            </w:pPr>
            <w:r w:rsidRPr="00F004F0">
              <w:rPr>
                <w:b/>
                <w:sz w:val="20"/>
              </w:rPr>
              <w:t>KV 1: Recheng</w:t>
            </w:r>
            <w:r w:rsidRPr="00F004F0">
              <w:rPr>
                <w:b/>
                <w:sz w:val="20"/>
              </w:rPr>
              <w:t>e</w:t>
            </w:r>
            <w:r w:rsidRPr="00F004F0">
              <w:rPr>
                <w:b/>
                <w:sz w:val="20"/>
              </w:rPr>
              <w:t>schichten erzä</w:t>
            </w:r>
            <w:r w:rsidRPr="00F004F0">
              <w:rPr>
                <w:b/>
                <w:sz w:val="20"/>
              </w:rPr>
              <w:t>h</w:t>
            </w:r>
            <w:r w:rsidRPr="00F004F0">
              <w:rPr>
                <w:b/>
                <w:sz w:val="20"/>
              </w:rPr>
              <w:t>len</w:t>
            </w:r>
          </w:p>
        </w:tc>
        <w:tc>
          <w:tcPr>
            <w:tcW w:w="798" w:type="pct"/>
          </w:tcPr>
          <w:p w:rsidR="00BC36B8" w:rsidRDefault="00305DD5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Lösen der Rechen-geschichten in der Gruppe</w:t>
            </w:r>
          </w:p>
          <w:p w:rsidR="001926EB" w:rsidRDefault="001926EB" w:rsidP="009603C1">
            <w:pPr>
              <w:pStyle w:val="03Grundtext2oAbstand"/>
              <w:rPr>
                <w:sz w:val="20"/>
              </w:rPr>
            </w:pPr>
          </w:p>
          <w:p w:rsidR="001926EB" w:rsidRPr="003361B1" w:rsidRDefault="001926EB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von Reche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geschichten im Plenum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F004F0">
              <w:rPr>
                <w:b/>
                <w:sz w:val="20"/>
              </w:rPr>
              <w:t>Bilderstation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Die Schülerinnen und Schüler</w:t>
            </w:r>
            <w:r w:rsidR="00860108">
              <w:rPr>
                <w:sz w:val="20"/>
              </w:rPr>
              <w:t xml:space="preserve"> </w:t>
            </w:r>
            <w:r w:rsidR="00F004F0">
              <w:rPr>
                <w:sz w:val="20"/>
              </w:rPr>
              <w:t>formulieren mathematische Au</w:t>
            </w:r>
            <w:r w:rsidR="00F004F0">
              <w:rPr>
                <w:sz w:val="20"/>
              </w:rPr>
              <w:t>f</w:t>
            </w:r>
            <w:r w:rsidR="00F004F0">
              <w:rPr>
                <w:sz w:val="20"/>
              </w:rPr>
              <w:t>gaben zu Bildsachaufgaben</w:t>
            </w:r>
            <w:r w:rsidRPr="003361B1">
              <w:rPr>
                <w:sz w:val="20"/>
              </w:rPr>
              <w:t xml:space="preserve">, indem sie </w:t>
            </w:r>
          </w:p>
          <w:p w:rsidR="003A36B4" w:rsidRDefault="00F004F0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Sachsituationen in Bildern erkennen und passende Rechengeschichten finden</w:t>
            </w:r>
            <w:r w:rsidR="000B6517">
              <w:rPr>
                <w:sz w:val="20"/>
              </w:rPr>
              <w:t>.</w:t>
            </w:r>
          </w:p>
          <w:p w:rsidR="00715118" w:rsidRPr="00715118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BD0591" w:rsidRDefault="00BD0591" w:rsidP="00063DF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Tippkarten berei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legen (</w:t>
            </w:r>
            <w:r w:rsidR="002A70C1">
              <w:rPr>
                <w:sz w:val="20"/>
              </w:rPr>
              <w:t xml:space="preserve">Fragen </w:t>
            </w:r>
            <w:r>
              <w:rPr>
                <w:sz w:val="20"/>
              </w:rPr>
              <w:t xml:space="preserve">aus </w:t>
            </w:r>
          </w:p>
          <w:p w:rsidR="00BD0591" w:rsidRDefault="00BD0591" w:rsidP="00063DF4">
            <w:pPr>
              <w:pStyle w:val="03Grundtext2oAbstand"/>
              <w:rPr>
                <w:sz w:val="20"/>
              </w:rPr>
            </w:pPr>
            <w:r w:rsidRPr="00BD0591">
              <w:rPr>
                <w:b/>
                <w:sz w:val="20"/>
              </w:rPr>
              <w:t>Schülerbuch 1, S. 130 Nr. 1</w:t>
            </w:r>
            <w:r>
              <w:rPr>
                <w:sz w:val="20"/>
              </w:rPr>
              <w:t>)</w:t>
            </w:r>
          </w:p>
          <w:p w:rsidR="00BD0591" w:rsidRDefault="00BD0591" w:rsidP="00063DF4">
            <w:pPr>
              <w:pStyle w:val="03Grundtext2oAbstand"/>
              <w:rPr>
                <w:sz w:val="20"/>
              </w:rPr>
            </w:pPr>
          </w:p>
          <w:p w:rsidR="00063DF4" w:rsidRDefault="00063DF4" w:rsidP="00063DF4">
            <w:pPr>
              <w:pStyle w:val="03Grundtext2oAbstand"/>
              <w:rPr>
                <w:sz w:val="20"/>
              </w:rPr>
            </w:pPr>
            <w:r w:rsidRPr="00063DF4">
              <w:rPr>
                <w:sz w:val="20"/>
              </w:rPr>
              <w:t>Zuordnen von Aufgaben zu Bi</w:t>
            </w:r>
            <w:r w:rsidRPr="00063DF4">
              <w:rPr>
                <w:sz w:val="20"/>
              </w:rPr>
              <w:t>l</w:t>
            </w:r>
            <w:r w:rsidRPr="00063DF4">
              <w:rPr>
                <w:sz w:val="20"/>
              </w:rPr>
              <w:t xml:space="preserve">dern </w:t>
            </w:r>
          </w:p>
          <w:p w:rsidR="00063DF4" w:rsidRDefault="00063DF4" w:rsidP="00063DF4">
            <w:pPr>
              <w:pStyle w:val="03Grundtext2oAbstand"/>
              <w:rPr>
                <w:sz w:val="20"/>
              </w:rPr>
            </w:pPr>
            <w:r w:rsidRPr="00063DF4">
              <w:rPr>
                <w:b/>
                <w:sz w:val="20"/>
              </w:rPr>
              <w:t>(Schülerbuch 1, S. 130 Nr. 2</w:t>
            </w:r>
            <w:r>
              <w:rPr>
                <w:b/>
                <w:sz w:val="20"/>
              </w:rPr>
              <w:t>;</w:t>
            </w:r>
          </w:p>
          <w:p w:rsidR="00063DF4" w:rsidRPr="00BD0591" w:rsidRDefault="00BD0591" w:rsidP="00BD0591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Förderheft 1, S. 50 Nr. 1 und </w:t>
            </w:r>
            <w:r w:rsidR="00063DF4" w:rsidRPr="00063DF4">
              <w:rPr>
                <w:b/>
                <w:sz w:val="20"/>
              </w:rPr>
              <w:t>S. 51 Nr. 1</w:t>
            </w:r>
            <w:r w:rsidR="00063DF4">
              <w:rPr>
                <w:b/>
                <w:sz w:val="20"/>
              </w:rPr>
              <w:t>)</w:t>
            </w:r>
          </w:p>
        </w:tc>
        <w:tc>
          <w:tcPr>
            <w:tcW w:w="557" w:type="pct"/>
          </w:tcPr>
          <w:p w:rsidR="00972A73" w:rsidRPr="003361B1" w:rsidRDefault="00063DF4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063DF4" w:rsidRPr="009D0B8F" w:rsidRDefault="009D0B8F" w:rsidP="000142AF">
            <w:pPr>
              <w:pStyle w:val="03Grundtext2oAbstand"/>
              <w:rPr>
                <w:sz w:val="20"/>
              </w:rPr>
            </w:pPr>
            <w:r w:rsidRPr="009D0B8F">
              <w:rPr>
                <w:sz w:val="20"/>
              </w:rPr>
              <w:t>Vergrößerte</w:t>
            </w:r>
            <w:r w:rsidR="00063DF4" w:rsidRPr="009D0B8F">
              <w:rPr>
                <w:sz w:val="20"/>
              </w:rPr>
              <w:t xml:space="preserve"> Bild</w:t>
            </w:r>
            <w:r w:rsidRPr="009D0B8F">
              <w:rPr>
                <w:sz w:val="20"/>
              </w:rPr>
              <w:t>er</w:t>
            </w:r>
            <w:r w:rsidR="00063DF4" w:rsidRPr="009D0B8F">
              <w:rPr>
                <w:sz w:val="20"/>
              </w:rPr>
              <w:t xml:space="preserve"> aus </w:t>
            </w:r>
          </w:p>
          <w:p w:rsidR="00063DF4" w:rsidRPr="00063DF4" w:rsidRDefault="00063DF4" w:rsidP="000142AF">
            <w:pPr>
              <w:pStyle w:val="03Grundtext2oAbstand"/>
              <w:rPr>
                <w:b/>
                <w:sz w:val="20"/>
              </w:rPr>
            </w:pPr>
            <w:r w:rsidRPr="00063DF4">
              <w:rPr>
                <w:b/>
                <w:sz w:val="20"/>
              </w:rPr>
              <w:t xml:space="preserve">Schülerbuch 1, </w:t>
            </w:r>
          </w:p>
          <w:p w:rsidR="00063DF4" w:rsidRDefault="00063DF4" w:rsidP="00063DF4">
            <w:pPr>
              <w:pStyle w:val="03Grundtext2oAbstand"/>
              <w:rPr>
                <w:b/>
                <w:sz w:val="20"/>
              </w:rPr>
            </w:pPr>
            <w:r w:rsidRPr="00063DF4">
              <w:rPr>
                <w:b/>
                <w:sz w:val="20"/>
              </w:rPr>
              <w:t>S. 130 Nr. 1</w:t>
            </w:r>
          </w:p>
          <w:p w:rsidR="009D0B8F" w:rsidRPr="009D0B8F" w:rsidRDefault="009D0B8F" w:rsidP="00063DF4">
            <w:pPr>
              <w:pStyle w:val="03Grundtext2oAbstand"/>
              <w:rPr>
                <w:sz w:val="20"/>
              </w:rPr>
            </w:pPr>
            <w:r w:rsidRPr="009D0B8F">
              <w:rPr>
                <w:sz w:val="20"/>
              </w:rPr>
              <w:t>(Addition und Su</w:t>
            </w:r>
            <w:r w:rsidRPr="009D0B8F">
              <w:rPr>
                <w:sz w:val="20"/>
              </w:rPr>
              <w:t>b</w:t>
            </w:r>
            <w:r w:rsidRPr="009D0B8F">
              <w:rPr>
                <w:sz w:val="20"/>
              </w:rPr>
              <w:t>traktion),</w:t>
            </w:r>
          </w:p>
          <w:p w:rsidR="009D0B8F" w:rsidRDefault="009D0B8F" w:rsidP="00063DF4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</w:t>
            </w:r>
          </w:p>
          <w:p w:rsidR="009D0B8F" w:rsidRPr="009603C1" w:rsidRDefault="009D0B8F" w:rsidP="00063DF4">
            <w:pPr>
              <w:pStyle w:val="03Grundtext2oAbstand"/>
              <w:rPr>
                <w:sz w:val="20"/>
              </w:rPr>
            </w:pPr>
            <w:r>
              <w:rPr>
                <w:b/>
                <w:sz w:val="20"/>
              </w:rPr>
              <w:t xml:space="preserve">S. 68 Nr. 1 </w:t>
            </w:r>
            <w:r w:rsidRPr="00FE160D">
              <w:rPr>
                <w:sz w:val="20"/>
              </w:rPr>
              <w:t>(Mult</w:t>
            </w:r>
            <w:r w:rsidRPr="00FE160D">
              <w:rPr>
                <w:sz w:val="20"/>
              </w:rPr>
              <w:t>i</w:t>
            </w:r>
            <w:r w:rsidRPr="00FE160D">
              <w:rPr>
                <w:sz w:val="20"/>
              </w:rPr>
              <w:t xml:space="preserve">plikation) und </w:t>
            </w:r>
            <w:r>
              <w:rPr>
                <w:b/>
                <w:sz w:val="20"/>
              </w:rPr>
              <w:t>Schülerbuch 2, S. </w:t>
            </w:r>
            <w:r w:rsidR="00FE160D">
              <w:rPr>
                <w:b/>
                <w:sz w:val="20"/>
              </w:rPr>
              <w:t xml:space="preserve">100 Nr. 1 </w:t>
            </w:r>
            <w:r w:rsidR="00FE160D" w:rsidRPr="00FE160D">
              <w:rPr>
                <w:sz w:val="20"/>
              </w:rPr>
              <w:t>(Div</w:t>
            </w:r>
            <w:r w:rsidR="00FE160D" w:rsidRPr="00FE160D">
              <w:rPr>
                <w:sz w:val="20"/>
              </w:rPr>
              <w:t>i</w:t>
            </w:r>
            <w:r w:rsidR="00FE160D" w:rsidRPr="00FE160D">
              <w:rPr>
                <w:sz w:val="20"/>
              </w:rPr>
              <w:t>sion)</w:t>
            </w:r>
          </w:p>
        </w:tc>
        <w:tc>
          <w:tcPr>
            <w:tcW w:w="798" w:type="pct"/>
          </w:tcPr>
          <w:p w:rsidR="00BD0591" w:rsidRDefault="00BD0591" w:rsidP="00BD059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Partner-kontrolle </w:t>
            </w:r>
          </w:p>
          <w:p w:rsidR="00BD0591" w:rsidRDefault="00BD0591" w:rsidP="00BD059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oder </w:t>
            </w:r>
          </w:p>
          <w:p w:rsidR="009603C1" w:rsidRPr="003361B1" w:rsidRDefault="00BD0591" w:rsidP="00BD0591">
            <w:pPr>
              <w:pStyle w:val="03Grundtext2oAbstand"/>
              <w:rPr>
                <w:sz w:val="20"/>
              </w:rPr>
            </w:pPr>
            <w:proofErr w:type="spellStart"/>
            <w:r w:rsidRPr="00063DF4">
              <w:rPr>
                <w:sz w:val="20"/>
              </w:rPr>
              <w:t>Verschrift</w:t>
            </w:r>
            <w:r>
              <w:rPr>
                <w:sz w:val="20"/>
              </w:rPr>
              <w:t>-l</w:t>
            </w:r>
            <w:r w:rsidRPr="00063DF4">
              <w:rPr>
                <w:sz w:val="20"/>
              </w:rPr>
              <w:t>ichen</w:t>
            </w:r>
            <w:proofErr w:type="spellEnd"/>
            <w:r w:rsidRPr="00063DF4">
              <w:rPr>
                <w:sz w:val="20"/>
              </w:rPr>
              <w:t xml:space="preserve"> der gefundenen Rechen</w:t>
            </w:r>
            <w:r>
              <w:rPr>
                <w:sz w:val="20"/>
              </w:rPr>
              <w:t>-</w:t>
            </w:r>
            <w:r w:rsidRPr="00063DF4">
              <w:rPr>
                <w:sz w:val="20"/>
              </w:rPr>
              <w:t>geschichten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3 </w:t>
            </w:r>
            <w:r w:rsidR="00F004F0">
              <w:rPr>
                <w:b/>
                <w:sz w:val="20"/>
              </w:rPr>
              <w:t>Rechenstation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6F4EBD">
              <w:rPr>
                <w:sz w:val="20"/>
              </w:rPr>
              <w:t>formulieren Aufgaben zu</w:t>
            </w:r>
            <w:r w:rsidR="00BD0591">
              <w:rPr>
                <w:sz w:val="20"/>
              </w:rPr>
              <w:t xml:space="preserve"> Sachs</w:t>
            </w:r>
            <w:r w:rsidR="00BD0591">
              <w:rPr>
                <w:sz w:val="20"/>
              </w:rPr>
              <w:t>i</w:t>
            </w:r>
            <w:r w:rsidR="00BD0591">
              <w:rPr>
                <w:sz w:val="20"/>
              </w:rPr>
              <w:t>tuationen</w:t>
            </w:r>
            <w:r w:rsidRPr="003361B1">
              <w:rPr>
                <w:sz w:val="20"/>
              </w:rPr>
              <w:t>, indem sie</w:t>
            </w:r>
          </w:p>
          <w:p w:rsidR="00A81DCE" w:rsidRDefault="006F4EBD" w:rsidP="00BD255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mathematische </w:t>
            </w:r>
            <w:r w:rsidR="00BD0591">
              <w:rPr>
                <w:sz w:val="20"/>
              </w:rPr>
              <w:t>Fragen mit Hilfe von Inform</w:t>
            </w:r>
            <w:r>
              <w:rPr>
                <w:sz w:val="20"/>
              </w:rPr>
              <w:t xml:space="preserve">ationen aus Texten und Tabellen </w:t>
            </w:r>
            <w:r w:rsidR="00BD0591">
              <w:rPr>
                <w:sz w:val="20"/>
              </w:rPr>
              <w:t>bean</w:t>
            </w:r>
            <w:r w:rsidR="00BD0591">
              <w:rPr>
                <w:sz w:val="20"/>
              </w:rPr>
              <w:t>t</w:t>
            </w:r>
            <w:r w:rsidR="00BD0591">
              <w:rPr>
                <w:sz w:val="20"/>
              </w:rPr>
              <w:t>worten.</w:t>
            </w:r>
          </w:p>
          <w:p w:rsidR="00BD255F" w:rsidRPr="00A81DCE" w:rsidRDefault="00BD255F" w:rsidP="00BD255F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6F4EBD" w:rsidRPr="006F4EBD" w:rsidRDefault="006F4EBD" w:rsidP="00BD255F">
            <w:pPr>
              <w:pStyle w:val="03Grundtext2oAbstand"/>
              <w:spacing w:after="240"/>
              <w:rPr>
                <w:b/>
                <w:sz w:val="20"/>
              </w:rPr>
            </w:pPr>
            <w:r w:rsidRPr="006F4EBD">
              <w:rPr>
                <w:b/>
                <w:sz w:val="20"/>
              </w:rPr>
              <w:t>KV 2: Sachau</w:t>
            </w:r>
            <w:r w:rsidRPr="006F4EBD">
              <w:rPr>
                <w:b/>
                <w:sz w:val="20"/>
              </w:rPr>
              <w:t>f</w:t>
            </w:r>
            <w:r w:rsidRPr="006F4EBD">
              <w:rPr>
                <w:b/>
                <w:sz w:val="20"/>
              </w:rPr>
              <w:t>gaben lösen</w:t>
            </w:r>
          </w:p>
          <w:p w:rsidR="006F4EBD" w:rsidRPr="00972A73" w:rsidRDefault="006F4EBD" w:rsidP="00BD255F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Erfinden</w:t>
            </w:r>
            <w:r w:rsidR="008C76AB">
              <w:rPr>
                <w:sz w:val="20"/>
              </w:rPr>
              <w:t>, Notieren</w:t>
            </w:r>
            <w:r>
              <w:rPr>
                <w:sz w:val="20"/>
              </w:rPr>
              <w:t xml:space="preserve"> und Lösen weit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rer Fragen </w:t>
            </w:r>
            <w:r>
              <w:rPr>
                <w:b/>
                <w:sz w:val="20"/>
              </w:rPr>
              <w:t>(Sch</w:t>
            </w:r>
            <w:r>
              <w:rPr>
                <w:b/>
                <w:sz w:val="20"/>
              </w:rPr>
              <w:t>ü</w:t>
            </w:r>
            <w:r>
              <w:rPr>
                <w:b/>
                <w:sz w:val="20"/>
              </w:rPr>
              <w:t>lerbuch 2, S. 108 Nr. 1e)</w:t>
            </w:r>
          </w:p>
        </w:tc>
        <w:tc>
          <w:tcPr>
            <w:tcW w:w="557" w:type="pct"/>
          </w:tcPr>
          <w:p w:rsidR="003361B1" w:rsidRPr="003361B1" w:rsidRDefault="006F4EBD" w:rsidP="002F0D6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0142AF" w:rsidRDefault="00BD0591" w:rsidP="000142AF">
            <w:pPr>
              <w:pStyle w:val="03Grundtext2oAbstand"/>
              <w:rPr>
                <w:b/>
                <w:sz w:val="20"/>
              </w:rPr>
            </w:pPr>
            <w:r w:rsidRPr="00BD0591">
              <w:rPr>
                <w:b/>
                <w:sz w:val="20"/>
              </w:rPr>
              <w:t>Schülerbuch 2, S. 108 Nr. 1a-d</w:t>
            </w:r>
          </w:p>
          <w:p w:rsidR="008C76AB" w:rsidRDefault="008C76AB" w:rsidP="000142AF">
            <w:pPr>
              <w:pStyle w:val="03Grundtext2oAbstand"/>
              <w:rPr>
                <w:b/>
                <w:sz w:val="20"/>
              </w:rPr>
            </w:pPr>
          </w:p>
          <w:p w:rsidR="008C76AB" w:rsidRPr="008C76AB" w:rsidRDefault="008C76AB" w:rsidP="008C76AB">
            <w:pPr>
              <w:pStyle w:val="03Grundtext2oAbstand"/>
              <w:spacing w:after="240"/>
              <w:rPr>
                <w:sz w:val="20"/>
              </w:rPr>
            </w:pPr>
            <w:r w:rsidRPr="008C76AB">
              <w:rPr>
                <w:sz w:val="20"/>
              </w:rPr>
              <w:t>(ggf. die einzelnen Tabellen vergr</w:t>
            </w:r>
            <w:r w:rsidRPr="008C76AB">
              <w:rPr>
                <w:sz w:val="20"/>
              </w:rPr>
              <w:t>ö</w:t>
            </w:r>
            <w:r w:rsidRPr="008C76AB">
              <w:rPr>
                <w:sz w:val="20"/>
              </w:rPr>
              <w:t xml:space="preserve">ßern und </w:t>
            </w:r>
            <w:r>
              <w:rPr>
                <w:sz w:val="20"/>
              </w:rPr>
              <w:t>mit weit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ren Fragezetteln </w:t>
            </w:r>
            <w:r w:rsidRPr="008C76AB">
              <w:rPr>
                <w:sz w:val="20"/>
              </w:rPr>
              <w:t>einzeln an der St</w:t>
            </w:r>
            <w:r w:rsidRPr="008C76AB">
              <w:rPr>
                <w:sz w:val="20"/>
              </w:rPr>
              <w:t>a</w:t>
            </w:r>
            <w:r w:rsidRPr="008C76AB">
              <w:rPr>
                <w:sz w:val="20"/>
              </w:rPr>
              <w:t>tion auslegen)</w:t>
            </w:r>
          </w:p>
        </w:tc>
        <w:tc>
          <w:tcPr>
            <w:tcW w:w="798" w:type="pct"/>
          </w:tcPr>
          <w:p w:rsidR="00736ED6" w:rsidRPr="000142AF" w:rsidRDefault="006F4EBD" w:rsidP="000142AF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mit dem Lösungsheft oder am Dig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talen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richtsassiste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ten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3E" w:rsidRDefault="00DC4A3E" w:rsidP="000C224E">
      <w:pPr>
        <w:pStyle w:val="ekvue1arial"/>
      </w:pPr>
      <w:r>
        <w:separator/>
      </w:r>
    </w:p>
  </w:endnote>
  <w:endnote w:type="continuationSeparator" w:id="0">
    <w:p w:rsidR="00DC4A3E" w:rsidRDefault="00DC4A3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F6" w:rsidRDefault="001B15F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715118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1B15F6">
            <w:rPr>
              <w:szCs w:val="16"/>
            </w:rPr>
            <w:t>8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F6" w:rsidRDefault="001B15F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3E" w:rsidRDefault="00DC4A3E" w:rsidP="000C224E">
      <w:pPr>
        <w:pStyle w:val="ekvue1arial"/>
      </w:pPr>
      <w:r>
        <w:separator/>
      </w:r>
    </w:p>
  </w:footnote>
  <w:footnote w:type="continuationSeparator" w:id="0">
    <w:p w:rsidR="00DC4A3E" w:rsidRDefault="00DC4A3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F6" w:rsidRDefault="001B15F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5F6" w:rsidRDefault="001B15F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142AF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3DF4"/>
    <w:rsid w:val="00064E4A"/>
    <w:rsid w:val="00072730"/>
    <w:rsid w:val="00073E7D"/>
    <w:rsid w:val="00073FAE"/>
    <w:rsid w:val="00075AA2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6517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0F6C22"/>
    <w:rsid w:val="00100B92"/>
    <w:rsid w:val="001031FD"/>
    <w:rsid w:val="001034C5"/>
    <w:rsid w:val="00103EDD"/>
    <w:rsid w:val="00106013"/>
    <w:rsid w:val="001062A4"/>
    <w:rsid w:val="0011194B"/>
    <w:rsid w:val="00113C65"/>
    <w:rsid w:val="00113ED7"/>
    <w:rsid w:val="00122E9C"/>
    <w:rsid w:val="00124E5F"/>
    <w:rsid w:val="00136388"/>
    <w:rsid w:val="0014296A"/>
    <w:rsid w:val="00145FD2"/>
    <w:rsid w:val="00146BDF"/>
    <w:rsid w:val="001504EA"/>
    <w:rsid w:val="00157ED9"/>
    <w:rsid w:val="0016573F"/>
    <w:rsid w:val="0016584A"/>
    <w:rsid w:val="00166E44"/>
    <w:rsid w:val="00175C1F"/>
    <w:rsid w:val="001810E2"/>
    <w:rsid w:val="001826B2"/>
    <w:rsid w:val="001926EB"/>
    <w:rsid w:val="001942BC"/>
    <w:rsid w:val="001968F4"/>
    <w:rsid w:val="001A08CC"/>
    <w:rsid w:val="001A2074"/>
    <w:rsid w:val="001A46BD"/>
    <w:rsid w:val="001A4E18"/>
    <w:rsid w:val="001A6005"/>
    <w:rsid w:val="001B15D3"/>
    <w:rsid w:val="001B15F6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6841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2D3"/>
    <w:rsid w:val="0021461C"/>
    <w:rsid w:val="00214A48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3FB0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0C1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4E9B"/>
    <w:rsid w:val="002E53E8"/>
    <w:rsid w:val="002F0D69"/>
    <w:rsid w:val="002F1BC3"/>
    <w:rsid w:val="002F4999"/>
    <w:rsid w:val="002F5C26"/>
    <w:rsid w:val="002F6322"/>
    <w:rsid w:val="00300F0D"/>
    <w:rsid w:val="00305DD5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1D2C"/>
    <w:rsid w:val="00362AE8"/>
    <w:rsid w:val="003653A5"/>
    <w:rsid w:val="00366DA4"/>
    <w:rsid w:val="00371494"/>
    <w:rsid w:val="00373488"/>
    <w:rsid w:val="003745C4"/>
    <w:rsid w:val="00381049"/>
    <w:rsid w:val="003813A6"/>
    <w:rsid w:val="00383853"/>
    <w:rsid w:val="00386C35"/>
    <w:rsid w:val="00393225"/>
    <w:rsid w:val="003938CB"/>
    <w:rsid w:val="00393AF4"/>
    <w:rsid w:val="003956E2"/>
    <w:rsid w:val="00397A01"/>
    <w:rsid w:val="003A1493"/>
    <w:rsid w:val="003A2B0C"/>
    <w:rsid w:val="003A36B4"/>
    <w:rsid w:val="003A50DE"/>
    <w:rsid w:val="003B7124"/>
    <w:rsid w:val="003C063E"/>
    <w:rsid w:val="003C2ACE"/>
    <w:rsid w:val="003C2FBE"/>
    <w:rsid w:val="003C6236"/>
    <w:rsid w:val="003C7DBD"/>
    <w:rsid w:val="003E1DC9"/>
    <w:rsid w:val="003E21A7"/>
    <w:rsid w:val="003E2A14"/>
    <w:rsid w:val="003E31CC"/>
    <w:rsid w:val="003E4433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23CDB"/>
    <w:rsid w:val="00431C4C"/>
    <w:rsid w:val="00432F6E"/>
    <w:rsid w:val="0044254A"/>
    <w:rsid w:val="004454D0"/>
    <w:rsid w:val="00445F77"/>
    <w:rsid w:val="00450F50"/>
    <w:rsid w:val="004520C3"/>
    <w:rsid w:val="00452288"/>
    <w:rsid w:val="004538EA"/>
    <w:rsid w:val="00455728"/>
    <w:rsid w:val="0046431F"/>
    <w:rsid w:val="00482530"/>
    <w:rsid w:val="00485C1B"/>
    <w:rsid w:val="004869FF"/>
    <w:rsid w:val="004873E6"/>
    <w:rsid w:val="00491F90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159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0728"/>
    <w:rsid w:val="00562A8F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A5A64"/>
    <w:rsid w:val="005B073F"/>
    <w:rsid w:val="005B0D88"/>
    <w:rsid w:val="005B115A"/>
    <w:rsid w:val="005B2596"/>
    <w:rsid w:val="005B3CBB"/>
    <w:rsid w:val="005C1654"/>
    <w:rsid w:val="005C2061"/>
    <w:rsid w:val="005C3533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67B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4130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C45FB"/>
    <w:rsid w:val="006D0109"/>
    <w:rsid w:val="006D1A31"/>
    <w:rsid w:val="006E3662"/>
    <w:rsid w:val="006E6113"/>
    <w:rsid w:val="006F1AF0"/>
    <w:rsid w:val="006F2133"/>
    <w:rsid w:val="006F25B1"/>
    <w:rsid w:val="006F2C85"/>
    <w:rsid w:val="006F4EBD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15118"/>
    <w:rsid w:val="0072281D"/>
    <w:rsid w:val="00726E54"/>
    <w:rsid w:val="0072739E"/>
    <w:rsid w:val="00736ED6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386E"/>
    <w:rsid w:val="007E5039"/>
    <w:rsid w:val="007F105B"/>
    <w:rsid w:val="007F2361"/>
    <w:rsid w:val="007F5555"/>
    <w:rsid w:val="0080088D"/>
    <w:rsid w:val="00800A6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748"/>
    <w:rsid w:val="00854A6B"/>
    <w:rsid w:val="00860108"/>
    <w:rsid w:val="0086045B"/>
    <w:rsid w:val="008616A0"/>
    <w:rsid w:val="008621FF"/>
    <w:rsid w:val="00862785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C76AB"/>
    <w:rsid w:val="008D0286"/>
    <w:rsid w:val="008D35E5"/>
    <w:rsid w:val="008D4C96"/>
    <w:rsid w:val="008D5DAF"/>
    <w:rsid w:val="008E3B13"/>
    <w:rsid w:val="008F3515"/>
    <w:rsid w:val="008F6A93"/>
    <w:rsid w:val="009005DE"/>
    <w:rsid w:val="009078D8"/>
    <w:rsid w:val="00910CB5"/>
    <w:rsid w:val="00912BFF"/>
    <w:rsid w:val="00915FB8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3C1"/>
    <w:rsid w:val="00960ECF"/>
    <w:rsid w:val="009633CF"/>
    <w:rsid w:val="009644B4"/>
    <w:rsid w:val="00972A73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124"/>
    <w:rsid w:val="009A5470"/>
    <w:rsid w:val="009A7DC9"/>
    <w:rsid w:val="009B114D"/>
    <w:rsid w:val="009B128A"/>
    <w:rsid w:val="009B18BB"/>
    <w:rsid w:val="009C6CA4"/>
    <w:rsid w:val="009C7CDF"/>
    <w:rsid w:val="009D0B8F"/>
    <w:rsid w:val="009D2DBD"/>
    <w:rsid w:val="009D37C9"/>
    <w:rsid w:val="009D5A12"/>
    <w:rsid w:val="009D701B"/>
    <w:rsid w:val="009E00EF"/>
    <w:rsid w:val="009E0854"/>
    <w:rsid w:val="009E2771"/>
    <w:rsid w:val="009E353A"/>
    <w:rsid w:val="009E63E8"/>
    <w:rsid w:val="009F5441"/>
    <w:rsid w:val="009F58DF"/>
    <w:rsid w:val="009F6809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4092"/>
    <w:rsid w:val="00A42E0D"/>
    <w:rsid w:val="00A4301C"/>
    <w:rsid w:val="00A43A29"/>
    <w:rsid w:val="00A44CF5"/>
    <w:rsid w:val="00A46D59"/>
    <w:rsid w:val="00A514C3"/>
    <w:rsid w:val="00A56114"/>
    <w:rsid w:val="00A619C1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3BCB"/>
    <w:rsid w:val="00AB41E6"/>
    <w:rsid w:val="00AB4A7F"/>
    <w:rsid w:val="00AB4F6A"/>
    <w:rsid w:val="00AB79AE"/>
    <w:rsid w:val="00AD0098"/>
    <w:rsid w:val="00AD14B0"/>
    <w:rsid w:val="00AD44E3"/>
    <w:rsid w:val="00AD4D38"/>
    <w:rsid w:val="00AD5C34"/>
    <w:rsid w:val="00AD7F0A"/>
    <w:rsid w:val="00AE1F86"/>
    <w:rsid w:val="00AE2089"/>
    <w:rsid w:val="00AE252D"/>
    <w:rsid w:val="00AE28D7"/>
    <w:rsid w:val="00AE4A06"/>
    <w:rsid w:val="00AE740A"/>
    <w:rsid w:val="00AF5456"/>
    <w:rsid w:val="00AF631B"/>
    <w:rsid w:val="00AF7166"/>
    <w:rsid w:val="00B00D18"/>
    <w:rsid w:val="00B023A4"/>
    <w:rsid w:val="00B03E5B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475D"/>
    <w:rsid w:val="00B25507"/>
    <w:rsid w:val="00B25F46"/>
    <w:rsid w:val="00B26DD3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3C99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36B8"/>
    <w:rsid w:val="00BD0591"/>
    <w:rsid w:val="00BD0B64"/>
    <w:rsid w:val="00BD17A7"/>
    <w:rsid w:val="00BD255F"/>
    <w:rsid w:val="00BD3736"/>
    <w:rsid w:val="00BD546A"/>
    <w:rsid w:val="00BD735C"/>
    <w:rsid w:val="00BD7646"/>
    <w:rsid w:val="00BE2E2D"/>
    <w:rsid w:val="00BF18B8"/>
    <w:rsid w:val="00BF239F"/>
    <w:rsid w:val="00C02525"/>
    <w:rsid w:val="00C02D10"/>
    <w:rsid w:val="00C03706"/>
    <w:rsid w:val="00C103E3"/>
    <w:rsid w:val="00C11B52"/>
    <w:rsid w:val="00C12803"/>
    <w:rsid w:val="00C16615"/>
    <w:rsid w:val="00C20C53"/>
    <w:rsid w:val="00C21137"/>
    <w:rsid w:val="00C3108B"/>
    <w:rsid w:val="00C33F48"/>
    <w:rsid w:val="00C34E62"/>
    <w:rsid w:val="00C418F8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6FBB"/>
    <w:rsid w:val="00CC7F63"/>
    <w:rsid w:val="00CD0AFE"/>
    <w:rsid w:val="00CD25F5"/>
    <w:rsid w:val="00CD42C1"/>
    <w:rsid w:val="00CD44F3"/>
    <w:rsid w:val="00CE101E"/>
    <w:rsid w:val="00CE134E"/>
    <w:rsid w:val="00CE1745"/>
    <w:rsid w:val="00CE55C8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0383"/>
    <w:rsid w:val="00DA1411"/>
    <w:rsid w:val="00DB275E"/>
    <w:rsid w:val="00DB295F"/>
    <w:rsid w:val="00DB5A15"/>
    <w:rsid w:val="00DB6215"/>
    <w:rsid w:val="00DB795B"/>
    <w:rsid w:val="00DC1A7B"/>
    <w:rsid w:val="00DC4A3E"/>
    <w:rsid w:val="00DC66F8"/>
    <w:rsid w:val="00DC7D60"/>
    <w:rsid w:val="00DD60DE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1B38"/>
    <w:rsid w:val="00EE2538"/>
    <w:rsid w:val="00EE3043"/>
    <w:rsid w:val="00F00367"/>
    <w:rsid w:val="00F004F0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16F0"/>
    <w:rsid w:val="00F82063"/>
    <w:rsid w:val="00F84143"/>
    <w:rsid w:val="00F84FFC"/>
    <w:rsid w:val="00F850B3"/>
    <w:rsid w:val="00F85675"/>
    <w:rsid w:val="00F9526A"/>
    <w:rsid w:val="00FA0672"/>
    <w:rsid w:val="00FA1C12"/>
    <w:rsid w:val="00FB00AD"/>
    <w:rsid w:val="00FB4D38"/>
    <w:rsid w:val="00FB5F8E"/>
    <w:rsid w:val="00FC2371"/>
    <w:rsid w:val="00FC27E8"/>
    <w:rsid w:val="00FC3012"/>
    <w:rsid w:val="00FC35E7"/>
    <w:rsid w:val="00FC4557"/>
    <w:rsid w:val="00FD1849"/>
    <w:rsid w:val="00FD4563"/>
    <w:rsid w:val="00FD7C08"/>
    <w:rsid w:val="00FE06C6"/>
    <w:rsid w:val="00FE160D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1E68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1E6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cid:image001.png@01D341AB.7EDFB7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95FF0-BE5A-471F-8BB6-33873B70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226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Rothe, Sophie</cp:lastModifiedBy>
  <cp:revision>71</cp:revision>
  <cp:lastPrinted>2016-01-13T15:00:00Z</cp:lastPrinted>
  <dcterms:created xsi:type="dcterms:W3CDTF">2016-11-01T12:01:00Z</dcterms:created>
  <dcterms:modified xsi:type="dcterms:W3CDTF">2018-01-25T15:19:00Z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