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4E" w:rsidRDefault="007F254E" w:rsidP="003361B1">
      <w:pPr>
        <w:pStyle w:val="ekvue1arial"/>
        <w:rPr>
          <w:b w:val="0"/>
          <w:sz w:val="24"/>
          <w:szCs w:val="24"/>
        </w:rPr>
      </w:pPr>
      <w:bookmarkStart w:id="0" w:name="start"/>
      <w:bookmarkEnd w:id="0"/>
      <w:r>
        <w:drawing>
          <wp:anchor distT="0" distB="0" distL="114300" distR="114300" simplePos="0" relativeHeight="251659264" behindDoc="0" locked="0" layoutInCell="1" allowOverlap="1" wp14:anchorId="26C04324" wp14:editId="38DC70D4">
            <wp:simplePos x="0" y="0"/>
            <wp:positionH relativeFrom="column">
              <wp:posOffset>3769995</wp:posOffset>
            </wp:positionH>
            <wp:positionV relativeFrom="paragraph">
              <wp:posOffset>-95250</wp:posOffset>
            </wp:positionV>
            <wp:extent cx="276860" cy="276860"/>
            <wp:effectExtent l="0" t="0" r="8890" b="8890"/>
            <wp:wrapNone/>
            <wp:docPr id="2" name="Grafik 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7C4755" w:rsidRPr="007C4755">
        <w:rPr>
          <w:b w:val="0"/>
          <w:sz w:val="24"/>
          <w:szCs w:val="24"/>
        </w:rPr>
        <w:t>www.zahlenbuchfanclub.de</w:t>
      </w:r>
    </w:p>
    <w:p w:rsidR="007C4755" w:rsidRPr="007C4755" w:rsidRDefault="007C4755" w:rsidP="007C4755">
      <w:pPr>
        <w:pStyle w:val="ekvue2arial"/>
      </w:pPr>
    </w:p>
    <w:p w:rsidR="003361B1" w:rsidRPr="007F254E" w:rsidRDefault="003361B1" w:rsidP="003361B1">
      <w:pPr>
        <w:pStyle w:val="ekvue1arial"/>
        <w:rPr>
          <w:sz w:val="36"/>
        </w:rPr>
      </w:pPr>
      <w:r w:rsidRPr="007F254E">
        <w:rPr>
          <w:sz w:val="36"/>
        </w:rPr>
        <w:t xml:space="preserve">Übersicht </w:t>
      </w:r>
      <w:r w:rsidR="001968F4" w:rsidRPr="007F254E">
        <w:rPr>
          <w:sz w:val="36"/>
        </w:rPr>
        <w:t xml:space="preserve">zum </w:t>
      </w:r>
      <w:r w:rsidR="00FA0672" w:rsidRPr="007F254E">
        <w:rPr>
          <w:sz w:val="36"/>
        </w:rPr>
        <w:t xml:space="preserve">Stationenlernen </w:t>
      </w:r>
      <w:r w:rsidRPr="007F254E">
        <w:rPr>
          <w:sz w:val="36"/>
        </w:rPr>
        <w:t xml:space="preserve">(Stationen </w:t>
      </w:r>
      <w:r w:rsidR="00813105" w:rsidRPr="007F254E">
        <w:rPr>
          <w:sz w:val="36"/>
        </w:rPr>
        <w:t>7</w:t>
      </w:r>
      <w:r w:rsidRPr="007F254E">
        <w:rPr>
          <w:sz w:val="36"/>
        </w:rPr>
        <w:t>-</w:t>
      </w:r>
      <w:r w:rsidR="00813105" w:rsidRPr="007F254E">
        <w:rPr>
          <w:sz w:val="36"/>
        </w:rPr>
        <w:t>9</w:t>
      </w:r>
      <w:r w:rsidRPr="007F254E">
        <w:rPr>
          <w:sz w:val="36"/>
        </w:rPr>
        <w:t>)</w:t>
      </w: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B57B56">
        <w:trPr>
          <w:trHeight w:val="2908"/>
        </w:trPr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bookmarkStart w:id="1" w:name="_GoBack" w:colFirst="5" w:colLast="5"/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DF50A6">
              <w:rPr>
                <w:b/>
                <w:sz w:val="20"/>
              </w:rPr>
              <w:t>Lege</w:t>
            </w:r>
            <w:r w:rsidR="006922CC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DF50A6">
              <w:rPr>
                <w:sz w:val="20"/>
              </w:rPr>
              <w:t>modellieren Sachsituationen</w:t>
            </w:r>
            <w:r w:rsidR="006922CC">
              <w:rPr>
                <w:sz w:val="20"/>
              </w:rPr>
              <w:t>,</w:t>
            </w:r>
            <w:r w:rsidRPr="00CD677A">
              <w:rPr>
                <w:sz w:val="20"/>
              </w:rPr>
              <w:t xml:space="preserve"> indem sie </w:t>
            </w:r>
          </w:p>
          <w:p w:rsidR="0092338C" w:rsidRPr="00B57B56" w:rsidRDefault="00C54BA4" w:rsidP="00C54BA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mit einem Partner </w:t>
            </w:r>
            <w:r w:rsidR="00DF50A6">
              <w:rPr>
                <w:sz w:val="20"/>
              </w:rPr>
              <w:t>Sachau</w:t>
            </w:r>
            <w:r w:rsidR="00DF50A6">
              <w:rPr>
                <w:sz w:val="20"/>
              </w:rPr>
              <w:t>f</w:t>
            </w:r>
            <w:r w:rsidR="00DF50A6">
              <w:rPr>
                <w:sz w:val="20"/>
              </w:rPr>
              <w:t>gaben durch das Nach</w:t>
            </w:r>
            <w:r>
              <w:rPr>
                <w:sz w:val="20"/>
              </w:rPr>
              <w:t>legen</w:t>
            </w:r>
            <w:r w:rsidR="00DF50A6">
              <w:rPr>
                <w:sz w:val="20"/>
              </w:rPr>
              <w:t xml:space="preserve"> mit Materialien lösen</w:t>
            </w:r>
            <w:r w:rsidR="007A0EAB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DF50A6" w:rsidRPr="00DF50A6" w:rsidRDefault="00DF50A6" w:rsidP="00DF50A6">
            <w:pPr>
              <w:pStyle w:val="03Grundtext2oAbstand"/>
              <w:rPr>
                <w:b/>
                <w:sz w:val="20"/>
              </w:rPr>
            </w:pPr>
            <w:r w:rsidRPr="00DF50A6">
              <w:rPr>
                <w:b/>
                <w:sz w:val="20"/>
              </w:rPr>
              <w:t xml:space="preserve">KV 5: </w:t>
            </w:r>
            <w:r w:rsidR="00642CED">
              <w:rPr>
                <w:b/>
                <w:sz w:val="20"/>
              </w:rPr>
              <w:t>Legen und Überlegen</w:t>
            </w:r>
          </w:p>
          <w:p w:rsidR="00DF50A6" w:rsidRDefault="00DF50A6" w:rsidP="00DF50A6">
            <w:pPr>
              <w:pStyle w:val="03Grundtext2oAbstand"/>
              <w:rPr>
                <w:sz w:val="20"/>
              </w:rPr>
            </w:pPr>
          </w:p>
          <w:p w:rsidR="00642CED" w:rsidRDefault="00642CED" w:rsidP="00DF50A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Aufzeichnen der Lösung</w:t>
            </w:r>
          </w:p>
          <w:p w:rsidR="00642CED" w:rsidRDefault="00642CED" w:rsidP="00DF50A6">
            <w:pPr>
              <w:pStyle w:val="03Grundtext2oAbstand"/>
              <w:rPr>
                <w:sz w:val="20"/>
              </w:rPr>
            </w:pPr>
          </w:p>
          <w:p w:rsidR="000514C1" w:rsidRDefault="000514C1" w:rsidP="00DF50A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Einfacher: </w:t>
            </w:r>
          </w:p>
          <w:p w:rsidR="000514C1" w:rsidRPr="000514C1" w:rsidRDefault="000514C1" w:rsidP="00DF50A6">
            <w:pPr>
              <w:pStyle w:val="03Grundtext2oAbstand"/>
              <w:rPr>
                <w:b/>
                <w:sz w:val="20"/>
              </w:rPr>
            </w:pPr>
            <w:r w:rsidRPr="000514C1">
              <w:rPr>
                <w:b/>
                <w:sz w:val="20"/>
              </w:rPr>
              <w:t>Schülerbuch 1, S. 98</w:t>
            </w:r>
            <w:r>
              <w:rPr>
                <w:b/>
                <w:sz w:val="20"/>
              </w:rPr>
              <w:t xml:space="preserve"> Nr. 1 und 2</w:t>
            </w:r>
          </w:p>
          <w:p w:rsidR="000514C1" w:rsidRDefault="000514C1" w:rsidP="00DF50A6">
            <w:pPr>
              <w:pStyle w:val="03Grundtext2oAbstand"/>
              <w:rPr>
                <w:sz w:val="20"/>
              </w:rPr>
            </w:pPr>
          </w:p>
          <w:p w:rsidR="001F7095" w:rsidRPr="00DF50A6" w:rsidRDefault="00DF50A6" w:rsidP="000514C1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sz w:val="20"/>
              </w:rPr>
              <w:t xml:space="preserve">Weiterführend: </w:t>
            </w:r>
            <w:r w:rsidRPr="00DF50A6">
              <w:rPr>
                <w:b/>
                <w:sz w:val="20"/>
              </w:rPr>
              <w:t>Schülerbuch 2, S. 110 Nr. </w:t>
            </w:r>
            <w:r>
              <w:rPr>
                <w:b/>
                <w:sz w:val="20"/>
              </w:rPr>
              <w:t>8</w:t>
            </w:r>
            <w:r w:rsidR="000514C1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</w:t>
            </w:r>
            <w:r w:rsidRPr="00DF50A6">
              <w:rPr>
                <w:b/>
                <w:sz w:val="20"/>
              </w:rPr>
              <w:t>9</w:t>
            </w:r>
          </w:p>
        </w:tc>
        <w:tc>
          <w:tcPr>
            <w:tcW w:w="557" w:type="pct"/>
          </w:tcPr>
          <w:p w:rsidR="003361B1" w:rsidRPr="003361B1" w:rsidRDefault="00C54BA4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</w:t>
            </w:r>
            <w:r w:rsidR="00DF50A6">
              <w:rPr>
                <w:sz w:val="20"/>
              </w:rPr>
              <w:t>A</w:t>
            </w:r>
          </w:p>
        </w:tc>
        <w:tc>
          <w:tcPr>
            <w:tcW w:w="1042" w:type="pct"/>
          </w:tcPr>
          <w:p w:rsidR="00DF50A6" w:rsidRPr="00DF50A6" w:rsidRDefault="00DF50A6" w:rsidP="007F1941">
            <w:pPr>
              <w:pStyle w:val="03Grundtext2oAbstand"/>
              <w:rPr>
                <w:b/>
                <w:sz w:val="20"/>
              </w:rPr>
            </w:pPr>
            <w:r w:rsidRPr="00DF50A6">
              <w:rPr>
                <w:b/>
                <w:sz w:val="20"/>
              </w:rPr>
              <w:t>Schülerbuch 2, S. 110 Nr. 1-7</w:t>
            </w:r>
          </w:p>
          <w:p w:rsidR="00DF50A6" w:rsidRDefault="00DF50A6" w:rsidP="007F1941">
            <w:pPr>
              <w:pStyle w:val="03Grundtext2oAbstand"/>
              <w:rPr>
                <w:sz w:val="20"/>
              </w:rPr>
            </w:pPr>
          </w:p>
          <w:p w:rsidR="001F7095" w:rsidRDefault="00DF50A6" w:rsidP="007F194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Plättchen</w:t>
            </w:r>
          </w:p>
          <w:p w:rsidR="00DF50A6" w:rsidRDefault="00DF50A6" w:rsidP="007F1941">
            <w:pPr>
              <w:pStyle w:val="03Grundtext2oAbstand"/>
              <w:rPr>
                <w:sz w:val="20"/>
              </w:rPr>
            </w:pPr>
          </w:p>
          <w:p w:rsidR="00DF50A6" w:rsidRPr="00E358F5" w:rsidRDefault="00642CED" w:rsidP="007F194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Ggf. </w:t>
            </w:r>
            <w:r w:rsidR="00DF50A6">
              <w:rPr>
                <w:sz w:val="20"/>
              </w:rPr>
              <w:t>Rechengeld</w:t>
            </w:r>
          </w:p>
        </w:tc>
        <w:tc>
          <w:tcPr>
            <w:tcW w:w="798" w:type="pct"/>
          </w:tcPr>
          <w:p w:rsidR="00A37D0F" w:rsidRPr="000E4375" w:rsidRDefault="00642CED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mit dem Lösungsheft oder am Dig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talen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richtsassiste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ten</w:t>
            </w:r>
          </w:p>
        </w:tc>
      </w:tr>
      <w:bookmarkEnd w:id="1"/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DE7197">
              <w:rPr>
                <w:b/>
                <w:sz w:val="20"/>
              </w:rPr>
              <w:t>Zeich</w:t>
            </w:r>
            <w:r w:rsidR="00DF50A6">
              <w:rPr>
                <w:b/>
                <w:sz w:val="20"/>
              </w:rPr>
              <w:t>en</w:t>
            </w:r>
            <w:r w:rsidR="00A37D0F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403A83">
              <w:rPr>
                <w:sz w:val="20"/>
              </w:rPr>
              <w:t>zeichnen</w:t>
            </w:r>
            <w:r w:rsidR="00642CED">
              <w:rPr>
                <w:sz w:val="20"/>
              </w:rPr>
              <w:t xml:space="preserve"> </w:t>
            </w:r>
            <w:r w:rsidR="0034425C">
              <w:rPr>
                <w:sz w:val="20"/>
              </w:rPr>
              <w:t xml:space="preserve">eigene </w:t>
            </w:r>
            <w:r w:rsidR="00642CED">
              <w:rPr>
                <w:sz w:val="20"/>
              </w:rPr>
              <w:t>Recheng</w:t>
            </w:r>
            <w:r w:rsidR="00642CED">
              <w:rPr>
                <w:sz w:val="20"/>
              </w:rPr>
              <w:t>e</w:t>
            </w:r>
            <w:r w:rsidR="00642CED">
              <w:rPr>
                <w:sz w:val="20"/>
              </w:rPr>
              <w:t>schichten</w:t>
            </w:r>
            <w:r w:rsidR="002E4675">
              <w:rPr>
                <w:sz w:val="20"/>
              </w:rPr>
              <w:t xml:space="preserve">, </w:t>
            </w:r>
            <w:r w:rsidRPr="00CD677A">
              <w:rPr>
                <w:sz w:val="20"/>
              </w:rPr>
              <w:t>indem sie</w:t>
            </w:r>
          </w:p>
          <w:p w:rsidR="0092338C" w:rsidRPr="00DE7197" w:rsidRDefault="00CE628B" w:rsidP="00403A83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 xml:space="preserve">zu Gleichungen passende </w:t>
            </w:r>
            <w:r w:rsidR="00714EF6">
              <w:rPr>
                <w:sz w:val="20"/>
              </w:rPr>
              <w:t>Rechenbilder</w:t>
            </w:r>
            <w:r>
              <w:rPr>
                <w:sz w:val="20"/>
              </w:rPr>
              <w:t xml:space="preserve"> </w:t>
            </w:r>
            <w:r w:rsidR="00403A83">
              <w:rPr>
                <w:sz w:val="20"/>
              </w:rPr>
              <w:t>erfinden</w:t>
            </w:r>
            <w:r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642CED" w:rsidRDefault="00642CED" w:rsidP="00642CE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Erzählen </w:t>
            </w:r>
            <w:r w:rsidR="00DE7197">
              <w:rPr>
                <w:sz w:val="20"/>
              </w:rPr>
              <w:t xml:space="preserve">oder Aufschreiben </w:t>
            </w:r>
            <w:r>
              <w:rPr>
                <w:sz w:val="20"/>
              </w:rPr>
              <w:t>der Rechengeschic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te</w:t>
            </w:r>
          </w:p>
          <w:p w:rsidR="00642CED" w:rsidRDefault="00642CED" w:rsidP="00642CED">
            <w:pPr>
              <w:pStyle w:val="03Grundtext2oAbstand"/>
              <w:rPr>
                <w:sz w:val="20"/>
              </w:rPr>
            </w:pPr>
          </w:p>
          <w:p w:rsidR="009A3096" w:rsidRDefault="009A3096" w:rsidP="00642CE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Ergänzend:</w:t>
            </w:r>
          </w:p>
          <w:p w:rsidR="0034425C" w:rsidRPr="0034425C" w:rsidRDefault="00920A23" w:rsidP="00642CED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Förderheft 1, S. 51 Nr. 2;</w:t>
            </w:r>
          </w:p>
          <w:p w:rsidR="0034425C" w:rsidRPr="00DE7197" w:rsidRDefault="0034425C" w:rsidP="00CE628B">
            <w:pPr>
              <w:pStyle w:val="03Grundtext2oAbstand"/>
              <w:spacing w:after="240"/>
              <w:rPr>
                <w:b/>
                <w:sz w:val="20"/>
              </w:rPr>
            </w:pPr>
            <w:r w:rsidRPr="0034425C">
              <w:rPr>
                <w:b/>
                <w:sz w:val="20"/>
              </w:rPr>
              <w:t>Schülerbuch 1, S. 93 Nr. 3</w:t>
            </w:r>
          </w:p>
        </w:tc>
        <w:tc>
          <w:tcPr>
            <w:tcW w:w="557" w:type="pct"/>
          </w:tcPr>
          <w:p w:rsidR="005518C7" w:rsidRPr="003361B1" w:rsidRDefault="00C54BA4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5518C7" w:rsidRPr="00642CED" w:rsidRDefault="00642CED" w:rsidP="005518C7">
            <w:pPr>
              <w:pStyle w:val="03Grundtext2oAbstand"/>
              <w:rPr>
                <w:b/>
                <w:sz w:val="20"/>
              </w:rPr>
            </w:pPr>
            <w:r w:rsidRPr="00642CED">
              <w:rPr>
                <w:b/>
                <w:sz w:val="20"/>
              </w:rPr>
              <w:t>KV 6: Recheng</w:t>
            </w:r>
            <w:r w:rsidRPr="00642CED">
              <w:rPr>
                <w:b/>
                <w:sz w:val="20"/>
              </w:rPr>
              <w:t>e</w:t>
            </w:r>
            <w:r w:rsidRPr="00642CED">
              <w:rPr>
                <w:b/>
                <w:sz w:val="20"/>
              </w:rPr>
              <w:t xml:space="preserve">schichten </w:t>
            </w:r>
            <w:r w:rsidR="00DE7197">
              <w:rPr>
                <w:b/>
                <w:sz w:val="20"/>
              </w:rPr>
              <w:t>zeic</w:t>
            </w:r>
            <w:r w:rsidR="00DE7197">
              <w:rPr>
                <w:b/>
                <w:sz w:val="20"/>
              </w:rPr>
              <w:t>h</w:t>
            </w:r>
            <w:r w:rsidR="00DE7197">
              <w:rPr>
                <w:b/>
                <w:sz w:val="20"/>
              </w:rPr>
              <w:t>nen</w:t>
            </w:r>
          </w:p>
          <w:p w:rsidR="00642CED" w:rsidRDefault="00642CED" w:rsidP="005518C7">
            <w:pPr>
              <w:pStyle w:val="03Grundtext2oAbstand"/>
              <w:rPr>
                <w:sz w:val="20"/>
              </w:rPr>
            </w:pPr>
          </w:p>
          <w:p w:rsidR="00642CED" w:rsidRPr="005518C7" w:rsidRDefault="00642CED" w:rsidP="00642CE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Buntstifte</w:t>
            </w:r>
          </w:p>
        </w:tc>
        <w:tc>
          <w:tcPr>
            <w:tcW w:w="798" w:type="pct"/>
          </w:tcPr>
          <w:p w:rsidR="005518C7" w:rsidRPr="003361B1" w:rsidRDefault="009E3AF9" w:rsidP="009E3AF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Austausch und Vergleich  an der Station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 w:rsidR="00CE628B">
              <w:rPr>
                <w:b/>
                <w:sz w:val="20"/>
              </w:rPr>
              <w:t>Geschichte</w:t>
            </w:r>
            <w:r w:rsidR="006F5517">
              <w:rPr>
                <w:b/>
                <w:sz w:val="20"/>
              </w:rPr>
              <w:t>n</w:t>
            </w:r>
            <w:r w:rsidR="00C4705D">
              <w:rPr>
                <w:b/>
                <w:sz w:val="20"/>
              </w:rPr>
              <w:t>station</w:t>
            </w:r>
          </w:p>
          <w:p w:rsidR="00DE7197" w:rsidRPr="00CD677A" w:rsidRDefault="00DE7197" w:rsidP="00DE7197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>
              <w:rPr>
                <w:sz w:val="20"/>
              </w:rPr>
              <w:t>formulieren eigene Recheng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schichten zu Gleichungen, </w:t>
            </w:r>
            <w:r w:rsidRPr="00CD677A">
              <w:rPr>
                <w:sz w:val="20"/>
              </w:rPr>
              <w:t>i</w:t>
            </w:r>
            <w:r w:rsidRPr="00CD677A">
              <w:rPr>
                <w:sz w:val="20"/>
              </w:rPr>
              <w:t>n</w:t>
            </w:r>
            <w:r w:rsidRPr="00CD677A">
              <w:rPr>
                <w:sz w:val="20"/>
              </w:rPr>
              <w:t>dem sie</w:t>
            </w:r>
          </w:p>
          <w:p w:rsidR="00C54BA4" w:rsidRDefault="00DE7197" w:rsidP="00C54BA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 Gleichung auswählen und zu dieser eine passe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de Rechengeschichte erfi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den und aufschreiben</w:t>
            </w:r>
          </w:p>
          <w:p w:rsidR="00C54BA4" w:rsidRPr="00C54BA4" w:rsidRDefault="00C54BA4" w:rsidP="00C54BA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und die Rechengeschichten gemeinsam reflektieren und überarbeiten.</w:t>
            </w:r>
          </w:p>
          <w:p w:rsidR="00C4705D" w:rsidRPr="003361B1" w:rsidRDefault="00C4705D" w:rsidP="00C4705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0540A3" w:rsidRDefault="00FF6D95" w:rsidP="00DE71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Erzählen, dikti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ren</w:t>
            </w:r>
            <w:r w:rsidR="006A3F65">
              <w:rPr>
                <w:sz w:val="20"/>
              </w:rPr>
              <w:t xml:space="preserve"> oder Zeichnen der </w:t>
            </w:r>
            <w:r>
              <w:rPr>
                <w:sz w:val="20"/>
              </w:rPr>
              <w:t>Recheng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schichten</w:t>
            </w:r>
          </w:p>
          <w:p w:rsidR="00DE7197" w:rsidRDefault="009A3096" w:rsidP="00DE71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br/>
              <w:t>Ergänzend:</w:t>
            </w:r>
          </w:p>
          <w:p w:rsidR="00CE628B" w:rsidRDefault="00CE628B" w:rsidP="00CE628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1, S. 131 Nr. 4, 5; Arbeitsheft 1, S. 81 Nr. 5;</w:t>
            </w:r>
          </w:p>
          <w:p w:rsidR="00DE7197" w:rsidRPr="00013388" w:rsidRDefault="00DE7197" w:rsidP="00DF50A6">
            <w:pPr>
              <w:pStyle w:val="03Grundtext2oAbstand"/>
              <w:spacing w:after="240"/>
              <w:rPr>
                <w:sz w:val="20"/>
              </w:rPr>
            </w:pPr>
            <w:r>
              <w:rPr>
                <w:b/>
                <w:sz w:val="20"/>
              </w:rPr>
              <w:t>Arbeitsheft 2, S. 70 Nr. 5</w:t>
            </w:r>
          </w:p>
        </w:tc>
        <w:tc>
          <w:tcPr>
            <w:tcW w:w="557" w:type="pct"/>
          </w:tcPr>
          <w:p w:rsidR="003361B1" w:rsidRPr="003361B1" w:rsidRDefault="00DE719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  <w:r w:rsidR="00C54BA4">
              <w:rPr>
                <w:sz w:val="20"/>
              </w:rPr>
              <w:t xml:space="preserve"> / GA</w:t>
            </w:r>
          </w:p>
        </w:tc>
        <w:tc>
          <w:tcPr>
            <w:tcW w:w="1042" w:type="pct"/>
          </w:tcPr>
          <w:p w:rsidR="00CE628B" w:rsidRPr="00642CED" w:rsidRDefault="00DE7197" w:rsidP="00DE7197">
            <w:pPr>
              <w:pStyle w:val="03Grundtext2oAbstand"/>
              <w:rPr>
                <w:b/>
                <w:sz w:val="20"/>
              </w:rPr>
            </w:pPr>
            <w:r w:rsidRPr="00642CED">
              <w:rPr>
                <w:b/>
                <w:sz w:val="20"/>
              </w:rPr>
              <w:t xml:space="preserve">KV </w:t>
            </w:r>
            <w:r>
              <w:rPr>
                <w:b/>
                <w:sz w:val="20"/>
              </w:rPr>
              <w:t>7</w:t>
            </w:r>
            <w:r w:rsidRPr="00642CED">
              <w:rPr>
                <w:b/>
                <w:sz w:val="20"/>
              </w:rPr>
              <w:t>: Recheng</w:t>
            </w:r>
            <w:r w:rsidRPr="00642CED">
              <w:rPr>
                <w:b/>
                <w:sz w:val="20"/>
              </w:rPr>
              <w:t>e</w:t>
            </w:r>
            <w:r w:rsidRPr="00642CED">
              <w:rPr>
                <w:b/>
                <w:sz w:val="20"/>
              </w:rPr>
              <w:t>schichten zu Gle</w:t>
            </w:r>
            <w:r w:rsidRPr="00642CED">
              <w:rPr>
                <w:b/>
                <w:sz w:val="20"/>
              </w:rPr>
              <w:t>i</w:t>
            </w:r>
            <w:r w:rsidRPr="00642CED">
              <w:rPr>
                <w:b/>
                <w:sz w:val="20"/>
              </w:rPr>
              <w:t>chungen</w:t>
            </w:r>
          </w:p>
          <w:p w:rsidR="00DE7197" w:rsidRDefault="00DE7197" w:rsidP="00DE7197">
            <w:pPr>
              <w:pStyle w:val="03Grundtext2oAbstand"/>
              <w:rPr>
                <w:sz w:val="20"/>
              </w:rPr>
            </w:pPr>
          </w:p>
          <w:p w:rsidR="00907E05" w:rsidRPr="00CE628B" w:rsidRDefault="00CE628B" w:rsidP="00846A9C">
            <w:pPr>
              <w:pStyle w:val="03Grundtext2oAbstand"/>
              <w:rPr>
                <w:b/>
                <w:sz w:val="20"/>
              </w:rPr>
            </w:pPr>
            <w:r w:rsidRPr="00CE628B">
              <w:rPr>
                <w:b/>
                <w:sz w:val="20"/>
              </w:rPr>
              <w:t>KV 8: Recheng</w:t>
            </w:r>
            <w:r w:rsidRPr="00CE628B">
              <w:rPr>
                <w:b/>
                <w:sz w:val="20"/>
              </w:rPr>
              <w:t>e</w:t>
            </w:r>
            <w:r w:rsidRPr="00CE628B">
              <w:rPr>
                <w:b/>
                <w:sz w:val="20"/>
              </w:rPr>
              <w:t>schichte</w:t>
            </w:r>
            <w:r w:rsidR="00846A9C">
              <w:rPr>
                <w:b/>
                <w:sz w:val="20"/>
              </w:rPr>
              <w:t>n schre</w:t>
            </w:r>
            <w:r w:rsidR="00846A9C">
              <w:rPr>
                <w:b/>
                <w:sz w:val="20"/>
              </w:rPr>
              <w:t>i</w:t>
            </w:r>
            <w:r w:rsidR="00846A9C">
              <w:rPr>
                <w:b/>
                <w:sz w:val="20"/>
              </w:rPr>
              <w:t>ben</w:t>
            </w:r>
          </w:p>
        </w:tc>
        <w:tc>
          <w:tcPr>
            <w:tcW w:w="798" w:type="pct"/>
          </w:tcPr>
          <w:p w:rsidR="00197246" w:rsidRPr="003361B1" w:rsidRDefault="00C54BA4" w:rsidP="00C54BA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Reflektion im Plenum oder in der Klei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gruppe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322" w:rsidRDefault="00461322" w:rsidP="000C224E">
      <w:pPr>
        <w:pStyle w:val="ekvue1arial"/>
      </w:pPr>
      <w:r>
        <w:separator/>
      </w:r>
    </w:p>
  </w:endnote>
  <w:endnote w:type="continuationSeparator" w:id="0">
    <w:p w:rsidR="00461322" w:rsidRDefault="0046132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9" w:rsidRDefault="006F683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976E1D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6F6839">
            <w:rPr>
              <w:szCs w:val="16"/>
            </w:rPr>
            <w:t>8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9" w:rsidRDefault="006F683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322" w:rsidRDefault="00461322" w:rsidP="000C224E">
      <w:pPr>
        <w:pStyle w:val="ekvue1arial"/>
      </w:pPr>
      <w:r>
        <w:separator/>
      </w:r>
    </w:p>
  </w:footnote>
  <w:footnote w:type="continuationSeparator" w:id="0">
    <w:p w:rsidR="00461322" w:rsidRDefault="0046132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9" w:rsidRDefault="006F683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9" w:rsidRDefault="006F683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388"/>
    <w:rsid w:val="00013548"/>
    <w:rsid w:val="00015AA1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14C1"/>
    <w:rsid w:val="0005232B"/>
    <w:rsid w:val="000540A3"/>
    <w:rsid w:val="00054747"/>
    <w:rsid w:val="00064E4A"/>
    <w:rsid w:val="00073E7D"/>
    <w:rsid w:val="00073FAE"/>
    <w:rsid w:val="000763CD"/>
    <w:rsid w:val="00076C25"/>
    <w:rsid w:val="00076C42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E4375"/>
    <w:rsid w:val="000F1721"/>
    <w:rsid w:val="00100B92"/>
    <w:rsid w:val="001031FD"/>
    <w:rsid w:val="00103EDD"/>
    <w:rsid w:val="00106013"/>
    <w:rsid w:val="001062A4"/>
    <w:rsid w:val="0011194B"/>
    <w:rsid w:val="00113C65"/>
    <w:rsid w:val="00120F48"/>
    <w:rsid w:val="00122E9C"/>
    <w:rsid w:val="00124E5F"/>
    <w:rsid w:val="00136388"/>
    <w:rsid w:val="001428DF"/>
    <w:rsid w:val="0014296A"/>
    <w:rsid w:val="00145FD2"/>
    <w:rsid w:val="00146BDF"/>
    <w:rsid w:val="0014787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97246"/>
    <w:rsid w:val="001A08CC"/>
    <w:rsid w:val="001A2074"/>
    <w:rsid w:val="001A3E0A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095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17F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67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3648"/>
    <w:rsid w:val="00326ECA"/>
    <w:rsid w:val="00334127"/>
    <w:rsid w:val="00334F17"/>
    <w:rsid w:val="00334F22"/>
    <w:rsid w:val="003361B1"/>
    <w:rsid w:val="003363B2"/>
    <w:rsid w:val="0033771B"/>
    <w:rsid w:val="00337E4E"/>
    <w:rsid w:val="00341529"/>
    <w:rsid w:val="00342974"/>
    <w:rsid w:val="00343BFF"/>
    <w:rsid w:val="0034425C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D3C9C"/>
    <w:rsid w:val="003E0AA4"/>
    <w:rsid w:val="003E1DC9"/>
    <w:rsid w:val="003E21A7"/>
    <w:rsid w:val="003E2A14"/>
    <w:rsid w:val="003E31CC"/>
    <w:rsid w:val="003E46E4"/>
    <w:rsid w:val="003F3A02"/>
    <w:rsid w:val="00400B74"/>
    <w:rsid w:val="0040163F"/>
    <w:rsid w:val="00403A83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471"/>
    <w:rsid w:val="0044254A"/>
    <w:rsid w:val="00445F77"/>
    <w:rsid w:val="00450F50"/>
    <w:rsid w:val="004520C3"/>
    <w:rsid w:val="00452288"/>
    <w:rsid w:val="004538EA"/>
    <w:rsid w:val="00455728"/>
    <w:rsid w:val="00461322"/>
    <w:rsid w:val="0046431F"/>
    <w:rsid w:val="00477EAB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18C7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5F0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68EF"/>
    <w:rsid w:val="005E74FA"/>
    <w:rsid w:val="005F7F5D"/>
    <w:rsid w:val="0060257B"/>
    <w:rsid w:val="006066EB"/>
    <w:rsid w:val="006211CE"/>
    <w:rsid w:val="00621979"/>
    <w:rsid w:val="0062654B"/>
    <w:rsid w:val="00631BE4"/>
    <w:rsid w:val="006342CB"/>
    <w:rsid w:val="00637F11"/>
    <w:rsid w:val="00640790"/>
    <w:rsid w:val="00642CED"/>
    <w:rsid w:val="006466D6"/>
    <w:rsid w:val="006475A2"/>
    <w:rsid w:val="00651D9C"/>
    <w:rsid w:val="0065448D"/>
    <w:rsid w:val="00665283"/>
    <w:rsid w:val="006706C0"/>
    <w:rsid w:val="00672A59"/>
    <w:rsid w:val="006732BF"/>
    <w:rsid w:val="0067349E"/>
    <w:rsid w:val="00673AC1"/>
    <w:rsid w:val="00673B4B"/>
    <w:rsid w:val="00674049"/>
    <w:rsid w:val="0067733E"/>
    <w:rsid w:val="00681CF9"/>
    <w:rsid w:val="00683D23"/>
    <w:rsid w:val="00687B5C"/>
    <w:rsid w:val="006922CC"/>
    <w:rsid w:val="00695032"/>
    <w:rsid w:val="006A147E"/>
    <w:rsid w:val="006A19B0"/>
    <w:rsid w:val="006A2CA1"/>
    <w:rsid w:val="006A3F65"/>
    <w:rsid w:val="006A7136"/>
    <w:rsid w:val="006A752C"/>
    <w:rsid w:val="006B46AB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517"/>
    <w:rsid w:val="006F5A0D"/>
    <w:rsid w:val="006F6839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14EF6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47EF4"/>
    <w:rsid w:val="00752230"/>
    <w:rsid w:val="00756866"/>
    <w:rsid w:val="00761180"/>
    <w:rsid w:val="007647A1"/>
    <w:rsid w:val="007726EF"/>
    <w:rsid w:val="00772947"/>
    <w:rsid w:val="00776A3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0EAB"/>
    <w:rsid w:val="007A1957"/>
    <w:rsid w:val="007A6B39"/>
    <w:rsid w:val="007B1179"/>
    <w:rsid w:val="007B3F48"/>
    <w:rsid w:val="007B61B9"/>
    <w:rsid w:val="007C4755"/>
    <w:rsid w:val="007C48E2"/>
    <w:rsid w:val="007C6145"/>
    <w:rsid w:val="007C6588"/>
    <w:rsid w:val="007C708D"/>
    <w:rsid w:val="007D2058"/>
    <w:rsid w:val="007D3559"/>
    <w:rsid w:val="007E5039"/>
    <w:rsid w:val="007F1941"/>
    <w:rsid w:val="007F2361"/>
    <w:rsid w:val="007F254E"/>
    <w:rsid w:val="007F5555"/>
    <w:rsid w:val="0080088D"/>
    <w:rsid w:val="00800F45"/>
    <w:rsid w:val="00802A28"/>
    <w:rsid w:val="00807041"/>
    <w:rsid w:val="00811073"/>
    <w:rsid w:val="00813105"/>
    <w:rsid w:val="00815001"/>
    <w:rsid w:val="0082294A"/>
    <w:rsid w:val="0082455E"/>
    <w:rsid w:val="00826745"/>
    <w:rsid w:val="00836EB3"/>
    <w:rsid w:val="00845160"/>
    <w:rsid w:val="00846A9C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1D11"/>
    <w:rsid w:val="008B3F79"/>
    <w:rsid w:val="008B5309"/>
    <w:rsid w:val="008B582D"/>
    <w:rsid w:val="008B737D"/>
    <w:rsid w:val="008B748C"/>
    <w:rsid w:val="008C1080"/>
    <w:rsid w:val="008C5E3A"/>
    <w:rsid w:val="008D0286"/>
    <w:rsid w:val="008D35E5"/>
    <w:rsid w:val="008D4C96"/>
    <w:rsid w:val="008D5DAF"/>
    <w:rsid w:val="008E0296"/>
    <w:rsid w:val="008E3B13"/>
    <w:rsid w:val="008E7A11"/>
    <w:rsid w:val="008F3515"/>
    <w:rsid w:val="008F6A93"/>
    <w:rsid w:val="009078D8"/>
    <w:rsid w:val="00907E05"/>
    <w:rsid w:val="00910CB5"/>
    <w:rsid w:val="00912BFF"/>
    <w:rsid w:val="00914E05"/>
    <w:rsid w:val="00920A23"/>
    <w:rsid w:val="00920FC2"/>
    <w:rsid w:val="00921A8B"/>
    <w:rsid w:val="00922989"/>
    <w:rsid w:val="0092338C"/>
    <w:rsid w:val="009249F3"/>
    <w:rsid w:val="00925EBA"/>
    <w:rsid w:val="00926F4C"/>
    <w:rsid w:val="00930A1A"/>
    <w:rsid w:val="00930EBB"/>
    <w:rsid w:val="00931CEC"/>
    <w:rsid w:val="00933290"/>
    <w:rsid w:val="00933FEB"/>
    <w:rsid w:val="00937867"/>
    <w:rsid w:val="00937A54"/>
    <w:rsid w:val="00940E51"/>
    <w:rsid w:val="009422DA"/>
    <w:rsid w:val="00942FE3"/>
    <w:rsid w:val="0095054B"/>
    <w:rsid w:val="00951C6D"/>
    <w:rsid w:val="00954B31"/>
    <w:rsid w:val="0095767F"/>
    <w:rsid w:val="00960ECF"/>
    <w:rsid w:val="009644B4"/>
    <w:rsid w:val="00967019"/>
    <w:rsid w:val="00972ADF"/>
    <w:rsid w:val="00976E1D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3096"/>
    <w:rsid w:val="009A46D7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3AF9"/>
    <w:rsid w:val="009E63E8"/>
    <w:rsid w:val="009F58DF"/>
    <w:rsid w:val="00A01916"/>
    <w:rsid w:val="00A03231"/>
    <w:rsid w:val="00A0528D"/>
    <w:rsid w:val="00A11FD6"/>
    <w:rsid w:val="00A13238"/>
    <w:rsid w:val="00A13BA1"/>
    <w:rsid w:val="00A177FF"/>
    <w:rsid w:val="00A2025D"/>
    <w:rsid w:val="00A2278A"/>
    <w:rsid w:val="00A22B3E"/>
    <w:rsid w:val="00A2660C"/>
    <w:rsid w:val="00A337CF"/>
    <w:rsid w:val="00A37D0F"/>
    <w:rsid w:val="00A42E0D"/>
    <w:rsid w:val="00A4301C"/>
    <w:rsid w:val="00A43A29"/>
    <w:rsid w:val="00A44CF5"/>
    <w:rsid w:val="00A46D59"/>
    <w:rsid w:val="00A514C3"/>
    <w:rsid w:val="00A56114"/>
    <w:rsid w:val="00A6503B"/>
    <w:rsid w:val="00A67DDC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061F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57B56"/>
    <w:rsid w:val="00B6356F"/>
    <w:rsid w:val="00B65089"/>
    <w:rsid w:val="00B65F34"/>
    <w:rsid w:val="00B70360"/>
    <w:rsid w:val="00B817D6"/>
    <w:rsid w:val="00B840B0"/>
    <w:rsid w:val="00B8579B"/>
    <w:rsid w:val="00B86BFE"/>
    <w:rsid w:val="00B937C8"/>
    <w:rsid w:val="00B97D8A"/>
    <w:rsid w:val="00BA2093"/>
    <w:rsid w:val="00BA255D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18A"/>
    <w:rsid w:val="00C103E3"/>
    <w:rsid w:val="00C11B52"/>
    <w:rsid w:val="00C12803"/>
    <w:rsid w:val="00C17396"/>
    <w:rsid w:val="00C20C53"/>
    <w:rsid w:val="00C27D6D"/>
    <w:rsid w:val="00C3108B"/>
    <w:rsid w:val="00C33F48"/>
    <w:rsid w:val="00C34E62"/>
    <w:rsid w:val="00C4705D"/>
    <w:rsid w:val="00C52DB6"/>
    <w:rsid w:val="00C54BA4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0A42"/>
    <w:rsid w:val="00CC2F94"/>
    <w:rsid w:val="00CC7F63"/>
    <w:rsid w:val="00CD0AFE"/>
    <w:rsid w:val="00CD42C1"/>
    <w:rsid w:val="00CE134E"/>
    <w:rsid w:val="00CE1745"/>
    <w:rsid w:val="00CE1884"/>
    <w:rsid w:val="00CE628B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24C82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197"/>
    <w:rsid w:val="00DE7BDE"/>
    <w:rsid w:val="00DF103C"/>
    <w:rsid w:val="00DF122B"/>
    <w:rsid w:val="00DF50A6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358F5"/>
    <w:rsid w:val="00E41DD6"/>
    <w:rsid w:val="00E4213A"/>
    <w:rsid w:val="00E42BA9"/>
    <w:rsid w:val="00E5088A"/>
    <w:rsid w:val="00E51319"/>
    <w:rsid w:val="00E57E15"/>
    <w:rsid w:val="00E61BDF"/>
    <w:rsid w:val="00E66948"/>
    <w:rsid w:val="00E73890"/>
    <w:rsid w:val="00E7591E"/>
    <w:rsid w:val="00E8060D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3A8F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6E91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6D95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7C47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7C47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203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Rothe, Sophie</cp:lastModifiedBy>
  <cp:revision>57</cp:revision>
  <cp:lastPrinted>2016-01-13T15:00:00Z</cp:lastPrinted>
  <dcterms:created xsi:type="dcterms:W3CDTF">2017-01-15T17:51:00Z</dcterms:created>
  <dcterms:modified xsi:type="dcterms:W3CDTF">2018-01-25T15:19:00Z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