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5A07DD46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3C7AA622" w14:textId="77777777" w:rsidR="00FB59FB" w:rsidRPr="00BF21CC" w:rsidRDefault="00FB59FB" w:rsidP="00BF21CC">
            <w:pPr>
              <w:pageBreakBefore/>
            </w:pPr>
          </w:p>
        </w:tc>
        <w:tc>
          <w:tcPr>
            <w:tcW w:w="4186" w:type="dxa"/>
            <w:noWrap/>
            <w:vAlign w:val="bottom"/>
          </w:tcPr>
          <w:p w14:paraId="48442943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79EFD10B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00338DCF" w14:textId="77777777"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54D3E696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6041DEA9" w14:textId="11C0DCEC" w:rsidR="00FB59FB" w:rsidRPr="00C172AE" w:rsidRDefault="00FB59FB" w:rsidP="005446D6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C61715">
              <w:t>2</w:t>
            </w:r>
          </w:p>
        </w:tc>
      </w:tr>
      <w:tr w:rsidR="00BF17F2" w:rsidRPr="00BF17F2" w14:paraId="59C13704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7AC0A523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4B8C2055" w14:textId="77777777"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14:paraId="48E48EC0" w14:textId="643A4EBF" w:rsidR="00C61715" w:rsidRDefault="00C61715" w:rsidP="00C61715">
      <w:pPr>
        <w:pStyle w:val="ekvue1arial"/>
      </w:pPr>
      <w:bookmarkStart w:id="0" w:name="bmStart"/>
      <w:bookmarkEnd w:id="0"/>
      <w:r>
        <w:t>Nomen</w:t>
      </w:r>
    </w:p>
    <w:p w14:paraId="034526AF" w14:textId="066C657F" w:rsidR="00C61715" w:rsidRDefault="00C61715" w:rsidP="00C61715">
      <w:pPr>
        <w:pStyle w:val="ekvue1arial"/>
      </w:pPr>
    </w:p>
    <w:p w14:paraId="0EE9AD44" w14:textId="77777777" w:rsidR="00C61715" w:rsidRPr="00287B24" w:rsidRDefault="00C61715" w:rsidP="00C61715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2787FE34" wp14:editId="272FDDD8">
            <wp:extent cx="285115" cy="288290"/>
            <wp:effectExtent l="0" t="0" r="635" b="0"/>
            <wp:docPr id="30" name="Grafik 30" descr="Ein Bild, das Text, Schild, Messanzeig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Grafik 30" descr="Ein Bild, das Text, Schild, Messanzeige enthält.&#10;&#10;Automatisch generierte Beschreibu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8CB32" w14:textId="62C0A9BF" w:rsidR="00C61715" w:rsidRDefault="00C61715" w:rsidP="00C61715">
      <w:pPr>
        <w:pStyle w:val="ekvaufzhlung"/>
        <w:rPr>
          <w:rStyle w:val="ekvarbeitsanweisungfremdsprache"/>
          <w:i w:val="0"/>
          <w:iCs/>
        </w:rPr>
      </w:pPr>
      <w:r>
        <w:rPr>
          <w:rStyle w:val="ekvarbeitsanweisungfremdsprache"/>
          <w:i w:val="0"/>
          <w:iCs/>
        </w:rPr>
        <w:t xml:space="preserve">1. </w:t>
      </w:r>
      <w:r w:rsidRPr="000642F4">
        <w:t>Verbinde das Wort mit dem richtigen Bild.</w:t>
      </w:r>
      <w:r w:rsidR="00E5597F" w:rsidRPr="00E5597F">
        <w:rPr>
          <w:iCs/>
          <w:noProof/>
        </w:rPr>
        <w:t xml:space="preserve"> </w:t>
      </w:r>
    </w:p>
    <w:p w14:paraId="5B7725D5" w14:textId="7E9A836B" w:rsidR="00C61715" w:rsidRDefault="00C61715" w:rsidP="00FF3613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6"/>
      </w:tblGrid>
      <w:tr w:rsidR="00C61715" w14:paraId="23B3A4B3" w14:textId="77777777" w:rsidTr="00E5597F">
        <w:trPr>
          <w:trHeight w:val="946"/>
        </w:trPr>
        <w:tc>
          <w:tcPr>
            <w:tcW w:w="2336" w:type="dxa"/>
          </w:tcPr>
          <w:p w14:paraId="70549FD9" w14:textId="23419BD3" w:rsidR="00C61715" w:rsidRDefault="00E5597F" w:rsidP="00FF3613">
            <w:r>
              <w:rPr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CCC4D0E" wp14:editId="52CA6F54">
                      <wp:simplePos x="0" y="0"/>
                      <wp:positionH relativeFrom="column">
                        <wp:posOffset>287663</wp:posOffset>
                      </wp:positionH>
                      <wp:positionV relativeFrom="paragraph">
                        <wp:posOffset>231040</wp:posOffset>
                      </wp:positionV>
                      <wp:extent cx="83576" cy="83576"/>
                      <wp:effectExtent l="0" t="0" r="0" b="0"/>
                      <wp:wrapNone/>
                      <wp:docPr id="205" name="Ellipse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576" cy="835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C47344A" id="Ellipse 205" o:spid="_x0000_s1026" style="position:absolute;margin-left:22.65pt;margin-top:18.2pt;width:6.6pt;height:6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" fillcolor="red" stroked="f" strokeweight="1pt">
                      <v:stroke joinstyle="miter"/>
                    </v:oval>
                  </w:pict>
                </mc:Fallback>
              </mc:AlternateContent>
            </w:r>
            <w:r>
              <w:rPr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448FD552" wp14:editId="57C16B27">
                      <wp:simplePos x="0" y="0"/>
                      <wp:positionH relativeFrom="column">
                        <wp:posOffset>126653</wp:posOffset>
                      </wp:positionH>
                      <wp:positionV relativeFrom="page">
                        <wp:posOffset>140239</wp:posOffset>
                      </wp:positionV>
                      <wp:extent cx="1019175" cy="285750"/>
                      <wp:effectExtent l="0" t="0" r="9525" b="0"/>
                      <wp:wrapNone/>
                      <wp:docPr id="25" name="Textfeld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191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944B63E" w14:textId="2895359F" w:rsidR="00E5597F" w:rsidRDefault="00E5597F" w:rsidP="00E5597F">
                                  <w:pPr>
                                    <w:pStyle w:val="ekvue3arial"/>
                                    <w:jc w:val="center"/>
                                  </w:pPr>
                                  <w:r>
                                    <w:t>Mütze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48FD55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5" o:spid="_x0000_s1026" type="#_x0000_t202" style="position:absolute;margin-left:9.95pt;margin-top:11.05pt;width:80.25pt;height:22.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" fillcolor="white [3201]" stroked="f" strokeweight=".5pt">
                      <v:textbox>
                        <w:txbxContent>
                          <w:p w14:paraId="4944B63E" w14:textId="2895359F" w:rsidR="00E5597F" w:rsidRDefault="00E5597F" w:rsidP="00E5597F">
                            <w:pPr>
                              <w:pStyle w:val="ekvue3arial"/>
                              <w:jc w:val="center"/>
                            </w:pPr>
                            <w:r>
                              <w:t>Mütze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2336" w:type="dxa"/>
          </w:tcPr>
          <w:p w14:paraId="798533BA" w14:textId="16D8A387" w:rsidR="00C61715" w:rsidRDefault="00E5597F" w:rsidP="00FF3613">
            <w:r>
              <w:rPr>
                <w:noProof/>
              </w:rPr>
              <w:drawing>
                <wp:anchor distT="0" distB="0" distL="114300" distR="114300" simplePos="0" relativeHeight="251679744" behindDoc="0" locked="0" layoutInCell="1" allowOverlap="1" wp14:anchorId="2EE4B431" wp14:editId="58B47BA6">
                  <wp:simplePos x="0" y="0"/>
                  <wp:positionH relativeFrom="column">
                    <wp:posOffset>340392</wp:posOffset>
                  </wp:positionH>
                  <wp:positionV relativeFrom="paragraph">
                    <wp:posOffset>33439</wp:posOffset>
                  </wp:positionV>
                  <wp:extent cx="543464" cy="547946"/>
                  <wp:effectExtent l="0" t="0" r="0" b="5080"/>
                  <wp:wrapNone/>
                  <wp:docPr id="195" name="Grafik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464" cy="547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36" w:type="dxa"/>
          </w:tcPr>
          <w:p w14:paraId="061E55FE" w14:textId="1A2496DC" w:rsidR="00C61715" w:rsidRDefault="00E5597F" w:rsidP="00FF3613">
            <w:r>
              <w:rPr>
                <w:noProof/>
              </w:rPr>
              <w:drawing>
                <wp:anchor distT="0" distB="0" distL="114300" distR="114300" simplePos="0" relativeHeight="251680768" behindDoc="0" locked="0" layoutInCell="1" allowOverlap="1" wp14:anchorId="23166DFF" wp14:editId="08BC4653">
                  <wp:simplePos x="0" y="0"/>
                  <wp:positionH relativeFrom="column">
                    <wp:posOffset>402135</wp:posOffset>
                  </wp:positionH>
                  <wp:positionV relativeFrom="paragraph">
                    <wp:posOffset>41382</wp:posOffset>
                  </wp:positionV>
                  <wp:extent cx="508958" cy="506059"/>
                  <wp:effectExtent l="0" t="0" r="5715" b="8890"/>
                  <wp:wrapNone/>
                  <wp:docPr id="203" name="Grafik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958" cy="506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36" w:type="dxa"/>
          </w:tcPr>
          <w:p w14:paraId="54D5A8A5" w14:textId="59C0E31D" w:rsidR="00C61715" w:rsidRDefault="00E5597F" w:rsidP="00FF3613">
            <w:r>
              <w:rPr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A0DB68A" wp14:editId="711FB2BD">
                      <wp:simplePos x="0" y="0"/>
                      <wp:positionH relativeFrom="column">
                        <wp:posOffset>383155</wp:posOffset>
                      </wp:positionH>
                      <wp:positionV relativeFrom="paragraph">
                        <wp:posOffset>241612</wp:posOffset>
                      </wp:positionV>
                      <wp:extent cx="83576" cy="83576"/>
                      <wp:effectExtent l="0" t="0" r="0" b="0"/>
                      <wp:wrapNone/>
                      <wp:docPr id="207" name="Ellipse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576" cy="835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3D296FD" id="Ellipse 207" o:spid="_x0000_s1026" style="position:absolute;margin-left:30.15pt;margin-top:19pt;width:6.6pt;height:6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" fillcolor="red" stroked="f" strokeweight="1pt">
                      <v:stroke joinstyle="miter"/>
                    </v:oval>
                  </w:pict>
                </mc:Fallback>
              </mc:AlternateContent>
            </w:r>
            <w:r>
              <w:rPr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1" locked="0" layoutInCell="1" allowOverlap="1" wp14:anchorId="4B5C7D55" wp14:editId="3C2B63B5">
                      <wp:simplePos x="0" y="0"/>
                      <wp:positionH relativeFrom="column">
                        <wp:posOffset>188188</wp:posOffset>
                      </wp:positionH>
                      <wp:positionV relativeFrom="page">
                        <wp:posOffset>140239</wp:posOffset>
                      </wp:positionV>
                      <wp:extent cx="1019175" cy="285750"/>
                      <wp:effectExtent l="0" t="0" r="9525" b="0"/>
                      <wp:wrapNone/>
                      <wp:docPr id="10" name="Textfeld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191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CCE081F" w14:textId="546F5D59" w:rsidR="00E5597F" w:rsidRDefault="00E5597F" w:rsidP="00E5597F">
                                  <w:pPr>
                                    <w:pStyle w:val="ekvue3arial"/>
                                    <w:jc w:val="center"/>
                                  </w:pPr>
                                  <w:r>
                                    <w:t>Hose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5C7D55" id="Textfeld 10" o:spid="_x0000_s1027" type="#_x0000_t202" style="position:absolute;margin-left:14.8pt;margin-top:11.05pt;width:80.25pt;height:22.5pt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" fillcolor="white [3201]" stroked="f" strokeweight=".5pt">
                      <v:textbox>
                        <w:txbxContent>
                          <w:p w14:paraId="2CCE081F" w14:textId="546F5D59" w:rsidR="00E5597F" w:rsidRDefault="00E5597F" w:rsidP="00E5597F">
                            <w:pPr>
                              <w:pStyle w:val="ekvue3arial"/>
                              <w:jc w:val="center"/>
                            </w:pPr>
                            <w:r>
                              <w:t>Hose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  <w:tr w:rsidR="00C61715" w14:paraId="22832708" w14:textId="77777777" w:rsidTr="00E5597F">
        <w:trPr>
          <w:trHeight w:val="1004"/>
        </w:trPr>
        <w:tc>
          <w:tcPr>
            <w:tcW w:w="2336" w:type="dxa"/>
          </w:tcPr>
          <w:p w14:paraId="3DC229F0" w14:textId="740C368B" w:rsidR="00C61715" w:rsidRDefault="00E5597F" w:rsidP="00FF3613">
            <w:r>
              <w:rPr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36705C1" wp14:editId="572CEE88">
                      <wp:simplePos x="0" y="0"/>
                      <wp:positionH relativeFrom="column">
                        <wp:posOffset>261235</wp:posOffset>
                      </wp:positionH>
                      <wp:positionV relativeFrom="paragraph">
                        <wp:posOffset>237104</wp:posOffset>
                      </wp:positionV>
                      <wp:extent cx="83576" cy="83576"/>
                      <wp:effectExtent l="0" t="0" r="0" b="0"/>
                      <wp:wrapNone/>
                      <wp:docPr id="212" name="Ellipse 2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576" cy="835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E18E124" id="Ellipse 212" o:spid="_x0000_s1026" style="position:absolute;margin-left:20.55pt;margin-top:18.65pt;width:6.6pt;height:6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" fillcolor="#00b050" stroked="f" strokeweight="1pt">
                      <v:stroke joinstyle="miter"/>
                    </v:oval>
                  </w:pict>
                </mc:Fallback>
              </mc:AlternateContent>
            </w:r>
            <w:r>
              <w:rPr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68DB31C0" wp14:editId="42CCDDFE">
                      <wp:simplePos x="0" y="0"/>
                      <wp:positionH relativeFrom="column">
                        <wp:posOffset>109400</wp:posOffset>
                      </wp:positionH>
                      <wp:positionV relativeFrom="page">
                        <wp:posOffset>145655</wp:posOffset>
                      </wp:positionV>
                      <wp:extent cx="1019175" cy="285750"/>
                      <wp:effectExtent l="0" t="0" r="9525" b="0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191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F36E3A8" w14:textId="33DA1ED1" w:rsidR="00E5597F" w:rsidRDefault="00E5597F" w:rsidP="00E5597F">
                                  <w:pPr>
                                    <w:pStyle w:val="ekvue3arial"/>
                                    <w:jc w:val="center"/>
                                  </w:pPr>
                                  <w:r>
                                    <w:t>T-Shirt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DB31C0" id="Textfeld 1" o:spid="_x0000_s1028" type="#_x0000_t202" style="position:absolute;margin-left:8.6pt;margin-top:11.45pt;width:80.25pt;height:22.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" fillcolor="white [3201]" stroked="f" strokeweight=".5pt">
                      <v:textbox>
                        <w:txbxContent>
                          <w:p w14:paraId="7F36E3A8" w14:textId="33DA1ED1" w:rsidR="00E5597F" w:rsidRDefault="00E5597F" w:rsidP="00E5597F">
                            <w:pPr>
                              <w:pStyle w:val="ekvue3arial"/>
                              <w:jc w:val="center"/>
                            </w:pPr>
                            <w:r>
                              <w:t>T-Shirt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2336" w:type="dxa"/>
          </w:tcPr>
          <w:p w14:paraId="5CCFBDE4" w14:textId="7E387695" w:rsidR="00C61715" w:rsidRDefault="00E5597F" w:rsidP="00FF3613"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0430E599" wp14:editId="0683D387">
                  <wp:simplePos x="0" y="0"/>
                  <wp:positionH relativeFrom="column">
                    <wp:posOffset>452120</wp:posOffset>
                  </wp:positionH>
                  <wp:positionV relativeFrom="paragraph">
                    <wp:posOffset>17576</wp:posOffset>
                  </wp:positionV>
                  <wp:extent cx="374939" cy="575256"/>
                  <wp:effectExtent l="0" t="0" r="6350" b="0"/>
                  <wp:wrapNone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939" cy="575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36" w:type="dxa"/>
          </w:tcPr>
          <w:p w14:paraId="28B4CEA3" w14:textId="0898F819" w:rsidR="00C61715" w:rsidRDefault="00E5597F" w:rsidP="00FF3613"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0AE69FFC" wp14:editId="1B1480C6">
                  <wp:simplePos x="0" y="0"/>
                  <wp:positionH relativeFrom="column">
                    <wp:posOffset>125011</wp:posOffset>
                  </wp:positionH>
                  <wp:positionV relativeFrom="paragraph">
                    <wp:posOffset>-214055</wp:posOffset>
                  </wp:positionV>
                  <wp:extent cx="1035170" cy="1035170"/>
                  <wp:effectExtent l="0" t="0" r="0" b="0"/>
                  <wp:wrapNone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170" cy="1035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36" w:type="dxa"/>
          </w:tcPr>
          <w:p w14:paraId="3B6811E4" w14:textId="0A96DF18" w:rsidR="00C61715" w:rsidRDefault="00E5597F" w:rsidP="00FF3613">
            <w:r>
              <w:rPr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A2EA0CA" wp14:editId="5A5FC012">
                      <wp:simplePos x="0" y="0"/>
                      <wp:positionH relativeFrom="column">
                        <wp:posOffset>372584</wp:posOffset>
                      </wp:positionH>
                      <wp:positionV relativeFrom="paragraph">
                        <wp:posOffset>252961</wp:posOffset>
                      </wp:positionV>
                      <wp:extent cx="83576" cy="83576"/>
                      <wp:effectExtent l="0" t="0" r="0" b="0"/>
                      <wp:wrapNone/>
                      <wp:docPr id="208" name="Ellipse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576" cy="835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379643D" id="Ellipse 208" o:spid="_x0000_s1026" style="position:absolute;margin-left:29.35pt;margin-top:19.9pt;width:6.6pt;height:6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" fillcolor="red" stroked="f" strokeweight="1pt">
                      <v:stroke joinstyle="miter"/>
                    </v:oval>
                  </w:pict>
                </mc:Fallback>
              </mc:AlternateContent>
            </w:r>
            <w:r>
              <w:rPr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1" locked="0" layoutInCell="1" allowOverlap="1" wp14:anchorId="70E928E6" wp14:editId="1ED85DE4">
                      <wp:simplePos x="0" y="0"/>
                      <wp:positionH relativeFrom="column">
                        <wp:posOffset>179070</wp:posOffset>
                      </wp:positionH>
                      <wp:positionV relativeFrom="page">
                        <wp:posOffset>153730</wp:posOffset>
                      </wp:positionV>
                      <wp:extent cx="1019175" cy="285750"/>
                      <wp:effectExtent l="0" t="0" r="9525" b="0"/>
                      <wp:wrapNone/>
                      <wp:docPr id="9" name="Textfeld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191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51132DC" w14:textId="5608DB33" w:rsidR="00E5597F" w:rsidRDefault="00E5597F" w:rsidP="00E5597F">
                                  <w:pPr>
                                    <w:pStyle w:val="ekvue3arial"/>
                                    <w:jc w:val="center"/>
                                  </w:pPr>
                                  <w:r>
                                    <w:t>Bluse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E928E6" id="Textfeld 9" o:spid="_x0000_s1029" type="#_x0000_t202" style="position:absolute;margin-left:14.1pt;margin-top:12.1pt;width:80.25pt;height:22.5pt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" fillcolor="white [3201]" stroked="f" strokeweight=".5pt">
                      <v:textbox>
                        <w:txbxContent>
                          <w:p w14:paraId="351132DC" w14:textId="5608DB33" w:rsidR="00E5597F" w:rsidRDefault="00E5597F" w:rsidP="00E5597F">
                            <w:pPr>
                              <w:pStyle w:val="ekvue3arial"/>
                              <w:jc w:val="center"/>
                            </w:pPr>
                            <w:r>
                              <w:t>Bluse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  <w:tr w:rsidR="00C61715" w14:paraId="2DCB679A" w14:textId="77777777" w:rsidTr="00E5597F">
        <w:trPr>
          <w:trHeight w:val="1006"/>
        </w:trPr>
        <w:tc>
          <w:tcPr>
            <w:tcW w:w="2336" w:type="dxa"/>
          </w:tcPr>
          <w:p w14:paraId="1C7D1129" w14:textId="09159CC7" w:rsidR="00C61715" w:rsidRDefault="00E5597F" w:rsidP="00FF3613">
            <w:r>
              <w:rPr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E858CAA" wp14:editId="3F72A8E3">
                      <wp:simplePos x="0" y="0"/>
                      <wp:positionH relativeFrom="column">
                        <wp:posOffset>234806</wp:posOffset>
                      </wp:positionH>
                      <wp:positionV relativeFrom="paragraph">
                        <wp:posOffset>285621</wp:posOffset>
                      </wp:positionV>
                      <wp:extent cx="83576" cy="83576"/>
                      <wp:effectExtent l="0" t="0" r="0" b="0"/>
                      <wp:wrapNone/>
                      <wp:docPr id="209" name="Ellipse 2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576" cy="835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C30925A" id="Ellipse 209" o:spid="_x0000_s1026" style="position:absolute;margin-left:18.5pt;margin-top:22.5pt;width:6.6pt;height:6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" fillcolor="red" stroked="f" strokeweight="1pt">
                      <v:stroke joinstyle="miter"/>
                    </v:oval>
                  </w:pict>
                </mc:Fallback>
              </mc:AlternateContent>
            </w:r>
            <w:r>
              <w:rPr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3CBC26ED" wp14:editId="5DE74184">
                      <wp:simplePos x="0" y="0"/>
                      <wp:positionH relativeFrom="column">
                        <wp:posOffset>118026</wp:posOffset>
                      </wp:positionH>
                      <wp:positionV relativeFrom="page">
                        <wp:posOffset>183251</wp:posOffset>
                      </wp:positionV>
                      <wp:extent cx="1019175" cy="285750"/>
                      <wp:effectExtent l="0" t="0" r="9525" b="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191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086AA61" w14:textId="3A57DBDA" w:rsidR="00E5597F" w:rsidRDefault="00E5597F" w:rsidP="00E5597F">
                                  <w:pPr>
                                    <w:pStyle w:val="ekvue3arial"/>
                                    <w:jc w:val="center"/>
                                  </w:pPr>
                                  <w:r>
                                    <w:t>Schuhe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BC26ED" id="Textfeld 2" o:spid="_x0000_s1030" type="#_x0000_t202" style="position:absolute;margin-left:9.3pt;margin-top:14.45pt;width:80.25pt;height:22.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" fillcolor="white [3201]" stroked="f" strokeweight=".5pt">
                      <v:textbox>
                        <w:txbxContent>
                          <w:p w14:paraId="1086AA61" w14:textId="3A57DBDA" w:rsidR="00E5597F" w:rsidRDefault="00E5597F" w:rsidP="00E5597F">
                            <w:pPr>
                              <w:pStyle w:val="ekvue3arial"/>
                              <w:jc w:val="center"/>
                            </w:pPr>
                            <w:r>
                              <w:t>Schuhe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2336" w:type="dxa"/>
          </w:tcPr>
          <w:p w14:paraId="05080EAA" w14:textId="0A2FEA01" w:rsidR="00C61715" w:rsidRDefault="00E5597F" w:rsidP="00FF3613"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352347C4" wp14:editId="4D7FAC7E">
                  <wp:simplePos x="0" y="0"/>
                  <wp:positionH relativeFrom="column">
                    <wp:posOffset>357672</wp:posOffset>
                  </wp:positionH>
                  <wp:positionV relativeFrom="paragraph">
                    <wp:posOffset>69467</wp:posOffset>
                  </wp:positionV>
                  <wp:extent cx="508959" cy="498169"/>
                  <wp:effectExtent l="0" t="0" r="5715" b="0"/>
                  <wp:wrapNone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959" cy="498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36" w:type="dxa"/>
          </w:tcPr>
          <w:p w14:paraId="21274F26" w14:textId="64DDB4F5" w:rsidR="00C61715" w:rsidRDefault="00E5597F" w:rsidP="00FF3613"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 wp14:anchorId="5296C02D" wp14:editId="04ACE6D3">
                  <wp:simplePos x="0" y="0"/>
                  <wp:positionH relativeFrom="column">
                    <wp:posOffset>194370</wp:posOffset>
                  </wp:positionH>
                  <wp:positionV relativeFrom="paragraph">
                    <wp:posOffset>104008</wp:posOffset>
                  </wp:positionV>
                  <wp:extent cx="897147" cy="451954"/>
                  <wp:effectExtent l="0" t="0" r="0" b="5715"/>
                  <wp:wrapNone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147" cy="451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36" w:type="dxa"/>
          </w:tcPr>
          <w:p w14:paraId="7C1431E7" w14:textId="143CE439" w:rsidR="00C61715" w:rsidRDefault="00E5597F" w:rsidP="00FF3613">
            <w:r>
              <w:rPr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624A0495" wp14:editId="02EB18F3">
                      <wp:simplePos x="0" y="0"/>
                      <wp:positionH relativeFrom="column">
                        <wp:posOffset>346156</wp:posOffset>
                      </wp:positionH>
                      <wp:positionV relativeFrom="paragraph">
                        <wp:posOffset>275051</wp:posOffset>
                      </wp:positionV>
                      <wp:extent cx="83576" cy="83576"/>
                      <wp:effectExtent l="0" t="0" r="0" b="0"/>
                      <wp:wrapNone/>
                      <wp:docPr id="213" name="Ellipse 2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576" cy="835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843B842" id="Ellipse 213" o:spid="_x0000_s1026" style="position:absolute;margin-left:27.25pt;margin-top:21.65pt;width:6.6pt;height:6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" fillcolor="#00b050" stroked="f" strokeweight="1pt">
                      <v:stroke joinstyle="miter"/>
                    </v:oval>
                  </w:pict>
                </mc:Fallback>
              </mc:AlternateContent>
            </w:r>
            <w:r>
              <w:rPr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1" locked="0" layoutInCell="1" allowOverlap="1" wp14:anchorId="28A418D8" wp14:editId="2595A354">
                      <wp:simplePos x="0" y="0"/>
                      <wp:positionH relativeFrom="column">
                        <wp:posOffset>162308</wp:posOffset>
                      </wp:positionH>
                      <wp:positionV relativeFrom="page">
                        <wp:posOffset>174625</wp:posOffset>
                      </wp:positionV>
                      <wp:extent cx="1019175" cy="285750"/>
                      <wp:effectExtent l="0" t="0" r="9525" b="0"/>
                      <wp:wrapNone/>
                      <wp:docPr id="8" name="Textfeld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191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8608DC6" w14:textId="23C41974" w:rsidR="00E5597F" w:rsidRDefault="00E5597F" w:rsidP="00E5597F">
                                  <w:pPr>
                                    <w:pStyle w:val="ekvue3arial"/>
                                    <w:jc w:val="center"/>
                                  </w:pPr>
                                  <w:r>
                                    <w:t>Hemd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A418D8" id="Textfeld 8" o:spid="_x0000_s1031" type="#_x0000_t202" style="position:absolute;margin-left:12.8pt;margin-top:13.75pt;width:80.25pt;height:22.5pt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" fillcolor="white [3201]" stroked="f" strokeweight=".5pt">
                      <v:textbox>
                        <w:txbxContent>
                          <w:p w14:paraId="58608DC6" w14:textId="23C41974" w:rsidR="00E5597F" w:rsidRDefault="00E5597F" w:rsidP="00E5597F">
                            <w:pPr>
                              <w:pStyle w:val="ekvue3arial"/>
                              <w:jc w:val="center"/>
                            </w:pPr>
                            <w:r>
                              <w:t>Hemd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  <w:tr w:rsidR="00C61715" w14:paraId="65316FE1" w14:textId="77777777" w:rsidTr="00E5597F">
        <w:trPr>
          <w:trHeight w:val="1008"/>
        </w:trPr>
        <w:tc>
          <w:tcPr>
            <w:tcW w:w="2336" w:type="dxa"/>
          </w:tcPr>
          <w:p w14:paraId="6F523C02" w14:textId="2650090D" w:rsidR="00C61715" w:rsidRDefault="00E5597F" w:rsidP="00FF3613">
            <w:r>
              <w:rPr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BB0ED32" wp14:editId="3003928A">
                      <wp:simplePos x="0" y="0"/>
                      <wp:positionH relativeFrom="column">
                        <wp:posOffset>255949</wp:posOffset>
                      </wp:positionH>
                      <wp:positionV relativeFrom="paragraph">
                        <wp:posOffset>258871</wp:posOffset>
                      </wp:positionV>
                      <wp:extent cx="83576" cy="83576"/>
                      <wp:effectExtent l="0" t="0" r="0" b="0"/>
                      <wp:wrapNone/>
                      <wp:docPr id="210" name="Ellipse 2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576" cy="835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E944D67" id="Ellipse 210" o:spid="_x0000_s1026" style="position:absolute;margin-left:20.15pt;margin-top:20.4pt;width:6.6pt;height:6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" fillcolor="#5b9bd5 [3204]" stroked="f" strokeweight="1pt">
                      <v:stroke joinstyle="miter"/>
                    </v:oval>
                  </w:pict>
                </mc:Fallback>
              </mc:AlternateContent>
            </w:r>
            <w:r>
              <w:rPr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 wp14:anchorId="59725116" wp14:editId="5CCC4350">
                      <wp:simplePos x="0" y="0"/>
                      <wp:positionH relativeFrom="column">
                        <wp:posOffset>126652</wp:posOffset>
                      </wp:positionH>
                      <wp:positionV relativeFrom="page">
                        <wp:posOffset>167819</wp:posOffset>
                      </wp:positionV>
                      <wp:extent cx="1019175" cy="285750"/>
                      <wp:effectExtent l="0" t="0" r="9525" b="0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191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799FE01" w14:textId="187872DF" w:rsidR="00E5597F" w:rsidRDefault="00E5597F" w:rsidP="00E5597F">
                                  <w:pPr>
                                    <w:pStyle w:val="ekvue3arial"/>
                                    <w:jc w:val="center"/>
                                  </w:pPr>
                                  <w:r>
                                    <w:t>Mantel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725116" id="Textfeld 5" o:spid="_x0000_s1032" type="#_x0000_t202" style="position:absolute;margin-left:9.95pt;margin-top:13.2pt;width:80.25pt;height:22.5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" fillcolor="white [3201]" stroked="f" strokeweight=".5pt">
                      <v:textbox>
                        <w:txbxContent>
                          <w:p w14:paraId="5799FE01" w14:textId="187872DF" w:rsidR="00E5597F" w:rsidRDefault="00E5597F" w:rsidP="00E5597F">
                            <w:pPr>
                              <w:pStyle w:val="ekvue3arial"/>
                              <w:jc w:val="center"/>
                            </w:pPr>
                            <w:r>
                              <w:t>Mantel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2336" w:type="dxa"/>
          </w:tcPr>
          <w:p w14:paraId="40D51A5A" w14:textId="14C89836" w:rsidR="00C61715" w:rsidRDefault="00E5597F" w:rsidP="00FF3613"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0077FC53" wp14:editId="703725D0">
                  <wp:simplePos x="0" y="0"/>
                  <wp:positionH relativeFrom="column">
                    <wp:posOffset>254156</wp:posOffset>
                  </wp:positionH>
                  <wp:positionV relativeFrom="paragraph">
                    <wp:posOffset>40580</wp:posOffset>
                  </wp:positionV>
                  <wp:extent cx="702920" cy="542314"/>
                  <wp:effectExtent l="0" t="0" r="2540" b="0"/>
                  <wp:wrapNone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920" cy="542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36" w:type="dxa"/>
          </w:tcPr>
          <w:p w14:paraId="4A60D1D3" w14:textId="0C8FC6BC" w:rsidR="00C61715" w:rsidRDefault="00E5597F" w:rsidP="00FF3613">
            <w:r>
              <w:rPr>
                <w:noProof/>
              </w:rPr>
              <w:drawing>
                <wp:anchor distT="0" distB="0" distL="114300" distR="114300" simplePos="0" relativeHeight="251681792" behindDoc="0" locked="0" layoutInCell="1" allowOverlap="1" wp14:anchorId="77A69EDE" wp14:editId="4644F591">
                  <wp:simplePos x="0" y="0"/>
                  <wp:positionH relativeFrom="margin">
                    <wp:posOffset>351706</wp:posOffset>
                  </wp:positionH>
                  <wp:positionV relativeFrom="paragraph">
                    <wp:posOffset>56838</wp:posOffset>
                  </wp:positionV>
                  <wp:extent cx="667521" cy="526115"/>
                  <wp:effectExtent l="0" t="0" r="0" b="7620"/>
                  <wp:wrapNone/>
                  <wp:docPr id="204" name="Grafik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7521" cy="526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36" w:type="dxa"/>
          </w:tcPr>
          <w:p w14:paraId="7F5E7167" w14:textId="08901F7C" w:rsidR="00C61715" w:rsidRDefault="00E5597F" w:rsidP="00FF3613">
            <w:r>
              <w:rPr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E73809B" wp14:editId="642949D5">
                      <wp:simplePos x="0" y="0"/>
                      <wp:positionH relativeFrom="column">
                        <wp:posOffset>346155</wp:posOffset>
                      </wp:positionH>
                      <wp:positionV relativeFrom="paragraph">
                        <wp:posOffset>280013</wp:posOffset>
                      </wp:positionV>
                      <wp:extent cx="83576" cy="83576"/>
                      <wp:effectExtent l="0" t="0" r="0" b="0"/>
                      <wp:wrapNone/>
                      <wp:docPr id="219" name="Ellipse 2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576" cy="835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BB2694A" id="Ellipse 219" o:spid="_x0000_s1026" style="position:absolute;margin-left:27.25pt;margin-top:22.05pt;width:6.6pt;height:6.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" fillcolor="#5b9bd5 [3204]" stroked="f" strokeweight="1pt">
                      <v:stroke joinstyle="miter"/>
                    </v:oval>
                  </w:pict>
                </mc:Fallback>
              </mc:AlternateContent>
            </w:r>
            <w:r>
              <w:rPr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1" locked="0" layoutInCell="1" allowOverlap="1" wp14:anchorId="5448BAE2" wp14:editId="2D6A5401">
                      <wp:simplePos x="0" y="0"/>
                      <wp:positionH relativeFrom="column">
                        <wp:posOffset>162309</wp:posOffset>
                      </wp:positionH>
                      <wp:positionV relativeFrom="page">
                        <wp:posOffset>176446</wp:posOffset>
                      </wp:positionV>
                      <wp:extent cx="1019175" cy="285750"/>
                      <wp:effectExtent l="0" t="0" r="9525" b="0"/>
                      <wp:wrapNone/>
                      <wp:docPr id="7" name="Textfeld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191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FA2E339" w14:textId="39ED1C39" w:rsidR="00E5597F" w:rsidRDefault="00E5597F" w:rsidP="00E5597F">
                                  <w:pPr>
                                    <w:pStyle w:val="ekvue3arial"/>
                                    <w:jc w:val="center"/>
                                  </w:pPr>
                                  <w:r>
                                    <w:t>Schal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48BAE2" id="Textfeld 7" o:spid="_x0000_s1033" type="#_x0000_t202" style="position:absolute;margin-left:12.8pt;margin-top:13.9pt;width:80.25pt;height:22.5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" fillcolor="white [3201]" stroked="f" strokeweight=".5pt">
                      <v:textbox>
                        <w:txbxContent>
                          <w:p w14:paraId="5FA2E339" w14:textId="39ED1C39" w:rsidR="00E5597F" w:rsidRDefault="00E5597F" w:rsidP="00E5597F">
                            <w:pPr>
                              <w:pStyle w:val="ekvue3arial"/>
                              <w:jc w:val="center"/>
                            </w:pPr>
                            <w:r>
                              <w:t>Schal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</w:tbl>
    <w:p w14:paraId="048490B7" w14:textId="27A85A60" w:rsidR="00C61715" w:rsidRDefault="00C61715" w:rsidP="00FF3613"/>
    <w:p w14:paraId="009FE2F4" w14:textId="1090E00E" w:rsidR="00C61715" w:rsidRDefault="00C61715" w:rsidP="00FF3613"/>
    <w:p w14:paraId="45EB3A28" w14:textId="77777777" w:rsidR="00E5597F" w:rsidRPr="00287B24" w:rsidRDefault="00E5597F" w:rsidP="00E5597F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6C22E379" wp14:editId="117D9C16">
            <wp:extent cx="285115" cy="288290"/>
            <wp:effectExtent l="0" t="0" r="635" b="0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c_hinsehen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379DE" w14:textId="496DEC1C" w:rsidR="00C61715" w:rsidRDefault="00C61715" w:rsidP="00C61715">
      <w:r w:rsidRPr="00C61715">
        <w:rPr>
          <w:rStyle w:val="ekvarbeitsanweisungfremdsprache"/>
          <w:i w:val="0"/>
          <w:iCs/>
        </w:rPr>
        <w:t xml:space="preserve">2. </w:t>
      </w:r>
      <w:r>
        <w:t>Suche dir 3 Kleidungsstücke heraus und schreibe Sätze.</w:t>
      </w:r>
    </w:p>
    <w:p w14:paraId="2FACF9D9" w14:textId="1319F092" w:rsidR="00C61715" w:rsidRDefault="00210488" w:rsidP="00C61715">
      <w:r w:rsidRPr="00210488">
        <w:rPr>
          <w:rStyle w:val="ekvarbeitsanweisungfremdsprache"/>
          <w:i w:val="0"/>
          <w:iCs/>
          <w:noProof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17782A77" wp14:editId="4CFF5B97">
                <wp:simplePos x="0" y="0"/>
                <wp:positionH relativeFrom="margin">
                  <wp:posOffset>-635</wp:posOffset>
                </wp:positionH>
                <wp:positionV relativeFrom="page">
                  <wp:posOffset>5314950</wp:posOffset>
                </wp:positionV>
                <wp:extent cx="3696970" cy="520700"/>
                <wp:effectExtent l="0" t="0" r="0" b="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6970" cy="520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Style w:val="ekvlsung"/>
                                <w:sz w:val="48"/>
                                <w:szCs w:val="44"/>
                              </w:rPr>
                              <w:id w:val="568603642"/>
                              <w:placeholder>
                                <w:docPart w:val="4868383A6FE54D4298815A0D4783A528"/>
                              </w:placeholder>
                              <w:temporary/>
                              <w:showingPlcHdr/>
                              <w15:appearance w15:val="hidden"/>
                            </w:sdtPr>
                            <w:sdtEndPr>
                              <w:rPr>
                                <w:rStyle w:val="ekvlsung"/>
                              </w:rPr>
                            </w:sdtEndPr>
                            <w:sdtContent>
                              <w:p w14:paraId="291E4F1D" w14:textId="28E540C5" w:rsidR="00210488" w:rsidRPr="00210488" w:rsidRDefault="00210488" w:rsidP="00210488">
                                <w:pPr>
                                  <w:pStyle w:val="ekvformel"/>
                                  <w:rPr>
                                    <w:rStyle w:val="ekvlsung"/>
                                    <w:sz w:val="48"/>
                                    <w:szCs w:val="44"/>
                                  </w:rPr>
                                </w:pPr>
                                <w:r w:rsidRPr="00210488">
                                  <w:rPr>
                                    <w:rStyle w:val="ekvlsung"/>
                                    <w:sz w:val="48"/>
                                    <w:szCs w:val="44"/>
                                  </w:rPr>
                                  <w:t>Meine Hose ist grün.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82A77" id="_x0000_s1034" type="#_x0000_t202" style="position:absolute;margin-left:-.05pt;margin-top:418.5pt;width:291.1pt;height:41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" filled="f" stroked="f">
                <v:textbox>
                  <w:txbxContent>
                    <w:sdt>
                      <w:sdtPr>
                        <w:rPr>
                          <w:rStyle w:val="ekvlsung"/>
                          <w:sz w:val="48"/>
                          <w:szCs w:val="44"/>
                        </w:rPr>
                        <w:id w:val="568603642"/>
                        <w:placeholder>
                          <w:docPart w:val="4868383A6FE54D4298815A0D4783A528"/>
                        </w:placeholder>
                        <w:temporary/>
                        <w:showingPlcHdr/>
                        <w15:appearance w15:val="hidden"/>
                      </w:sdtPr>
                      <w:sdtEndPr>
                        <w:rPr>
                          <w:rStyle w:val="ekvlsung"/>
                        </w:rPr>
                      </w:sdtEndPr>
                      <w:sdtContent>
                        <w:p w14:paraId="291E4F1D" w14:textId="28E540C5" w:rsidR="00210488" w:rsidRPr="00210488" w:rsidRDefault="00210488" w:rsidP="00210488">
                          <w:pPr>
                            <w:pStyle w:val="ekvformel"/>
                            <w:rPr>
                              <w:rStyle w:val="ekvlsung"/>
                              <w:sz w:val="48"/>
                              <w:szCs w:val="44"/>
                            </w:rPr>
                          </w:pPr>
                          <w:r w:rsidRPr="00210488">
                            <w:rPr>
                              <w:rStyle w:val="ekvlsung"/>
                              <w:sz w:val="48"/>
                              <w:szCs w:val="44"/>
                            </w:rPr>
                            <w:t>Meine Hose ist grün.</w:t>
                          </w:r>
                        </w:p>
                      </w:sdtContent>
                    </w:sdt>
                  </w:txbxContent>
                </v:textbox>
                <w10:wrap anchorx="margin" anchory="page"/>
              </v:shape>
            </w:pict>
          </mc:Fallback>
        </mc:AlternateContent>
      </w: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C61715" w:rsidRPr="001F1E3D" w14:paraId="0C1620A3" w14:textId="77777777" w:rsidTr="007E544F">
        <w:trPr>
          <w:trHeight w:hRule="exact" w:val="170"/>
        </w:trPr>
        <w:tc>
          <w:tcPr>
            <w:tcW w:w="9356" w:type="dxa"/>
            <w:noWrap/>
            <w:vAlign w:val="center"/>
          </w:tcPr>
          <w:p w14:paraId="5AC32959" w14:textId="5482602E" w:rsidR="00C61715" w:rsidRPr="001F1E3D" w:rsidRDefault="00C61715" w:rsidP="007E544F">
            <w:pPr>
              <w:pStyle w:val="ekvlinie"/>
            </w:pPr>
          </w:p>
        </w:tc>
      </w:tr>
      <w:tr w:rsidR="00C61715" w:rsidRPr="001F1E3D" w14:paraId="30B5F1B2" w14:textId="77777777" w:rsidTr="007E544F">
        <w:trPr>
          <w:trHeight w:hRule="exact" w:val="198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47EED6DF" w14:textId="3C11F788" w:rsidR="00C61715" w:rsidRPr="001F1E3D" w:rsidRDefault="00C61715" w:rsidP="007E544F">
            <w:pPr>
              <w:pStyle w:val="ekvlinie"/>
            </w:pPr>
          </w:p>
        </w:tc>
      </w:tr>
      <w:tr w:rsidR="00C61715" w:rsidRPr="001F1E3D" w14:paraId="32810314" w14:textId="77777777" w:rsidTr="007E544F">
        <w:trPr>
          <w:trHeight w:hRule="exact" w:val="170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14:paraId="4F05F47B" w14:textId="137A7FD5" w:rsidR="00C61715" w:rsidRPr="001F1E3D" w:rsidRDefault="00C61715" w:rsidP="007E544F">
            <w:pPr>
              <w:pStyle w:val="ekvlinie"/>
            </w:pPr>
          </w:p>
        </w:tc>
      </w:tr>
    </w:tbl>
    <w:p w14:paraId="022A8159" w14:textId="020B702D" w:rsidR="00C61715" w:rsidRDefault="00C61715" w:rsidP="00FF3613"/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C61715" w:rsidRPr="001F1E3D" w14:paraId="3B9AEFD3" w14:textId="77777777" w:rsidTr="007E544F">
        <w:trPr>
          <w:trHeight w:hRule="exact" w:val="170"/>
        </w:trPr>
        <w:tc>
          <w:tcPr>
            <w:tcW w:w="9356" w:type="dxa"/>
            <w:noWrap/>
            <w:vAlign w:val="center"/>
          </w:tcPr>
          <w:p w14:paraId="35B9FFE6" w14:textId="033AEF47" w:rsidR="00C61715" w:rsidRPr="001F1E3D" w:rsidRDefault="00C61715" w:rsidP="007E544F">
            <w:pPr>
              <w:pStyle w:val="ekvlinie"/>
            </w:pPr>
          </w:p>
        </w:tc>
      </w:tr>
      <w:tr w:rsidR="00C61715" w:rsidRPr="001F1E3D" w14:paraId="1280C5D9" w14:textId="77777777" w:rsidTr="007E544F">
        <w:trPr>
          <w:trHeight w:hRule="exact" w:val="198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41EF4041" w14:textId="5F57EB24" w:rsidR="00C61715" w:rsidRPr="001F1E3D" w:rsidRDefault="00C61715" w:rsidP="007E544F">
            <w:pPr>
              <w:pStyle w:val="ekvlinie"/>
            </w:pPr>
          </w:p>
        </w:tc>
      </w:tr>
      <w:tr w:rsidR="00C61715" w:rsidRPr="001F1E3D" w14:paraId="44F726A5" w14:textId="77777777" w:rsidTr="007E544F">
        <w:trPr>
          <w:trHeight w:hRule="exact" w:val="170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14:paraId="7132CD34" w14:textId="77777777" w:rsidR="00C61715" w:rsidRPr="001F1E3D" w:rsidRDefault="00C61715" w:rsidP="007E544F">
            <w:pPr>
              <w:pStyle w:val="ekvlinie"/>
            </w:pPr>
          </w:p>
        </w:tc>
      </w:tr>
    </w:tbl>
    <w:p w14:paraId="699C8C29" w14:textId="2D50B413" w:rsidR="00C61715" w:rsidRDefault="00C61715" w:rsidP="00FF3613"/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C61715" w:rsidRPr="001F1E3D" w14:paraId="6DB5B7B3" w14:textId="77777777" w:rsidTr="007E544F">
        <w:trPr>
          <w:trHeight w:hRule="exact" w:val="170"/>
        </w:trPr>
        <w:tc>
          <w:tcPr>
            <w:tcW w:w="9356" w:type="dxa"/>
            <w:noWrap/>
            <w:vAlign w:val="center"/>
          </w:tcPr>
          <w:p w14:paraId="14DC97BC" w14:textId="0593521C" w:rsidR="00C61715" w:rsidRPr="001F1E3D" w:rsidRDefault="00C61715" w:rsidP="007E544F">
            <w:pPr>
              <w:pStyle w:val="ekvlinie"/>
            </w:pPr>
          </w:p>
        </w:tc>
      </w:tr>
      <w:tr w:rsidR="00C61715" w:rsidRPr="001F1E3D" w14:paraId="32DB6AE5" w14:textId="77777777" w:rsidTr="007E544F">
        <w:trPr>
          <w:trHeight w:hRule="exact" w:val="198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6F5534E7" w14:textId="77777777" w:rsidR="00C61715" w:rsidRPr="001F1E3D" w:rsidRDefault="00C61715" w:rsidP="007E544F">
            <w:pPr>
              <w:pStyle w:val="ekvlinie"/>
            </w:pPr>
          </w:p>
        </w:tc>
      </w:tr>
      <w:tr w:rsidR="00C61715" w:rsidRPr="001F1E3D" w14:paraId="7A1E3FFA" w14:textId="77777777" w:rsidTr="007E544F">
        <w:trPr>
          <w:trHeight w:hRule="exact" w:val="170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14:paraId="26A0991A" w14:textId="77777777" w:rsidR="00C61715" w:rsidRPr="001F1E3D" w:rsidRDefault="00C61715" w:rsidP="007E544F">
            <w:pPr>
              <w:pStyle w:val="ekvlinie"/>
            </w:pPr>
          </w:p>
        </w:tc>
      </w:tr>
    </w:tbl>
    <w:p w14:paraId="13468EAF" w14:textId="07563F30" w:rsidR="00C61715" w:rsidRDefault="00C61715" w:rsidP="00FF3613"/>
    <w:p w14:paraId="76A5CA0E" w14:textId="7F16F77A" w:rsidR="00C61715" w:rsidRDefault="00C61715" w:rsidP="00FF3613"/>
    <w:p w14:paraId="7A703FBF" w14:textId="77777777" w:rsidR="00210488" w:rsidRPr="00287B24" w:rsidRDefault="00210488" w:rsidP="00210488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3F4A83DD" wp14:editId="28B18A55">
            <wp:extent cx="285115" cy="288290"/>
            <wp:effectExtent l="0" t="0" r="0" b="0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68813" w14:textId="37C26BE2" w:rsidR="00C61715" w:rsidRDefault="00C61715" w:rsidP="00C61715">
      <w:r>
        <w:rPr>
          <w:rStyle w:val="ekvarbeitsanweisungfremdsprache"/>
          <w:i w:val="0"/>
          <w:iCs/>
        </w:rPr>
        <w:t>3</w:t>
      </w:r>
      <w:r w:rsidRPr="00C61715">
        <w:rPr>
          <w:rStyle w:val="ekvarbeitsanweisungfremdsprache"/>
          <w:i w:val="0"/>
          <w:iCs/>
        </w:rPr>
        <w:t xml:space="preserve">. </w:t>
      </w:r>
      <w:r>
        <w:t>Was passt nicht in die Reihe. Streiche durch.</w:t>
      </w:r>
      <w:r w:rsidR="00210488" w:rsidRPr="00210488">
        <w:rPr>
          <w:iCs/>
          <w:noProof/>
        </w:rPr>
        <w:t xml:space="preserve">  </w:t>
      </w:r>
    </w:p>
    <w:p w14:paraId="72275129" w14:textId="5EC28329" w:rsidR="00C61715" w:rsidRDefault="00210488" w:rsidP="00FF3613">
      <w:r>
        <w:rPr>
          <w:iCs/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62E71F3" wp14:editId="04D954F1">
                <wp:simplePos x="0" y="0"/>
                <wp:positionH relativeFrom="column">
                  <wp:posOffset>1536700</wp:posOffset>
                </wp:positionH>
                <wp:positionV relativeFrom="paragraph">
                  <wp:posOffset>1401445</wp:posOffset>
                </wp:positionV>
                <wp:extent cx="83576" cy="83576"/>
                <wp:effectExtent l="0" t="0" r="0" b="0"/>
                <wp:wrapNone/>
                <wp:docPr id="239" name="Ellipse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576" cy="83576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B8FAF90" id="Ellipse 239" o:spid="_x0000_s1026" style="position:absolute;margin-left:121pt;margin-top:110.35pt;width:6.6pt;height:6.6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" fillcolor="red" stroked="f" strokeweight="1pt">
                <v:stroke joinstyle="miter"/>
              </v:oval>
            </w:pict>
          </mc:Fallback>
        </mc:AlternateConten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6"/>
      </w:tblGrid>
      <w:tr w:rsidR="00C61715" w14:paraId="60C1D6AB" w14:textId="77777777" w:rsidTr="00C61715">
        <w:trPr>
          <w:trHeight w:val="766"/>
        </w:trPr>
        <w:tc>
          <w:tcPr>
            <w:tcW w:w="2336" w:type="dxa"/>
          </w:tcPr>
          <w:p w14:paraId="409F0472" w14:textId="31CC063C" w:rsidR="00C61715" w:rsidRDefault="00CD3B3F" w:rsidP="00FF3613">
            <w:r>
              <w:rPr>
                <w:noProof/>
              </w:rPr>
              <w:drawing>
                <wp:anchor distT="0" distB="0" distL="114300" distR="114300" simplePos="0" relativeHeight="251758592" behindDoc="0" locked="0" layoutInCell="1" allowOverlap="1" wp14:anchorId="3B976965" wp14:editId="4178D60F">
                  <wp:simplePos x="0" y="0"/>
                  <wp:positionH relativeFrom="margin">
                    <wp:posOffset>791210</wp:posOffset>
                  </wp:positionH>
                  <wp:positionV relativeFrom="paragraph">
                    <wp:posOffset>69215</wp:posOffset>
                  </wp:positionV>
                  <wp:extent cx="487874" cy="375920"/>
                  <wp:effectExtent l="0" t="0" r="7620" b="5080"/>
                  <wp:wrapNone/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874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10488">
              <w:rPr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1" locked="0" layoutInCell="1" allowOverlap="1" wp14:anchorId="53613487" wp14:editId="7B72AF24">
                      <wp:simplePos x="0" y="0"/>
                      <wp:positionH relativeFrom="column">
                        <wp:posOffset>10795</wp:posOffset>
                      </wp:positionH>
                      <wp:positionV relativeFrom="page">
                        <wp:posOffset>60325</wp:posOffset>
                      </wp:positionV>
                      <wp:extent cx="1019175" cy="285750"/>
                      <wp:effectExtent l="0" t="0" r="9525" b="0"/>
                      <wp:wrapNone/>
                      <wp:docPr id="215" name="Textfeld 2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191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67DF04D" w14:textId="7E06B9BD" w:rsidR="00210488" w:rsidRDefault="00210488" w:rsidP="00210488">
                                  <w:pPr>
                                    <w:pStyle w:val="ekvue3arial"/>
                                  </w:pPr>
                                  <w:r>
                                    <w:t>Stiefel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613487" id="Textfeld 215" o:spid="_x0000_s1035" type="#_x0000_t202" style="position:absolute;margin-left:.85pt;margin-top:4.75pt;width:80.25pt;height:22.5pt;z-index:-25161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" fillcolor="white [3201]" stroked="f" strokeweight=".5pt">
                      <v:textbox>
                        <w:txbxContent>
                          <w:p w14:paraId="267DF04D" w14:textId="7E06B9BD" w:rsidR="00210488" w:rsidRDefault="00210488" w:rsidP="00210488">
                            <w:pPr>
                              <w:pStyle w:val="ekvue3arial"/>
                            </w:pPr>
                            <w:r>
                              <w:t>Stiefel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2336" w:type="dxa"/>
          </w:tcPr>
          <w:p w14:paraId="2F7A5877" w14:textId="1084AA02" w:rsidR="00C61715" w:rsidRDefault="00CD3B3F" w:rsidP="00FF3613">
            <w:r>
              <w:rPr>
                <w:noProof/>
              </w:rPr>
              <w:drawing>
                <wp:anchor distT="0" distB="0" distL="114300" distR="114300" simplePos="0" relativeHeight="251759616" behindDoc="0" locked="0" layoutInCell="1" allowOverlap="1" wp14:anchorId="1A20C4FD" wp14:editId="4E5E359A">
                  <wp:simplePos x="0" y="0"/>
                  <wp:positionH relativeFrom="margin">
                    <wp:posOffset>885825</wp:posOffset>
                  </wp:positionH>
                  <wp:positionV relativeFrom="paragraph">
                    <wp:posOffset>16510</wp:posOffset>
                  </wp:positionV>
                  <wp:extent cx="361950" cy="426720"/>
                  <wp:effectExtent l="0" t="0" r="0" b="0"/>
                  <wp:wrapNone/>
                  <wp:docPr id="27" name="Grafi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10488">
              <w:rPr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1" locked="0" layoutInCell="1" allowOverlap="1" wp14:anchorId="0D27494B" wp14:editId="2BFDEE9A">
                      <wp:simplePos x="0" y="0"/>
                      <wp:positionH relativeFrom="column">
                        <wp:posOffset>-12065</wp:posOffset>
                      </wp:positionH>
                      <wp:positionV relativeFrom="page">
                        <wp:posOffset>41275</wp:posOffset>
                      </wp:positionV>
                      <wp:extent cx="1019175" cy="285750"/>
                      <wp:effectExtent l="0" t="0" r="9525" b="0"/>
                      <wp:wrapNone/>
                      <wp:docPr id="216" name="Textfeld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191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3107AD3" w14:textId="0FF76F63" w:rsidR="00210488" w:rsidRDefault="00210488" w:rsidP="00210488">
                                  <w:pPr>
                                    <w:pStyle w:val="ekvue3arial"/>
                                  </w:pPr>
                                  <w:r>
                                    <w:t>Baum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D27494B" id="Textfeld 216" o:spid="_x0000_s1036" type="#_x0000_t202" style="position:absolute;margin-left:-.95pt;margin-top:3.25pt;width:80.25pt;height:22.5pt;z-index:-25161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" fillcolor="white [3201]" stroked="f" strokeweight=".5pt">
                      <v:textbox>
                        <w:txbxContent>
                          <w:p w14:paraId="63107AD3" w14:textId="0FF76F63" w:rsidR="00210488" w:rsidRDefault="00210488" w:rsidP="00210488">
                            <w:pPr>
                              <w:pStyle w:val="ekvue3arial"/>
                            </w:pPr>
                            <w:r>
                              <w:t>Baum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2336" w:type="dxa"/>
          </w:tcPr>
          <w:p w14:paraId="03A098E9" w14:textId="750C59CD" w:rsidR="00C61715" w:rsidRDefault="00CD3B3F" w:rsidP="00FF3613">
            <w:r>
              <w:rPr>
                <w:noProof/>
              </w:rPr>
              <w:drawing>
                <wp:anchor distT="0" distB="0" distL="114300" distR="114300" simplePos="0" relativeHeight="251760640" behindDoc="0" locked="0" layoutInCell="1" allowOverlap="1" wp14:anchorId="50261743" wp14:editId="60F94C07">
                  <wp:simplePos x="0" y="0"/>
                  <wp:positionH relativeFrom="margin">
                    <wp:posOffset>859790</wp:posOffset>
                  </wp:positionH>
                  <wp:positionV relativeFrom="paragraph">
                    <wp:posOffset>100330</wp:posOffset>
                  </wp:positionV>
                  <wp:extent cx="419735" cy="304800"/>
                  <wp:effectExtent l="0" t="0" r="0" b="0"/>
                  <wp:wrapNone/>
                  <wp:docPr id="28" name="Grafi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73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10488">
              <w:rPr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4555D767" wp14:editId="10042D9C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142875</wp:posOffset>
                      </wp:positionV>
                      <wp:extent cx="83576" cy="83576"/>
                      <wp:effectExtent l="0" t="0" r="0" b="0"/>
                      <wp:wrapNone/>
                      <wp:docPr id="240" name="Ellipse 2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576" cy="835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25F83B2" id="Ellipse 240" o:spid="_x0000_s1026" style="position:absolute;margin-left:-2.75pt;margin-top:11.25pt;width:6.6pt;height:6.6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" fillcolor="red" stroked="f" strokeweight="1pt">
                      <v:stroke joinstyle="miter"/>
                    </v:oval>
                  </w:pict>
                </mc:Fallback>
              </mc:AlternateContent>
            </w:r>
            <w:r w:rsidR="00210488">
              <w:rPr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1" locked="0" layoutInCell="1" allowOverlap="1" wp14:anchorId="2F22AA82" wp14:editId="64371CAA">
                      <wp:simplePos x="0" y="0"/>
                      <wp:positionH relativeFrom="column">
                        <wp:posOffset>-28575</wp:posOffset>
                      </wp:positionH>
                      <wp:positionV relativeFrom="page">
                        <wp:posOffset>41275</wp:posOffset>
                      </wp:positionV>
                      <wp:extent cx="1019175" cy="285750"/>
                      <wp:effectExtent l="0" t="0" r="9525" b="0"/>
                      <wp:wrapNone/>
                      <wp:docPr id="218" name="Textfeld 2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191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78E1FD" w14:textId="148ECDDE" w:rsidR="00210488" w:rsidRDefault="00210488" w:rsidP="00210488">
                                  <w:pPr>
                                    <w:pStyle w:val="ekvue3arial"/>
                                  </w:pPr>
                                  <w:r>
                                    <w:t>Sandalen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22AA82" id="Textfeld 218" o:spid="_x0000_s1037" type="#_x0000_t202" style="position:absolute;margin-left:-2.25pt;margin-top:3.25pt;width:80.25pt;height:22.5pt;z-index:-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" fillcolor="white [3201]" stroked="f" strokeweight=".5pt">
                      <v:textbox>
                        <w:txbxContent>
                          <w:p w14:paraId="2278E1FD" w14:textId="148ECDDE" w:rsidR="00210488" w:rsidRDefault="00210488" w:rsidP="00210488">
                            <w:pPr>
                              <w:pStyle w:val="ekvue3arial"/>
                            </w:pPr>
                            <w:r>
                              <w:t>Sandalen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2336" w:type="dxa"/>
          </w:tcPr>
          <w:p w14:paraId="4316E7A7" w14:textId="12C2D794" w:rsidR="00C61715" w:rsidRDefault="00CD3B3F" w:rsidP="00FF3613">
            <w:r>
              <w:rPr>
                <w:noProof/>
              </w:rPr>
              <w:drawing>
                <wp:anchor distT="0" distB="0" distL="114300" distR="114300" simplePos="0" relativeHeight="251761664" behindDoc="0" locked="0" layoutInCell="1" allowOverlap="1" wp14:anchorId="53B656D1" wp14:editId="3DB9A6A5">
                  <wp:simplePos x="0" y="0"/>
                  <wp:positionH relativeFrom="margin">
                    <wp:posOffset>951230</wp:posOffset>
                  </wp:positionH>
                  <wp:positionV relativeFrom="paragraph">
                    <wp:posOffset>241300</wp:posOffset>
                  </wp:positionV>
                  <wp:extent cx="381340" cy="191135"/>
                  <wp:effectExtent l="0" t="0" r="0" b="0"/>
                  <wp:wrapNone/>
                  <wp:docPr id="29" name="Grafik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Grafik 29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340" cy="191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10488">
              <w:rPr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1" locked="0" layoutInCell="1" allowOverlap="1" wp14:anchorId="60B39773" wp14:editId="7BD3DF65">
                      <wp:simplePos x="0" y="0"/>
                      <wp:positionH relativeFrom="column">
                        <wp:posOffset>-20320</wp:posOffset>
                      </wp:positionH>
                      <wp:positionV relativeFrom="page">
                        <wp:posOffset>45720</wp:posOffset>
                      </wp:positionV>
                      <wp:extent cx="1117600" cy="285750"/>
                      <wp:effectExtent l="0" t="0" r="6350" b="0"/>
                      <wp:wrapNone/>
                      <wp:docPr id="220" name="Textfeld 2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176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57C6CB4" w14:textId="34EA8DFF" w:rsidR="00210488" w:rsidRDefault="00210488" w:rsidP="00210488">
                                  <w:pPr>
                                    <w:pStyle w:val="ekvue3arial"/>
                                  </w:pPr>
                                  <w:r>
                                    <w:t>Sportschuhe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0B39773" id="Textfeld 220" o:spid="_x0000_s1038" type="#_x0000_t202" style="position:absolute;margin-left:-1.6pt;margin-top:3.6pt;width:88pt;height:22.5pt;z-index:-251608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" fillcolor="white [3201]" stroked="f" strokeweight=".5pt">
                      <v:textbox>
                        <w:txbxContent>
                          <w:p w14:paraId="457C6CB4" w14:textId="34EA8DFF" w:rsidR="00210488" w:rsidRDefault="00210488" w:rsidP="00210488">
                            <w:pPr>
                              <w:pStyle w:val="ekvue3arial"/>
                            </w:pPr>
                            <w:r>
                              <w:t>Sportschuhe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  <w:tr w:rsidR="00C61715" w14:paraId="3A1CA54A" w14:textId="77777777" w:rsidTr="00C61715">
        <w:trPr>
          <w:trHeight w:val="847"/>
        </w:trPr>
        <w:tc>
          <w:tcPr>
            <w:tcW w:w="2336" w:type="dxa"/>
          </w:tcPr>
          <w:p w14:paraId="075558A2" w14:textId="30D3154C" w:rsidR="00C61715" w:rsidRDefault="00CD3B3F" w:rsidP="00FF3613">
            <w:r>
              <w:rPr>
                <w:noProof/>
              </w:rPr>
              <w:drawing>
                <wp:anchor distT="0" distB="0" distL="114300" distR="114300" simplePos="0" relativeHeight="251754496" behindDoc="0" locked="0" layoutInCell="1" allowOverlap="1" wp14:anchorId="0B87F534" wp14:editId="64397D1A">
                  <wp:simplePos x="0" y="0"/>
                  <wp:positionH relativeFrom="margin">
                    <wp:posOffset>772160</wp:posOffset>
                  </wp:positionH>
                  <wp:positionV relativeFrom="paragraph">
                    <wp:posOffset>70485</wp:posOffset>
                  </wp:positionV>
                  <wp:extent cx="558800" cy="373997"/>
                  <wp:effectExtent l="0" t="0" r="0" b="7620"/>
                  <wp:wrapNone/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800" cy="373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10488">
              <w:rPr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1C389275" wp14:editId="6F6F75A8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164465</wp:posOffset>
                      </wp:positionV>
                      <wp:extent cx="83576" cy="83576"/>
                      <wp:effectExtent l="0" t="0" r="0" b="0"/>
                      <wp:wrapNone/>
                      <wp:docPr id="237" name="Ellipse 2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576" cy="835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F5A3D41" id="Ellipse 237" o:spid="_x0000_s1026" style="position:absolute;margin-left:-1.15pt;margin-top:12.95pt;width:6.6pt;height:6.6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" fillcolor="red" stroked="f" strokeweight="1pt">
                      <v:stroke joinstyle="miter"/>
                    </v:oval>
                  </w:pict>
                </mc:Fallback>
              </mc:AlternateContent>
            </w:r>
            <w:r w:rsidR="00210488">
              <w:rPr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3F991B0C" wp14:editId="32087399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-337185</wp:posOffset>
                      </wp:positionV>
                      <wp:extent cx="83576" cy="83576"/>
                      <wp:effectExtent l="0" t="0" r="0" b="0"/>
                      <wp:wrapNone/>
                      <wp:docPr id="236" name="Ellipse 2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576" cy="835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152C51" id="Ellipse 236" o:spid="_x0000_s1026" style="position:absolute;margin-left:-1.65pt;margin-top:-26.55pt;width:6.6pt;height:6.6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" fillcolor="red" stroked="f" strokeweight="1pt">
                      <v:stroke joinstyle="miter"/>
                    </v:oval>
                  </w:pict>
                </mc:Fallback>
              </mc:AlternateContent>
            </w:r>
            <w:r w:rsidR="00210488">
              <w:rPr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1" locked="0" layoutInCell="1" allowOverlap="1" wp14:anchorId="27A4832E" wp14:editId="3ABB753A">
                      <wp:simplePos x="0" y="0"/>
                      <wp:positionH relativeFrom="column">
                        <wp:posOffset>4445</wp:posOffset>
                      </wp:positionH>
                      <wp:positionV relativeFrom="page">
                        <wp:posOffset>56515</wp:posOffset>
                      </wp:positionV>
                      <wp:extent cx="1019175" cy="285750"/>
                      <wp:effectExtent l="0" t="0" r="9525" b="0"/>
                      <wp:wrapNone/>
                      <wp:docPr id="221" name="Textfeld 2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191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D7A0D1D" w14:textId="3405DC11" w:rsidR="00210488" w:rsidRDefault="00210488" w:rsidP="00210488">
                                  <w:pPr>
                                    <w:pStyle w:val="ekvue3arial"/>
                                  </w:pPr>
                                  <w:r>
                                    <w:t>Kappe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A4832E" id="Textfeld 221" o:spid="_x0000_s1039" type="#_x0000_t202" style="position:absolute;margin-left:.35pt;margin-top:4.45pt;width:80.25pt;height:22.5pt;z-index:-25160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" fillcolor="white [3201]" stroked="f" strokeweight=".5pt">
                      <v:textbox>
                        <w:txbxContent>
                          <w:p w14:paraId="6D7A0D1D" w14:textId="3405DC11" w:rsidR="00210488" w:rsidRDefault="00210488" w:rsidP="00210488">
                            <w:pPr>
                              <w:pStyle w:val="ekvue3arial"/>
                            </w:pPr>
                            <w:r>
                              <w:t>Kappe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2336" w:type="dxa"/>
          </w:tcPr>
          <w:p w14:paraId="7035F1A6" w14:textId="45A52279" w:rsidR="00C61715" w:rsidRDefault="00CD3B3F" w:rsidP="00FF3613">
            <w:r>
              <w:rPr>
                <w:noProof/>
              </w:rPr>
              <w:drawing>
                <wp:anchor distT="0" distB="0" distL="114300" distR="114300" simplePos="0" relativeHeight="251755520" behindDoc="0" locked="0" layoutInCell="1" allowOverlap="1" wp14:anchorId="2A51B567" wp14:editId="42C06EEC">
                  <wp:simplePos x="0" y="0"/>
                  <wp:positionH relativeFrom="margin">
                    <wp:posOffset>864235</wp:posOffset>
                  </wp:positionH>
                  <wp:positionV relativeFrom="paragraph">
                    <wp:posOffset>59055</wp:posOffset>
                  </wp:positionV>
                  <wp:extent cx="423757" cy="412750"/>
                  <wp:effectExtent l="0" t="0" r="0" b="6350"/>
                  <wp:wrapNone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757" cy="41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10488">
              <w:rPr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6EEF7BA1" wp14:editId="0EA62C90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159385</wp:posOffset>
                      </wp:positionV>
                      <wp:extent cx="83576" cy="83576"/>
                      <wp:effectExtent l="0" t="0" r="0" b="0"/>
                      <wp:wrapNone/>
                      <wp:docPr id="238" name="Ellipse 2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576" cy="835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B6A1D81" id="Ellipse 238" o:spid="_x0000_s1026" style="position:absolute;margin-left:-1.95pt;margin-top:12.55pt;width:6.6pt;height:6.6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" fillcolor="red" stroked="f" strokeweight="1pt">
                      <v:stroke joinstyle="miter"/>
                    </v:oval>
                  </w:pict>
                </mc:Fallback>
              </mc:AlternateContent>
            </w:r>
            <w:r w:rsidR="00210488">
              <w:rPr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2224AE44" wp14:editId="467F929C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-349885</wp:posOffset>
                      </wp:positionV>
                      <wp:extent cx="83576" cy="83576"/>
                      <wp:effectExtent l="0" t="0" r="0" b="0"/>
                      <wp:wrapNone/>
                      <wp:docPr id="229" name="Ellipse 2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576" cy="835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AD024A8" id="Ellipse 229" o:spid="_x0000_s1026" style="position:absolute;margin-left:-2.95pt;margin-top:-27.55pt;width:6.6pt;height:6.6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" fillcolor="#5b9bd5 [3204]" stroked="f" strokeweight="1pt">
                      <v:stroke joinstyle="miter"/>
                    </v:oval>
                  </w:pict>
                </mc:Fallback>
              </mc:AlternateContent>
            </w:r>
            <w:r w:rsidR="00210488">
              <w:rPr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1" locked="0" layoutInCell="1" allowOverlap="1" wp14:anchorId="4B6C9AEA" wp14:editId="00015826">
                      <wp:simplePos x="0" y="0"/>
                      <wp:positionH relativeFrom="column">
                        <wp:posOffset>-5715</wp:posOffset>
                      </wp:positionH>
                      <wp:positionV relativeFrom="page">
                        <wp:posOffset>56515</wp:posOffset>
                      </wp:positionV>
                      <wp:extent cx="1019175" cy="285750"/>
                      <wp:effectExtent l="0" t="0" r="9525" b="0"/>
                      <wp:wrapNone/>
                      <wp:docPr id="222" name="Textfeld 2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191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FD8481F" w14:textId="283B6B43" w:rsidR="00210488" w:rsidRDefault="00210488" w:rsidP="00210488">
                                  <w:pPr>
                                    <w:pStyle w:val="ekvue3arial"/>
                                  </w:pPr>
                                  <w:r>
                                    <w:t>Badehose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6C9AEA" id="Textfeld 222" o:spid="_x0000_s1040" type="#_x0000_t202" style="position:absolute;margin-left:-.45pt;margin-top:4.45pt;width:80.25pt;height:22.5pt;z-index:-25160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" fillcolor="white [3201]" stroked="f" strokeweight=".5pt">
                      <v:textbox>
                        <w:txbxContent>
                          <w:p w14:paraId="5FD8481F" w14:textId="283B6B43" w:rsidR="00210488" w:rsidRDefault="00210488" w:rsidP="00210488">
                            <w:pPr>
                              <w:pStyle w:val="ekvue3arial"/>
                            </w:pPr>
                            <w:r>
                              <w:t>Badehose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2336" w:type="dxa"/>
          </w:tcPr>
          <w:p w14:paraId="6084735A" w14:textId="487512F6" w:rsidR="00C61715" w:rsidRDefault="00CD3B3F" w:rsidP="00FF3613">
            <w:r>
              <w:rPr>
                <w:noProof/>
              </w:rPr>
              <w:drawing>
                <wp:anchor distT="0" distB="0" distL="114300" distR="114300" simplePos="0" relativeHeight="251756544" behindDoc="0" locked="0" layoutInCell="1" allowOverlap="1" wp14:anchorId="05FCB6BA" wp14:editId="1EF0BB6B">
                  <wp:simplePos x="0" y="0"/>
                  <wp:positionH relativeFrom="column">
                    <wp:posOffset>897890</wp:posOffset>
                  </wp:positionH>
                  <wp:positionV relativeFrom="paragraph">
                    <wp:posOffset>89535</wp:posOffset>
                  </wp:positionV>
                  <wp:extent cx="374650" cy="358775"/>
                  <wp:effectExtent l="0" t="0" r="6350" b="3175"/>
                  <wp:wrapNone/>
                  <wp:docPr id="21" name="Grafi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650" cy="35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10488">
              <w:rPr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1163260C" wp14:editId="5BEBE325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151765</wp:posOffset>
                      </wp:positionV>
                      <wp:extent cx="83576" cy="83576"/>
                      <wp:effectExtent l="0" t="0" r="0" b="0"/>
                      <wp:wrapNone/>
                      <wp:docPr id="231" name="Ellipse 2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576" cy="835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5237DFB" id="Ellipse 231" o:spid="_x0000_s1026" style="position:absolute;margin-left:-2.75pt;margin-top:11.95pt;width:6.6pt;height:6.6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" fillcolor="#5b9bd5 [3204]" stroked="f" strokeweight="1pt">
                      <v:stroke joinstyle="miter"/>
                    </v:oval>
                  </w:pict>
                </mc:Fallback>
              </mc:AlternateContent>
            </w:r>
            <w:r w:rsidR="00210488">
              <w:rPr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1" locked="0" layoutInCell="1" allowOverlap="1" wp14:anchorId="1A5CFB80" wp14:editId="13E2D10C">
                      <wp:simplePos x="0" y="0"/>
                      <wp:positionH relativeFrom="column">
                        <wp:posOffset>-22225</wp:posOffset>
                      </wp:positionH>
                      <wp:positionV relativeFrom="page">
                        <wp:posOffset>43815</wp:posOffset>
                      </wp:positionV>
                      <wp:extent cx="1019175" cy="285750"/>
                      <wp:effectExtent l="0" t="0" r="9525" b="0"/>
                      <wp:wrapNone/>
                      <wp:docPr id="223" name="Textfeld 2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191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A8EC32F" w14:textId="56F8AC2A" w:rsidR="00210488" w:rsidRDefault="00210488" w:rsidP="00210488">
                                  <w:pPr>
                                    <w:pStyle w:val="ekvue3arial"/>
                                  </w:pPr>
                                  <w:r>
                                    <w:t>Badeanzug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A5CFB80" id="Textfeld 223" o:spid="_x0000_s1041" type="#_x0000_t202" style="position:absolute;margin-left:-1.75pt;margin-top:3.45pt;width:80.25pt;height:22.5pt;z-index:-25160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" fillcolor="white [3201]" stroked="f" strokeweight=".5pt">
                      <v:textbox>
                        <w:txbxContent>
                          <w:p w14:paraId="0A8EC32F" w14:textId="56F8AC2A" w:rsidR="00210488" w:rsidRDefault="00210488" w:rsidP="00210488">
                            <w:pPr>
                              <w:pStyle w:val="ekvue3arial"/>
                            </w:pPr>
                            <w:r>
                              <w:t>Badeanzug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2336" w:type="dxa"/>
          </w:tcPr>
          <w:p w14:paraId="544A1BE3" w14:textId="5D86D6D5" w:rsidR="00C61715" w:rsidRDefault="00CD3B3F" w:rsidP="00FF3613">
            <w:r>
              <w:rPr>
                <w:noProof/>
              </w:rPr>
              <w:drawing>
                <wp:anchor distT="0" distB="0" distL="114300" distR="114300" simplePos="0" relativeHeight="251757568" behindDoc="0" locked="0" layoutInCell="1" allowOverlap="1" wp14:anchorId="0F7292E6" wp14:editId="2FADDF56">
                  <wp:simplePos x="0" y="0"/>
                  <wp:positionH relativeFrom="margin">
                    <wp:posOffset>675640</wp:posOffset>
                  </wp:positionH>
                  <wp:positionV relativeFrom="paragraph">
                    <wp:posOffset>112395</wp:posOffset>
                  </wp:positionV>
                  <wp:extent cx="598170" cy="336550"/>
                  <wp:effectExtent l="0" t="0" r="0" b="6350"/>
                  <wp:wrapNone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170" cy="33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10488">
              <w:rPr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3C98B41A" wp14:editId="1C90D438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-349885</wp:posOffset>
                      </wp:positionV>
                      <wp:extent cx="83576" cy="83576"/>
                      <wp:effectExtent l="0" t="0" r="0" b="0"/>
                      <wp:wrapNone/>
                      <wp:docPr id="241" name="Ellipse 2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576" cy="835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C308EAB" id="Ellipse 241" o:spid="_x0000_s1026" style="position:absolute;margin-left:-2.05pt;margin-top:-27.55pt;width:6.6pt;height:6.6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" fillcolor="red" stroked="f" strokeweight="1pt">
                      <v:stroke joinstyle="miter"/>
                    </v:oval>
                  </w:pict>
                </mc:Fallback>
              </mc:AlternateContent>
            </w:r>
            <w:r w:rsidR="00210488">
              <w:rPr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33661771" wp14:editId="29E392A7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139065</wp:posOffset>
                      </wp:positionV>
                      <wp:extent cx="83576" cy="83576"/>
                      <wp:effectExtent l="0" t="0" r="0" b="0"/>
                      <wp:wrapNone/>
                      <wp:docPr id="234" name="Ellipse 2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576" cy="835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81564FC" id="Ellipse 234" o:spid="_x0000_s1026" style="position:absolute;margin-left:-2.55pt;margin-top:10.95pt;width:6.6pt;height:6.6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" fillcolor="#00b050" stroked="f" strokeweight="1pt">
                      <v:stroke joinstyle="miter"/>
                    </v:oval>
                  </w:pict>
                </mc:Fallback>
              </mc:AlternateContent>
            </w:r>
            <w:r w:rsidR="00210488">
              <w:rPr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1" locked="0" layoutInCell="1" allowOverlap="1" wp14:anchorId="0B265F79" wp14:editId="47358664">
                      <wp:simplePos x="0" y="0"/>
                      <wp:positionH relativeFrom="column">
                        <wp:posOffset>-26035</wp:posOffset>
                      </wp:positionH>
                      <wp:positionV relativeFrom="page">
                        <wp:posOffset>43815</wp:posOffset>
                      </wp:positionV>
                      <wp:extent cx="1019175" cy="285750"/>
                      <wp:effectExtent l="0" t="0" r="9525" b="0"/>
                      <wp:wrapNone/>
                      <wp:docPr id="224" name="Textfeld 2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191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CF1A957" w14:textId="414A6A82" w:rsidR="00210488" w:rsidRDefault="00210488" w:rsidP="00210488">
                                  <w:pPr>
                                    <w:pStyle w:val="ekvue3arial"/>
                                  </w:pPr>
                                  <w:r>
                                    <w:t>Auto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B265F79" id="Textfeld 224" o:spid="_x0000_s1042" type="#_x0000_t202" style="position:absolute;margin-left:-2.05pt;margin-top:3.45pt;width:80.25pt;height:22.5pt;z-index:-25159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" fillcolor="white [3201]" stroked="f" strokeweight=".5pt">
                      <v:textbox>
                        <w:txbxContent>
                          <w:p w14:paraId="1CF1A957" w14:textId="414A6A82" w:rsidR="00210488" w:rsidRDefault="00210488" w:rsidP="00210488">
                            <w:pPr>
                              <w:pStyle w:val="ekvue3arial"/>
                            </w:pPr>
                            <w:r>
                              <w:t>Auto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  <w:tr w:rsidR="00C61715" w14:paraId="6C008B28" w14:textId="77777777" w:rsidTr="00C61715">
        <w:trPr>
          <w:trHeight w:val="832"/>
        </w:trPr>
        <w:tc>
          <w:tcPr>
            <w:tcW w:w="2336" w:type="dxa"/>
          </w:tcPr>
          <w:p w14:paraId="77FDC8D8" w14:textId="2E557D84" w:rsidR="00C61715" w:rsidRDefault="00CD3B3F" w:rsidP="00FF3613">
            <w:r>
              <w:rPr>
                <w:noProof/>
              </w:rPr>
              <w:drawing>
                <wp:anchor distT="0" distB="0" distL="114300" distR="114300" simplePos="0" relativeHeight="251753472" behindDoc="0" locked="0" layoutInCell="1" allowOverlap="1" wp14:anchorId="653B34AF" wp14:editId="6412856F">
                  <wp:simplePos x="0" y="0"/>
                  <wp:positionH relativeFrom="margin">
                    <wp:posOffset>924560</wp:posOffset>
                  </wp:positionH>
                  <wp:positionV relativeFrom="paragraph">
                    <wp:posOffset>41910</wp:posOffset>
                  </wp:positionV>
                  <wp:extent cx="249065" cy="443865"/>
                  <wp:effectExtent l="0" t="0" r="0" b="0"/>
                  <wp:wrapNone/>
                  <wp:docPr id="18" name="Grafik 18" descr="Ein Bild, das Tex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fik 18" descr="Ein Bild, das Text enthält.&#10;&#10;Automatisch generierte Beschreibu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065" cy="443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10488">
              <w:rPr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283D3881" wp14:editId="1401FF6A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147320</wp:posOffset>
                      </wp:positionV>
                      <wp:extent cx="83576" cy="83576"/>
                      <wp:effectExtent l="0" t="0" r="0" b="0"/>
                      <wp:wrapNone/>
                      <wp:docPr id="232" name="Ellipse 2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576" cy="835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D6B9220" id="Ellipse 232" o:spid="_x0000_s1026" style="position:absolute;margin-left:-2.65pt;margin-top:11.6pt;width:6.6pt;height:6.6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" fillcolor="#5b9bd5 [3204]" stroked="f" strokeweight="1pt">
                      <v:stroke joinstyle="miter"/>
                    </v:oval>
                  </w:pict>
                </mc:Fallback>
              </mc:AlternateContent>
            </w:r>
            <w:r w:rsidR="00210488">
              <w:rPr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1" locked="0" layoutInCell="1" allowOverlap="1" wp14:anchorId="3F4A0B23" wp14:editId="4D614E59">
                      <wp:simplePos x="0" y="0"/>
                      <wp:positionH relativeFrom="column">
                        <wp:posOffset>4445</wp:posOffset>
                      </wp:positionH>
                      <wp:positionV relativeFrom="page">
                        <wp:posOffset>39370</wp:posOffset>
                      </wp:positionV>
                      <wp:extent cx="1019175" cy="285750"/>
                      <wp:effectExtent l="0" t="0" r="9525" b="0"/>
                      <wp:wrapNone/>
                      <wp:docPr id="225" name="Textfeld 2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191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EE4C6E1" w14:textId="2D573270" w:rsidR="00210488" w:rsidRDefault="00210488" w:rsidP="00210488">
                                  <w:pPr>
                                    <w:pStyle w:val="ekvue3arial"/>
                                  </w:pPr>
                                  <w:r>
                                    <w:t>Stift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F4A0B23" id="Textfeld 225" o:spid="_x0000_s1043" type="#_x0000_t202" style="position:absolute;margin-left:.35pt;margin-top:3.1pt;width:80.25pt;height:22.5pt;z-index:-25159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" fillcolor="white [3201]" stroked="f" strokeweight=".5pt">
                      <v:textbox>
                        <w:txbxContent>
                          <w:p w14:paraId="5EE4C6E1" w14:textId="2D573270" w:rsidR="00210488" w:rsidRDefault="00210488" w:rsidP="00210488">
                            <w:pPr>
                              <w:pStyle w:val="ekvue3arial"/>
                            </w:pPr>
                            <w:r>
                              <w:t>Stift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2336" w:type="dxa"/>
          </w:tcPr>
          <w:p w14:paraId="5E0EF2D0" w14:textId="5C4290CF" w:rsidR="00C61715" w:rsidRDefault="00CD3B3F" w:rsidP="00FF3613">
            <w:r>
              <w:rPr>
                <w:noProof/>
              </w:rPr>
              <w:drawing>
                <wp:anchor distT="0" distB="0" distL="114300" distR="114300" simplePos="0" relativeHeight="251752448" behindDoc="0" locked="0" layoutInCell="1" allowOverlap="1" wp14:anchorId="0A92EA03" wp14:editId="77DAE4B2">
                  <wp:simplePos x="0" y="0"/>
                  <wp:positionH relativeFrom="margin">
                    <wp:posOffset>742950</wp:posOffset>
                  </wp:positionH>
                  <wp:positionV relativeFrom="paragraph">
                    <wp:posOffset>165100</wp:posOffset>
                  </wp:positionV>
                  <wp:extent cx="623570" cy="295275"/>
                  <wp:effectExtent l="0" t="0" r="5080" b="9525"/>
                  <wp:wrapNone/>
                  <wp:docPr id="15" name="Grafik 15" descr="Ein Bild, das Werkzeug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Grafik 15" descr="Ein Bild, das Werkzeug enthält.&#10;&#10;Automatisch generierte Beschreibu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570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10488">
              <w:rPr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1" locked="0" layoutInCell="1" allowOverlap="1" wp14:anchorId="52CDFCC8" wp14:editId="6A90523A">
                      <wp:simplePos x="0" y="0"/>
                      <wp:positionH relativeFrom="column">
                        <wp:posOffset>635</wp:posOffset>
                      </wp:positionH>
                      <wp:positionV relativeFrom="page">
                        <wp:posOffset>58420</wp:posOffset>
                      </wp:positionV>
                      <wp:extent cx="1019175" cy="285750"/>
                      <wp:effectExtent l="0" t="0" r="9525" b="0"/>
                      <wp:wrapNone/>
                      <wp:docPr id="226" name="Textfeld 2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191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36D06D" w14:textId="2C6747C0" w:rsidR="00210488" w:rsidRDefault="00210488" w:rsidP="00210488">
                                  <w:pPr>
                                    <w:pStyle w:val="ekvue3arial"/>
                                  </w:pPr>
                                  <w:r>
                                    <w:t>Socken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CDFCC8" id="Textfeld 226" o:spid="_x0000_s1044" type="#_x0000_t202" style="position:absolute;margin-left:.05pt;margin-top:4.6pt;width:80.25pt;height:22.5pt;z-index:-25159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" fillcolor="white [3201]" stroked="f" strokeweight=".5pt">
                      <v:textbox>
                        <w:txbxContent>
                          <w:p w14:paraId="0536D06D" w14:textId="2C6747C0" w:rsidR="00210488" w:rsidRDefault="00210488" w:rsidP="00210488">
                            <w:pPr>
                              <w:pStyle w:val="ekvue3arial"/>
                            </w:pPr>
                            <w:r>
                              <w:t>Socken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2336" w:type="dxa"/>
          </w:tcPr>
          <w:p w14:paraId="7E860893" w14:textId="00C40D09" w:rsidR="00C61715" w:rsidRDefault="00CD3B3F" w:rsidP="00FF3613">
            <w:r>
              <w:rPr>
                <w:noProof/>
              </w:rPr>
              <w:drawing>
                <wp:anchor distT="0" distB="0" distL="114300" distR="114300" simplePos="0" relativeHeight="251750400" behindDoc="0" locked="0" layoutInCell="1" allowOverlap="1" wp14:anchorId="42C7285F" wp14:editId="0CAA838F">
                  <wp:simplePos x="0" y="0"/>
                  <wp:positionH relativeFrom="margin">
                    <wp:posOffset>802640</wp:posOffset>
                  </wp:positionH>
                  <wp:positionV relativeFrom="paragraph">
                    <wp:posOffset>66040</wp:posOffset>
                  </wp:positionV>
                  <wp:extent cx="494864" cy="399469"/>
                  <wp:effectExtent l="0" t="0" r="635" b="635"/>
                  <wp:wrapNone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4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864" cy="399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10488">
              <w:rPr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30AC5857" wp14:editId="7499D1DE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146050</wp:posOffset>
                      </wp:positionV>
                      <wp:extent cx="83576" cy="83576"/>
                      <wp:effectExtent l="0" t="0" r="0" b="0"/>
                      <wp:wrapNone/>
                      <wp:docPr id="233" name="Ellipse 2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576" cy="835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9213C14" id="Ellipse 233" o:spid="_x0000_s1026" style="position:absolute;margin-left:-2.25pt;margin-top:11.5pt;width:6.6pt;height:6.6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" fillcolor="#5b9bd5 [3204]" stroked="f" strokeweight="1pt">
                      <v:stroke joinstyle="miter"/>
                    </v:oval>
                  </w:pict>
                </mc:Fallback>
              </mc:AlternateContent>
            </w:r>
            <w:r w:rsidR="00210488">
              <w:rPr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1" locked="0" layoutInCell="1" allowOverlap="1" wp14:anchorId="78490606" wp14:editId="0C1B7474">
                      <wp:simplePos x="0" y="0"/>
                      <wp:positionH relativeFrom="column">
                        <wp:posOffset>-9525</wp:posOffset>
                      </wp:positionH>
                      <wp:positionV relativeFrom="page">
                        <wp:posOffset>45720</wp:posOffset>
                      </wp:positionV>
                      <wp:extent cx="1019175" cy="285750"/>
                      <wp:effectExtent l="0" t="0" r="9525" b="0"/>
                      <wp:wrapNone/>
                      <wp:docPr id="227" name="Textfeld 2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191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1384AE3" w14:textId="49D142C8" w:rsidR="00210488" w:rsidRDefault="00210488" w:rsidP="00210488">
                                  <w:pPr>
                                    <w:pStyle w:val="ekvue3arial"/>
                                  </w:pPr>
                                  <w:r>
                                    <w:t>Rock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490606" id="Textfeld 227" o:spid="_x0000_s1045" type="#_x0000_t202" style="position:absolute;margin-left:-.75pt;margin-top:3.6pt;width:80.25pt;height:22.5pt;z-index:-25159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" fillcolor="white [3201]" stroked="f" strokeweight=".5pt">
                      <v:textbox>
                        <w:txbxContent>
                          <w:p w14:paraId="11384AE3" w14:textId="49D142C8" w:rsidR="00210488" w:rsidRDefault="00210488" w:rsidP="00210488">
                            <w:pPr>
                              <w:pStyle w:val="ekvue3arial"/>
                            </w:pPr>
                            <w:r>
                              <w:t>Rock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2336" w:type="dxa"/>
          </w:tcPr>
          <w:p w14:paraId="7703E8A2" w14:textId="6F95949A" w:rsidR="00C61715" w:rsidRDefault="00CD3B3F" w:rsidP="00FF3613">
            <w:r>
              <w:rPr>
                <w:noProof/>
              </w:rPr>
              <w:drawing>
                <wp:anchor distT="0" distB="0" distL="114300" distR="114300" simplePos="0" relativeHeight="251751424" behindDoc="0" locked="0" layoutInCell="1" allowOverlap="1" wp14:anchorId="69A3E3AA" wp14:editId="0C0F0071">
                  <wp:simplePos x="0" y="0"/>
                  <wp:positionH relativeFrom="margin">
                    <wp:posOffset>936625</wp:posOffset>
                  </wp:positionH>
                  <wp:positionV relativeFrom="paragraph">
                    <wp:posOffset>67310</wp:posOffset>
                  </wp:positionV>
                  <wp:extent cx="272052" cy="415925"/>
                  <wp:effectExtent l="0" t="0" r="0" b="3175"/>
                  <wp:wrapNone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fik 6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052" cy="415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10488">
              <w:rPr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36B532C4" wp14:editId="3F6369B2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140970</wp:posOffset>
                      </wp:positionV>
                      <wp:extent cx="83576" cy="83576"/>
                      <wp:effectExtent l="0" t="0" r="0" b="0"/>
                      <wp:wrapNone/>
                      <wp:docPr id="230" name="Ellipse 2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576" cy="835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283B482" id="Ellipse 230" o:spid="_x0000_s1026" style="position:absolute;margin-left:-3.55pt;margin-top:11.1pt;width:6.6pt;height:6.6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" fillcolor="#5b9bd5 [3204]" stroked="f" strokeweight="1pt">
                      <v:stroke joinstyle="miter"/>
                    </v:oval>
                  </w:pict>
                </mc:Fallback>
              </mc:AlternateContent>
            </w:r>
            <w:r w:rsidR="00210488">
              <w:rPr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1" locked="0" layoutInCell="1" allowOverlap="1" wp14:anchorId="0B7B0258" wp14:editId="36CA770A">
                      <wp:simplePos x="0" y="0"/>
                      <wp:positionH relativeFrom="column">
                        <wp:posOffset>-32385</wp:posOffset>
                      </wp:positionH>
                      <wp:positionV relativeFrom="page">
                        <wp:posOffset>26670</wp:posOffset>
                      </wp:positionV>
                      <wp:extent cx="1019175" cy="285750"/>
                      <wp:effectExtent l="0" t="0" r="9525" b="0"/>
                      <wp:wrapNone/>
                      <wp:docPr id="228" name="Textfeld 2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191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BFBDE53" w14:textId="77777777" w:rsidR="00210488" w:rsidRDefault="00210488" w:rsidP="00210488">
                                  <w:pPr>
                                    <w:pStyle w:val="ekvue3arial"/>
                                  </w:pPr>
                                  <w:r>
                                    <w:t>Mantel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B7B0258" id="Textfeld 228" o:spid="_x0000_s1046" type="#_x0000_t202" style="position:absolute;margin-left:-2.55pt;margin-top:2.1pt;width:80.25pt;height:22.5pt;z-index:-25159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" fillcolor="white [3201]" stroked="f" strokeweight=".5pt">
                      <v:textbox>
                        <w:txbxContent>
                          <w:p w14:paraId="7BFBDE53" w14:textId="77777777" w:rsidR="00210488" w:rsidRDefault="00210488" w:rsidP="00210488">
                            <w:pPr>
                              <w:pStyle w:val="ekvue3arial"/>
                            </w:pPr>
                            <w:r>
                              <w:t>Mantel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</w:tbl>
    <w:p w14:paraId="755C11DB" w14:textId="77777777" w:rsidR="00C61715" w:rsidRDefault="00C61715" w:rsidP="00FF3613"/>
    <w:sectPr w:rsidR="00C61715" w:rsidSect="008D5A1A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1E0D5" w14:textId="77777777" w:rsidR="00C61715" w:rsidRDefault="00C61715" w:rsidP="003C599D">
      <w:pPr>
        <w:spacing w:line="240" w:lineRule="auto"/>
      </w:pPr>
      <w:r>
        <w:separator/>
      </w:r>
    </w:p>
  </w:endnote>
  <w:endnote w:type="continuationSeparator" w:id="0">
    <w:p w14:paraId="16250556" w14:textId="77777777" w:rsidR="00C61715" w:rsidRDefault="00C61715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0374B" w14:textId="77777777" w:rsidR="000D1D6D" w:rsidRDefault="000D1D6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74841816" w14:textId="77777777" w:rsidTr="006B2D23">
      <w:trPr>
        <w:trHeight w:hRule="exact" w:val="680"/>
      </w:trPr>
      <w:tc>
        <w:tcPr>
          <w:tcW w:w="1131" w:type="dxa"/>
          <w:noWrap/>
        </w:tcPr>
        <w:p w14:paraId="35E0C855" w14:textId="77777777" w:rsidR="00193A18" w:rsidRPr="00913892" w:rsidRDefault="00193A18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43D567A1" wp14:editId="6CF5628D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0B722938" w14:textId="49FCF503" w:rsidR="00193A18" w:rsidRPr="00913892" w:rsidRDefault="00193A18" w:rsidP="00370A70">
          <w:pPr>
            <w:pStyle w:val="ekvpagina"/>
          </w:pPr>
          <w:r w:rsidRPr="00913892">
            <w:t xml:space="preserve">© Ernst Klett Verlag GmbH, </w:t>
          </w:r>
          <w:r w:rsidR="00AE647C">
            <w:t>Stuttgart 20</w:t>
          </w:r>
          <w:r w:rsidR="00C61715">
            <w:t>21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35A3EFA2" w14:textId="3B731F03" w:rsidR="00920459" w:rsidRDefault="00920459" w:rsidP="00920459">
          <w:pPr>
            <w:pStyle w:val="ekvquelle"/>
          </w:pPr>
          <w:r w:rsidRPr="00920459">
            <w:rPr>
              <w:rStyle w:val="ekvquellefett"/>
            </w:rPr>
            <w:t>Abbildungen:</w:t>
          </w:r>
          <w:r>
            <w:t xml:space="preserve"> </w:t>
          </w:r>
          <w:r w:rsidR="00D05AC8" w:rsidRPr="00D05AC8">
            <w:rPr>
              <w:rStyle w:val="Hervorhebung"/>
              <w:i w:val="0"/>
              <w:iCs w:val="0"/>
            </w:rPr>
            <w:t>Verena Ballhaus</w:t>
          </w:r>
          <w:r w:rsidR="00D05AC8">
            <w:t xml:space="preserve">, München, Friederike </w:t>
          </w:r>
          <w:proofErr w:type="spellStart"/>
          <w:r w:rsidR="00D05AC8">
            <w:t>Ablang</w:t>
          </w:r>
          <w:proofErr w:type="spellEnd"/>
          <w:r w:rsidR="00D05AC8">
            <w:t xml:space="preserve">, Berlin; </w:t>
          </w:r>
          <w:r w:rsidR="00D05AC8" w:rsidRPr="00D05AC8">
            <w:rPr>
              <w:rStyle w:val="Hervorhebung"/>
              <w:i w:val="0"/>
              <w:iCs w:val="0"/>
            </w:rPr>
            <w:t>Martina Burghart</w:t>
          </w:r>
          <w:r w:rsidR="00D05AC8" w:rsidRPr="00D05AC8">
            <w:rPr>
              <w:i/>
              <w:iCs/>
            </w:rPr>
            <w:t>-</w:t>
          </w:r>
          <w:r w:rsidR="00D05AC8" w:rsidRPr="00D05AC8">
            <w:rPr>
              <w:rStyle w:val="Hervorhebung"/>
              <w:i w:val="0"/>
              <w:iCs w:val="0"/>
            </w:rPr>
            <w:t>Vollhardt</w:t>
          </w:r>
          <w:r w:rsidR="00D05AC8" w:rsidRPr="0097379E">
            <w:rPr>
              <w:i/>
              <w:iCs/>
            </w:rPr>
            <w:t xml:space="preserve">, </w:t>
          </w:r>
          <w:r w:rsidR="00D05AC8" w:rsidRPr="0097379E">
            <w:t>Kamenz</w:t>
          </w:r>
          <w:r w:rsidR="00D05AC8" w:rsidRPr="00D05AC8">
            <w:rPr>
              <w:i/>
              <w:iCs/>
            </w:rPr>
            <w:t xml:space="preserve">; </w:t>
          </w:r>
          <w:r w:rsidR="00D05AC8" w:rsidRPr="00D05AC8">
            <w:rPr>
              <w:rStyle w:val="Hervorhebung"/>
              <w:i w:val="0"/>
              <w:iCs w:val="0"/>
            </w:rPr>
            <w:t xml:space="preserve">Hendrik </w:t>
          </w:r>
          <w:proofErr w:type="spellStart"/>
          <w:r w:rsidR="00D05AC8" w:rsidRPr="00D05AC8">
            <w:rPr>
              <w:rStyle w:val="Hervorhebung"/>
              <w:i w:val="0"/>
              <w:iCs w:val="0"/>
            </w:rPr>
            <w:t>Kranenberg</w:t>
          </w:r>
          <w:proofErr w:type="spellEnd"/>
          <w:r w:rsidR="00D05AC8" w:rsidRPr="00D05AC8">
            <w:rPr>
              <w:i/>
              <w:iCs/>
            </w:rPr>
            <w:t>,</w:t>
          </w:r>
          <w:r w:rsidR="00D05AC8">
            <w:t xml:space="preserve"> Drolshagen; </w:t>
          </w:r>
          <w:r w:rsidR="00D05AC8" w:rsidRPr="00D05AC8">
            <w:rPr>
              <w:rStyle w:val="Hervorhebung"/>
              <w:i w:val="0"/>
              <w:iCs w:val="0"/>
            </w:rPr>
            <w:t xml:space="preserve">Carmen </w:t>
          </w:r>
          <w:proofErr w:type="spellStart"/>
          <w:r w:rsidR="00D05AC8" w:rsidRPr="00D05AC8">
            <w:rPr>
              <w:rStyle w:val="Hervorhebung"/>
              <w:i w:val="0"/>
              <w:iCs w:val="0"/>
            </w:rPr>
            <w:t>Hochmann</w:t>
          </w:r>
          <w:proofErr w:type="spellEnd"/>
          <w:r w:rsidR="00D05AC8" w:rsidRPr="00D05AC8">
            <w:rPr>
              <w:i/>
              <w:iCs/>
            </w:rPr>
            <w:t>,</w:t>
          </w:r>
          <w:r w:rsidR="00D05AC8">
            <w:t xml:space="preserve"> Bielefeld</w:t>
          </w:r>
          <w:r w:rsidR="000D1D6D">
            <w:t xml:space="preserve">; Jörg Hammen; </w:t>
          </w:r>
          <w:r w:rsidR="00F02B44">
            <w:t>Anke Fröhlich, Leipzig; Susann Hesselbarth</w:t>
          </w:r>
          <w:r w:rsidR="00F02B44" w:rsidRPr="00F02B44">
            <w:rPr>
              <w:i/>
              <w:iCs/>
            </w:rPr>
            <w:t xml:space="preserve">; </w:t>
          </w:r>
          <w:r w:rsidR="00F02B44" w:rsidRPr="00F02B44">
            <w:rPr>
              <w:rStyle w:val="Hervorhebung"/>
              <w:i w:val="0"/>
              <w:iCs w:val="0"/>
            </w:rPr>
            <w:t>Steffen Wolff</w:t>
          </w:r>
          <w:r w:rsidR="00F02B44" w:rsidRPr="00F02B44">
            <w:rPr>
              <w:i/>
              <w:iCs/>
            </w:rPr>
            <w:t>,</w:t>
          </w:r>
          <w:r w:rsidR="00F02B44">
            <w:t xml:space="preserve"> Brohl-</w:t>
          </w:r>
          <w:proofErr w:type="spellStart"/>
          <w:r w:rsidR="00F02B44">
            <w:t>Lützing</w:t>
          </w:r>
          <w:proofErr w:type="spellEnd"/>
          <w:r w:rsidR="00F02B44" w:rsidRPr="00F02B44">
            <w:rPr>
              <w:i/>
              <w:iCs/>
            </w:rPr>
            <w:t xml:space="preserve">; </w:t>
          </w:r>
          <w:r w:rsidR="00F02B44" w:rsidRPr="00F02B44">
            <w:rPr>
              <w:rStyle w:val="Hervorhebung"/>
              <w:i w:val="0"/>
              <w:iCs w:val="0"/>
            </w:rPr>
            <w:t>Liliane Oser</w:t>
          </w:r>
          <w:r w:rsidR="00F02B44" w:rsidRPr="00F02B44">
            <w:rPr>
              <w:i/>
              <w:iCs/>
            </w:rPr>
            <w:t>,</w:t>
          </w:r>
          <w:r w:rsidR="00F02B44">
            <w:t xml:space="preserve"> Hamburg</w:t>
          </w:r>
        </w:p>
        <w:p w14:paraId="6D2CECB8" w14:textId="303F1A1A" w:rsidR="00193A18" w:rsidRPr="00025140" w:rsidRDefault="00920459" w:rsidP="00920459">
          <w:pPr>
            <w:pStyle w:val="ekvquelle"/>
          </w:pPr>
          <w:r w:rsidRPr="00920459">
            <w:rPr>
              <w:rStyle w:val="ekvquellefett"/>
            </w:rPr>
            <w:t>Text:</w:t>
          </w:r>
          <w:r>
            <w:t xml:space="preserve"> </w:t>
          </w:r>
          <w:r w:rsidR="00E5597F">
            <w:t xml:space="preserve">Anette </w:t>
          </w:r>
          <w:proofErr w:type="spellStart"/>
          <w:r w:rsidR="00E5597F">
            <w:t>Szugger</w:t>
          </w:r>
          <w:proofErr w:type="spellEnd"/>
        </w:p>
      </w:tc>
      <w:tc>
        <w:tcPr>
          <w:tcW w:w="397" w:type="dxa"/>
        </w:tcPr>
        <w:p w14:paraId="6F824AFF" w14:textId="77777777" w:rsidR="00193A18" w:rsidRPr="00913892" w:rsidRDefault="00193A18" w:rsidP="00913892">
          <w:pPr>
            <w:pStyle w:val="ekvpagina"/>
          </w:pPr>
        </w:p>
      </w:tc>
    </w:tr>
  </w:tbl>
  <w:p w14:paraId="0A9D0326" w14:textId="77777777"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EF34D" w14:textId="77777777" w:rsidR="000D1D6D" w:rsidRDefault="000D1D6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002E8" w14:textId="77777777" w:rsidR="00C61715" w:rsidRDefault="00C61715" w:rsidP="003C599D">
      <w:pPr>
        <w:spacing w:line="240" w:lineRule="auto"/>
      </w:pPr>
      <w:r>
        <w:separator/>
      </w:r>
    </w:p>
  </w:footnote>
  <w:footnote w:type="continuationSeparator" w:id="0">
    <w:p w14:paraId="31996065" w14:textId="77777777" w:rsidR="00C61715" w:rsidRDefault="00C61715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5A7E9" w14:textId="77777777" w:rsidR="000D1D6D" w:rsidRDefault="000D1D6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247CD" w14:textId="77777777" w:rsidR="000D1D6D" w:rsidRDefault="000D1D6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BDC6E" w14:textId="77777777" w:rsidR="000D1D6D" w:rsidRDefault="000D1D6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4844B8"/>
    <w:multiLevelType w:val="hybridMultilevel"/>
    <w:tmpl w:val="0AD632B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readOnly" w:enforcement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715"/>
    <w:rsid w:val="000040E2"/>
    <w:rsid w:val="00005AE2"/>
    <w:rsid w:val="000101D7"/>
    <w:rsid w:val="00017D13"/>
    <w:rsid w:val="00020440"/>
    <w:rsid w:val="000206B8"/>
    <w:rsid w:val="00025140"/>
    <w:rsid w:val="00035074"/>
    <w:rsid w:val="00035289"/>
    <w:rsid w:val="00037566"/>
    <w:rsid w:val="00043523"/>
    <w:rsid w:val="0005189B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1D6D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1E7B"/>
    <w:rsid w:val="001750C3"/>
    <w:rsid w:val="001757FF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0488"/>
    <w:rsid w:val="00216D91"/>
    <w:rsid w:val="002240EA"/>
    <w:rsid w:val="002266E8"/>
    <w:rsid w:val="002277D2"/>
    <w:rsid w:val="002301FF"/>
    <w:rsid w:val="00232213"/>
    <w:rsid w:val="00246E39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A4EC5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879B4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405"/>
    <w:rsid w:val="00415632"/>
    <w:rsid w:val="00416459"/>
    <w:rsid w:val="00416BF9"/>
    <w:rsid w:val="00420C3D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0A06"/>
    <w:rsid w:val="004621B3"/>
    <w:rsid w:val="00464D91"/>
    <w:rsid w:val="0047471A"/>
    <w:rsid w:val="004763D2"/>
    <w:rsid w:val="00483A7A"/>
    <w:rsid w:val="00483D65"/>
    <w:rsid w:val="00486B3D"/>
    <w:rsid w:val="00490692"/>
    <w:rsid w:val="004925F2"/>
    <w:rsid w:val="004A464D"/>
    <w:rsid w:val="004A66C3"/>
    <w:rsid w:val="004A66CF"/>
    <w:rsid w:val="004B4520"/>
    <w:rsid w:val="004F7BEC"/>
    <w:rsid w:val="00501528"/>
    <w:rsid w:val="00501C6F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09BB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77B"/>
    <w:rsid w:val="005D3E99"/>
    <w:rsid w:val="005E15AC"/>
    <w:rsid w:val="005F2AB3"/>
    <w:rsid w:val="005F3914"/>
    <w:rsid w:val="005F439D"/>
    <w:rsid w:val="0060019A"/>
    <w:rsid w:val="006034A5"/>
    <w:rsid w:val="00603AD5"/>
    <w:rsid w:val="006201CB"/>
    <w:rsid w:val="00622F6B"/>
    <w:rsid w:val="00624192"/>
    <w:rsid w:val="00627765"/>
    <w:rsid w:val="0064692C"/>
    <w:rsid w:val="00653F68"/>
    <w:rsid w:val="0066479D"/>
    <w:rsid w:val="006802C4"/>
    <w:rsid w:val="006816BC"/>
    <w:rsid w:val="00682F67"/>
    <w:rsid w:val="0068429A"/>
    <w:rsid w:val="00685FDD"/>
    <w:rsid w:val="00687BAD"/>
    <w:rsid w:val="00693676"/>
    <w:rsid w:val="00695168"/>
    <w:rsid w:val="006A3BA7"/>
    <w:rsid w:val="006A549D"/>
    <w:rsid w:val="006B01F9"/>
    <w:rsid w:val="006B0CB0"/>
    <w:rsid w:val="006B292C"/>
    <w:rsid w:val="006B2D23"/>
    <w:rsid w:val="006B6247"/>
    <w:rsid w:val="006B7F87"/>
    <w:rsid w:val="006C3579"/>
    <w:rsid w:val="006C4E52"/>
    <w:rsid w:val="006C563C"/>
    <w:rsid w:val="006C6A77"/>
    <w:rsid w:val="006D49F0"/>
    <w:rsid w:val="006E235E"/>
    <w:rsid w:val="006F0D3C"/>
    <w:rsid w:val="006F2EDC"/>
    <w:rsid w:val="00701548"/>
    <w:rsid w:val="00701F16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34E2C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33CB"/>
    <w:rsid w:val="007A5AA1"/>
    <w:rsid w:val="007A7CBA"/>
    <w:rsid w:val="007B656B"/>
    <w:rsid w:val="007B7D0B"/>
    <w:rsid w:val="007D186F"/>
    <w:rsid w:val="007D48AC"/>
    <w:rsid w:val="007D68F4"/>
    <w:rsid w:val="007E4DDC"/>
    <w:rsid w:val="007E5E71"/>
    <w:rsid w:val="007E68A0"/>
    <w:rsid w:val="00802E02"/>
    <w:rsid w:val="00805C65"/>
    <w:rsid w:val="00812D10"/>
    <w:rsid w:val="00812D4E"/>
    <w:rsid w:val="00816953"/>
    <w:rsid w:val="0082136B"/>
    <w:rsid w:val="00826DDD"/>
    <w:rsid w:val="008273B7"/>
    <w:rsid w:val="008277EF"/>
    <w:rsid w:val="008306D5"/>
    <w:rsid w:val="00833C80"/>
    <w:rsid w:val="00836A28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07DE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A6344"/>
    <w:rsid w:val="008B446A"/>
    <w:rsid w:val="008B5E47"/>
    <w:rsid w:val="008C0880"/>
    <w:rsid w:val="008C27FD"/>
    <w:rsid w:val="008C624F"/>
    <w:rsid w:val="008C672C"/>
    <w:rsid w:val="008D3CE0"/>
    <w:rsid w:val="008D46C7"/>
    <w:rsid w:val="008D5A1A"/>
    <w:rsid w:val="008D7FDC"/>
    <w:rsid w:val="008E493D"/>
    <w:rsid w:val="008E4B7A"/>
    <w:rsid w:val="008E6248"/>
    <w:rsid w:val="008F6EDE"/>
    <w:rsid w:val="00900B9F"/>
    <w:rsid w:val="00902002"/>
    <w:rsid w:val="00902CEB"/>
    <w:rsid w:val="00905BCF"/>
    <w:rsid w:val="009064C0"/>
    <w:rsid w:val="00907EC2"/>
    <w:rsid w:val="00912A0A"/>
    <w:rsid w:val="00913598"/>
    <w:rsid w:val="00913892"/>
    <w:rsid w:val="00920459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279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038"/>
    <w:rsid w:val="00A23E76"/>
    <w:rsid w:val="00A26B32"/>
    <w:rsid w:val="00A27593"/>
    <w:rsid w:val="00A35787"/>
    <w:rsid w:val="00A370D6"/>
    <w:rsid w:val="00A41DA3"/>
    <w:rsid w:val="00A43B4C"/>
    <w:rsid w:val="00A478DC"/>
    <w:rsid w:val="00A67AF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47C"/>
    <w:rsid w:val="00AE65F6"/>
    <w:rsid w:val="00AE6684"/>
    <w:rsid w:val="00AF053E"/>
    <w:rsid w:val="00B022FE"/>
    <w:rsid w:val="00B02D48"/>
    <w:rsid w:val="00B039E8"/>
    <w:rsid w:val="00B112CF"/>
    <w:rsid w:val="00B12341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62C"/>
    <w:rsid w:val="00B82B4E"/>
    <w:rsid w:val="00B8420E"/>
    <w:rsid w:val="00B84691"/>
    <w:rsid w:val="00B85D62"/>
    <w:rsid w:val="00B86605"/>
    <w:rsid w:val="00B90CE1"/>
    <w:rsid w:val="00BA18A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BF21CC"/>
    <w:rsid w:val="00BF2233"/>
    <w:rsid w:val="00C00404"/>
    <w:rsid w:val="00C15FC9"/>
    <w:rsid w:val="00C172AE"/>
    <w:rsid w:val="00C226FA"/>
    <w:rsid w:val="00C22E36"/>
    <w:rsid w:val="00C24816"/>
    <w:rsid w:val="00C343F5"/>
    <w:rsid w:val="00C40555"/>
    <w:rsid w:val="00C40D51"/>
    <w:rsid w:val="00C429A6"/>
    <w:rsid w:val="00C504F8"/>
    <w:rsid w:val="00C52A99"/>
    <w:rsid w:val="00C61715"/>
    <w:rsid w:val="00C727B3"/>
    <w:rsid w:val="00C72BA2"/>
    <w:rsid w:val="00C842ED"/>
    <w:rsid w:val="00C84E4C"/>
    <w:rsid w:val="00C87044"/>
    <w:rsid w:val="00C94D17"/>
    <w:rsid w:val="00CA5A56"/>
    <w:rsid w:val="00CA6EBE"/>
    <w:rsid w:val="00CB27C6"/>
    <w:rsid w:val="00CB463B"/>
    <w:rsid w:val="00CB5B82"/>
    <w:rsid w:val="00CB782D"/>
    <w:rsid w:val="00CC2455"/>
    <w:rsid w:val="00CC54E0"/>
    <w:rsid w:val="00CC65A8"/>
    <w:rsid w:val="00CD3B3F"/>
    <w:rsid w:val="00CD6369"/>
    <w:rsid w:val="00CD6FE3"/>
    <w:rsid w:val="00CD7D9F"/>
    <w:rsid w:val="00CE2A37"/>
    <w:rsid w:val="00CF2E1A"/>
    <w:rsid w:val="00CF715C"/>
    <w:rsid w:val="00D022EC"/>
    <w:rsid w:val="00D05217"/>
    <w:rsid w:val="00D05AC8"/>
    <w:rsid w:val="00D06182"/>
    <w:rsid w:val="00D12661"/>
    <w:rsid w:val="00D1582D"/>
    <w:rsid w:val="00D170B8"/>
    <w:rsid w:val="00D2569D"/>
    <w:rsid w:val="00D267BD"/>
    <w:rsid w:val="00D3427F"/>
    <w:rsid w:val="00D36857"/>
    <w:rsid w:val="00D46335"/>
    <w:rsid w:val="00D559DE"/>
    <w:rsid w:val="00D56FEB"/>
    <w:rsid w:val="00D61A7E"/>
    <w:rsid w:val="00D61DD0"/>
    <w:rsid w:val="00D62096"/>
    <w:rsid w:val="00D627E5"/>
    <w:rsid w:val="00D66E63"/>
    <w:rsid w:val="00D66E91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4897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5597F"/>
    <w:rsid w:val="00E63251"/>
    <w:rsid w:val="00E70C40"/>
    <w:rsid w:val="00E710C7"/>
    <w:rsid w:val="00E95ED3"/>
    <w:rsid w:val="00EA7542"/>
    <w:rsid w:val="00EB7DDA"/>
    <w:rsid w:val="00EC1621"/>
    <w:rsid w:val="00EC215B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02B44"/>
    <w:rsid w:val="00F16DA0"/>
    <w:rsid w:val="00F23554"/>
    <w:rsid w:val="00F241DA"/>
    <w:rsid w:val="00F24740"/>
    <w:rsid w:val="00F258A3"/>
    <w:rsid w:val="00F30571"/>
    <w:rsid w:val="00F3334C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A2122"/>
    <w:rsid w:val="00FB0917"/>
    <w:rsid w:val="00FB3BCE"/>
    <w:rsid w:val="00FB59FB"/>
    <w:rsid w:val="00FB72A0"/>
    <w:rsid w:val="00FC35C5"/>
    <w:rsid w:val="00FC7DBF"/>
    <w:rsid w:val="00FE4FE6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BCED1F2"/>
  <w15:chartTrackingRefBased/>
  <w15:docId w15:val="{3AC64697-08F9-4CA9-9B57-579328486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920459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unhideWhenUsed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semiHidden/>
    <w:unhideWhenUsed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unhideWhenUsed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uiPriority w:val="99"/>
    <w:semiHidden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semiHidden/>
    <w:unhideWhenUsed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unhideWhenUsed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unhideWhenUsed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F4897"/>
    <w:rPr>
      <w:rFonts w:ascii="Comic Sans MS" w:hAnsi="Comic Sans MS"/>
      <w:noProof/>
      <w:color w:val="FFFFFF" w:themeColor="background1"/>
      <w:sz w:val="25"/>
      <w:u w:val="single" w:color="000000" w:themeColor="text1"/>
      <w:lang w:val="de-DE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unhideWhenUsed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quelleobjekt">
    <w:name w:val="ekv.quelle.objekt"/>
    <w:basedOn w:val="Standard"/>
    <w:uiPriority w:val="99"/>
    <w:qFormat/>
    <w:rsid w:val="00AE647C"/>
    <w:pPr>
      <w:tabs>
        <w:tab w:val="clear" w:pos="340"/>
      </w:tabs>
      <w:spacing w:line="130" w:lineRule="exact"/>
    </w:pPr>
    <w:rPr>
      <w:sz w:val="10"/>
    </w:rPr>
  </w:style>
  <w:style w:type="paragraph" w:customStyle="1" w:styleId="ekvaufzhlung1">
    <w:name w:val="ekv.aufzählung.1"/>
    <w:basedOn w:val="Standard"/>
    <w:qFormat/>
    <w:rsid w:val="00AE647C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spacing w:line="396" w:lineRule="exact"/>
      <w:ind w:left="680" w:hanging="340"/>
    </w:pPr>
    <w:rPr>
      <w:sz w:val="29"/>
    </w:rPr>
  </w:style>
  <w:style w:type="paragraph" w:customStyle="1" w:styleId="ekvaufzhlung2">
    <w:name w:val="ekv.aufzählung.2"/>
    <w:basedOn w:val="Standard"/>
    <w:qFormat/>
    <w:rsid w:val="00AE647C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spacing w:line="396" w:lineRule="exact"/>
      <w:ind w:left="1020" w:hanging="340"/>
    </w:pPr>
    <w:rPr>
      <w:sz w:val="29"/>
    </w:rPr>
  </w:style>
  <w:style w:type="paragraph" w:customStyle="1" w:styleId="ekvaufzhlung3">
    <w:name w:val="ekv.aufzählung.3"/>
    <w:basedOn w:val="Standard"/>
    <w:qFormat/>
    <w:rsid w:val="00AE647C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spacing w:line="396" w:lineRule="exact"/>
      <w:ind w:left="1361" w:hanging="340"/>
    </w:pPr>
    <w:rPr>
      <w:sz w:val="29"/>
    </w:rPr>
  </w:style>
  <w:style w:type="paragraph" w:customStyle="1" w:styleId="ekvfussnote">
    <w:name w:val="ekv.fussnote"/>
    <w:basedOn w:val="ekvbildlegende"/>
    <w:uiPriority w:val="39"/>
    <w:qFormat/>
    <w:rsid w:val="00AE647C"/>
    <w:pPr>
      <w:spacing w:line="396" w:lineRule="exact"/>
    </w:pPr>
    <w:rPr>
      <w:sz w:val="26"/>
    </w:rPr>
  </w:style>
  <w:style w:type="character" w:customStyle="1" w:styleId="ekvhandschriftausgeblendet">
    <w:name w:val="ekv.handschrift.ausgeblendet"/>
    <w:uiPriority w:val="19"/>
    <w:semiHidden/>
    <w:qFormat/>
    <w:rsid w:val="00AE647C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sungausgeblendet">
    <w:name w:val="ekv.lösung.ausgeblendet"/>
    <w:basedOn w:val="Absatz-Standardschriftart"/>
    <w:uiPriority w:val="21"/>
    <w:semiHidden/>
    <w:qFormat/>
    <w:rsid w:val="00AE647C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ckentextausgeblendet">
    <w:name w:val="ekv.lückentext.ausgeblendet"/>
    <w:basedOn w:val="Absatz-Standardschriftart"/>
    <w:uiPriority w:val="23"/>
    <w:semiHidden/>
    <w:qFormat/>
    <w:rsid w:val="00AE647C"/>
    <w:rPr>
      <w:rFonts w:ascii="Times New Roman" w:eastAsia="Times New Roman" w:hAnsi="Times New Roman"/>
      <w:i/>
      <w:noProof/>
      <w:color w:val="FFFFFF" w:themeColor="background1"/>
      <w:sz w:val="31"/>
      <w:u w:color="000000" w:themeColor="text1"/>
      <w:lang w:val="de-DE"/>
    </w:rPr>
  </w:style>
  <w:style w:type="character" w:customStyle="1" w:styleId="ekvquellefett">
    <w:name w:val="ekv.quelle.fett"/>
    <w:basedOn w:val="Absatz-Standardschriftart"/>
    <w:uiPriority w:val="1"/>
    <w:qFormat/>
    <w:rsid w:val="00920459"/>
    <w:rPr>
      <w:rFonts w:ascii="Arial" w:hAnsi="Arial"/>
      <w:b/>
      <w:color w:val="auto"/>
      <w:sz w:val="10"/>
    </w:rPr>
  </w:style>
  <w:style w:type="paragraph" w:styleId="Listenabsatz">
    <w:name w:val="List Paragraph"/>
    <w:basedOn w:val="Standard"/>
    <w:uiPriority w:val="34"/>
    <w:qFormat/>
    <w:rsid w:val="00C61715"/>
    <w:pPr>
      <w:tabs>
        <w:tab w:val="clear" w:pos="340"/>
        <w:tab w:val="clear" w:pos="595"/>
        <w:tab w:val="clear" w:pos="851"/>
      </w:tabs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character" w:styleId="Hervorhebung">
    <w:name w:val="Emphasis"/>
    <w:basedOn w:val="Absatz-Standardschriftart"/>
    <w:uiPriority w:val="20"/>
    <w:qFormat/>
    <w:rsid w:val="00D05A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4.tiff"/><Relationship Id="rId34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microsoft.com/office/2007/relationships/hdphoto" Target="media/hdphoto1.wdp"/><Relationship Id="rId17" Type="http://schemas.openxmlformats.org/officeDocument/2006/relationships/image" Target="media/image10.png"/><Relationship Id="rId25" Type="http://schemas.openxmlformats.org/officeDocument/2006/relationships/image" Target="media/image18.tiff"/><Relationship Id="rId33" Type="http://schemas.openxmlformats.org/officeDocument/2006/relationships/footer" Target="footer1.xml"/><Relationship Id="rId38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image" Target="media/image9.tiff"/><Relationship Id="rId20" Type="http://schemas.openxmlformats.org/officeDocument/2006/relationships/image" Target="media/image13.tiff"/><Relationship Id="rId29" Type="http://schemas.openxmlformats.org/officeDocument/2006/relationships/image" Target="media/image22.tif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tiff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tiff"/><Relationship Id="rId28" Type="http://schemas.openxmlformats.org/officeDocument/2006/relationships/image" Target="media/image21.tiff"/><Relationship Id="rId36" Type="http://schemas.openxmlformats.org/officeDocument/2006/relationships/footer" Target="footer3.xml"/><Relationship Id="rId10" Type="http://schemas.openxmlformats.org/officeDocument/2006/relationships/image" Target="media/image4.jpeg"/><Relationship Id="rId19" Type="http://schemas.openxmlformats.org/officeDocument/2006/relationships/image" Target="media/image12.tiff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tiff"/><Relationship Id="rId22" Type="http://schemas.openxmlformats.org/officeDocument/2006/relationships/image" Target="media/image15.tiff"/><Relationship Id="rId27" Type="http://schemas.openxmlformats.org/officeDocument/2006/relationships/image" Target="media/image20.tiff"/><Relationship Id="rId30" Type="http://schemas.openxmlformats.org/officeDocument/2006/relationships/image" Target="media/image23.jpeg"/><Relationship Id="rId35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EKV\GSV\04_Praktikanten\Carver\Templates\WD_KV_KL2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868383A6FE54D4298815A0D4783A5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E51880-1BF9-4EFC-9E8C-223060A84D83}"/>
      </w:docPartPr>
      <w:docPartBody>
        <w:p w:rsidR="00000000" w:rsidRDefault="00AB7A49" w:rsidP="00AB7A49">
          <w:pPr>
            <w:pStyle w:val="4868383A6FE54D4298815A0D4783A528"/>
          </w:pPr>
          <w:r w:rsidRPr="00210488">
            <w:rPr>
              <w:rStyle w:val="ekvlsung"/>
              <w:sz w:val="48"/>
              <w:szCs w:val="44"/>
            </w:rPr>
            <w:t>Meine Hose ist grün.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A49"/>
    <w:rsid w:val="00AB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B7A49"/>
    <w:rPr>
      <w:rFonts w:cs="Times New Roman"/>
      <w:sz w:val="3276"/>
      <w:szCs w:val="3276"/>
    </w:rPr>
  </w:style>
  <w:style w:type="character" w:default="1" w:styleId="Absatz-Standardschriftart">
    <w:name w:val="Default Paragraph Font"/>
    <w:uiPriority w:val="1"/>
    <w:semiHidden/>
    <w:unhideWhenUsed/>
    <w:rsid w:val="00AB7A49"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lsung">
    <w:name w:val="ekv.lösung"/>
    <w:basedOn w:val="Absatz-Standardschriftart"/>
    <w:uiPriority w:val="21"/>
    <w:qFormat/>
    <w:rsid w:val="00AB7A49"/>
    <w:rPr>
      <w:rFonts w:ascii="Comic Sans MS" w:hAnsi="Comic Sans MS"/>
      <w:noProof/>
      <w:color w:val="000000" w:themeColor="text1"/>
      <w:sz w:val="25"/>
      <w:lang w:val="de-DE"/>
    </w:rPr>
  </w:style>
  <w:style w:type="paragraph" w:customStyle="1" w:styleId="4868383A6FE54D4298815A0D4783A528">
    <w:name w:val="4868383A6FE54D4298815A0D4783A528"/>
    <w:rsid w:val="00AB7A49"/>
    <w:pPr>
      <w:tabs>
        <w:tab w:val="left" w:pos="340"/>
        <w:tab w:val="left" w:pos="595"/>
        <w:tab w:val="left" w:pos="851"/>
      </w:tabs>
      <w:spacing w:after="0" w:line="240" w:lineRule="auto"/>
    </w:pPr>
    <w:rPr>
      <w:rFonts w:ascii="Arial" w:eastAsiaTheme="minorHAnsi" w:hAnsi="Arial"/>
      <w:sz w:val="23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WD_KV_KL2</Template>
  <TotalTime>0</TotalTime>
  <Pages>1</Pages>
  <Words>44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Carver, Nils</dc:creator>
  <cp:keywords/>
  <dc:description/>
  <cp:lastModifiedBy>Carver, Nils</cp:lastModifiedBy>
  <cp:revision>2</cp:revision>
  <cp:lastPrinted>2016-12-20T14:33:00Z</cp:lastPrinted>
  <dcterms:created xsi:type="dcterms:W3CDTF">2021-11-15T10:27:00Z</dcterms:created>
  <dcterms:modified xsi:type="dcterms:W3CDTF">2021-11-16T11:16:00Z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KL2 - Version 1.05</vt:lpwstr>
  </property>
</Properties>
</file>