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5A07DD46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3C7AA622" w14:textId="77777777" w:rsidR="00FB59FB" w:rsidRPr="00BF21CC" w:rsidRDefault="00FB59FB" w:rsidP="00BF21CC">
            <w:pPr>
              <w:pageBreakBefore/>
            </w:pPr>
          </w:p>
        </w:tc>
        <w:tc>
          <w:tcPr>
            <w:tcW w:w="4186" w:type="dxa"/>
            <w:noWrap/>
            <w:vAlign w:val="bottom"/>
          </w:tcPr>
          <w:p w14:paraId="48442943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79EFD10B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00338DCF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4D3E696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6041DEA9" w14:textId="5522B1E6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B10210">
              <w:t>3</w:t>
            </w:r>
          </w:p>
        </w:tc>
      </w:tr>
      <w:tr w:rsidR="00BF17F2" w:rsidRPr="00BF17F2" w14:paraId="59C13704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7AC0A523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B8C2055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48E48EC0" w14:textId="1A381C18" w:rsidR="00C61715" w:rsidRDefault="00B10210" w:rsidP="00C61715">
      <w:pPr>
        <w:pStyle w:val="ekvue1arial"/>
      </w:pPr>
      <w:bookmarkStart w:id="0" w:name="bmStart"/>
      <w:bookmarkEnd w:id="0"/>
      <w:r>
        <w:t>Silben</w:t>
      </w:r>
    </w:p>
    <w:p w14:paraId="034526AF" w14:textId="2AD23A5C" w:rsidR="00C61715" w:rsidRDefault="00C61715" w:rsidP="00C61715">
      <w:pPr>
        <w:pStyle w:val="ekvue1arial"/>
      </w:pPr>
    </w:p>
    <w:p w14:paraId="389CD177" w14:textId="77777777" w:rsidR="00B10210" w:rsidRPr="00287B24" w:rsidRDefault="00B10210" w:rsidP="00B10210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731C9F10" wp14:editId="2C0F2B0A">
            <wp:extent cx="288290" cy="288290"/>
            <wp:effectExtent l="0" t="0" r="0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9AD44" w14:textId="0B404FEA" w:rsidR="00C61715" w:rsidRPr="00287B24" w:rsidRDefault="00C61715" w:rsidP="00C61715">
      <w:pPr>
        <w:pStyle w:val="ekvpicto"/>
        <w:framePr w:wrap="around"/>
      </w:pPr>
    </w:p>
    <w:p w14:paraId="35A8CB32" w14:textId="3366C4DB" w:rsidR="00C61715" w:rsidRDefault="00C61715" w:rsidP="00783D28">
      <w:pPr>
        <w:pStyle w:val="ekvaufzhlung"/>
        <w:jc w:val="both"/>
        <w:rPr>
          <w:rStyle w:val="ekvarbeitsanweisungfremdsprache"/>
          <w:i w:val="0"/>
          <w:iCs/>
        </w:rPr>
      </w:pPr>
      <w:r>
        <w:rPr>
          <w:rStyle w:val="ekvarbeitsanweisungfremdsprache"/>
          <w:i w:val="0"/>
          <w:iCs/>
        </w:rPr>
        <w:t xml:space="preserve">1. </w:t>
      </w:r>
      <w:r w:rsidR="00B10210">
        <w:t>Sprich die Wörter deutlich. Male Silbenbögen unter die Wörter.</w:t>
      </w:r>
      <w:r w:rsidR="00783D28" w:rsidRPr="00783D28">
        <w:rPr>
          <w:iCs/>
          <w:noProof/>
        </w:rPr>
        <w:t xml:space="preserve">  </w:t>
      </w:r>
    </w:p>
    <w:p w14:paraId="5B7725D5" w14:textId="4B63DE8F" w:rsidR="00C61715" w:rsidRDefault="00C61715" w:rsidP="00FF361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B10210" w14:paraId="6753C8C8" w14:textId="77777777" w:rsidTr="00B10210">
        <w:trPr>
          <w:trHeight w:val="634"/>
        </w:trPr>
        <w:tc>
          <w:tcPr>
            <w:tcW w:w="2336" w:type="dxa"/>
          </w:tcPr>
          <w:p w14:paraId="26F3E73A" w14:textId="6F4062E2" w:rsidR="00B10210" w:rsidRDefault="000F10C7" w:rsidP="00FF3613">
            <w:r>
              <w:rPr>
                <w:iCs/>
                <w:noProof/>
              </w:rPr>
              <w:drawing>
                <wp:anchor distT="0" distB="0" distL="114300" distR="114300" simplePos="0" relativeHeight="251811840" behindDoc="0" locked="0" layoutInCell="1" allowOverlap="1" wp14:anchorId="1D95F571" wp14:editId="6B2611B1">
                  <wp:simplePos x="0" y="0"/>
                  <wp:positionH relativeFrom="column">
                    <wp:posOffset>795443</wp:posOffset>
                  </wp:positionH>
                  <wp:positionV relativeFrom="page">
                    <wp:posOffset>37676</wp:posOffset>
                  </wp:positionV>
                  <wp:extent cx="516467" cy="327916"/>
                  <wp:effectExtent l="0" t="0" r="0" b="0"/>
                  <wp:wrapNone/>
                  <wp:docPr id="206" name="Grafik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Grafik 20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841" b="16667"/>
                          <a:stretch/>
                        </pic:blipFill>
                        <pic:spPr bwMode="auto">
                          <a:xfrm>
                            <a:off x="0" y="0"/>
                            <a:ext cx="516467" cy="3279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10210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1" locked="0" layoutInCell="1" allowOverlap="1" wp14:anchorId="45EB2695" wp14:editId="0F81D2E1">
                      <wp:simplePos x="0" y="0"/>
                      <wp:positionH relativeFrom="column">
                        <wp:posOffset>73025</wp:posOffset>
                      </wp:positionH>
                      <wp:positionV relativeFrom="page">
                        <wp:posOffset>61595</wp:posOffset>
                      </wp:positionV>
                      <wp:extent cx="1019175" cy="285750"/>
                      <wp:effectExtent l="0" t="0" r="9525" b="0"/>
                      <wp:wrapNone/>
                      <wp:docPr id="31" name="Textfeld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438965" w14:textId="18C596B5" w:rsidR="00B10210" w:rsidRDefault="00B10210" w:rsidP="00B10210">
                                  <w:pPr>
                                    <w:pStyle w:val="ekvue3arial"/>
                                  </w:pPr>
                                  <w:r>
                                    <w:t>Brot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5EB26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1" o:spid="_x0000_s1026" type="#_x0000_t202" style="position:absolute;margin-left:5.75pt;margin-top:4.85pt;width:80.25pt;height:22.5pt;z-index:-25155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" fillcolor="white [3201]" stroked="f" strokeweight=".5pt">
                      <v:textbox>
                        <w:txbxContent>
                          <w:p w14:paraId="44438965" w14:textId="18C596B5" w:rsidR="00B10210" w:rsidRDefault="00B10210" w:rsidP="00B10210">
                            <w:pPr>
                              <w:pStyle w:val="ekvue3arial"/>
                            </w:pPr>
                            <w:r>
                              <w:t>Brot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36" w:type="dxa"/>
          </w:tcPr>
          <w:p w14:paraId="75FA72E9" w14:textId="14AAE823" w:rsidR="00B10210" w:rsidRDefault="003A1F37" w:rsidP="00FF3613">
            <w:r>
              <w:rPr>
                <w:iCs/>
                <w:noProof/>
              </w:rPr>
              <w:drawing>
                <wp:anchor distT="0" distB="0" distL="114300" distR="114300" simplePos="0" relativeHeight="251842560" behindDoc="0" locked="0" layoutInCell="1" allowOverlap="1" wp14:anchorId="29B21F17" wp14:editId="04F4D405">
                  <wp:simplePos x="0" y="0"/>
                  <wp:positionH relativeFrom="column">
                    <wp:posOffset>924348</wp:posOffset>
                  </wp:positionH>
                  <wp:positionV relativeFrom="page">
                    <wp:posOffset>19897</wp:posOffset>
                  </wp:positionV>
                  <wp:extent cx="356140" cy="371052"/>
                  <wp:effectExtent l="0" t="0" r="6350" b="0"/>
                  <wp:wrapNone/>
                  <wp:docPr id="270" name="Grafik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Grafik 270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21" b="14020"/>
                          <a:stretch/>
                        </pic:blipFill>
                        <pic:spPr bwMode="auto">
                          <a:xfrm>
                            <a:off x="0" y="0"/>
                            <a:ext cx="356140" cy="3710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10210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1" locked="0" layoutInCell="1" allowOverlap="1" wp14:anchorId="5E75242A" wp14:editId="7578F4E8">
                      <wp:simplePos x="0" y="0"/>
                      <wp:positionH relativeFrom="column">
                        <wp:posOffset>75565</wp:posOffset>
                      </wp:positionH>
                      <wp:positionV relativeFrom="page">
                        <wp:posOffset>46355</wp:posOffset>
                      </wp:positionV>
                      <wp:extent cx="1019175" cy="285750"/>
                      <wp:effectExtent l="0" t="0" r="9525" b="0"/>
                      <wp:wrapNone/>
                      <wp:docPr id="235" name="Textfeld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8DA997" w14:textId="52A3F043" w:rsidR="00B10210" w:rsidRDefault="00B10210" w:rsidP="00B10210">
                                  <w:pPr>
                                    <w:pStyle w:val="ekvue3arial"/>
                                  </w:pPr>
                                  <w:r>
                                    <w:t>Kuchen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75242A" id="Textfeld 235" o:spid="_x0000_s1027" type="#_x0000_t202" style="position:absolute;margin-left:5.95pt;margin-top:3.65pt;width:80.25pt;height:22.5pt;z-index:-25155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" fillcolor="white [3201]" stroked="f" strokeweight=".5pt">
                      <v:textbox>
                        <w:txbxContent>
                          <w:p w14:paraId="728DA997" w14:textId="52A3F043" w:rsidR="00B10210" w:rsidRDefault="00B10210" w:rsidP="00B10210">
                            <w:pPr>
                              <w:pStyle w:val="ekvue3arial"/>
                            </w:pPr>
                            <w:r>
                              <w:t>Kuchen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36" w:type="dxa"/>
          </w:tcPr>
          <w:p w14:paraId="2417427E" w14:textId="7AC7A137" w:rsidR="00B10210" w:rsidRDefault="00783D28" w:rsidP="00FF3613">
            <w:r>
              <w:rPr>
                <w:iCs/>
                <w:noProof/>
              </w:rPr>
              <w:drawing>
                <wp:anchor distT="0" distB="0" distL="114300" distR="114300" simplePos="0" relativeHeight="251813888" behindDoc="0" locked="0" layoutInCell="1" allowOverlap="1" wp14:anchorId="2ED527F5" wp14:editId="7EBF813B">
                  <wp:simplePos x="0" y="0"/>
                  <wp:positionH relativeFrom="column">
                    <wp:posOffset>947845</wp:posOffset>
                  </wp:positionH>
                  <wp:positionV relativeFrom="page">
                    <wp:posOffset>46355</wp:posOffset>
                  </wp:positionV>
                  <wp:extent cx="199810" cy="320040"/>
                  <wp:effectExtent l="0" t="0" r="0" b="3810"/>
                  <wp:wrapNone/>
                  <wp:docPr id="211" name="Grafik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Grafik 21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1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10210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1" locked="0" layoutInCell="1" allowOverlap="1" wp14:anchorId="18D7A849" wp14:editId="17242622">
                      <wp:simplePos x="0" y="0"/>
                      <wp:positionH relativeFrom="column">
                        <wp:posOffset>46990</wp:posOffset>
                      </wp:positionH>
                      <wp:positionV relativeFrom="page">
                        <wp:posOffset>53975</wp:posOffset>
                      </wp:positionV>
                      <wp:extent cx="1019175" cy="285750"/>
                      <wp:effectExtent l="0" t="0" r="9525" b="0"/>
                      <wp:wrapNone/>
                      <wp:docPr id="242" name="Textfeld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21083C" w14:textId="0208267F" w:rsidR="00B10210" w:rsidRDefault="00B10210" w:rsidP="00B10210">
                                  <w:pPr>
                                    <w:pStyle w:val="ekvue3arial"/>
                                  </w:pPr>
                                  <w:r>
                                    <w:t>Saft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D7A849" id="Textfeld 242" o:spid="_x0000_s1028" type="#_x0000_t202" style="position:absolute;margin-left:3.7pt;margin-top:4.25pt;width:80.25pt;height:22.5pt;z-index:-25154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" fillcolor="white [3201]" stroked="f" strokeweight=".5pt">
                      <v:textbox>
                        <w:txbxContent>
                          <w:p w14:paraId="7721083C" w14:textId="0208267F" w:rsidR="00B10210" w:rsidRDefault="00B10210" w:rsidP="00B10210">
                            <w:pPr>
                              <w:pStyle w:val="ekvue3arial"/>
                            </w:pPr>
                            <w:r>
                              <w:t>Saft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36" w:type="dxa"/>
          </w:tcPr>
          <w:p w14:paraId="2B5E9A57" w14:textId="55D38B7E" w:rsidR="00B10210" w:rsidRDefault="00783D28" w:rsidP="00FF3613">
            <w:r>
              <w:rPr>
                <w:iCs/>
                <w:noProof/>
              </w:rPr>
              <w:drawing>
                <wp:anchor distT="0" distB="0" distL="114300" distR="114300" simplePos="0" relativeHeight="251815936" behindDoc="0" locked="0" layoutInCell="1" allowOverlap="1" wp14:anchorId="521F9CA3" wp14:editId="3BE2F037">
                  <wp:simplePos x="0" y="0"/>
                  <wp:positionH relativeFrom="column">
                    <wp:posOffset>851535</wp:posOffset>
                  </wp:positionH>
                  <wp:positionV relativeFrom="page">
                    <wp:posOffset>114935</wp:posOffset>
                  </wp:positionV>
                  <wp:extent cx="449450" cy="184785"/>
                  <wp:effectExtent l="0" t="0" r="8255" b="5715"/>
                  <wp:wrapNone/>
                  <wp:docPr id="214" name="Grafik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Grafik 21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450" cy="184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10210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1" locked="0" layoutInCell="1" allowOverlap="1" wp14:anchorId="405EE4C2" wp14:editId="6A95D443">
                      <wp:simplePos x="0" y="0"/>
                      <wp:positionH relativeFrom="column">
                        <wp:posOffset>12065</wp:posOffset>
                      </wp:positionH>
                      <wp:positionV relativeFrom="page">
                        <wp:posOffset>53975</wp:posOffset>
                      </wp:positionV>
                      <wp:extent cx="1019175" cy="285750"/>
                      <wp:effectExtent l="0" t="0" r="9525" b="0"/>
                      <wp:wrapNone/>
                      <wp:docPr id="243" name="Textfeld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B990BC" w14:textId="3756CE65" w:rsidR="00B10210" w:rsidRDefault="00B10210" w:rsidP="00B10210">
                                  <w:pPr>
                                    <w:pStyle w:val="ekvue3arial"/>
                                  </w:pPr>
                                  <w:r>
                                    <w:t>Salami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5EE4C2" id="Textfeld 243" o:spid="_x0000_s1029" type="#_x0000_t202" style="position:absolute;margin-left:.95pt;margin-top:4.25pt;width:80.25pt;height:22.5pt;z-index:-25154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" fillcolor="white [3201]" stroked="f" strokeweight=".5pt">
                      <v:textbox>
                        <w:txbxContent>
                          <w:p w14:paraId="0DB990BC" w14:textId="3756CE65" w:rsidR="00B10210" w:rsidRDefault="00B10210" w:rsidP="00B10210">
                            <w:pPr>
                              <w:pStyle w:val="ekvue3arial"/>
                            </w:pPr>
                            <w:r>
                              <w:t>Salami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B10210" w14:paraId="50B21C81" w14:textId="77777777" w:rsidTr="00B10210">
        <w:trPr>
          <w:trHeight w:val="700"/>
        </w:trPr>
        <w:tc>
          <w:tcPr>
            <w:tcW w:w="2336" w:type="dxa"/>
          </w:tcPr>
          <w:p w14:paraId="144A7DF2" w14:textId="141E5816" w:rsidR="00B10210" w:rsidRDefault="003A1F37" w:rsidP="00FF3613">
            <w:r>
              <w:rPr>
                <w:iCs/>
                <w:noProof/>
              </w:rPr>
              <w:drawing>
                <wp:anchor distT="0" distB="0" distL="114300" distR="114300" simplePos="0" relativeHeight="251844608" behindDoc="0" locked="0" layoutInCell="1" allowOverlap="1" wp14:anchorId="6ED30807" wp14:editId="6E3EE4C0">
                  <wp:simplePos x="0" y="0"/>
                  <wp:positionH relativeFrom="column">
                    <wp:posOffset>503132</wp:posOffset>
                  </wp:positionH>
                  <wp:positionV relativeFrom="page">
                    <wp:posOffset>205740</wp:posOffset>
                  </wp:positionV>
                  <wp:extent cx="309033" cy="75207"/>
                  <wp:effectExtent l="19050" t="19050" r="15240" b="20320"/>
                  <wp:wrapNone/>
                  <wp:docPr id="271" name="Grafik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Grafik 271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72" r="-1188"/>
                          <a:stretch/>
                        </pic:blipFill>
                        <pic:spPr bwMode="auto">
                          <a:xfrm rot="21384609">
                            <a:off x="0" y="0"/>
                            <a:ext cx="309033" cy="75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36" w:type="dxa"/>
          </w:tcPr>
          <w:p w14:paraId="08CE65DD" w14:textId="2BA25ECA" w:rsidR="00B10210" w:rsidRDefault="00B10210" w:rsidP="00FF3613"/>
        </w:tc>
        <w:tc>
          <w:tcPr>
            <w:tcW w:w="2336" w:type="dxa"/>
          </w:tcPr>
          <w:p w14:paraId="7126848E" w14:textId="5174F960" w:rsidR="00B10210" w:rsidRDefault="00B10210" w:rsidP="00FF3613"/>
        </w:tc>
        <w:tc>
          <w:tcPr>
            <w:tcW w:w="2336" w:type="dxa"/>
          </w:tcPr>
          <w:p w14:paraId="6DB84168" w14:textId="7319F63B" w:rsidR="00B10210" w:rsidRDefault="00B10210" w:rsidP="00FF3613"/>
        </w:tc>
      </w:tr>
      <w:tr w:rsidR="00B10210" w14:paraId="41DB879C" w14:textId="77777777" w:rsidTr="00B10210">
        <w:trPr>
          <w:trHeight w:val="697"/>
        </w:trPr>
        <w:tc>
          <w:tcPr>
            <w:tcW w:w="2336" w:type="dxa"/>
          </w:tcPr>
          <w:p w14:paraId="5BFC6617" w14:textId="5A390682" w:rsidR="00B10210" w:rsidRDefault="00783D28" w:rsidP="00FF3613">
            <w:r>
              <w:rPr>
                <w:iCs/>
                <w:noProof/>
              </w:rPr>
              <w:drawing>
                <wp:anchor distT="0" distB="0" distL="114300" distR="114300" simplePos="0" relativeHeight="251817984" behindDoc="0" locked="0" layoutInCell="1" allowOverlap="1" wp14:anchorId="0F090AFD" wp14:editId="098D5DC8">
                  <wp:simplePos x="0" y="0"/>
                  <wp:positionH relativeFrom="column">
                    <wp:posOffset>867198</wp:posOffset>
                  </wp:positionH>
                  <wp:positionV relativeFrom="page">
                    <wp:posOffset>13547</wp:posOffset>
                  </wp:positionV>
                  <wp:extent cx="440266" cy="419368"/>
                  <wp:effectExtent l="0" t="0" r="0" b="0"/>
                  <wp:wrapNone/>
                  <wp:docPr id="257" name="Grafik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Grafik 257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266" cy="419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7C6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1" locked="0" layoutInCell="1" allowOverlap="1" wp14:anchorId="1CE11A2E" wp14:editId="52C19E44">
                      <wp:simplePos x="0" y="0"/>
                      <wp:positionH relativeFrom="column">
                        <wp:posOffset>48895</wp:posOffset>
                      </wp:positionH>
                      <wp:positionV relativeFrom="page">
                        <wp:posOffset>70485</wp:posOffset>
                      </wp:positionV>
                      <wp:extent cx="1019175" cy="285750"/>
                      <wp:effectExtent l="0" t="0" r="9525" b="0"/>
                      <wp:wrapNone/>
                      <wp:docPr id="244" name="Textfeld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037347" w14:textId="1DAB3DF1" w:rsidR="00AC7C68" w:rsidRDefault="00AC7C68" w:rsidP="00AC7C68">
                                  <w:pPr>
                                    <w:pStyle w:val="ekvue3arial"/>
                                  </w:pPr>
                                  <w:r>
                                    <w:t>Wurst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E11A2E" id="Textfeld 244" o:spid="_x0000_s1030" type="#_x0000_t202" style="position:absolute;margin-left:3.85pt;margin-top:5.55pt;width:80.25pt;height:22.5pt;z-index:-25154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" fillcolor="white [3201]" stroked="f" strokeweight=".5pt">
                      <v:textbox>
                        <w:txbxContent>
                          <w:p w14:paraId="26037347" w14:textId="1DAB3DF1" w:rsidR="00AC7C68" w:rsidRDefault="00AC7C68" w:rsidP="00AC7C68">
                            <w:pPr>
                              <w:pStyle w:val="ekvue3arial"/>
                            </w:pPr>
                            <w:r>
                              <w:t>Wurst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36" w:type="dxa"/>
          </w:tcPr>
          <w:p w14:paraId="7CE56967" w14:textId="5D5E7CDD" w:rsidR="00B10210" w:rsidRDefault="00783D28" w:rsidP="00FF3613">
            <w:r>
              <w:rPr>
                <w:iCs/>
                <w:noProof/>
              </w:rPr>
              <w:drawing>
                <wp:anchor distT="0" distB="0" distL="114300" distR="114300" simplePos="0" relativeHeight="251820032" behindDoc="0" locked="0" layoutInCell="1" allowOverlap="1" wp14:anchorId="7A24E009" wp14:editId="638F22F1">
                  <wp:simplePos x="0" y="0"/>
                  <wp:positionH relativeFrom="column">
                    <wp:posOffset>831850</wp:posOffset>
                  </wp:positionH>
                  <wp:positionV relativeFrom="page">
                    <wp:posOffset>36619</wp:posOffset>
                  </wp:positionV>
                  <wp:extent cx="455771" cy="372322"/>
                  <wp:effectExtent l="0" t="0" r="1905" b="8890"/>
                  <wp:wrapNone/>
                  <wp:docPr id="259" name="Grafik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Grafik 259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24" b="7486"/>
                          <a:stretch/>
                        </pic:blipFill>
                        <pic:spPr bwMode="auto">
                          <a:xfrm>
                            <a:off x="0" y="0"/>
                            <a:ext cx="456723" cy="373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7C6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1" locked="0" layoutInCell="1" allowOverlap="1" wp14:anchorId="411C6F4C" wp14:editId="4B508E11">
                      <wp:simplePos x="0" y="0"/>
                      <wp:positionH relativeFrom="column">
                        <wp:posOffset>83185</wp:posOffset>
                      </wp:positionH>
                      <wp:positionV relativeFrom="page">
                        <wp:posOffset>70485</wp:posOffset>
                      </wp:positionV>
                      <wp:extent cx="1019175" cy="285750"/>
                      <wp:effectExtent l="0" t="0" r="9525" b="0"/>
                      <wp:wrapNone/>
                      <wp:docPr id="245" name="Textfeld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02CA71" w14:textId="580DA25B" w:rsidR="00AC7C68" w:rsidRDefault="00AC7C68" w:rsidP="00AC7C68">
                                  <w:pPr>
                                    <w:pStyle w:val="ekvue3arial"/>
                                    <w:jc w:val="both"/>
                                  </w:pPr>
                                  <w:r>
                                    <w:t>Käse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1C6F4C" id="Textfeld 245" o:spid="_x0000_s1031" type="#_x0000_t202" style="position:absolute;margin-left:6.55pt;margin-top:5.55pt;width:80.25pt;height:22.5pt;z-index:-25154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" fillcolor="white [3201]" stroked="f" strokeweight=".5pt">
                      <v:textbox>
                        <w:txbxContent>
                          <w:p w14:paraId="6D02CA71" w14:textId="580DA25B" w:rsidR="00AC7C68" w:rsidRDefault="00AC7C68" w:rsidP="00AC7C68">
                            <w:pPr>
                              <w:pStyle w:val="ekvue3arial"/>
                              <w:jc w:val="both"/>
                            </w:pPr>
                            <w:r>
                              <w:t>Käse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36" w:type="dxa"/>
          </w:tcPr>
          <w:p w14:paraId="08098796" w14:textId="18DF7BEC" w:rsidR="00B10210" w:rsidRDefault="00783D28" w:rsidP="00FF3613">
            <w:r>
              <w:rPr>
                <w:iCs/>
                <w:noProof/>
              </w:rPr>
              <w:drawing>
                <wp:anchor distT="0" distB="0" distL="114300" distR="114300" simplePos="0" relativeHeight="251822080" behindDoc="0" locked="0" layoutInCell="1" allowOverlap="1" wp14:anchorId="3AF100A6" wp14:editId="53D77D5A">
                  <wp:simplePos x="0" y="0"/>
                  <wp:positionH relativeFrom="column">
                    <wp:posOffset>825712</wp:posOffset>
                  </wp:positionH>
                  <wp:positionV relativeFrom="page">
                    <wp:posOffset>39158</wp:posOffset>
                  </wp:positionV>
                  <wp:extent cx="495300" cy="363391"/>
                  <wp:effectExtent l="0" t="0" r="0" b="0"/>
                  <wp:wrapNone/>
                  <wp:docPr id="260" name="Grafik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Grafik 260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63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7C6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1" locked="0" layoutInCell="1" allowOverlap="1" wp14:anchorId="76BEAD4F" wp14:editId="6C90D2D9">
                      <wp:simplePos x="0" y="0"/>
                      <wp:positionH relativeFrom="column">
                        <wp:posOffset>24765</wp:posOffset>
                      </wp:positionH>
                      <wp:positionV relativeFrom="page">
                        <wp:posOffset>70485</wp:posOffset>
                      </wp:positionV>
                      <wp:extent cx="1019175" cy="285750"/>
                      <wp:effectExtent l="0" t="0" r="9525" b="0"/>
                      <wp:wrapNone/>
                      <wp:docPr id="247" name="Textfeld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86B259" w14:textId="4C0CEECD" w:rsidR="00AC7C68" w:rsidRDefault="00AC7C68" w:rsidP="00AC7C68">
                                  <w:pPr>
                                    <w:pStyle w:val="ekvue3arial"/>
                                  </w:pPr>
                                  <w:r>
                                    <w:t>Banane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BEAD4F" id="Textfeld 247" o:spid="_x0000_s1032" type="#_x0000_t202" style="position:absolute;margin-left:1.95pt;margin-top:5.55pt;width:80.25pt;height:22.5pt;z-index:-25154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" fillcolor="white [3201]" stroked="f" strokeweight=".5pt">
                      <v:textbox>
                        <w:txbxContent>
                          <w:p w14:paraId="3F86B259" w14:textId="4C0CEECD" w:rsidR="00AC7C68" w:rsidRDefault="00AC7C68" w:rsidP="00AC7C68">
                            <w:pPr>
                              <w:pStyle w:val="ekvue3arial"/>
                            </w:pPr>
                            <w:r>
                              <w:t>Banane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336" w:type="dxa"/>
          </w:tcPr>
          <w:p w14:paraId="70A34002" w14:textId="5F93DD19" w:rsidR="00B10210" w:rsidRDefault="00783D28" w:rsidP="00FF3613">
            <w:r>
              <w:rPr>
                <w:iCs/>
                <w:noProof/>
              </w:rPr>
              <w:drawing>
                <wp:anchor distT="0" distB="0" distL="114300" distR="114300" simplePos="0" relativeHeight="251824128" behindDoc="0" locked="0" layoutInCell="1" allowOverlap="1" wp14:anchorId="5CA5F18B" wp14:editId="3F6814D7">
                  <wp:simplePos x="0" y="0"/>
                  <wp:positionH relativeFrom="column">
                    <wp:posOffset>1001154</wp:posOffset>
                  </wp:positionH>
                  <wp:positionV relativeFrom="page">
                    <wp:posOffset>32385</wp:posOffset>
                  </wp:positionV>
                  <wp:extent cx="285385" cy="363391"/>
                  <wp:effectExtent l="0" t="0" r="635" b="0"/>
                  <wp:wrapNone/>
                  <wp:docPr id="261" name="Grafik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Grafik 26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85" cy="363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7C68"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1" locked="0" layoutInCell="1" allowOverlap="1" wp14:anchorId="3CC4E20B" wp14:editId="00BA5704">
                      <wp:simplePos x="0" y="0"/>
                      <wp:positionH relativeFrom="column">
                        <wp:posOffset>12065</wp:posOffset>
                      </wp:positionH>
                      <wp:positionV relativeFrom="page">
                        <wp:posOffset>62865</wp:posOffset>
                      </wp:positionV>
                      <wp:extent cx="1019175" cy="285750"/>
                      <wp:effectExtent l="0" t="0" r="9525" b="0"/>
                      <wp:wrapNone/>
                      <wp:docPr id="248" name="Textfeld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C0C2A9" w14:textId="223C7C36" w:rsidR="00AC7C68" w:rsidRDefault="00AC7C68" w:rsidP="00AC7C68">
                                  <w:pPr>
                                    <w:pStyle w:val="ekvue3arial"/>
                                  </w:pPr>
                                  <w:r>
                                    <w:t>Marmelade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C4E20B" id="Textfeld 248" o:spid="_x0000_s1033" type="#_x0000_t202" style="position:absolute;margin-left:.95pt;margin-top:4.95pt;width:80.25pt;height:22.5pt;z-index:-25153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" fillcolor="white [3201]" stroked="f" strokeweight=".5pt">
                      <v:textbox>
                        <w:txbxContent>
                          <w:p w14:paraId="31C0C2A9" w14:textId="223C7C36" w:rsidR="00AC7C68" w:rsidRDefault="00AC7C68" w:rsidP="00AC7C68">
                            <w:pPr>
                              <w:pStyle w:val="ekvue3arial"/>
                            </w:pPr>
                            <w:r>
                              <w:t>Marmelade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B10210" w14:paraId="3483A6FC" w14:textId="77777777" w:rsidTr="00B10210">
        <w:trPr>
          <w:trHeight w:val="694"/>
        </w:trPr>
        <w:tc>
          <w:tcPr>
            <w:tcW w:w="2336" w:type="dxa"/>
          </w:tcPr>
          <w:p w14:paraId="1DEE4151" w14:textId="77777777" w:rsidR="00B10210" w:rsidRDefault="00B10210" w:rsidP="00FF3613"/>
        </w:tc>
        <w:tc>
          <w:tcPr>
            <w:tcW w:w="2336" w:type="dxa"/>
          </w:tcPr>
          <w:p w14:paraId="584C8B81" w14:textId="77777777" w:rsidR="00B10210" w:rsidRDefault="00B10210" w:rsidP="00FF3613"/>
        </w:tc>
        <w:tc>
          <w:tcPr>
            <w:tcW w:w="2336" w:type="dxa"/>
          </w:tcPr>
          <w:p w14:paraId="0B90ADDB" w14:textId="77777777" w:rsidR="00B10210" w:rsidRDefault="00B10210" w:rsidP="00FF3613"/>
        </w:tc>
        <w:tc>
          <w:tcPr>
            <w:tcW w:w="2336" w:type="dxa"/>
          </w:tcPr>
          <w:p w14:paraId="486A63CE" w14:textId="77777777" w:rsidR="00B10210" w:rsidRDefault="00B10210" w:rsidP="00FF3613"/>
        </w:tc>
      </w:tr>
    </w:tbl>
    <w:p w14:paraId="048490B7" w14:textId="27A85A60" w:rsidR="00C61715" w:rsidRDefault="00C61715" w:rsidP="00FF3613"/>
    <w:p w14:paraId="009FE2F4" w14:textId="1E144EBE" w:rsidR="00C61715" w:rsidRDefault="00C61715" w:rsidP="00FF3613"/>
    <w:p w14:paraId="0C1D8F51" w14:textId="77777777" w:rsidR="00111C12" w:rsidRDefault="00111C12" w:rsidP="00FF3613"/>
    <w:p w14:paraId="4A3B131F" w14:textId="77777777" w:rsidR="00FB45A0" w:rsidRPr="00287B24" w:rsidRDefault="00FB45A0" w:rsidP="00FB45A0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57596CFE" wp14:editId="1CB73939">
            <wp:extent cx="285115" cy="288290"/>
            <wp:effectExtent l="0" t="0" r="635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c_verbinden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EB3E0" w14:textId="3BD630D2" w:rsidR="00FB45A0" w:rsidRDefault="00FB45A0" w:rsidP="00FF3613">
      <w:r>
        <w:t>2. Setze die Wörter richtig zusammen.</w:t>
      </w:r>
      <w:r w:rsidR="00783D28" w:rsidRPr="00783D28">
        <w:rPr>
          <w:iCs/>
          <w:noProof/>
        </w:rPr>
        <w:t xml:space="preserve"> </w:t>
      </w:r>
    </w:p>
    <w:p w14:paraId="4DDAE3EF" w14:textId="07755FBB" w:rsidR="00FB45A0" w:rsidRDefault="00FB45A0" w:rsidP="00FF361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567"/>
        <w:gridCol w:w="1701"/>
        <w:gridCol w:w="850"/>
        <w:gridCol w:w="2127"/>
        <w:gridCol w:w="567"/>
        <w:gridCol w:w="1552"/>
      </w:tblGrid>
      <w:tr w:rsidR="00A02525" w14:paraId="430D5797" w14:textId="77777777" w:rsidTr="00E00AC0">
        <w:trPr>
          <w:trHeight w:val="734"/>
        </w:trPr>
        <w:tc>
          <w:tcPr>
            <w:tcW w:w="1980" w:type="dxa"/>
            <w:tcBorders>
              <w:right w:val="single" w:sz="4" w:space="0" w:color="auto"/>
            </w:tcBorders>
          </w:tcPr>
          <w:p w14:paraId="19E0C3BD" w14:textId="342EF896" w:rsidR="00A02525" w:rsidRDefault="00A02525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856" behindDoc="1" locked="0" layoutInCell="1" allowOverlap="1" wp14:anchorId="383B5684" wp14:editId="62A50157">
                      <wp:simplePos x="0" y="0"/>
                      <wp:positionH relativeFrom="column">
                        <wp:posOffset>553085</wp:posOffset>
                      </wp:positionH>
                      <wp:positionV relativeFrom="page">
                        <wp:posOffset>69215</wp:posOffset>
                      </wp:positionV>
                      <wp:extent cx="1019175" cy="285750"/>
                      <wp:effectExtent l="0" t="0" r="9525" b="0"/>
                      <wp:wrapNone/>
                      <wp:docPr id="250" name="Textfeld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B808DC" w14:textId="0893F39F" w:rsidR="00A02525" w:rsidRDefault="00A02525" w:rsidP="00FB45A0">
                                  <w:pPr>
                                    <w:pStyle w:val="ekvue3arial"/>
                                  </w:pPr>
                                  <w:proofErr w:type="spellStart"/>
                                  <w:r>
                                    <w:t>Zwie</w:t>
                                  </w:r>
                                  <w:proofErr w:type="spellEnd"/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83B56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50" o:spid="_x0000_s1034" type="#_x0000_t202" style="position:absolute;margin-left:43.55pt;margin-top:5.45pt;width:80.25pt;height:22.5pt;z-index:-25141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" fillcolor="white [3201]" stroked="f" strokeweight=".5pt">
                      <v:textbox>
                        <w:txbxContent>
                          <w:p w14:paraId="3AB808DC" w14:textId="0893F39F" w:rsidR="00A02525" w:rsidRDefault="00A02525" w:rsidP="00FB45A0">
                            <w:pPr>
                              <w:pStyle w:val="ekvue3arial"/>
                            </w:pPr>
                            <w:proofErr w:type="spellStart"/>
                            <w:r>
                              <w:t>Zwie</w:t>
                            </w:r>
                            <w:proofErr w:type="spellEnd"/>
                            <w:r>
                              <w:t>-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iCs/>
                <w:noProof/>
              </w:rPr>
              <w:drawing>
                <wp:anchor distT="0" distB="0" distL="114300" distR="114300" simplePos="0" relativeHeight="251896832" behindDoc="0" locked="0" layoutInCell="1" allowOverlap="1" wp14:anchorId="1D44A811" wp14:editId="385A52DE">
                  <wp:simplePos x="0" y="0"/>
                  <wp:positionH relativeFrom="column">
                    <wp:posOffset>-19685</wp:posOffset>
                  </wp:positionH>
                  <wp:positionV relativeFrom="page">
                    <wp:posOffset>1443990</wp:posOffset>
                  </wp:positionV>
                  <wp:extent cx="438150" cy="311150"/>
                  <wp:effectExtent l="0" t="0" r="0" b="0"/>
                  <wp:wrapNone/>
                  <wp:docPr id="265" name="Grafik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Grafik 26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iCs/>
                <w:noProof/>
              </w:rPr>
              <w:drawing>
                <wp:anchor distT="0" distB="0" distL="114300" distR="114300" simplePos="0" relativeHeight="251895808" behindDoc="0" locked="0" layoutInCell="1" allowOverlap="1" wp14:anchorId="038DB1D9" wp14:editId="6AF70FDB">
                  <wp:simplePos x="0" y="0"/>
                  <wp:positionH relativeFrom="column">
                    <wp:posOffset>-36830</wp:posOffset>
                  </wp:positionH>
                  <wp:positionV relativeFrom="page">
                    <wp:posOffset>978535</wp:posOffset>
                  </wp:positionV>
                  <wp:extent cx="457200" cy="345440"/>
                  <wp:effectExtent l="0" t="0" r="0" b="0"/>
                  <wp:wrapNone/>
                  <wp:docPr id="264" name="Grafik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Grafik 26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45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iCs/>
                <w:noProof/>
              </w:rPr>
              <w:drawing>
                <wp:anchor distT="0" distB="0" distL="114300" distR="114300" simplePos="0" relativeHeight="251893760" behindDoc="0" locked="0" layoutInCell="1" allowOverlap="1" wp14:anchorId="24C723F2" wp14:editId="20A8133F">
                  <wp:simplePos x="0" y="0"/>
                  <wp:positionH relativeFrom="column">
                    <wp:posOffset>-36830</wp:posOffset>
                  </wp:positionH>
                  <wp:positionV relativeFrom="page">
                    <wp:posOffset>18415</wp:posOffset>
                  </wp:positionV>
                  <wp:extent cx="457200" cy="419100"/>
                  <wp:effectExtent l="0" t="0" r="0" b="0"/>
                  <wp:wrapNone/>
                  <wp:docPr id="262" name="Grafik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Grafik 262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iCs/>
                <w:noProof/>
              </w:rPr>
              <w:drawing>
                <wp:anchor distT="0" distB="0" distL="114300" distR="114300" simplePos="0" relativeHeight="251894784" behindDoc="0" locked="0" layoutInCell="1" allowOverlap="1" wp14:anchorId="621DB023" wp14:editId="08A8A7CD">
                  <wp:simplePos x="0" y="0"/>
                  <wp:positionH relativeFrom="column">
                    <wp:posOffset>45720</wp:posOffset>
                  </wp:positionH>
                  <wp:positionV relativeFrom="page">
                    <wp:posOffset>497205</wp:posOffset>
                  </wp:positionV>
                  <wp:extent cx="357505" cy="393700"/>
                  <wp:effectExtent l="0" t="0" r="4445" b="6350"/>
                  <wp:wrapNone/>
                  <wp:docPr id="263" name="Grafik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Grafik 263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05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1151B0" w14:textId="0046B8DF" w:rsidR="00A02525" w:rsidRDefault="00A02525" w:rsidP="00FF3613">
            <w:pPr>
              <w:rPr>
                <w:iCs/>
                <w:noProof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EC1F5A3" w14:textId="7D17046A" w:rsidR="00A02525" w:rsidRDefault="00A02525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880" behindDoc="1" locked="0" layoutInCell="1" allowOverlap="1" wp14:anchorId="1ED50293" wp14:editId="561ED1C1">
                      <wp:simplePos x="0" y="0"/>
                      <wp:positionH relativeFrom="column">
                        <wp:posOffset>14605</wp:posOffset>
                      </wp:positionH>
                      <wp:positionV relativeFrom="page">
                        <wp:posOffset>76835</wp:posOffset>
                      </wp:positionV>
                      <wp:extent cx="1019175" cy="285750"/>
                      <wp:effectExtent l="0" t="0" r="9525" b="0"/>
                      <wp:wrapNone/>
                      <wp:docPr id="251" name="Textfeld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F5D8A7" w14:textId="07ABDCBF" w:rsidR="00A02525" w:rsidRDefault="00A02525" w:rsidP="00FB45A0">
                                  <w:pPr>
                                    <w:pStyle w:val="ekvue3arial"/>
                                  </w:pPr>
                                  <w:proofErr w:type="spellStart"/>
                                  <w:r>
                                    <w:t>lat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D50293" id="Textfeld 251" o:spid="_x0000_s1035" type="#_x0000_t202" style="position:absolute;margin-left:1.15pt;margin-top:6.05pt;width:80.25pt;height:22.5pt;z-index:-25141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" fillcolor="white [3201]" stroked="f" strokeweight=".5pt">
                      <v:textbox>
                        <w:txbxContent>
                          <w:p w14:paraId="2EF5D8A7" w14:textId="07ABDCBF" w:rsidR="00A02525" w:rsidRDefault="00A02525" w:rsidP="00FB45A0">
                            <w:pPr>
                              <w:pStyle w:val="ekvue3arial"/>
                            </w:pPr>
                            <w:proofErr w:type="spellStart"/>
                            <w:r>
                              <w:t>lat</w:t>
                            </w:r>
                            <w:proofErr w:type="spellEnd"/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2B021" w14:textId="77777777" w:rsidR="00A02525" w:rsidRDefault="00A02525" w:rsidP="00FF3613">
            <w:pPr>
              <w:rPr>
                <w:iCs/>
                <w:noProof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51F94F19" w14:textId="2872C848" w:rsidR="00A02525" w:rsidRDefault="009D13D8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048" behindDoc="1" locked="0" layoutInCell="1" allowOverlap="1" wp14:anchorId="4D813D1B" wp14:editId="587E393D">
                      <wp:simplePos x="0" y="0"/>
                      <wp:positionH relativeFrom="column">
                        <wp:posOffset>629285</wp:posOffset>
                      </wp:positionH>
                      <wp:positionV relativeFrom="page">
                        <wp:posOffset>76835</wp:posOffset>
                      </wp:positionV>
                      <wp:extent cx="1019175" cy="285750"/>
                      <wp:effectExtent l="0" t="0" r="9525" b="0"/>
                      <wp:wrapNone/>
                      <wp:docPr id="194" name="Textfeld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F73680" w14:textId="773454BC" w:rsidR="00A02525" w:rsidRDefault="00A02525" w:rsidP="00FB45A0">
                                  <w:pPr>
                                    <w:pStyle w:val="ekvue3arial"/>
                                  </w:pPr>
                                  <w:r>
                                    <w:t>Nu-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813D1B" id="Textfeld 194" o:spid="_x0000_s1036" type="#_x0000_t202" style="position:absolute;margin-left:49.55pt;margin-top:6.05pt;width:80.25pt;height:22.5pt;z-index:-25141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" fillcolor="white [3201]" stroked="f" strokeweight=".5pt">
                      <v:textbox>
                        <w:txbxContent>
                          <w:p w14:paraId="79F73680" w14:textId="773454BC" w:rsidR="00A02525" w:rsidRDefault="00A02525" w:rsidP="00FB45A0">
                            <w:pPr>
                              <w:pStyle w:val="ekvue3arial"/>
                            </w:pPr>
                            <w:r>
                              <w:t>Nu-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A02525">
              <w:rPr>
                <w:iCs/>
                <w:noProof/>
              </w:rPr>
              <w:drawing>
                <wp:anchor distT="0" distB="0" distL="114300" distR="114300" simplePos="0" relativeHeight="251914240" behindDoc="0" locked="0" layoutInCell="1" allowOverlap="1" wp14:anchorId="45EF515C" wp14:editId="567A4267">
                  <wp:simplePos x="0" y="0"/>
                  <wp:positionH relativeFrom="column">
                    <wp:posOffset>62230</wp:posOffset>
                  </wp:positionH>
                  <wp:positionV relativeFrom="page">
                    <wp:posOffset>31750</wp:posOffset>
                  </wp:positionV>
                  <wp:extent cx="384063" cy="419548"/>
                  <wp:effectExtent l="0" t="0" r="0" b="0"/>
                  <wp:wrapNone/>
                  <wp:docPr id="266" name="Grafik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Grafik 26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63" cy="419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ADEEA2" w14:textId="77777777" w:rsidR="00A02525" w:rsidRDefault="00A02525" w:rsidP="00FF3613">
            <w:pPr>
              <w:rPr>
                <w:iCs/>
                <w:noProof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14:paraId="645C4699" w14:textId="27DB71EA" w:rsidR="00A02525" w:rsidRDefault="00A02525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0144" behindDoc="1" locked="0" layoutInCell="1" allowOverlap="1" wp14:anchorId="40C6B233" wp14:editId="3875DAA3">
                      <wp:simplePos x="0" y="0"/>
                      <wp:positionH relativeFrom="column">
                        <wp:posOffset>50165</wp:posOffset>
                      </wp:positionH>
                      <wp:positionV relativeFrom="page">
                        <wp:posOffset>84455</wp:posOffset>
                      </wp:positionV>
                      <wp:extent cx="1019175" cy="285750"/>
                      <wp:effectExtent l="0" t="0" r="9525" b="0"/>
                      <wp:wrapNone/>
                      <wp:docPr id="199" name="Textfeld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639B0B" w14:textId="208E830F" w:rsidR="00A02525" w:rsidRDefault="00A02525" w:rsidP="00FB45A0">
                                  <w:pPr>
                                    <w:pStyle w:val="ekvue3arial"/>
                                  </w:pPr>
                                  <w:r>
                                    <w:t>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C6B233" id="Textfeld 199" o:spid="_x0000_s1037" type="#_x0000_t202" style="position:absolute;margin-left:3.95pt;margin-top:6.65pt;width:80.25pt;height:22.5pt;z-index:-25140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" fillcolor="white [3201]" stroked="f" strokeweight=".5pt">
                      <v:textbox>
                        <w:txbxContent>
                          <w:p w14:paraId="37639B0B" w14:textId="208E830F" w:rsidR="00A02525" w:rsidRDefault="00A02525" w:rsidP="00FB45A0">
                            <w:pPr>
                              <w:pStyle w:val="ekvue3arial"/>
                            </w:pPr>
                            <w:r>
                              <w:t>ne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A02525" w14:paraId="43A75137" w14:textId="77777777" w:rsidTr="00E00AC0">
        <w:trPr>
          <w:trHeight w:val="702"/>
        </w:trPr>
        <w:tc>
          <w:tcPr>
            <w:tcW w:w="1980" w:type="dxa"/>
            <w:tcBorders>
              <w:right w:val="single" w:sz="4" w:space="0" w:color="auto"/>
            </w:tcBorders>
          </w:tcPr>
          <w:p w14:paraId="71E606EE" w14:textId="6A31A3A4" w:rsidR="00A02525" w:rsidRDefault="00A02525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1" locked="0" layoutInCell="1" allowOverlap="1" wp14:anchorId="50573AB0" wp14:editId="1C517EAD">
                      <wp:simplePos x="0" y="0"/>
                      <wp:positionH relativeFrom="column">
                        <wp:posOffset>559435</wp:posOffset>
                      </wp:positionH>
                      <wp:positionV relativeFrom="page">
                        <wp:posOffset>61595</wp:posOffset>
                      </wp:positionV>
                      <wp:extent cx="1019175" cy="285750"/>
                      <wp:effectExtent l="0" t="0" r="9525" b="0"/>
                      <wp:wrapNone/>
                      <wp:docPr id="255" name="Textfeld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BBE432" w14:textId="64D1F16A" w:rsidR="00A02525" w:rsidRDefault="00A02525" w:rsidP="00FB45A0">
                                  <w:pPr>
                                    <w:pStyle w:val="ekvue3arial"/>
                                  </w:pPr>
                                  <w:proofErr w:type="spellStart"/>
                                  <w:r>
                                    <w:t>Ap</w:t>
                                  </w:r>
                                  <w:proofErr w:type="spellEnd"/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573AB0" id="Textfeld 255" o:spid="_x0000_s1038" type="#_x0000_t202" style="position:absolute;margin-left:44.05pt;margin-top:4.85pt;width:80.25pt;height:22.5pt;z-index:-25141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" fillcolor="white [3201]" stroked="f" strokeweight=".5pt">
                      <v:textbox>
                        <w:txbxContent>
                          <w:p w14:paraId="7EBBE432" w14:textId="64D1F16A" w:rsidR="00A02525" w:rsidRDefault="00A02525" w:rsidP="00FB45A0">
                            <w:pPr>
                              <w:pStyle w:val="ekvue3arial"/>
                            </w:pPr>
                            <w:proofErr w:type="spellStart"/>
                            <w:r>
                              <w:t>Ap</w:t>
                            </w:r>
                            <w:proofErr w:type="spellEnd"/>
                            <w:r>
                              <w:t>-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D2492D" w14:textId="77777777" w:rsidR="00A02525" w:rsidRDefault="00A02525" w:rsidP="00FF3613">
            <w:pPr>
              <w:rPr>
                <w:iCs/>
                <w:noProof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0A4D8D1" w14:textId="6E77BE74" w:rsidR="00A02525" w:rsidRDefault="00A02525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904" behindDoc="1" locked="0" layoutInCell="1" allowOverlap="1" wp14:anchorId="26E737C3" wp14:editId="7D75760E">
                      <wp:simplePos x="0" y="0"/>
                      <wp:positionH relativeFrom="column">
                        <wp:posOffset>14605</wp:posOffset>
                      </wp:positionH>
                      <wp:positionV relativeFrom="page">
                        <wp:posOffset>69215</wp:posOffset>
                      </wp:positionV>
                      <wp:extent cx="1019175" cy="285750"/>
                      <wp:effectExtent l="0" t="0" r="9525" b="0"/>
                      <wp:wrapNone/>
                      <wp:docPr id="252" name="Textfeld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404993" w14:textId="08B03103" w:rsidR="00A02525" w:rsidRDefault="00A02525" w:rsidP="00FB45A0">
                                  <w:pPr>
                                    <w:pStyle w:val="ekvue3arial"/>
                                  </w:pPr>
                                  <w:proofErr w:type="spellStart"/>
                                  <w:r>
                                    <w:t>te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E737C3" id="Textfeld 252" o:spid="_x0000_s1039" type="#_x0000_t202" style="position:absolute;margin-left:1.15pt;margin-top:5.45pt;width:80.25pt;height:22.5pt;z-index:-25141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" fillcolor="white [3201]" stroked="f" strokeweight=".5pt">
                      <v:textbox>
                        <w:txbxContent>
                          <w:p w14:paraId="67404993" w14:textId="08B03103" w:rsidR="00A02525" w:rsidRDefault="00A02525" w:rsidP="00FB45A0">
                            <w:pPr>
                              <w:pStyle w:val="ekvue3arial"/>
                            </w:pPr>
                            <w:proofErr w:type="spellStart"/>
                            <w:r>
                              <w:t>te</w:t>
                            </w:r>
                            <w:proofErr w:type="spellEnd"/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14B85" w14:textId="77777777" w:rsidR="00A02525" w:rsidRDefault="00A02525" w:rsidP="00FF3613">
            <w:pPr>
              <w:rPr>
                <w:iCs/>
                <w:noProof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6F1E833E" w14:textId="1DAFF60D" w:rsidR="00A02525" w:rsidRDefault="00E00AC0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072" behindDoc="1" locked="0" layoutInCell="1" allowOverlap="1" wp14:anchorId="69AF29CC" wp14:editId="75BB6406">
                      <wp:simplePos x="0" y="0"/>
                      <wp:positionH relativeFrom="column">
                        <wp:posOffset>633095</wp:posOffset>
                      </wp:positionH>
                      <wp:positionV relativeFrom="page">
                        <wp:posOffset>71755</wp:posOffset>
                      </wp:positionV>
                      <wp:extent cx="1019175" cy="285750"/>
                      <wp:effectExtent l="0" t="0" r="9525" b="0"/>
                      <wp:wrapNone/>
                      <wp:docPr id="196" name="Textfeld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CB18AF" w14:textId="7D94AA53" w:rsidR="00A02525" w:rsidRDefault="00A02525" w:rsidP="00FB45A0">
                                  <w:pPr>
                                    <w:pStyle w:val="ekvue3arial"/>
                                  </w:pPr>
                                  <w:proofErr w:type="spellStart"/>
                                  <w:r>
                                    <w:t>Bir</w:t>
                                  </w:r>
                                  <w:proofErr w:type="spellEnd"/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AF29CC" id="Textfeld 196" o:spid="_x0000_s1040" type="#_x0000_t202" style="position:absolute;margin-left:49.85pt;margin-top:5.65pt;width:80.25pt;height:22.5pt;z-index:-25140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" fillcolor="white [3201]" stroked="f" strokeweight=".5pt">
                      <v:textbox>
                        <w:txbxContent>
                          <w:p w14:paraId="76CB18AF" w14:textId="7D94AA53" w:rsidR="00A02525" w:rsidRDefault="00A02525" w:rsidP="00FB45A0">
                            <w:pPr>
                              <w:pStyle w:val="ekvue3arial"/>
                            </w:pPr>
                            <w:proofErr w:type="spellStart"/>
                            <w:r>
                              <w:t>Bir</w:t>
                            </w:r>
                            <w:proofErr w:type="spellEnd"/>
                            <w:r>
                              <w:t>-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A02525">
              <w:rPr>
                <w:iCs/>
                <w:noProof/>
              </w:rPr>
              <w:drawing>
                <wp:anchor distT="0" distB="0" distL="114300" distR="114300" simplePos="0" relativeHeight="251915264" behindDoc="0" locked="0" layoutInCell="1" allowOverlap="1" wp14:anchorId="1C24A145" wp14:editId="7DE0DC21">
                  <wp:simplePos x="0" y="0"/>
                  <wp:positionH relativeFrom="column">
                    <wp:posOffset>114935</wp:posOffset>
                  </wp:positionH>
                  <wp:positionV relativeFrom="page">
                    <wp:posOffset>24765</wp:posOffset>
                  </wp:positionV>
                  <wp:extent cx="299030" cy="402482"/>
                  <wp:effectExtent l="0" t="0" r="6350" b="0"/>
                  <wp:wrapNone/>
                  <wp:docPr id="267" name="Grafik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Grafik 267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30" cy="402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A161DE" w14:textId="2B816297" w:rsidR="00A02525" w:rsidRDefault="00A02525" w:rsidP="00FF3613">
            <w:pPr>
              <w:rPr>
                <w:iCs/>
                <w:noProof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14:paraId="009DE002" w14:textId="33A88FCC" w:rsidR="00A02525" w:rsidRDefault="00A02525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168" behindDoc="1" locked="0" layoutInCell="1" allowOverlap="1" wp14:anchorId="12F902AC" wp14:editId="706BDDCD">
                      <wp:simplePos x="0" y="0"/>
                      <wp:positionH relativeFrom="column">
                        <wp:posOffset>34925</wp:posOffset>
                      </wp:positionH>
                      <wp:positionV relativeFrom="page">
                        <wp:posOffset>76835</wp:posOffset>
                      </wp:positionV>
                      <wp:extent cx="1019175" cy="285750"/>
                      <wp:effectExtent l="0" t="0" r="9525" b="0"/>
                      <wp:wrapNone/>
                      <wp:docPr id="200" name="Textfeld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46A0A2" w14:textId="55F09999" w:rsidR="00A02525" w:rsidRDefault="00A02525" w:rsidP="00FB45A0">
                                  <w:pPr>
                                    <w:pStyle w:val="ekvue3arial"/>
                                  </w:pPr>
                                  <w:proofErr w:type="spellStart"/>
                                  <w:r>
                                    <w:t>ke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F902AC" id="Textfeld 200" o:spid="_x0000_s1041" type="#_x0000_t202" style="position:absolute;margin-left:2.75pt;margin-top:6.05pt;width:80.25pt;height:22.5pt;z-index:-25140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" fillcolor="white [3201]" stroked="f" strokeweight=".5pt">
                      <v:textbox>
                        <w:txbxContent>
                          <w:p w14:paraId="1646A0A2" w14:textId="55F09999" w:rsidR="00A02525" w:rsidRDefault="00A02525" w:rsidP="00FB45A0">
                            <w:pPr>
                              <w:pStyle w:val="ekvue3arial"/>
                            </w:pPr>
                            <w:proofErr w:type="spellStart"/>
                            <w:r>
                              <w:t>ke</w:t>
                            </w:r>
                            <w:proofErr w:type="spellEnd"/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A02525" w14:paraId="6A05DEE1" w14:textId="77777777" w:rsidTr="00E00AC0">
        <w:trPr>
          <w:trHeight w:val="698"/>
        </w:trPr>
        <w:tc>
          <w:tcPr>
            <w:tcW w:w="1980" w:type="dxa"/>
            <w:tcBorders>
              <w:right w:val="single" w:sz="4" w:space="0" w:color="auto"/>
            </w:tcBorders>
          </w:tcPr>
          <w:p w14:paraId="04E3966F" w14:textId="0D5FBCEC" w:rsidR="00A02525" w:rsidRDefault="00A02525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000" behindDoc="1" locked="0" layoutInCell="1" allowOverlap="1" wp14:anchorId="5270E203" wp14:editId="7528E918">
                      <wp:simplePos x="0" y="0"/>
                      <wp:positionH relativeFrom="column">
                        <wp:posOffset>568960</wp:posOffset>
                      </wp:positionH>
                      <wp:positionV relativeFrom="page">
                        <wp:posOffset>59690</wp:posOffset>
                      </wp:positionV>
                      <wp:extent cx="552450" cy="285750"/>
                      <wp:effectExtent l="0" t="0" r="0" b="0"/>
                      <wp:wrapNone/>
                      <wp:docPr id="192" name="Textfeld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4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2758EE" w14:textId="72E01FB2" w:rsidR="00A02525" w:rsidRDefault="00A02525" w:rsidP="00FB45A0">
                                  <w:pPr>
                                    <w:pStyle w:val="ekvue3arial"/>
                                  </w:pPr>
                                  <w:r>
                                    <w:t>Sa-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70E203" id="Textfeld 192" o:spid="_x0000_s1042" type="#_x0000_t202" style="position:absolute;margin-left:44.8pt;margin-top:4.7pt;width:43.5pt;height:22.5pt;z-index:-2514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" fillcolor="white [3201]" stroked="f" strokeweight=".5pt">
                      <v:textbox>
                        <w:txbxContent>
                          <w:p w14:paraId="652758EE" w14:textId="72E01FB2" w:rsidR="00A02525" w:rsidRDefault="00A02525" w:rsidP="00FB45A0">
                            <w:pPr>
                              <w:pStyle w:val="ekvue3arial"/>
                            </w:pPr>
                            <w:r>
                              <w:t>Sa-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03F53" w14:textId="77777777" w:rsidR="00A02525" w:rsidRDefault="00A02525" w:rsidP="00FF3613">
            <w:pPr>
              <w:rPr>
                <w:iCs/>
                <w:noProof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A0ECB09" w14:textId="584DFF84" w:rsidR="00A02525" w:rsidRDefault="00A02525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928" behindDoc="1" locked="0" layoutInCell="1" allowOverlap="1" wp14:anchorId="358CA81C" wp14:editId="3D834604">
                      <wp:simplePos x="0" y="0"/>
                      <wp:positionH relativeFrom="column">
                        <wp:posOffset>6985</wp:posOffset>
                      </wp:positionH>
                      <wp:positionV relativeFrom="page">
                        <wp:posOffset>59055</wp:posOffset>
                      </wp:positionV>
                      <wp:extent cx="1019175" cy="285750"/>
                      <wp:effectExtent l="0" t="0" r="9525" b="0"/>
                      <wp:wrapNone/>
                      <wp:docPr id="253" name="Textfeld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55088B" w14:textId="6278AF6D" w:rsidR="00A02525" w:rsidRDefault="00A02525" w:rsidP="00FB45A0">
                                  <w:pPr>
                                    <w:pStyle w:val="ekvue3arial"/>
                                  </w:pPr>
                                  <w:proofErr w:type="spellStart"/>
                                  <w:r>
                                    <w:t>bel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8CA81C" id="Textfeld 253" o:spid="_x0000_s1043" type="#_x0000_t202" style="position:absolute;margin-left:.55pt;margin-top:4.65pt;width:80.25pt;height:22.5pt;z-index:-25141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" fillcolor="white [3201]" stroked="f" strokeweight=".5pt">
                      <v:textbox>
                        <w:txbxContent>
                          <w:p w14:paraId="6A55088B" w14:textId="6278AF6D" w:rsidR="00A02525" w:rsidRDefault="00A02525" w:rsidP="00FB45A0">
                            <w:pPr>
                              <w:pStyle w:val="ekvue3arial"/>
                            </w:pPr>
                            <w:proofErr w:type="spellStart"/>
                            <w:r>
                              <w:t>bel</w:t>
                            </w:r>
                            <w:proofErr w:type="spellEnd"/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E85953" w14:textId="77777777" w:rsidR="00A02525" w:rsidRDefault="00A02525" w:rsidP="00FF3613">
            <w:pPr>
              <w:rPr>
                <w:iCs/>
                <w:noProof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148FE047" w14:textId="422E5058" w:rsidR="00A02525" w:rsidRDefault="009D13D8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8096" behindDoc="1" locked="0" layoutInCell="1" allowOverlap="1" wp14:anchorId="4207B7CA" wp14:editId="25DD28F9">
                      <wp:simplePos x="0" y="0"/>
                      <wp:positionH relativeFrom="column">
                        <wp:posOffset>640715</wp:posOffset>
                      </wp:positionH>
                      <wp:positionV relativeFrom="page">
                        <wp:posOffset>74295</wp:posOffset>
                      </wp:positionV>
                      <wp:extent cx="1019175" cy="285750"/>
                      <wp:effectExtent l="0" t="0" r="9525" b="0"/>
                      <wp:wrapNone/>
                      <wp:docPr id="197" name="Textfeld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5738CC" w14:textId="50F4D19D" w:rsidR="00A02525" w:rsidRDefault="00A02525" w:rsidP="00FB45A0">
                                  <w:pPr>
                                    <w:pStyle w:val="ekvue3arial"/>
                                  </w:pPr>
                                  <w:r>
                                    <w:t>Piz-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07B7CA" id="Textfeld 197" o:spid="_x0000_s1044" type="#_x0000_t202" style="position:absolute;margin-left:50.45pt;margin-top:5.85pt;width:80.25pt;height:22.5pt;z-index:-25140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" fillcolor="white [3201]" stroked="f" strokeweight=".5pt">
                      <v:textbox>
                        <w:txbxContent>
                          <w:p w14:paraId="4B5738CC" w14:textId="50F4D19D" w:rsidR="00A02525" w:rsidRDefault="00A02525" w:rsidP="00FB45A0">
                            <w:pPr>
                              <w:pStyle w:val="ekvue3arial"/>
                            </w:pPr>
                            <w:r>
                              <w:t>Piz-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A02525">
              <w:rPr>
                <w:iCs/>
                <w:noProof/>
              </w:rPr>
              <w:drawing>
                <wp:anchor distT="0" distB="0" distL="114300" distR="114300" simplePos="0" relativeHeight="251916288" behindDoc="0" locked="0" layoutInCell="1" allowOverlap="1" wp14:anchorId="261579AB" wp14:editId="19CA3D98">
                  <wp:simplePos x="0" y="0"/>
                  <wp:positionH relativeFrom="column">
                    <wp:posOffset>-7620</wp:posOffset>
                  </wp:positionH>
                  <wp:positionV relativeFrom="page">
                    <wp:posOffset>72390</wp:posOffset>
                  </wp:positionV>
                  <wp:extent cx="528320" cy="308187"/>
                  <wp:effectExtent l="0" t="0" r="5080" b="0"/>
                  <wp:wrapNone/>
                  <wp:docPr id="268" name="Grafik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Grafik 268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320" cy="308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A8A267" w14:textId="61B39A2B" w:rsidR="00A02525" w:rsidRDefault="00A02525" w:rsidP="00FF3613">
            <w:pPr>
              <w:rPr>
                <w:iCs/>
                <w:noProof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14:paraId="6E9BCC9F" w14:textId="1E347CE8" w:rsidR="00A02525" w:rsidRDefault="00A02525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192" behindDoc="1" locked="0" layoutInCell="1" allowOverlap="1" wp14:anchorId="0E1D8541" wp14:editId="7E1A1125">
                      <wp:simplePos x="0" y="0"/>
                      <wp:positionH relativeFrom="column">
                        <wp:posOffset>34925</wp:posOffset>
                      </wp:positionH>
                      <wp:positionV relativeFrom="page">
                        <wp:posOffset>66675</wp:posOffset>
                      </wp:positionV>
                      <wp:extent cx="1019175" cy="285750"/>
                      <wp:effectExtent l="0" t="0" r="9525" b="0"/>
                      <wp:wrapNone/>
                      <wp:docPr id="201" name="Textfeld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415AC7" w14:textId="5839AC21" w:rsidR="00A02525" w:rsidRDefault="00A02525" w:rsidP="00FB45A0">
                                  <w:pPr>
                                    <w:pStyle w:val="ekvue3arial"/>
                                  </w:pPr>
                                  <w:proofErr w:type="spellStart"/>
                                  <w:r>
                                    <w:t>deln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1D8541" id="Textfeld 201" o:spid="_x0000_s1045" type="#_x0000_t202" style="position:absolute;margin-left:2.75pt;margin-top:5.25pt;width:80.25pt;height:22.5pt;z-index:-25140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" fillcolor="white [3201]" stroked="f" strokeweight=".5pt">
                      <v:textbox>
                        <w:txbxContent>
                          <w:p w14:paraId="0A415AC7" w14:textId="5839AC21" w:rsidR="00A02525" w:rsidRDefault="00A02525" w:rsidP="00FB45A0">
                            <w:pPr>
                              <w:pStyle w:val="ekvue3arial"/>
                            </w:pPr>
                            <w:proofErr w:type="spellStart"/>
                            <w:r>
                              <w:t>deln</w:t>
                            </w:r>
                            <w:proofErr w:type="spellEnd"/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A02525" w14:paraId="1A109528" w14:textId="77777777" w:rsidTr="00E00AC0">
        <w:trPr>
          <w:trHeight w:val="694"/>
        </w:trPr>
        <w:tc>
          <w:tcPr>
            <w:tcW w:w="1980" w:type="dxa"/>
            <w:tcBorders>
              <w:right w:val="single" w:sz="4" w:space="0" w:color="auto"/>
            </w:tcBorders>
          </w:tcPr>
          <w:p w14:paraId="7E4445F6" w14:textId="6B65B2C1" w:rsidR="00A02525" w:rsidRDefault="00A02525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1" locked="0" layoutInCell="1" allowOverlap="1" wp14:anchorId="40299724" wp14:editId="4910BC2A">
                      <wp:simplePos x="0" y="0"/>
                      <wp:positionH relativeFrom="column">
                        <wp:posOffset>575310</wp:posOffset>
                      </wp:positionH>
                      <wp:positionV relativeFrom="page">
                        <wp:posOffset>67310</wp:posOffset>
                      </wp:positionV>
                      <wp:extent cx="622300" cy="285750"/>
                      <wp:effectExtent l="0" t="0" r="6350" b="0"/>
                      <wp:wrapNone/>
                      <wp:docPr id="193" name="Textfeld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23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2CD39F" w14:textId="442C7E54" w:rsidR="00A02525" w:rsidRDefault="00A02525" w:rsidP="00FB45A0">
                                  <w:pPr>
                                    <w:pStyle w:val="ekvue3arial"/>
                                  </w:pPr>
                                  <w:r>
                                    <w:t>Tor-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0299724" id="Textfeld 193" o:spid="_x0000_s1046" type="#_x0000_t202" style="position:absolute;margin-left:45.3pt;margin-top:5.3pt;width:49pt;height:22.5pt;z-index:-251411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" fillcolor="white [3201]" stroked="f" strokeweight=".5pt">
                      <v:textbox>
                        <w:txbxContent>
                          <w:p w14:paraId="1B2CD39F" w14:textId="442C7E54" w:rsidR="00A02525" w:rsidRDefault="00A02525" w:rsidP="00FB45A0">
                            <w:pPr>
                              <w:pStyle w:val="ekvue3arial"/>
                            </w:pPr>
                            <w:r>
                              <w:t>Tor-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77B58A" w14:textId="77777777" w:rsidR="00A02525" w:rsidRDefault="00A02525" w:rsidP="00FF3613">
            <w:pPr>
              <w:rPr>
                <w:iCs/>
                <w:noProof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1C3CE19C" w14:textId="789A31DC" w:rsidR="00A02525" w:rsidRDefault="00A02525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1952" behindDoc="1" locked="0" layoutInCell="1" allowOverlap="1" wp14:anchorId="40157A94" wp14:editId="220F7DB0">
                      <wp:simplePos x="0" y="0"/>
                      <wp:positionH relativeFrom="column">
                        <wp:posOffset>6985</wp:posOffset>
                      </wp:positionH>
                      <wp:positionV relativeFrom="page">
                        <wp:posOffset>66675</wp:posOffset>
                      </wp:positionV>
                      <wp:extent cx="1019175" cy="285750"/>
                      <wp:effectExtent l="0" t="0" r="9525" b="0"/>
                      <wp:wrapNone/>
                      <wp:docPr id="254" name="Textfeld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EEC6B5" w14:textId="6FDFFB62" w:rsidR="00A02525" w:rsidRDefault="00A02525" w:rsidP="00FB45A0">
                                  <w:pPr>
                                    <w:pStyle w:val="ekvue3arial"/>
                                  </w:pPr>
                                  <w:proofErr w:type="spellStart"/>
                                  <w:r>
                                    <w:t>fel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157A94" id="Textfeld 254" o:spid="_x0000_s1047" type="#_x0000_t202" style="position:absolute;margin-left:.55pt;margin-top:5.25pt;width:80.25pt;height:22.5pt;z-index:-25141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" fillcolor="white [3201]" stroked="f" strokeweight=".5pt">
                      <v:textbox>
                        <w:txbxContent>
                          <w:p w14:paraId="4AEEC6B5" w14:textId="6FDFFB62" w:rsidR="00A02525" w:rsidRDefault="00A02525" w:rsidP="00FB45A0">
                            <w:pPr>
                              <w:pStyle w:val="ekvue3arial"/>
                            </w:pPr>
                            <w:proofErr w:type="spellStart"/>
                            <w:r>
                              <w:t>fel</w:t>
                            </w:r>
                            <w:proofErr w:type="spellEnd"/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1D0AE" w14:textId="77777777" w:rsidR="00A02525" w:rsidRDefault="00A02525" w:rsidP="00FF3613">
            <w:pPr>
              <w:rPr>
                <w:iCs/>
                <w:noProof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66A7DF3B" w14:textId="4B01CF5E" w:rsidR="00A02525" w:rsidRDefault="00E00AC0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120" behindDoc="1" locked="0" layoutInCell="1" allowOverlap="1" wp14:anchorId="350F26A9" wp14:editId="3B315F0F">
                      <wp:simplePos x="0" y="0"/>
                      <wp:positionH relativeFrom="column">
                        <wp:posOffset>659765</wp:posOffset>
                      </wp:positionH>
                      <wp:positionV relativeFrom="page">
                        <wp:posOffset>66675</wp:posOffset>
                      </wp:positionV>
                      <wp:extent cx="1019175" cy="285750"/>
                      <wp:effectExtent l="0" t="0" r="9525" b="0"/>
                      <wp:wrapNone/>
                      <wp:docPr id="198" name="Textfeld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1A5837" w14:textId="0180705F" w:rsidR="00A02525" w:rsidRDefault="00A02525" w:rsidP="00FB45A0">
                                  <w:pPr>
                                    <w:pStyle w:val="ekvue3arial"/>
                                  </w:pPr>
                                  <w:r>
                                    <w:t>Gur-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0F26A9" id="Textfeld 198" o:spid="_x0000_s1048" type="#_x0000_t202" style="position:absolute;margin-left:51.95pt;margin-top:5.25pt;width:80.25pt;height:22.5pt;z-index:-25140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" fillcolor="white [3201]" stroked="f" strokeweight=".5pt">
                      <v:textbox>
                        <w:txbxContent>
                          <w:p w14:paraId="5B1A5837" w14:textId="0180705F" w:rsidR="00A02525" w:rsidRDefault="00A02525" w:rsidP="00FB45A0">
                            <w:pPr>
                              <w:pStyle w:val="ekvue3arial"/>
                            </w:pPr>
                            <w:r>
                              <w:t>Gur-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A02525">
              <w:rPr>
                <w:iCs/>
                <w:noProof/>
              </w:rPr>
              <w:drawing>
                <wp:anchor distT="0" distB="0" distL="114300" distR="114300" simplePos="0" relativeHeight="251917312" behindDoc="0" locked="0" layoutInCell="1" allowOverlap="1" wp14:anchorId="46AE9E18" wp14:editId="1F7D2B15">
                  <wp:simplePos x="0" y="0"/>
                  <wp:positionH relativeFrom="column">
                    <wp:posOffset>29210</wp:posOffset>
                  </wp:positionH>
                  <wp:positionV relativeFrom="page">
                    <wp:posOffset>44450</wp:posOffset>
                  </wp:positionV>
                  <wp:extent cx="478367" cy="348439"/>
                  <wp:effectExtent l="0" t="0" r="0" b="0"/>
                  <wp:wrapNone/>
                  <wp:docPr id="269" name="Grafik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Grafik 269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367" cy="348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A76779" w14:textId="77777777" w:rsidR="00A02525" w:rsidRDefault="00A02525" w:rsidP="00FF3613">
            <w:pPr>
              <w:rPr>
                <w:iCs/>
                <w:noProof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</w:tcPr>
          <w:p w14:paraId="512BD82A" w14:textId="066B2642" w:rsidR="00A02525" w:rsidRDefault="00A02525" w:rsidP="00FF3613">
            <w:r>
              <w:rPr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216" behindDoc="1" locked="0" layoutInCell="1" allowOverlap="1" wp14:anchorId="585C9FFE" wp14:editId="553BF528">
                      <wp:simplePos x="0" y="0"/>
                      <wp:positionH relativeFrom="column">
                        <wp:posOffset>27305</wp:posOffset>
                      </wp:positionH>
                      <wp:positionV relativeFrom="page">
                        <wp:posOffset>74295</wp:posOffset>
                      </wp:positionV>
                      <wp:extent cx="1019175" cy="285750"/>
                      <wp:effectExtent l="0" t="0" r="9525" b="0"/>
                      <wp:wrapNone/>
                      <wp:docPr id="202" name="Textfeld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8D6460" w14:textId="63DBC8CD" w:rsidR="00A02525" w:rsidRDefault="00A02525" w:rsidP="00FB45A0">
                                  <w:pPr>
                                    <w:pStyle w:val="ekvue3arial"/>
                                  </w:pPr>
                                  <w:proofErr w:type="spellStart"/>
                                  <w:r>
                                    <w:t>za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5C9FFE" id="Textfeld 202" o:spid="_x0000_s1049" type="#_x0000_t202" style="position:absolute;margin-left:2.15pt;margin-top:5.85pt;width:80.25pt;height:22.5pt;z-index:-25140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" fillcolor="white [3201]" stroked="f" strokeweight=".5pt">
                      <v:textbox>
                        <w:txbxContent>
                          <w:p w14:paraId="378D6460" w14:textId="63DBC8CD" w:rsidR="00A02525" w:rsidRDefault="00A02525" w:rsidP="00FB45A0">
                            <w:pPr>
                              <w:pStyle w:val="ekvue3arial"/>
                            </w:pPr>
                            <w:proofErr w:type="spellStart"/>
                            <w:r>
                              <w:t>za</w:t>
                            </w:r>
                            <w:proofErr w:type="spellEnd"/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</w:tbl>
    <w:p w14:paraId="718B5CC2" w14:textId="77777777" w:rsidR="00FB45A0" w:rsidRDefault="00FB45A0" w:rsidP="00FF3613"/>
    <w:p w14:paraId="4BB7319D" w14:textId="650FC40E" w:rsidR="00FB45A0" w:rsidRDefault="00FB45A0" w:rsidP="00FF3613"/>
    <w:p w14:paraId="28E13EAE" w14:textId="77777777" w:rsidR="00111C12" w:rsidRDefault="00111C12" w:rsidP="00FF3613"/>
    <w:p w14:paraId="23F54FE2" w14:textId="77777777" w:rsidR="00FB45A0" w:rsidRPr="00287B24" w:rsidRDefault="00FB45A0" w:rsidP="00FB45A0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1506561D" wp14:editId="2F22552D">
            <wp:extent cx="285115" cy="288290"/>
            <wp:effectExtent l="0" t="0" r="0" b="0"/>
            <wp:docPr id="249" name="Grafik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B3A28" w14:textId="4E5B69C3" w:rsidR="00E5597F" w:rsidRPr="00287B24" w:rsidRDefault="00E5597F" w:rsidP="00E5597F">
      <w:pPr>
        <w:pStyle w:val="ekvpicto"/>
        <w:framePr w:wrap="around"/>
      </w:pPr>
    </w:p>
    <w:p w14:paraId="7A4379DE" w14:textId="0FAECD9A" w:rsidR="00C61715" w:rsidRDefault="00AC7C68" w:rsidP="00C61715">
      <w:r>
        <w:rPr>
          <w:rStyle w:val="ekvarbeitsanweisungfremdsprache"/>
          <w:i w:val="0"/>
          <w:iCs/>
        </w:rPr>
        <w:t>3. Schreibe die Wörter richtig auf</w:t>
      </w:r>
    </w:p>
    <w:p w14:paraId="2FACF9D9" w14:textId="7D4D9632" w:rsidR="00C61715" w:rsidRDefault="00C61715" w:rsidP="00C61715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C61715" w:rsidRPr="001F1E3D" w14:paraId="0C1620A3" w14:textId="77777777" w:rsidTr="007E544F">
        <w:trPr>
          <w:trHeight w:hRule="exact" w:val="170"/>
        </w:trPr>
        <w:tc>
          <w:tcPr>
            <w:tcW w:w="9356" w:type="dxa"/>
            <w:noWrap/>
            <w:vAlign w:val="center"/>
          </w:tcPr>
          <w:p w14:paraId="5AC32959" w14:textId="5482602E" w:rsidR="00C61715" w:rsidRPr="001F1E3D" w:rsidRDefault="00C61715" w:rsidP="007E544F">
            <w:pPr>
              <w:pStyle w:val="ekvlinie"/>
            </w:pPr>
          </w:p>
        </w:tc>
      </w:tr>
      <w:tr w:rsidR="00C61715" w:rsidRPr="001F1E3D" w14:paraId="30B5F1B2" w14:textId="77777777" w:rsidTr="007E544F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47EED6DF" w14:textId="3C11F788" w:rsidR="00C61715" w:rsidRPr="001F1E3D" w:rsidRDefault="00C61715" w:rsidP="007E544F">
            <w:pPr>
              <w:pStyle w:val="ekvlinie"/>
            </w:pPr>
          </w:p>
        </w:tc>
      </w:tr>
      <w:tr w:rsidR="00C61715" w:rsidRPr="001F1E3D" w14:paraId="32810314" w14:textId="77777777" w:rsidTr="007E544F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4F05F47B" w14:textId="137A7FD5" w:rsidR="00C61715" w:rsidRPr="001F1E3D" w:rsidRDefault="00C61715" w:rsidP="007E544F">
            <w:pPr>
              <w:pStyle w:val="ekvlinie"/>
            </w:pPr>
          </w:p>
        </w:tc>
      </w:tr>
    </w:tbl>
    <w:p w14:paraId="022A8159" w14:textId="020B702D" w:rsidR="00C61715" w:rsidRDefault="00C61715" w:rsidP="00FF3613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C61715" w:rsidRPr="001F1E3D" w14:paraId="3B9AEFD3" w14:textId="77777777" w:rsidTr="007E544F">
        <w:trPr>
          <w:trHeight w:hRule="exact" w:val="170"/>
        </w:trPr>
        <w:tc>
          <w:tcPr>
            <w:tcW w:w="9356" w:type="dxa"/>
            <w:noWrap/>
            <w:vAlign w:val="center"/>
          </w:tcPr>
          <w:p w14:paraId="35B9FFE6" w14:textId="033AEF47" w:rsidR="00C61715" w:rsidRPr="001F1E3D" w:rsidRDefault="00C61715" w:rsidP="007E544F">
            <w:pPr>
              <w:pStyle w:val="ekvlinie"/>
            </w:pPr>
          </w:p>
        </w:tc>
      </w:tr>
      <w:tr w:rsidR="00C61715" w:rsidRPr="001F1E3D" w14:paraId="1280C5D9" w14:textId="77777777" w:rsidTr="007E544F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41EF4041" w14:textId="5F57EB24" w:rsidR="00C61715" w:rsidRPr="001F1E3D" w:rsidRDefault="00C61715" w:rsidP="007E544F">
            <w:pPr>
              <w:pStyle w:val="ekvlinie"/>
            </w:pPr>
          </w:p>
        </w:tc>
      </w:tr>
      <w:tr w:rsidR="00C61715" w:rsidRPr="001F1E3D" w14:paraId="44F726A5" w14:textId="77777777" w:rsidTr="007E544F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7132CD34" w14:textId="77777777" w:rsidR="00C61715" w:rsidRPr="001F1E3D" w:rsidRDefault="00C61715" w:rsidP="007E544F">
            <w:pPr>
              <w:pStyle w:val="ekvlinie"/>
            </w:pPr>
          </w:p>
        </w:tc>
      </w:tr>
    </w:tbl>
    <w:p w14:paraId="699C8C29" w14:textId="2D50B413" w:rsidR="00C61715" w:rsidRDefault="00C61715" w:rsidP="00FF3613"/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C61715" w:rsidRPr="001F1E3D" w14:paraId="6DB5B7B3" w14:textId="77777777" w:rsidTr="007E544F">
        <w:trPr>
          <w:trHeight w:hRule="exact" w:val="170"/>
        </w:trPr>
        <w:tc>
          <w:tcPr>
            <w:tcW w:w="9356" w:type="dxa"/>
            <w:noWrap/>
            <w:vAlign w:val="center"/>
          </w:tcPr>
          <w:p w14:paraId="14DC97BC" w14:textId="0593521C" w:rsidR="00C61715" w:rsidRPr="001F1E3D" w:rsidRDefault="00C61715" w:rsidP="007E544F">
            <w:pPr>
              <w:pStyle w:val="ekvlinie"/>
            </w:pPr>
          </w:p>
        </w:tc>
      </w:tr>
      <w:tr w:rsidR="00C61715" w:rsidRPr="001F1E3D" w14:paraId="32DB6AE5" w14:textId="77777777" w:rsidTr="007E544F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6F5534E7" w14:textId="77777777" w:rsidR="00C61715" w:rsidRPr="001F1E3D" w:rsidRDefault="00C61715" w:rsidP="007E544F">
            <w:pPr>
              <w:pStyle w:val="ekvlinie"/>
            </w:pPr>
          </w:p>
        </w:tc>
      </w:tr>
      <w:tr w:rsidR="00C61715" w:rsidRPr="001F1E3D" w14:paraId="7A1E3FFA" w14:textId="77777777" w:rsidTr="007E544F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26A0991A" w14:textId="77777777" w:rsidR="00C61715" w:rsidRPr="001F1E3D" w:rsidRDefault="00C61715" w:rsidP="007E544F">
            <w:pPr>
              <w:pStyle w:val="ekvlinie"/>
            </w:pPr>
          </w:p>
        </w:tc>
      </w:tr>
    </w:tbl>
    <w:p w14:paraId="76A5CA0E" w14:textId="7F16F77A" w:rsidR="00C61715" w:rsidRDefault="00C61715" w:rsidP="00FF3613"/>
    <w:p w14:paraId="7A703FBF" w14:textId="532A737E" w:rsidR="00210488" w:rsidRPr="00287B24" w:rsidRDefault="00210488" w:rsidP="00210488">
      <w:pPr>
        <w:pStyle w:val="ekvpicto"/>
        <w:framePr w:wrap="around"/>
      </w:pPr>
    </w:p>
    <w:p w14:paraId="755C11DB" w14:textId="77777777" w:rsidR="00C61715" w:rsidRDefault="00C61715" w:rsidP="00FF3613"/>
    <w:sectPr w:rsidR="00C61715" w:rsidSect="008D5A1A">
      <w:footerReference w:type="default" r:id="rId2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1E0D5" w14:textId="77777777" w:rsidR="00C61715" w:rsidRDefault="00C61715" w:rsidP="003C599D">
      <w:pPr>
        <w:spacing w:line="240" w:lineRule="auto"/>
      </w:pPr>
      <w:r>
        <w:separator/>
      </w:r>
    </w:p>
  </w:endnote>
  <w:endnote w:type="continuationSeparator" w:id="0">
    <w:p w14:paraId="16250556" w14:textId="77777777" w:rsidR="00C61715" w:rsidRDefault="00C6171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74841816" w14:textId="77777777" w:rsidTr="006B2D23">
      <w:trPr>
        <w:trHeight w:hRule="exact" w:val="680"/>
      </w:trPr>
      <w:tc>
        <w:tcPr>
          <w:tcW w:w="1131" w:type="dxa"/>
          <w:noWrap/>
        </w:tcPr>
        <w:p w14:paraId="35E0C855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3D567A1" wp14:editId="6CF5628D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0B722938" w14:textId="49FCF503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>Stuttgart 20</w:t>
          </w:r>
          <w:r w:rsidR="00C61715">
            <w:t>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35A3EFA2" w14:textId="49710C36" w:rsidR="00920459" w:rsidRPr="00111C12" w:rsidRDefault="00920459" w:rsidP="00920459">
          <w:pPr>
            <w:pStyle w:val="ekvquelle"/>
          </w:pPr>
          <w:r w:rsidRPr="00920459">
            <w:rPr>
              <w:rStyle w:val="ekvquellefett"/>
            </w:rPr>
            <w:t>Abbildungen:</w:t>
          </w:r>
          <w:r w:rsidR="009B6AF5">
            <w:rPr>
              <w:rStyle w:val="ekvquellefett"/>
            </w:rPr>
            <w:t xml:space="preserve"> </w:t>
          </w:r>
          <w:r w:rsidR="000F10C7" w:rsidRPr="000F10C7">
            <w:rPr>
              <w:rStyle w:val="ekvquellefett"/>
              <w:b w:val="0"/>
              <w:bCs/>
            </w:rPr>
            <w:t>Anke Fröhlich, Leipzig;</w:t>
          </w:r>
          <w:r w:rsidR="000F10C7">
            <w:rPr>
              <w:rStyle w:val="ekvquellefett"/>
            </w:rPr>
            <w:t xml:space="preserve"> </w:t>
          </w:r>
          <w:r w:rsidR="009B6AF5" w:rsidRPr="009B6AF5">
            <w:rPr>
              <w:rStyle w:val="ekvquellefett"/>
              <w:b w:val="0"/>
              <w:bCs/>
            </w:rPr>
            <w:t>David Norman</w:t>
          </w:r>
          <w:r w:rsidR="009B6AF5">
            <w:rPr>
              <w:rStyle w:val="ekvquellefett"/>
            </w:rPr>
            <w:t>;</w:t>
          </w:r>
          <w:r>
            <w:t xml:space="preserve"> </w:t>
          </w:r>
          <w:r w:rsidR="00111C12" w:rsidRPr="00111C12">
            <w:rPr>
              <w:rStyle w:val="Hervorhebung"/>
              <w:i w:val="0"/>
              <w:iCs w:val="0"/>
            </w:rPr>
            <w:t>Katrin Oertel</w:t>
          </w:r>
          <w:r w:rsidR="00111C12" w:rsidRPr="00111C12">
            <w:rPr>
              <w:i/>
              <w:iCs/>
            </w:rPr>
            <w:t>,</w:t>
          </w:r>
          <w:r w:rsidR="00111C12" w:rsidRPr="00111C12">
            <w:t xml:space="preserve"> Münster</w:t>
          </w:r>
          <w:r w:rsidR="00111C12">
            <w:t xml:space="preserve">; Frederike </w:t>
          </w:r>
          <w:proofErr w:type="spellStart"/>
          <w:r w:rsidR="00111C12">
            <w:t>Ablang</w:t>
          </w:r>
          <w:proofErr w:type="spellEnd"/>
          <w:r w:rsidR="00111C12">
            <w:t xml:space="preserve">, Berlin; Hendrik </w:t>
          </w:r>
          <w:proofErr w:type="spellStart"/>
          <w:r w:rsidR="00111C12">
            <w:t>Kranenberg</w:t>
          </w:r>
          <w:proofErr w:type="spellEnd"/>
          <w:r w:rsidR="00111C12">
            <w:t xml:space="preserve">, Drolshagen; </w:t>
          </w:r>
          <w:r w:rsidR="00111C12" w:rsidRPr="00111C12">
            <w:rPr>
              <w:rStyle w:val="Hervorhebung"/>
              <w:i w:val="0"/>
              <w:iCs w:val="0"/>
            </w:rPr>
            <w:t>Martina Burghart</w:t>
          </w:r>
          <w:r w:rsidR="00111C12" w:rsidRPr="00111C12">
            <w:rPr>
              <w:i/>
              <w:iCs/>
            </w:rPr>
            <w:t>-</w:t>
          </w:r>
          <w:r w:rsidR="00111C12" w:rsidRPr="00111C12">
            <w:rPr>
              <w:rStyle w:val="Hervorhebung"/>
              <w:i w:val="0"/>
              <w:iCs w:val="0"/>
            </w:rPr>
            <w:t>Vollhardt</w:t>
          </w:r>
          <w:r w:rsidR="00111C12" w:rsidRPr="00111C12">
            <w:rPr>
              <w:i/>
              <w:iCs/>
            </w:rPr>
            <w:t>,</w:t>
          </w:r>
          <w:r w:rsidR="00111C12">
            <w:t xml:space="preserve"> Kamenz</w:t>
          </w:r>
        </w:p>
        <w:p w14:paraId="6D2CECB8" w14:textId="303F1A1A" w:rsidR="00193A18" w:rsidRPr="00025140" w:rsidRDefault="00920459" w:rsidP="00920459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</w:t>
          </w:r>
          <w:r w:rsidR="00E5597F">
            <w:t xml:space="preserve">Anette </w:t>
          </w:r>
          <w:proofErr w:type="spellStart"/>
          <w:r w:rsidR="00E5597F">
            <w:t>Szugger</w:t>
          </w:r>
          <w:proofErr w:type="spellEnd"/>
        </w:p>
      </w:tc>
      <w:tc>
        <w:tcPr>
          <w:tcW w:w="397" w:type="dxa"/>
        </w:tcPr>
        <w:p w14:paraId="6F824AFF" w14:textId="77777777" w:rsidR="00193A18" w:rsidRPr="00913892" w:rsidRDefault="00193A18" w:rsidP="00913892">
          <w:pPr>
            <w:pStyle w:val="ekvpagina"/>
          </w:pPr>
        </w:p>
      </w:tc>
    </w:tr>
  </w:tbl>
  <w:p w14:paraId="0A9D0326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002E8" w14:textId="77777777" w:rsidR="00C61715" w:rsidRDefault="00C61715" w:rsidP="003C599D">
      <w:pPr>
        <w:spacing w:line="240" w:lineRule="auto"/>
      </w:pPr>
      <w:r>
        <w:separator/>
      </w:r>
    </w:p>
  </w:footnote>
  <w:footnote w:type="continuationSeparator" w:id="0">
    <w:p w14:paraId="31996065" w14:textId="77777777" w:rsidR="00C61715" w:rsidRDefault="00C61715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844B8"/>
    <w:multiLevelType w:val="hybridMultilevel"/>
    <w:tmpl w:val="0AD632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715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1D6D"/>
    <w:rsid w:val="000D40DE"/>
    <w:rsid w:val="000D4791"/>
    <w:rsid w:val="000E343E"/>
    <w:rsid w:val="000F10C7"/>
    <w:rsid w:val="000F21E8"/>
    <w:rsid w:val="000F7910"/>
    <w:rsid w:val="00103057"/>
    <w:rsid w:val="00107D77"/>
    <w:rsid w:val="00111C12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0488"/>
    <w:rsid w:val="00216D91"/>
    <w:rsid w:val="002240EA"/>
    <w:rsid w:val="002266E8"/>
    <w:rsid w:val="002277D2"/>
    <w:rsid w:val="002301FF"/>
    <w:rsid w:val="00232213"/>
    <w:rsid w:val="00246E3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A4EC5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1F37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0A06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464D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77B"/>
    <w:rsid w:val="005D3E99"/>
    <w:rsid w:val="005E15AC"/>
    <w:rsid w:val="005F2AB3"/>
    <w:rsid w:val="005F3914"/>
    <w:rsid w:val="005F439D"/>
    <w:rsid w:val="0060019A"/>
    <w:rsid w:val="006034A5"/>
    <w:rsid w:val="00603AD5"/>
    <w:rsid w:val="006201CB"/>
    <w:rsid w:val="00622F6B"/>
    <w:rsid w:val="00624192"/>
    <w:rsid w:val="00627765"/>
    <w:rsid w:val="0064692C"/>
    <w:rsid w:val="00653F68"/>
    <w:rsid w:val="0066479D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3579"/>
    <w:rsid w:val="006C4E52"/>
    <w:rsid w:val="006C563C"/>
    <w:rsid w:val="006C6A77"/>
    <w:rsid w:val="006D49F0"/>
    <w:rsid w:val="006E235E"/>
    <w:rsid w:val="006F0D3C"/>
    <w:rsid w:val="006F2EDC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3D28"/>
    <w:rsid w:val="00787700"/>
    <w:rsid w:val="00794C12"/>
    <w:rsid w:val="007A2F5A"/>
    <w:rsid w:val="007A33CB"/>
    <w:rsid w:val="007A5AA1"/>
    <w:rsid w:val="007A7CBA"/>
    <w:rsid w:val="007B656B"/>
    <w:rsid w:val="007B7D0B"/>
    <w:rsid w:val="007D186F"/>
    <w:rsid w:val="007D48AC"/>
    <w:rsid w:val="007D68F4"/>
    <w:rsid w:val="007E4DDC"/>
    <w:rsid w:val="007E5E71"/>
    <w:rsid w:val="007E68A0"/>
    <w:rsid w:val="00802E02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446A"/>
    <w:rsid w:val="008B5E47"/>
    <w:rsid w:val="008C0880"/>
    <w:rsid w:val="008C27FD"/>
    <w:rsid w:val="008C624F"/>
    <w:rsid w:val="008C672C"/>
    <w:rsid w:val="008D3CE0"/>
    <w:rsid w:val="008D46C7"/>
    <w:rsid w:val="008D5A1A"/>
    <w:rsid w:val="008D7FDC"/>
    <w:rsid w:val="008E493D"/>
    <w:rsid w:val="008E4B7A"/>
    <w:rsid w:val="008E6248"/>
    <w:rsid w:val="008F6EDE"/>
    <w:rsid w:val="00900B9F"/>
    <w:rsid w:val="00902002"/>
    <w:rsid w:val="00902CEB"/>
    <w:rsid w:val="00905BCF"/>
    <w:rsid w:val="009064C0"/>
    <w:rsid w:val="00907EC2"/>
    <w:rsid w:val="00912A0A"/>
    <w:rsid w:val="00913598"/>
    <w:rsid w:val="00913892"/>
    <w:rsid w:val="00920459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279"/>
    <w:rsid w:val="009915B2"/>
    <w:rsid w:val="00992275"/>
    <w:rsid w:val="00992B92"/>
    <w:rsid w:val="009A056D"/>
    <w:rsid w:val="009A17FC"/>
    <w:rsid w:val="009A50D4"/>
    <w:rsid w:val="009A7614"/>
    <w:rsid w:val="009B6AF5"/>
    <w:rsid w:val="009B7E8B"/>
    <w:rsid w:val="009C26DF"/>
    <w:rsid w:val="009C2A7B"/>
    <w:rsid w:val="009C3C75"/>
    <w:rsid w:val="009C5BF4"/>
    <w:rsid w:val="009D13D8"/>
    <w:rsid w:val="009E17E1"/>
    <w:rsid w:val="009E45C5"/>
    <w:rsid w:val="009E47B1"/>
    <w:rsid w:val="009F003E"/>
    <w:rsid w:val="009F0109"/>
    <w:rsid w:val="009F1185"/>
    <w:rsid w:val="00A01AD0"/>
    <w:rsid w:val="00A024FF"/>
    <w:rsid w:val="00A02525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67AF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C7C68"/>
    <w:rsid w:val="00AD2E3F"/>
    <w:rsid w:val="00AD4D22"/>
    <w:rsid w:val="00AE647C"/>
    <w:rsid w:val="00AE65F6"/>
    <w:rsid w:val="00AE6684"/>
    <w:rsid w:val="00AF053E"/>
    <w:rsid w:val="00B022FE"/>
    <w:rsid w:val="00B02D48"/>
    <w:rsid w:val="00B039E8"/>
    <w:rsid w:val="00B10210"/>
    <w:rsid w:val="00B112CF"/>
    <w:rsid w:val="00B12341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62C"/>
    <w:rsid w:val="00B82B4E"/>
    <w:rsid w:val="00B8420E"/>
    <w:rsid w:val="00B84691"/>
    <w:rsid w:val="00B85D62"/>
    <w:rsid w:val="00B86605"/>
    <w:rsid w:val="00B90CE1"/>
    <w:rsid w:val="00BA18A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1CC"/>
    <w:rsid w:val="00BF2233"/>
    <w:rsid w:val="00C00404"/>
    <w:rsid w:val="00C15FC9"/>
    <w:rsid w:val="00C172AE"/>
    <w:rsid w:val="00C226FA"/>
    <w:rsid w:val="00C22E36"/>
    <w:rsid w:val="00C24816"/>
    <w:rsid w:val="00C343F5"/>
    <w:rsid w:val="00C40555"/>
    <w:rsid w:val="00C40D51"/>
    <w:rsid w:val="00C429A6"/>
    <w:rsid w:val="00C504F8"/>
    <w:rsid w:val="00C52A99"/>
    <w:rsid w:val="00C61715"/>
    <w:rsid w:val="00C727B3"/>
    <w:rsid w:val="00C72BA2"/>
    <w:rsid w:val="00C842ED"/>
    <w:rsid w:val="00C84E4C"/>
    <w:rsid w:val="00C87044"/>
    <w:rsid w:val="00C94D17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3B3F"/>
    <w:rsid w:val="00CD6369"/>
    <w:rsid w:val="00CD6FE3"/>
    <w:rsid w:val="00CD7D9F"/>
    <w:rsid w:val="00CE2A37"/>
    <w:rsid w:val="00CF2E1A"/>
    <w:rsid w:val="00CF715C"/>
    <w:rsid w:val="00D022EC"/>
    <w:rsid w:val="00D05217"/>
    <w:rsid w:val="00D05AC8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4897"/>
    <w:rsid w:val="00DF625F"/>
    <w:rsid w:val="00DF74DB"/>
    <w:rsid w:val="00E00AC0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597F"/>
    <w:rsid w:val="00E63251"/>
    <w:rsid w:val="00E70C40"/>
    <w:rsid w:val="00E710C7"/>
    <w:rsid w:val="00E95ED3"/>
    <w:rsid w:val="00EA7542"/>
    <w:rsid w:val="00EB7DDA"/>
    <w:rsid w:val="00EC1621"/>
    <w:rsid w:val="00EC215B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02B44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45A0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CED1F2"/>
  <w15:chartTrackingRefBased/>
  <w15:docId w15:val="{3AC64697-08F9-4CA9-9B57-57932848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920459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920459"/>
    <w:rPr>
      <w:rFonts w:ascii="Arial" w:hAnsi="Arial"/>
      <w:b/>
      <w:color w:val="auto"/>
      <w:sz w:val="10"/>
    </w:rPr>
  </w:style>
  <w:style w:type="paragraph" w:styleId="Listenabsatz">
    <w:name w:val="List Paragraph"/>
    <w:basedOn w:val="Standard"/>
    <w:uiPriority w:val="34"/>
    <w:qFormat/>
    <w:rsid w:val="00C61715"/>
    <w:pPr>
      <w:tabs>
        <w:tab w:val="clear" w:pos="340"/>
        <w:tab w:val="clear" w:pos="595"/>
        <w:tab w:val="clear" w:pos="851"/>
      </w:tabs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styleId="Hervorhebung">
    <w:name w:val="Emphasis"/>
    <w:basedOn w:val="Absatz-Standardschriftart"/>
    <w:uiPriority w:val="20"/>
    <w:qFormat/>
    <w:rsid w:val="00D05A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png"/><Relationship Id="rId18" Type="http://schemas.openxmlformats.org/officeDocument/2006/relationships/image" Target="media/image12.tiff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fontTable" Target="fontTable.xml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in006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WD_KV_KL2.dotm</Template>
  <TotalTime>0</TotalTime>
  <Pages>1</Pages>
  <Words>43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Carver, Nils</dc:creator>
  <cp:keywords/>
  <dc:description/>
  <cp:lastModifiedBy>Schramm, Nicole</cp:lastModifiedBy>
  <cp:revision>4</cp:revision>
  <cp:lastPrinted>2016-12-20T14:33:00Z</cp:lastPrinted>
  <dcterms:created xsi:type="dcterms:W3CDTF">2021-11-15T10:27:00Z</dcterms:created>
  <dcterms:modified xsi:type="dcterms:W3CDTF">2021-12-07T12:55:00Z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1.05</vt:lpwstr>
  </property>
</Properties>
</file>