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8E380B" w:rsidP="008E380B">
            <w:pPr>
              <w:pStyle w:val="ekvkvnummer"/>
            </w:pPr>
            <w:r>
              <w:t>KV 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380B" w:rsidRDefault="008E380B" w:rsidP="008E380B">
      <w:pPr>
        <w:pStyle w:val="ekvue2arial"/>
      </w:pPr>
      <w:bookmarkStart w:id="0" w:name="bmStart"/>
      <w:bookmarkEnd w:id="0"/>
      <w:r w:rsidRPr="008E380B">
        <w:t>Sprachspielereien mit tz</w:t>
      </w:r>
    </w:p>
    <w:p w:rsidR="008E380B" w:rsidRDefault="008E380B" w:rsidP="008E380B"/>
    <w:p w:rsidR="008E380B" w:rsidRDefault="008E380B" w:rsidP="008E380B">
      <w:pPr>
        <w:pStyle w:val="ekvnummerierung"/>
        <w:framePr w:wrap="around"/>
      </w:pPr>
      <w:r>
        <w:t>1</w:t>
      </w:r>
    </w:p>
    <w:p w:rsidR="001A10EB" w:rsidRPr="00287B24" w:rsidRDefault="001A10EB" w:rsidP="001A10E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1C" w:rsidRPr="00287B24" w:rsidRDefault="00A9451C" w:rsidP="00A9451C">
      <w:pPr>
        <w:pStyle w:val="ekvpicto"/>
        <w:framePr w:wrap="around"/>
      </w:pPr>
    </w:p>
    <w:p w:rsidR="008E380B" w:rsidRDefault="008E380B" w:rsidP="008E380B">
      <w:r>
        <w:t>Sprich diesen Zungenbrecher mehrmals schnell hintereinander.</w:t>
      </w:r>
    </w:p>
    <w:p w:rsidR="008E380B" w:rsidRDefault="008E380B" w:rsidP="008E380B">
      <w:pPr>
        <w:pStyle w:val="ekvgrundtexthalbe"/>
      </w:pPr>
    </w:p>
    <w:p w:rsidR="001A10EB" w:rsidRPr="00287B24" w:rsidRDefault="001A10EB" w:rsidP="001A10E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194" w:rsidRDefault="008E380B" w:rsidP="00197A12">
      <w:r>
        <w:t>Ergänze tz.</w:t>
      </w:r>
      <w:r w:rsidR="00A524B0" w:rsidRPr="00A524B0">
        <w:t xml:space="preserve"> </w:t>
      </w:r>
    </w:p>
    <w:p w:rsidR="00A20DF0" w:rsidRDefault="00ED6B81" w:rsidP="00DF1819">
      <w:pPr>
        <w:pStyle w:val="ekvbil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D3EC2" wp14:editId="619D77C9">
                <wp:simplePos x="0" y="0"/>
                <wp:positionH relativeFrom="column">
                  <wp:posOffset>-46355</wp:posOffset>
                </wp:positionH>
                <wp:positionV relativeFrom="paragraph">
                  <wp:posOffset>112726</wp:posOffset>
                </wp:positionV>
                <wp:extent cx="5709036" cy="485029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036" cy="4850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B81" w:rsidRPr="00ED6B81" w:rsidRDefault="00A524B0" w:rsidP="00ED6B81">
                            <w:pPr>
                              <w:pStyle w:val="ekvbild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 xml:space="preserve">Der </w:t>
                            </w:r>
                            <w:r w:rsidRPr="00C92366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Flugpla__spa</w:t>
                            </w:r>
                            <w:r w:rsidRPr="00A524B0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__</w:t>
                            </w:r>
                            <w:r w:rsidR="00ED6B81" w:rsidRPr="00ED6B81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 xml:space="preserve"> nahm auf dem Flugblatt Pla</w:t>
                            </w:r>
                            <w:r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__</w:t>
                            </w:r>
                            <w:r w:rsidR="00ED6B81" w:rsidRPr="00ED6B81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ED6B81" w:rsidRDefault="00ED6B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.65pt;margin-top:8.9pt;width:449.55pt;height:3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" filled="f" stroked="f">
                <v:textbox>
                  <w:txbxContent>
                    <w:p w:rsidR="00ED6B81" w:rsidRPr="00ED6B81" w:rsidRDefault="00A524B0" w:rsidP="00ED6B81">
                      <w:pPr>
                        <w:pStyle w:val="ekvbild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Style w:val="ekvhandschrift"/>
                          <w:sz w:val="36"/>
                          <w:szCs w:val="36"/>
                        </w:rPr>
                        <w:t xml:space="preserve">Der </w:t>
                      </w:r>
                      <w:r w:rsidRPr="00C92366">
                        <w:rPr>
                          <w:rStyle w:val="ekvhandschrift"/>
                          <w:sz w:val="36"/>
                          <w:szCs w:val="36"/>
                        </w:rPr>
                        <w:t>Flugpla__spa</w:t>
                      </w:r>
                      <w:r w:rsidRPr="00A524B0">
                        <w:rPr>
                          <w:rStyle w:val="ekvhandschrift"/>
                          <w:sz w:val="36"/>
                          <w:szCs w:val="36"/>
                        </w:rPr>
                        <w:t>__</w:t>
                      </w:r>
                      <w:r w:rsidR="00ED6B81" w:rsidRPr="00ED6B81">
                        <w:rPr>
                          <w:rStyle w:val="ekvhandschrift"/>
                          <w:sz w:val="36"/>
                          <w:szCs w:val="36"/>
                        </w:rPr>
                        <w:t xml:space="preserve"> nahm auf dem Flugblatt Pla</w:t>
                      </w:r>
                      <w:r>
                        <w:rPr>
                          <w:rStyle w:val="ekvhandschrift"/>
                          <w:sz w:val="36"/>
                          <w:szCs w:val="36"/>
                        </w:rPr>
                        <w:t>__</w:t>
                      </w:r>
                      <w:r w:rsidR="00ED6B81" w:rsidRPr="00ED6B81">
                        <w:rPr>
                          <w:rStyle w:val="ekvhandschrift"/>
                          <w:sz w:val="36"/>
                          <w:szCs w:val="36"/>
                        </w:rPr>
                        <w:t>.</w:t>
                      </w:r>
                    </w:p>
                    <w:p w:rsidR="00ED6B81" w:rsidRDefault="00ED6B81"/>
                  </w:txbxContent>
                </v:textbox>
              </v:shape>
            </w:pict>
          </mc:Fallback>
        </mc:AlternateConten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ED6B81" w:rsidRPr="001F1E3D" w:rsidTr="00B36DA0">
        <w:trPr>
          <w:trHeight w:hRule="exact" w:val="170"/>
        </w:trPr>
        <w:tc>
          <w:tcPr>
            <w:tcW w:w="9356" w:type="dxa"/>
            <w:noWrap/>
            <w:vAlign w:val="center"/>
          </w:tcPr>
          <w:p w:rsidR="00ED6B81" w:rsidRPr="001F1E3D" w:rsidRDefault="00ED6B81" w:rsidP="001F1E3D">
            <w:pPr>
              <w:pStyle w:val="ekvlinie"/>
            </w:pPr>
          </w:p>
        </w:tc>
      </w:tr>
      <w:tr w:rsidR="00ED6B81" w:rsidRPr="001F1E3D" w:rsidTr="00ED6B81">
        <w:trPr>
          <w:trHeight w:hRule="exact" w:val="140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ED6B81" w:rsidRPr="001F1E3D" w:rsidRDefault="00ED6B81" w:rsidP="001F1E3D">
            <w:pPr>
              <w:pStyle w:val="ekvlinie"/>
            </w:pPr>
          </w:p>
        </w:tc>
      </w:tr>
      <w:tr w:rsidR="00ED6B81" w:rsidRPr="001F1E3D" w:rsidTr="00ED6B81">
        <w:trPr>
          <w:trHeight w:hRule="exact" w:val="154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ED6B81" w:rsidRPr="001F1E3D" w:rsidRDefault="00ED6B81" w:rsidP="001F1E3D">
            <w:pPr>
              <w:pStyle w:val="ekvlinie"/>
            </w:pPr>
          </w:p>
        </w:tc>
      </w:tr>
    </w:tbl>
    <w:p w:rsidR="00DF1819" w:rsidRPr="00A524B0" w:rsidRDefault="00253C21" w:rsidP="00DF1819">
      <w:pPr>
        <w:rPr>
          <w:u w:val="single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4ED8B" wp14:editId="6A99BF2A">
                <wp:simplePos x="0" y="0"/>
                <wp:positionH relativeFrom="column">
                  <wp:posOffset>-46465</wp:posOffset>
                </wp:positionH>
                <wp:positionV relativeFrom="paragraph">
                  <wp:posOffset>155878</wp:posOffset>
                </wp:positionV>
                <wp:extent cx="5708650" cy="469127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4691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4B0" w:rsidRPr="00A524B0" w:rsidRDefault="00A524B0" w:rsidP="00A524B0">
                            <w:pPr>
                              <w:pStyle w:val="ekvbild"/>
                              <w:rPr>
                                <w:rStyle w:val="ekvhandschrift"/>
                                <w:sz w:val="36"/>
                                <w:szCs w:val="36"/>
                              </w:rPr>
                            </w:pPr>
                            <w:r w:rsidRPr="00A524B0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Kli</w:t>
                            </w:r>
                            <w:r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__</w:t>
                            </w:r>
                            <w:r w:rsidRPr="00A524B0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 xml:space="preserve"> kleine Ka</w:t>
                            </w:r>
                            <w:r w:rsidR="00253C21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__</w:t>
                            </w:r>
                            <w:r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en ko__en kli__ekleine Ko__</w:t>
                            </w:r>
                            <w:r w:rsidRPr="00A524B0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e.</w:t>
                            </w:r>
                          </w:p>
                          <w:p w:rsidR="00A524B0" w:rsidRDefault="00A524B0" w:rsidP="00A524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.65pt;margin-top:12.25pt;width:449.5pt;height:3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" filled="f" stroked="f">
                <v:textbox>
                  <w:txbxContent>
                    <w:p w:rsidR="00A524B0" w:rsidRPr="00A524B0" w:rsidRDefault="00A524B0" w:rsidP="00A524B0">
                      <w:pPr>
                        <w:pStyle w:val="ekvbild"/>
                        <w:rPr>
                          <w:rStyle w:val="ekvhandschrift"/>
                          <w:sz w:val="36"/>
                          <w:szCs w:val="36"/>
                        </w:rPr>
                      </w:pPr>
                      <w:r w:rsidRPr="00A524B0">
                        <w:rPr>
                          <w:rStyle w:val="ekvhandschrift"/>
                          <w:sz w:val="36"/>
                          <w:szCs w:val="36"/>
                        </w:rPr>
                        <w:t>Kli</w:t>
                      </w:r>
                      <w:r>
                        <w:rPr>
                          <w:rStyle w:val="ekvhandschrift"/>
                          <w:sz w:val="36"/>
                          <w:szCs w:val="36"/>
                        </w:rPr>
                        <w:t>__</w:t>
                      </w:r>
                      <w:r w:rsidRPr="00A524B0">
                        <w:rPr>
                          <w:rStyle w:val="ekvhandschrift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Style w:val="ekvhandschrift"/>
                          <w:sz w:val="36"/>
                          <w:szCs w:val="36"/>
                        </w:rPr>
                        <w:t xml:space="preserve"> kleine Ka</w:t>
                      </w:r>
                      <w:r w:rsidR="00253C21">
                        <w:rPr>
                          <w:rStyle w:val="ekvhandschrift"/>
                          <w:sz w:val="36"/>
                          <w:szCs w:val="36"/>
                        </w:rPr>
                        <w:t>__</w:t>
                      </w:r>
                      <w:r>
                        <w:rPr>
                          <w:rStyle w:val="ekvhandschrift"/>
                          <w:sz w:val="36"/>
                          <w:szCs w:val="36"/>
                        </w:rPr>
                        <w:t>en ko__en kli__ekleine Ko__</w:t>
                      </w:r>
                      <w:r w:rsidRPr="00A524B0">
                        <w:rPr>
                          <w:rStyle w:val="ekvhandschrift"/>
                          <w:sz w:val="36"/>
                          <w:szCs w:val="36"/>
                        </w:rPr>
                        <w:t>e.</w:t>
                      </w:r>
                    </w:p>
                    <w:p w:rsidR="00A524B0" w:rsidRDefault="00A524B0" w:rsidP="00A524B0"/>
                  </w:txbxContent>
                </v:textbox>
              </v:shape>
            </w:pict>
          </mc:Fallback>
        </mc:AlternateConten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A524B0" w:rsidRPr="001F1E3D" w:rsidTr="003B741E">
        <w:trPr>
          <w:trHeight w:hRule="exact" w:val="170"/>
        </w:trPr>
        <w:tc>
          <w:tcPr>
            <w:tcW w:w="9356" w:type="dxa"/>
            <w:noWrap/>
            <w:vAlign w:val="center"/>
          </w:tcPr>
          <w:p w:rsidR="00A524B0" w:rsidRPr="001F1E3D" w:rsidRDefault="00A524B0" w:rsidP="003B741E">
            <w:pPr>
              <w:pStyle w:val="ekvlinie"/>
            </w:pPr>
          </w:p>
        </w:tc>
      </w:tr>
      <w:tr w:rsidR="00A524B0" w:rsidRPr="001F1E3D" w:rsidTr="003B741E">
        <w:trPr>
          <w:trHeight w:hRule="exact" w:val="140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A524B0" w:rsidRPr="001F1E3D" w:rsidRDefault="00A524B0" w:rsidP="003B741E">
            <w:pPr>
              <w:pStyle w:val="ekvlinie"/>
            </w:pPr>
          </w:p>
        </w:tc>
      </w:tr>
      <w:tr w:rsidR="00A524B0" w:rsidRPr="001F1E3D" w:rsidTr="003B741E">
        <w:trPr>
          <w:trHeight w:hRule="exact" w:val="154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A524B0" w:rsidRPr="001F1E3D" w:rsidRDefault="00A524B0" w:rsidP="003B741E">
            <w:pPr>
              <w:pStyle w:val="ekvlinie"/>
            </w:pPr>
          </w:p>
        </w:tc>
      </w:tr>
    </w:tbl>
    <w:p w:rsidR="00DF1819" w:rsidRDefault="00253C21" w:rsidP="00197A12">
      <w:pPr>
        <w:pStyle w:val="ekvbil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2C6B1A" wp14:editId="0B15B298">
                <wp:simplePos x="0" y="0"/>
                <wp:positionH relativeFrom="column">
                  <wp:posOffset>-22612</wp:posOffset>
                </wp:positionH>
                <wp:positionV relativeFrom="paragraph">
                  <wp:posOffset>123437</wp:posOffset>
                </wp:positionV>
                <wp:extent cx="5708650" cy="492981"/>
                <wp:effectExtent l="0" t="0" r="0" b="254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4929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C21" w:rsidRPr="00A524B0" w:rsidRDefault="00253C21" w:rsidP="00253C21">
                            <w:pPr>
                              <w:pStyle w:val="ekvbild"/>
                              <w:rPr>
                                <w:rStyle w:val="ekvhandschrift"/>
                                <w:sz w:val="36"/>
                                <w:szCs w:val="36"/>
                              </w:rPr>
                            </w:pPr>
                            <w:r w:rsidRPr="00253C21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Kli__e kleine Ko__e ko__en kli__ekleine Ka__en.</w:t>
                            </w:r>
                          </w:p>
                          <w:p w:rsidR="00253C21" w:rsidRDefault="00253C21" w:rsidP="00253C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.8pt;margin-top:9.7pt;width:449.5pt;height:3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" filled="f" stroked="f">
                <v:textbox>
                  <w:txbxContent>
                    <w:p w:rsidR="00253C21" w:rsidRPr="00A524B0" w:rsidRDefault="00253C21" w:rsidP="00253C21">
                      <w:pPr>
                        <w:pStyle w:val="ekvbild"/>
                        <w:rPr>
                          <w:rStyle w:val="ekvhandschrift"/>
                          <w:sz w:val="36"/>
                          <w:szCs w:val="36"/>
                        </w:rPr>
                      </w:pPr>
                      <w:r w:rsidRPr="00253C21">
                        <w:rPr>
                          <w:rStyle w:val="ekvhandschrift"/>
                          <w:sz w:val="36"/>
                          <w:szCs w:val="36"/>
                        </w:rPr>
                        <w:t>Kli__e kleine Ko__e ko__en kli__ekleine Ka__en.</w:t>
                      </w:r>
                    </w:p>
                    <w:p w:rsidR="00253C21" w:rsidRDefault="00253C21" w:rsidP="00253C21"/>
                  </w:txbxContent>
                </v:textbox>
              </v:shape>
            </w:pict>
          </mc:Fallback>
        </mc:AlternateConten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A524B0" w:rsidRPr="001F1E3D" w:rsidTr="003B741E">
        <w:trPr>
          <w:trHeight w:hRule="exact" w:val="170"/>
        </w:trPr>
        <w:tc>
          <w:tcPr>
            <w:tcW w:w="9356" w:type="dxa"/>
            <w:noWrap/>
            <w:vAlign w:val="center"/>
          </w:tcPr>
          <w:p w:rsidR="00A524B0" w:rsidRPr="001F1E3D" w:rsidRDefault="00A524B0" w:rsidP="003B741E">
            <w:pPr>
              <w:pStyle w:val="ekvlinie"/>
            </w:pPr>
          </w:p>
        </w:tc>
      </w:tr>
      <w:tr w:rsidR="00A524B0" w:rsidRPr="001F1E3D" w:rsidTr="003B741E">
        <w:trPr>
          <w:trHeight w:hRule="exact" w:val="140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A524B0" w:rsidRPr="001F1E3D" w:rsidRDefault="00A524B0" w:rsidP="003B741E">
            <w:pPr>
              <w:pStyle w:val="ekvlinie"/>
            </w:pPr>
          </w:p>
        </w:tc>
      </w:tr>
      <w:tr w:rsidR="00A524B0" w:rsidRPr="001F1E3D" w:rsidTr="003B741E">
        <w:trPr>
          <w:trHeight w:hRule="exact" w:val="154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A524B0" w:rsidRPr="001F1E3D" w:rsidRDefault="00A524B0" w:rsidP="003B741E">
            <w:pPr>
              <w:pStyle w:val="ekvlinie"/>
            </w:pPr>
          </w:p>
        </w:tc>
      </w:tr>
    </w:tbl>
    <w:p w:rsidR="00197A12" w:rsidRDefault="00197A12" w:rsidP="00197A12"/>
    <w:p w:rsidR="00C679C9" w:rsidRDefault="00C679C9" w:rsidP="00C679C9">
      <w:pPr>
        <w:pStyle w:val="ekvnummerierung"/>
        <w:framePr w:wrap="around"/>
      </w:pPr>
      <w:r>
        <w:t>2</w:t>
      </w:r>
    </w:p>
    <w:p w:rsidR="001A10EB" w:rsidRPr="00287B24" w:rsidRDefault="001A10EB" w:rsidP="001A10E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1C" w:rsidRPr="00287B24" w:rsidRDefault="00A9451C" w:rsidP="00A9451C">
      <w:pPr>
        <w:pStyle w:val="ekvpicto"/>
        <w:framePr w:wrap="around"/>
      </w:pPr>
    </w:p>
    <w:p w:rsidR="00197A12" w:rsidRDefault="00C679C9" w:rsidP="008E380B">
      <w:r w:rsidRPr="00C679C9">
        <w:t>Reime. Ergänze tz</w:t>
      </w:r>
      <w:r>
        <w:t>.</w:t>
      </w:r>
    </w:p>
    <w:p w:rsidR="00DC0731" w:rsidRDefault="00DC0731" w:rsidP="00DC0731">
      <w:pPr>
        <w:rPr>
          <w:lang w:eastAsia="de-DE"/>
        </w:rPr>
      </w:pPr>
    </w:p>
    <w:p w:rsidR="001A10EB" w:rsidRPr="00287B24" w:rsidRDefault="001A10EB" w:rsidP="001A10E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731" w:rsidRPr="00C679C9" w:rsidRDefault="00C679C9" w:rsidP="00DC0731">
      <w:pPr>
        <w:pStyle w:val="ekvbild"/>
        <w:rPr>
          <w:rStyle w:val="ekvhandschrift"/>
        </w:rPr>
      </w:pPr>
      <w:r>
        <w:rPr>
          <w:rStyle w:val="ekvhandschrift"/>
        </w:rPr>
        <w:t>Ka__e</w:t>
      </w:r>
      <w:r w:rsidR="000225A4">
        <w:rPr>
          <w:rStyle w:val="ekvhandschrift"/>
        </w:rPr>
        <w:tab/>
      </w:r>
      <w:r w:rsidR="000225A4">
        <w:rPr>
          <w:rStyle w:val="ekvhandschrift"/>
        </w:rPr>
        <w:tab/>
      </w:r>
      <w:r w:rsidR="000225A4">
        <w:rPr>
          <w:rStyle w:val="ekvhandschrift"/>
        </w:rPr>
        <w:tab/>
        <w:t>La__</w:t>
      </w:r>
      <w:r w:rsidR="000225A4">
        <w:rPr>
          <w:rStyle w:val="ekvhandschrift"/>
        </w:rPr>
        <w:tab/>
      </w:r>
      <w:r w:rsidR="000225A4">
        <w:rPr>
          <w:rStyle w:val="ekvhandschrift"/>
        </w:rPr>
        <w:tab/>
        <w:t>Spa__</w:t>
      </w:r>
      <w:r w:rsidR="000225A4">
        <w:rPr>
          <w:rStyle w:val="ekvhandschrift"/>
        </w:rPr>
        <w:tab/>
      </w:r>
      <w:r w:rsidR="000225A4">
        <w:rPr>
          <w:rStyle w:val="ekvhandschrift"/>
        </w:rPr>
        <w:tab/>
        <w:t>kra__en</w:t>
      </w:r>
      <w:r w:rsidR="000225A4">
        <w:rPr>
          <w:rStyle w:val="ekvhandschrift"/>
        </w:rPr>
        <w:tab/>
      </w:r>
      <w:r w:rsidR="000225A4">
        <w:rPr>
          <w:rStyle w:val="ekvhandschrift"/>
        </w:rPr>
        <w:tab/>
        <w:t>schma__en</w:t>
      </w:r>
    </w:p>
    <w:p w:rsidR="00DC0731" w:rsidRDefault="00DC0731" w:rsidP="00C679C9">
      <w:pPr>
        <w:pStyle w:val="ekvgrundtexthalbe"/>
      </w:pPr>
    </w:p>
    <w:p w:rsidR="00DC0731" w:rsidRPr="000225A4" w:rsidRDefault="000225A4" w:rsidP="008E380B">
      <w:pPr>
        <w:rPr>
          <w:rStyle w:val="ekvhandschrift"/>
        </w:rPr>
      </w:pPr>
      <w:r w:rsidRPr="000225A4">
        <w:rPr>
          <w:rStyle w:val="ekvhandschrift"/>
        </w:rPr>
        <w:t>Ta__e</w:t>
      </w:r>
      <w:r>
        <w:rPr>
          <w:rStyle w:val="ekvhandschrift"/>
        </w:rPr>
        <w:tab/>
      </w:r>
      <w:r>
        <w:rPr>
          <w:rStyle w:val="ekvhandschrift"/>
        </w:rPr>
        <w:tab/>
      </w:r>
      <w:r w:rsidRPr="000225A4">
        <w:rPr>
          <w:rStyle w:val="ekvhandschrift"/>
        </w:rPr>
        <w:t>Pla__</w:t>
      </w:r>
      <w:r>
        <w:rPr>
          <w:rStyle w:val="ekvhandschrift"/>
        </w:rPr>
        <w:tab/>
        <w:t>Scha__</w:t>
      </w:r>
      <w:r>
        <w:rPr>
          <w:rStyle w:val="ekvhandschrift"/>
        </w:rPr>
        <w:tab/>
      </w:r>
      <w:r>
        <w:rPr>
          <w:rStyle w:val="ekvhandschrift"/>
        </w:rPr>
        <w:tab/>
        <w:t>pla__en</w:t>
      </w:r>
      <w:r>
        <w:rPr>
          <w:rStyle w:val="ekvhandschrift"/>
        </w:rPr>
        <w:tab/>
      </w:r>
      <w:r>
        <w:rPr>
          <w:rStyle w:val="ekvhandschrift"/>
        </w:rPr>
        <w:tab/>
        <w:t>scha__en</w:t>
      </w:r>
    </w:p>
    <w:p w:rsidR="000225A4" w:rsidRPr="000225A4" w:rsidRDefault="000225A4" w:rsidP="000225A4">
      <w:pPr>
        <w:pStyle w:val="ekvgrundtexthalbe"/>
        <w:rPr>
          <w:rStyle w:val="ekvhandschrift"/>
        </w:rPr>
      </w:pPr>
    </w:p>
    <w:p w:rsidR="00B85126" w:rsidRDefault="000225A4" w:rsidP="005D6664">
      <w:pPr>
        <w:rPr>
          <w:rStyle w:val="ekvhandschrift"/>
        </w:rPr>
      </w:pPr>
      <w:r w:rsidRPr="000225A4">
        <w:rPr>
          <w:rStyle w:val="ekvhandschrift"/>
        </w:rPr>
        <w:tab/>
      </w:r>
      <w:r w:rsidRPr="000225A4">
        <w:rPr>
          <w:rStyle w:val="ekvhandschrift"/>
        </w:rPr>
        <w:tab/>
      </w:r>
      <w:r w:rsidRPr="000225A4">
        <w:rPr>
          <w:rStyle w:val="ekvhandschrift"/>
        </w:rPr>
        <w:tab/>
      </w:r>
      <w:r w:rsidRPr="000225A4">
        <w:rPr>
          <w:rStyle w:val="ekvhandschrift"/>
        </w:rPr>
        <w:tab/>
      </w:r>
      <w:r w:rsidRPr="000225A4">
        <w:rPr>
          <w:rStyle w:val="ekvhandschrift"/>
        </w:rPr>
        <w:tab/>
        <w:t>Sa__</w:t>
      </w:r>
    </w:p>
    <w:p w:rsidR="005D6664" w:rsidRDefault="005D6664" w:rsidP="005D6664">
      <w:pPr>
        <w:rPr>
          <w:rStyle w:val="ekvhandschrift"/>
        </w:rPr>
      </w:pPr>
    </w:p>
    <w:p w:rsidR="005D6664" w:rsidRDefault="005D6664" w:rsidP="005D6664">
      <w:pPr>
        <w:pStyle w:val="ekvnummerierung"/>
        <w:framePr w:wrap="around"/>
      </w:pPr>
      <w:r>
        <w:t>3</w:t>
      </w:r>
    </w:p>
    <w:p w:rsidR="00A9451C" w:rsidRPr="00287B24" w:rsidRDefault="00A9451C" w:rsidP="00A9451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664" w:rsidRDefault="005D6664" w:rsidP="005D6664">
      <w:r w:rsidRPr="005D6664">
        <w:t>Erfinde einen eigenen Zungenbrecher</w:t>
      </w:r>
      <w:r>
        <w:t>.</w:t>
      </w:r>
    </w:p>
    <w:p w:rsidR="001A10EB" w:rsidRPr="00287B24" w:rsidRDefault="001A10EB" w:rsidP="001A10E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664" w:rsidRDefault="005D6664" w:rsidP="005D6664">
      <w:pPr>
        <w:pStyle w:val="ekvgrundtexthalbe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0E9F4" wp14:editId="0B3C2E34">
                <wp:simplePos x="0" y="0"/>
                <wp:positionH relativeFrom="column">
                  <wp:posOffset>6985</wp:posOffset>
                </wp:positionH>
                <wp:positionV relativeFrom="paragraph">
                  <wp:posOffset>80807</wp:posOffset>
                </wp:positionV>
                <wp:extent cx="5708650" cy="446405"/>
                <wp:effectExtent l="0" t="0" r="0" b="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664" w:rsidRPr="005D6664" w:rsidRDefault="005D6664" w:rsidP="005D6664">
                            <w:pPr>
                              <w:rPr>
                                <w:rStyle w:val="ekvhandschrift"/>
                                <w:sz w:val="36"/>
                                <w:szCs w:val="36"/>
                              </w:rPr>
                            </w:pPr>
                            <w:r w:rsidRPr="005D6664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 xml:space="preserve">Alle Katzen können kratzen, wenn andere Katzen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55pt;margin-top:6.35pt;width:449.5pt;height:3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" filled="f" stroked="f">
                <v:textbox>
                  <w:txbxContent>
                    <w:p w:rsidR="005D6664" w:rsidRPr="005D6664" w:rsidRDefault="005D6664" w:rsidP="005D6664">
                      <w:pPr>
                        <w:rPr>
                          <w:rStyle w:val="ekvhandschrift"/>
                          <w:sz w:val="36"/>
                          <w:szCs w:val="36"/>
                        </w:rPr>
                      </w:pPr>
                      <w:r w:rsidRPr="005D6664">
                        <w:rPr>
                          <w:rStyle w:val="ekvhandschrift"/>
                          <w:sz w:val="36"/>
                          <w:szCs w:val="36"/>
                        </w:rPr>
                        <w:t xml:space="preserve">Alle Katzen können kratzen, wenn andere Katzen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D6664" w:rsidRPr="001F1E3D" w:rsidTr="003B741E">
        <w:trPr>
          <w:trHeight w:hRule="exact" w:val="170"/>
        </w:trPr>
        <w:tc>
          <w:tcPr>
            <w:tcW w:w="9356" w:type="dxa"/>
            <w:noWrap/>
            <w:vAlign w:val="center"/>
          </w:tcPr>
          <w:p w:rsidR="001A10EB" w:rsidRPr="00287B24" w:rsidRDefault="001A10EB" w:rsidP="001A10EB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lang w:eastAsia="de-DE"/>
              </w:rPr>
              <w:drawing>
                <wp:inline distT="0" distB="0" distL="0" distR="0">
                  <wp:extent cx="288290" cy="28829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c_spreche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6664" w:rsidRPr="001F1E3D" w:rsidRDefault="005D6664" w:rsidP="003B741E">
            <w:pPr>
              <w:pStyle w:val="ekvlinie"/>
            </w:pPr>
          </w:p>
        </w:tc>
      </w:tr>
      <w:tr w:rsidR="005D6664" w:rsidRPr="001F1E3D" w:rsidTr="003B741E">
        <w:trPr>
          <w:trHeight w:hRule="exact" w:val="140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5D6664" w:rsidRPr="001F1E3D" w:rsidRDefault="005D6664" w:rsidP="003B741E">
            <w:pPr>
              <w:pStyle w:val="ekvlinie"/>
            </w:pPr>
          </w:p>
        </w:tc>
      </w:tr>
      <w:tr w:rsidR="005D6664" w:rsidRPr="001F1E3D" w:rsidTr="003B741E">
        <w:trPr>
          <w:trHeight w:hRule="exact" w:val="154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5D6664" w:rsidRPr="001F1E3D" w:rsidRDefault="005D6664" w:rsidP="003B741E">
            <w:pPr>
              <w:pStyle w:val="ekvlinie"/>
            </w:pPr>
          </w:p>
        </w:tc>
      </w:tr>
    </w:tbl>
    <w:p w:rsidR="005D6664" w:rsidRDefault="005D6664" w:rsidP="005D6664">
      <w:pPr>
        <w:pStyle w:val="ekvgrundtexthalbe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8ABBBF" wp14:editId="70513CEA">
                <wp:simplePos x="0" y="0"/>
                <wp:positionH relativeFrom="column">
                  <wp:posOffset>3337</wp:posOffset>
                </wp:positionH>
                <wp:positionV relativeFrom="paragraph">
                  <wp:posOffset>78740</wp:posOffset>
                </wp:positionV>
                <wp:extent cx="5708650" cy="350520"/>
                <wp:effectExtent l="0" t="0" r="0" b="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664" w:rsidRPr="005D6664" w:rsidRDefault="005D6664" w:rsidP="005D6664">
                            <w:pPr>
                              <w:rPr>
                                <w:rStyle w:val="ekvhandschrift"/>
                                <w:sz w:val="36"/>
                                <w:szCs w:val="36"/>
                              </w:rPr>
                            </w:pPr>
                            <w:r w:rsidRPr="005D6664">
                              <w:rPr>
                                <w:rStyle w:val="ekvhandschrift"/>
                                <w:sz w:val="36"/>
                                <w:szCs w:val="36"/>
                              </w:rPr>
                              <w:t>aus ihrem Napf schmatzen.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.25pt;margin-top:6.2pt;width:449.5pt;height:2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" filled="f" stroked="f">
                <v:textbox>
                  <w:txbxContent>
                    <w:p w:rsidR="005D6664" w:rsidRPr="005D6664" w:rsidRDefault="005D6664" w:rsidP="005D6664">
                      <w:pPr>
                        <w:rPr>
                          <w:rStyle w:val="ekvhandschrift"/>
                          <w:sz w:val="36"/>
                          <w:szCs w:val="36"/>
                        </w:rPr>
                      </w:pPr>
                      <w:r w:rsidRPr="005D6664">
                        <w:rPr>
                          <w:rStyle w:val="ekvhandschrift"/>
                          <w:sz w:val="36"/>
                          <w:szCs w:val="36"/>
                        </w:rPr>
                        <w:t>aus ihrem Napf schmatzen.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D6664" w:rsidRPr="001F1E3D" w:rsidTr="003B741E">
        <w:trPr>
          <w:trHeight w:hRule="exact" w:val="170"/>
        </w:trPr>
        <w:tc>
          <w:tcPr>
            <w:tcW w:w="9356" w:type="dxa"/>
            <w:noWrap/>
            <w:vAlign w:val="center"/>
          </w:tcPr>
          <w:p w:rsidR="005D6664" w:rsidRPr="001F1E3D" w:rsidRDefault="005D6664" w:rsidP="003B741E">
            <w:pPr>
              <w:pStyle w:val="ekvlinie"/>
            </w:pPr>
          </w:p>
        </w:tc>
      </w:tr>
      <w:tr w:rsidR="005D6664" w:rsidRPr="001F1E3D" w:rsidTr="003B741E">
        <w:trPr>
          <w:trHeight w:hRule="exact" w:val="140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5D6664" w:rsidRPr="001F1E3D" w:rsidRDefault="005D6664" w:rsidP="003B741E">
            <w:pPr>
              <w:pStyle w:val="ekvlinie"/>
            </w:pPr>
          </w:p>
        </w:tc>
      </w:tr>
      <w:tr w:rsidR="005D6664" w:rsidRPr="001F1E3D" w:rsidTr="003B741E">
        <w:trPr>
          <w:trHeight w:hRule="exact" w:val="154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5D6664" w:rsidRPr="001F1E3D" w:rsidRDefault="005D6664" w:rsidP="003B741E">
            <w:pPr>
              <w:pStyle w:val="ekvlinie"/>
            </w:pPr>
          </w:p>
        </w:tc>
      </w:tr>
    </w:tbl>
    <w:p w:rsidR="005D6664" w:rsidRDefault="005D6664" w:rsidP="005D6664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D6664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5D6664" w:rsidRPr="001F1E3D" w:rsidRDefault="005D6664" w:rsidP="001F1E3D">
            <w:pPr>
              <w:pStyle w:val="ekvlinie"/>
            </w:pPr>
          </w:p>
        </w:tc>
      </w:tr>
      <w:tr w:rsidR="005D6664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5D6664" w:rsidRPr="001F1E3D" w:rsidRDefault="005D6664" w:rsidP="001F1E3D">
            <w:pPr>
              <w:pStyle w:val="ekvlinie"/>
            </w:pPr>
          </w:p>
        </w:tc>
      </w:tr>
      <w:tr w:rsidR="005D6664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5D6664" w:rsidRPr="001F1E3D" w:rsidRDefault="005D6664" w:rsidP="001F1E3D">
            <w:pPr>
              <w:pStyle w:val="ekvlinie"/>
            </w:pPr>
            <w:bookmarkStart w:id="1" w:name="_GoBack"/>
          </w:p>
        </w:tc>
      </w:tr>
      <w:bookmarkEnd w:id="1"/>
    </w:tbl>
    <w:p w:rsidR="005D6664" w:rsidRDefault="005D6664" w:rsidP="005D6664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D6664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5D6664" w:rsidRPr="001F1E3D" w:rsidRDefault="005D6664" w:rsidP="001F1E3D">
            <w:pPr>
              <w:pStyle w:val="ekvlinie"/>
            </w:pPr>
          </w:p>
        </w:tc>
      </w:tr>
      <w:tr w:rsidR="005D6664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5D6664" w:rsidRPr="001F1E3D" w:rsidRDefault="005D6664" w:rsidP="001F1E3D">
            <w:pPr>
              <w:pStyle w:val="ekvlinie"/>
            </w:pPr>
          </w:p>
        </w:tc>
      </w:tr>
      <w:tr w:rsidR="005D6664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5D6664" w:rsidRPr="001F1E3D" w:rsidRDefault="005D6664" w:rsidP="001F1E3D">
            <w:pPr>
              <w:pStyle w:val="ekvlinie"/>
            </w:pPr>
          </w:p>
        </w:tc>
      </w:tr>
    </w:tbl>
    <w:p w:rsidR="005D6664" w:rsidRDefault="005D6664" w:rsidP="005D6664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D6664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5D6664" w:rsidRPr="001F1E3D" w:rsidRDefault="005D6664" w:rsidP="001F1E3D">
            <w:pPr>
              <w:pStyle w:val="ekvlinie"/>
            </w:pPr>
          </w:p>
        </w:tc>
      </w:tr>
      <w:tr w:rsidR="005D6664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5D6664" w:rsidRPr="001F1E3D" w:rsidRDefault="005D6664" w:rsidP="001F1E3D">
            <w:pPr>
              <w:pStyle w:val="ekvlinie"/>
            </w:pPr>
          </w:p>
        </w:tc>
      </w:tr>
      <w:tr w:rsidR="005D6664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5D6664" w:rsidRPr="001F1E3D" w:rsidRDefault="005D6664" w:rsidP="001F1E3D">
            <w:pPr>
              <w:pStyle w:val="ekvlinie"/>
            </w:pPr>
          </w:p>
        </w:tc>
      </w:tr>
    </w:tbl>
    <w:p w:rsidR="005D6664" w:rsidRPr="005D6664" w:rsidRDefault="005D6664" w:rsidP="005D6664"/>
    <w:sectPr w:rsidR="005D6664" w:rsidRPr="005D6664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80B" w:rsidRDefault="008E380B" w:rsidP="003C599D">
      <w:pPr>
        <w:spacing w:line="240" w:lineRule="auto"/>
      </w:pPr>
      <w:r>
        <w:separator/>
      </w:r>
    </w:p>
  </w:endnote>
  <w:endnote w:type="continuationSeparator" w:id="0">
    <w:p w:rsidR="008E380B" w:rsidRDefault="008E380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>Textquellen:</w:t>
          </w:r>
          <w:r w:rsidR="00C46BD8">
            <w:t>Marlies Wiesel, Leipzig</w:t>
          </w:r>
          <w:r w:rsidR="00035117">
            <w:t>; Zungenbrecher: Volksgut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80B" w:rsidRDefault="008E380B" w:rsidP="003C599D">
      <w:pPr>
        <w:spacing w:line="240" w:lineRule="auto"/>
      </w:pPr>
      <w:r>
        <w:separator/>
      </w:r>
    </w:p>
  </w:footnote>
  <w:footnote w:type="continuationSeparator" w:id="0">
    <w:p w:rsidR="008E380B" w:rsidRDefault="008E380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gaut\Desktop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2017-09-15T07:10:00Z</cp:lastPrinted>
  <dcterms:created xsi:type="dcterms:W3CDTF">2017-09-15T07:11:00Z</dcterms:created>
  <dcterms:modified xsi:type="dcterms:W3CDTF">2017-09-15T07:11:00Z</dcterms:modified>
</cp:coreProperties>
</file>