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572D1">
            <w:pPr>
              <w:pStyle w:val="ekvkvnummer"/>
            </w:pPr>
            <w:r>
              <w:t xml:space="preserve">KV </w:t>
            </w:r>
            <w:r w:rsidR="009572D1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BA2956" w:rsidRDefault="00BA2956" w:rsidP="00C46DB8">
      <w:pPr>
        <w:pStyle w:val="ekvue2arial"/>
      </w:pPr>
      <w:bookmarkStart w:id="0" w:name="bmStart"/>
      <w:bookmarkEnd w:id="0"/>
      <w:r w:rsidRPr="00117C13">
        <w:t>Das Wort des Tages</w:t>
      </w:r>
    </w:p>
    <w:p w:rsidR="00D902CD" w:rsidRDefault="00D902CD" w:rsidP="00D902CD">
      <w:pPr>
        <w:pStyle w:val="ekvbild"/>
      </w:pPr>
    </w:p>
    <w:p w:rsidR="00D902CD" w:rsidRDefault="00D902CD" w:rsidP="00D902CD">
      <w:pPr>
        <w:pStyle w:val="ekvbild"/>
        <w:ind w:left="851"/>
      </w:pPr>
      <w:r>
        <w:rPr>
          <w:lang w:eastAsia="de-DE"/>
        </w:rPr>
        <w:drawing>
          <wp:inline distT="0" distB="0" distL="0" distR="0">
            <wp:extent cx="3232800" cy="1627200"/>
            <wp:effectExtent l="0" t="0" r="5715" b="0"/>
            <wp:docPr id="3" name="Grafik 3" descr="C:\Users\Kurth\Desktop\Katz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800" cy="16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41E" w:rsidRDefault="0050541E" w:rsidP="00C46DB8"/>
    <w:p w:rsidR="00C46DB8" w:rsidRDefault="00C46DB8" w:rsidP="00C46DB8">
      <w:pPr>
        <w:pStyle w:val="ekvnummerierung"/>
        <w:framePr w:wrap="around"/>
      </w:pPr>
      <w:r>
        <w:t>1</w:t>
      </w:r>
    </w:p>
    <w:p w:rsidR="00BA2956" w:rsidRDefault="00D645C9" w:rsidP="00CC2BBF">
      <w:r>
        <w:t>Wir untersuchen das Wort K-A-T</w:t>
      </w:r>
      <w:r w:rsidR="00BA2956" w:rsidRPr="00117C13">
        <w:t>-Z-E.</w:t>
      </w:r>
    </w:p>
    <w:p w:rsidR="00E471AB" w:rsidRPr="00287B24" w:rsidRDefault="009E1BC4" w:rsidP="00E471AB">
      <w:pPr>
        <w:pStyle w:val="ekvbild"/>
      </w:pPr>
      <w:r>
        <w:rPr>
          <w:lang w:eastAsia="de-DE"/>
        </w:rPr>
        <w:drawing>
          <wp:anchor distT="0" distB="0" distL="114300" distR="114300" simplePos="0" relativeHeight="251658240" behindDoc="1" locked="0" layoutInCell="1" allowOverlap="1" wp14:anchorId="14E79FD4" wp14:editId="14EB5079">
            <wp:simplePos x="0" y="0"/>
            <wp:positionH relativeFrom="column">
              <wp:posOffset>-9525</wp:posOffset>
            </wp:positionH>
            <wp:positionV relativeFrom="paragraph">
              <wp:posOffset>168910</wp:posOffset>
            </wp:positionV>
            <wp:extent cx="341630" cy="341630"/>
            <wp:effectExtent l="0" t="0" r="1270" b="1270"/>
            <wp:wrapTight wrapText="bothSides">
              <wp:wrapPolygon edited="0">
                <wp:start x="4818" y="0"/>
                <wp:lineTo x="0" y="3613"/>
                <wp:lineTo x="0" y="15658"/>
                <wp:lineTo x="2409" y="19271"/>
                <wp:lineTo x="6022" y="20476"/>
                <wp:lineTo x="12045" y="20476"/>
                <wp:lineTo x="15658" y="19271"/>
                <wp:lineTo x="20476" y="13249"/>
                <wp:lineTo x="20476" y="0"/>
                <wp:lineTo x="13249" y="0"/>
                <wp:lineTo x="4818" y="0"/>
              </wp:wrapPolygon>
            </wp:wrapTight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c_gross_oder_klein.png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956" w:rsidRPr="00117C13" w:rsidRDefault="00BA2956" w:rsidP="00473C7E">
      <w:pPr>
        <w:pStyle w:val="ekvaufzhlung"/>
      </w:pPr>
      <w:r w:rsidRPr="00117C13">
        <w:t>1. Großschreibung – Artikelprobe</w:t>
      </w:r>
    </w:p>
    <w:p w:rsidR="00275B72" w:rsidRPr="00287B24" w:rsidRDefault="00E471AB" w:rsidP="00CC2BBF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59264" behindDoc="1" locked="0" layoutInCell="1" allowOverlap="1" wp14:anchorId="352B4BFF" wp14:editId="590F4416">
            <wp:simplePos x="0" y="0"/>
            <wp:positionH relativeFrom="column">
              <wp:posOffset>-49530</wp:posOffset>
            </wp:positionH>
            <wp:positionV relativeFrom="paragraph">
              <wp:posOffset>102870</wp:posOffset>
            </wp:positionV>
            <wp:extent cx="381000" cy="385445"/>
            <wp:effectExtent l="0" t="0" r="0" b="0"/>
            <wp:wrapTight wrapText="bothSides">
              <wp:wrapPolygon edited="0">
                <wp:start x="0" y="5338"/>
                <wp:lineTo x="0" y="8540"/>
                <wp:lineTo x="3240" y="14946"/>
                <wp:lineTo x="20520" y="14946"/>
                <wp:lineTo x="20520" y="11743"/>
                <wp:lineTo x="18360" y="5338"/>
                <wp:lineTo x="0" y="5338"/>
              </wp:wrapPolygon>
            </wp:wrapTight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c_silbenboegen.png"/>
                    <pic:cNvPicPr/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956" w:rsidRPr="00117C13" w:rsidRDefault="00BA2956" w:rsidP="00473C7E">
      <w:pPr>
        <w:pStyle w:val="ekvaufzhlung"/>
      </w:pPr>
      <w:r w:rsidRPr="00117C13">
        <w:t>2. Silbenbögen setzen</w:t>
      </w:r>
    </w:p>
    <w:p w:rsidR="00275B72" w:rsidRPr="00287B24" w:rsidRDefault="00BE42DF" w:rsidP="00CC2BBF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60288" behindDoc="1" locked="0" layoutInCell="1" allowOverlap="1" wp14:anchorId="203F4686" wp14:editId="36814059">
            <wp:simplePos x="0" y="0"/>
            <wp:positionH relativeFrom="column">
              <wp:posOffset>-10795</wp:posOffset>
            </wp:positionH>
            <wp:positionV relativeFrom="paragraph">
              <wp:posOffset>111760</wp:posOffset>
            </wp:positionV>
            <wp:extent cx="347345" cy="347345"/>
            <wp:effectExtent l="0" t="0" r="0" b="0"/>
            <wp:wrapTight wrapText="bothSides">
              <wp:wrapPolygon edited="0">
                <wp:start x="13031" y="0"/>
                <wp:lineTo x="0" y="10662"/>
                <wp:lineTo x="0" y="20139"/>
                <wp:lineTo x="16585" y="20139"/>
                <wp:lineTo x="20139" y="8293"/>
                <wp:lineTo x="20139" y="0"/>
                <wp:lineTo x="13031" y="0"/>
              </wp:wrapPolygon>
            </wp:wrapTight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c_koenige_markieren.png"/>
                    <pic:cNvPicPr/>
                  </pic:nvPicPr>
                  <pic:blipFill>
                    <a:blip r:embed="rId1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encilGrayscale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45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956" w:rsidRPr="00117C13" w:rsidRDefault="00BA2956" w:rsidP="00473C7E">
      <w:pPr>
        <w:pStyle w:val="ekvaufzhlung"/>
      </w:pPr>
      <w:r w:rsidRPr="00117C13">
        <w:t>3. Könige markieren</w:t>
      </w:r>
    </w:p>
    <w:p w:rsidR="00275B72" w:rsidRPr="00287B24" w:rsidRDefault="00275B72" w:rsidP="00CC2BBF">
      <w:pPr>
        <w:pStyle w:val="ekvgrundtexthalbe"/>
      </w:pPr>
    </w:p>
    <w:p w:rsidR="00BA2956" w:rsidRPr="00117C13" w:rsidRDefault="00473C7E" w:rsidP="00473C7E">
      <w:pPr>
        <w:pStyle w:val="ekvaufzhlung"/>
      </w:pPr>
      <w:r>
        <w:tab/>
      </w:r>
      <w:r>
        <w:tab/>
      </w:r>
      <w:r>
        <w:tab/>
        <w:t xml:space="preserve"> </w:t>
      </w:r>
      <w:r w:rsidR="00BA2956" w:rsidRPr="00117C13">
        <w:t>4. Mehrzahl bilden</w:t>
      </w:r>
    </w:p>
    <w:p w:rsidR="009037C0" w:rsidRDefault="009037C0" w:rsidP="00CC2BBF">
      <w:pPr>
        <w:pStyle w:val="ekvgrundtexthalbe"/>
      </w:pPr>
    </w:p>
    <w:p w:rsidR="00BA2956" w:rsidRPr="00117C13" w:rsidRDefault="00473C7E" w:rsidP="00473C7E">
      <w:pPr>
        <w:pStyle w:val="ekvaufzhlung"/>
      </w:pPr>
      <w:r>
        <w:tab/>
      </w:r>
      <w:r>
        <w:tab/>
      </w:r>
      <w:r>
        <w:tab/>
        <w:t xml:space="preserve"> </w:t>
      </w:r>
      <w:r w:rsidR="00BA2956" w:rsidRPr="00117C13">
        <w:t>5. Kurzer Vokal vor dem tz</w:t>
      </w:r>
    </w:p>
    <w:p w:rsidR="009037C0" w:rsidRDefault="009037C0" w:rsidP="00C46DB8"/>
    <w:p w:rsidR="00C46DB8" w:rsidRDefault="00C46DB8" w:rsidP="00C46DB8">
      <w:pPr>
        <w:pStyle w:val="ekvnummerierung"/>
        <w:framePr w:wrap="around"/>
      </w:pPr>
      <w:r>
        <w:t>2</w:t>
      </w:r>
    </w:p>
    <w:p w:rsidR="008C33F4" w:rsidRDefault="00BA2956" w:rsidP="00C46DB8">
      <w:r w:rsidRPr="00117C13">
        <w:t>W</w:t>
      </w:r>
      <w:r w:rsidR="00EF1A19">
        <w:t>ir spielen mit dem Wort Katze.</w:t>
      </w:r>
    </w:p>
    <w:p w:rsidR="00EF1A19" w:rsidRDefault="00EF1A19" w:rsidP="000937EA">
      <w:pPr>
        <w:pStyle w:val="ekvgrundtexthalbe"/>
      </w:pPr>
    </w:p>
    <w:p w:rsidR="00C664F8" w:rsidRPr="006801CB" w:rsidRDefault="00BA2956" w:rsidP="00C46DB8">
      <w:pPr>
        <w:rPr>
          <w:rStyle w:val="ekvhandschrift"/>
        </w:rPr>
      </w:pPr>
      <w:r w:rsidRPr="006801CB">
        <w:rPr>
          <w:rStyle w:val="ekvhandschrift"/>
        </w:rPr>
        <w:t>Es miaut in der Wüste, sieht</w:t>
      </w:r>
      <w:r w:rsidR="006801CB" w:rsidRPr="006801CB">
        <w:rPr>
          <w:rStyle w:val="ekvhandschrift"/>
        </w:rPr>
        <w:t xml:space="preserve"> grün aus und meidet das Meer.</w:t>
      </w:r>
    </w:p>
    <w:p w:rsidR="00BA2956" w:rsidRPr="00117C13" w:rsidRDefault="00BA2956" w:rsidP="000937EA">
      <w:pPr>
        <w:pStyle w:val="ekvgrundtexthalbe"/>
      </w:pPr>
    </w:p>
    <w:p w:rsidR="00BA2956" w:rsidRPr="006801CB" w:rsidRDefault="00BA2956" w:rsidP="00C46DB8">
      <w:pPr>
        <w:rPr>
          <w:rStyle w:val="ekvhandschrift"/>
        </w:rPr>
      </w:pPr>
      <w:r w:rsidRPr="006801CB">
        <w:rPr>
          <w:rStyle w:val="ekvhandschrift"/>
        </w:rPr>
        <w:t xml:space="preserve">Was </w:t>
      </w:r>
      <w:r w:rsidR="00A61B43" w:rsidRPr="006801CB">
        <w:rPr>
          <w:rStyle w:val="ekvhandschrift"/>
        </w:rPr>
        <w:t>liegt im Schmutz und zwitschert?</w:t>
      </w:r>
    </w:p>
    <w:p w:rsidR="009037C0" w:rsidRDefault="009037C0" w:rsidP="00C46DB8"/>
    <w:p w:rsidR="00C46DB8" w:rsidRDefault="00C46DB8" w:rsidP="00C46DB8">
      <w:pPr>
        <w:pStyle w:val="ekvnummerierung"/>
        <w:framePr w:wrap="around"/>
      </w:pPr>
      <w:r>
        <w:t>3</w:t>
      </w:r>
    </w:p>
    <w:p w:rsidR="002C655F" w:rsidRPr="00287B24" w:rsidRDefault="002C655F" w:rsidP="002C655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56" w:rsidRDefault="00BA2956" w:rsidP="00C46DB8">
      <w:r w:rsidRPr="00117C13">
        <w:t>Erfinde ein eigenes Sprachspiel!</w:t>
      </w:r>
    </w:p>
    <w:p w:rsidR="00E471AB" w:rsidRDefault="00E471AB" w:rsidP="00E471AB">
      <w:pPr>
        <w:pStyle w:val="ekvschreiblinie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1" w:name="_GoBack"/>
      <w:bookmarkEnd w:id="1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069D9" w:rsidRDefault="004069D9" w:rsidP="004069D9"/>
    <w:tbl>
      <w:tblPr>
        <w:tblpPr w:leftFromText="141" w:rightFromText="141" w:vertAnchor="text" w:horzAnchor="margin" w:tblpY="558"/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069D9" w:rsidRPr="003C39DC" w:rsidTr="00DD50FF">
        <w:trPr>
          <w:trHeight w:val="274"/>
        </w:trPr>
        <w:tc>
          <w:tcPr>
            <w:tcW w:w="9356" w:type="dxa"/>
          </w:tcPr>
          <w:p w:rsidR="004069D9" w:rsidRPr="004069D9" w:rsidRDefault="004069D9" w:rsidP="004069D9">
            <w:pPr>
              <w:pStyle w:val="ekvtabelle"/>
              <w:rPr>
                <w:rStyle w:val="ekvlsung"/>
                <w:sz w:val="16"/>
                <w:szCs w:val="16"/>
              </w:rPr>
            </w:pPr>
            <w:r w:rsidRPr="004069D9">
              <w:rPr>
                <w:rStyle w:val="ekvlsung"/>
                <w:sz w:val="16"/>
                <w:szCs w:val="16"/>
              </w:rPr>
              <w:t>Lösung Aufgabe 2: Meerkatze, Dreckspatz</w:t>
            </w:r>
          </w:p>
        </w:tc>
      </w:tr>
    </w:tbl>
    <w:p w:rsidR="004069D9" w:rsidRPr="004069D9" w:rsidRDefault="004069D9" w:rsidP="004069D9"/>
    <w:sectPr w:rsidR="004069D9" w:rsidRPr="004069D9" w:rsidSect="00054A93">
      <w:footerReference w:type="defaul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956" w:rsidRDefault="00BA2956" w:rsidP="003C599D">
      <w:pPr>
        <w:spacing w:line="240" w:lineRule="auto"/>
      </w:pPr>
      <w:r>
        <w:separator/>
      </w:r>
    </w:p>
  </w:endnote>
  <w:endnote w:type="continuationSeparator" w:id="0">
    <w:p w:rsidR="00BA2956" w:rsidRDefault="00BA295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E128475" wp14:editId="57707B3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50541E">
            <w:t>Marlies Wiesel, Leipzig</w:t>
          </w:r>
        </w:p>
        <w:p w:rsidR="00193A18" w:rsidRPr="00913892" w:rsidRDefault="00193A18" w:rsidP="00DC57A4">
          <w:pPr>
            <w:pStyle w:val="ekvquelle"/>
          </w:pPr>
          <w:r w:rsidRPr="00F5248B">
            <w:t xml:space="preserve">Illustratoren: </w:t>
          </w:r>
          <w:r w:rsidR="00DC57A4">
            <w:t>Anne Kurth</w:t>
          </w:r>
          <w:r w:rsidRPr="00F5248B">
            <w:t>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956" w:rsidRDefault="00BA2956" w:rsidP="003C599D">
      <w:pPr>
        <w:spacing w:line="240" w:lineRule="auto"/>
      </w:pPr>
      <w:r>
        <w:separator/>
      </w:r>
    </w:p>
  </w:footnote>
  <w:footnote w:type="continuationSeparator" w:id="0">
    <w:p w:rsidR="00BA2956" w:rsidRDefault="00BA2956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956"/>
    <w:rsid w:val="000040E2"/>
    <w:rsid w:val="00005913"/>
    <w:rsid w:val="000065C2"/>
    <w:rsid w:val="000160A7"/>
    <w:rsid w:val="00017BDF"/>
    <w:rsid w:val="00020440"/>
    <w:rsid w:val="00035074"/>
    <w:rsid w:val="00037566"/>
    <w:rsid w:val="00043523"/>
    <w:rsid w:val="000450E8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7EA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1746A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A6A3B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5B72"/>
    <w:rsid w:val="0028107C"/>
    <w:rsid w:val="0028231D"/>
    <w:rsid w:val="00287B24"/>
    <w:rsid w:val="00287DC0"/>
    <w:rsid w:val="002965BD"/>
    <w:rsid w:val="002A25AE"/>
    <w:rsid w:val="002B3DF1"/>
    <w:rsid w:val="002B64EA"/>
    <w:rsid w:val="002C655F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14A0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0AE9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069D9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3C7E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541E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51CFD"/>
    <w:rsid w:val="0055722B"/>
    <w:rsid w:val="00560848"/>
    <w:rsid w:val="0057200E"/>
    <w:rsid w:val="00572A0F"/>
    <w:rsid w:val="00574FE0"/>
    <w:rsid w:val="00576D2D"/>
    <w:rsid w:val="00584F88"/>
    <w:rsid w:val="0058635A"/>
    <w:rsid w:val="005926EF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1CB"/>
    <w:rsid w:val="006802C4"/>
    <w:rsid w:val="0068429A"/>
    <w:rsid w:val="00685FDD"/>
    <w:rsid w:val="00693676"/>
    <w:rsid w:val="00694402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2FD1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19B"/>
    <w:rsid w:val="008C33F4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37C0"/>
    <w:rsid w:val="009064C0"/>
    <w:rsid w:val="00907EC2"/>
    <w:rsid w:val="00912A0A"/>
    <w:rsid w:val="00913598"/>
    <w:rsid w:val="00913892"/>
    <w:rsid w:val="00915B1B"/>
    <w:rsid w:val="009215E3"/>
    <w:rsid w:val="00936CF0"/>
    <w:rsid w:val="00942106"/>
    <w:rsid w:val="0094260D"/>
    <w:rsid w:val="00946121"/>
    <w:rsid w:val="00952B21"/>
    <w:rsid w:val="00956783"/>
    <w:rsid w:val="00957248"/>
    <w:rsid w:val="009572D1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1BC4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1B43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03C0"/>
    <w:rsid w:val="00AE65F6"/>
    <w:rsid w:val="00AF053E"/>
    <w:rsid w:val="00B039E8"/>
    <w:rsid w:val="00B14B45"/>
    <w:rsid w:val="00B15180"/>
    <w:rsid w:val="00B155E8"/>
    <w:rsid w:val="00B15F75"/>
    <w:rsid w:val="00B20504"/>
    <w:rsid w:val="00B2194E"/>
    <w:rsid w:val="00B31F29"/>
    <w:rsid w:val="00B32DAF"/>
    <w:rsid w:val="00B37E68"/>
    <w:rsid w:val="00B41F02"/>
    <w:rsid w:val="00B468CC"/>
    <w:rsid w:val="00B54655"/>
    <w:rsid w:val="00B6045F"/>
    <w:rsid w:val="00B7242A"/>
    <w:rsid w:val="00B82B4E"/>
    <w:rsid w:val="00B8420E"/>
    <w:rsid w:val="00B90CE1"/>
    <w:rsid w:val="00B95A13"/>
    <w:rsid w:val="00BA1A23"/>
    <w:rsid w:val="00BA2956"/>
    <w:rsid w:val="00BB0FE0"/>
    <w:rsid w:val="00BC2696"/>
    <w:rsid w:val="00BC2CD2"/>
    <w:rsid w:val="00BC6483"/>
    <w:rsid w:val="00BC69E3"/>
    <w:rsid w:val="00BC7335"/>
    <w:rsid w:val="00BD542D"/>
    <w:rsid w:val="00BD6E66"/>
    <w:rsid w:val="00BE1962"/>
    <w:rsid w:val="00BE42DF"/>
    <w:rsid w:val="00BE4821"/>
    <w:rsid w:val="00BF17F2"/>
    <w:rsid w:val="00C00404"/>
    <w:rsid w:val="00C172AE"/>
    <w:rsid w:val="00C343F5"/>
    <w:rsid w:val="00C40555"/>
    <w:rsid w:val="00C40D51"/>
    <w:rsid w:val="00C429A6"/>
    <w:rsid w:val="00C46DB8"/>
    <w:rsid w:val="00C504F8"/>
    <w:rsid w:val="00C52A99"/>
    <w:rsid w:val="00C61654"/>
    <w:rsid w:val="00C664F8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2BBF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45C9"/>
    <w:rsid w:val="00D66E63"/>
    <w:rsid w:val="00D71365"/>
    <w:rsid w:val="00D74E3E"/>
    <w:rsid w:val="00D764AA"/>
    <w:rsid w:val="00D77D4C"/>
    <w:rsid w:val="00D81703"/>
    <w:rsid w:val="00D830E8"/>
    <w:rsid w:val="00D86A30"/>
    <w:rsid w:val="00D87F0E"/>
    <w:rsid w:val="00D902CD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57A4"/>
    <w:rsid w:val="00DD50FF"/>
    <w:rsid w:val="00DE287B"/>
    <w:rsid w:val="00DF129D"/>
    <w:rsid w:val="00DF4371"/>
    <w:rsid w:val="00DF625F"/>
    <w:rsid w:val="00DF74DB"/>
    <w:rsid w:val="00E01841"/>
    <w:rsid w:val="00E01FE1"/>
    <w:rsid w:val="00E126C1"/>
    <w:rsid w:val="00E21473"/>
    <w:rsid w:val="00E22935"/>
    <w:rsid w:val="00E22C67"/>
    <w:rsid w:val="00E260AC"/>
    <w:rsid w:val="00E34F46"/>
    <w:rsid w:val="00E375D2"/>
    <w:rsid w:val="00E43E04"/>
    <w:rsid w:val="00E471AB"/>
    <w:rsid w:val="00E50799"/>
    <w:rsid w:val="00E63251"/>
    <w:rsid w:val="00E70C40"/>
    <w:rsid w:val="00E710C7"/>
    <w:rsid w:val="00E80E4F"/>
    <w:rsid w:val="00E95ED3"/>
    <w:rsid w:val="00E96D80"/>
    <w:rsid w:val="00EA38DC"/>
    <w:rsid w:val="00EA7542"/>
    <w:rsid w:val="00EB2280"/>
    <w:rsid w:val="00EC1621"/>
    <w:rsid w:val="00EC662E"/>
    <w:rsid w:val="00EE049D"/>
    <w:rsid w:val="00EE092E"/>
    <w:rsid w:val="00EE2721"/>
    <w:rsid w:val="00EE2A0B"/>
    <w:rsid w:val="00EF1A19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46CE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3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gaut\Desktop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2017-09-15T07:11:00Z</cp:lastPrinted>
  <dcterms:created xsi:type="dcterms:W3CDTF">2017-09-15T07:12:00Z</dcterms:created>
  <dcterms:modified xsi:type="dcterms:W3CDTF">2017-09-15T07:12:00Z</dcterms:modified>
</cp:coreProperties>
</file>