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570BEC15" w14:textId="77777777" w:rsidTr="003B2EB6">
        <w:trPr>
          <w:trHeight w:hRule="exact" w:val="510"/>
        </w:trPr>
        <w:tc>
          <w:tcPr>
            <w:tcW w:w="1243" w:type="dxa"/>
            <w:noWrap/>
          </w:tcPr>
          <w:p w14:paraId="3ADDCA03" w14:textId="77777777" w:rsidR="00FB59FB" w:rsidRPr="00AE65F6" w:rsidRDefault="00FB59FB" w:rsidP="003B2EB6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699BB8BE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160B4132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48D0CB6B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0D18A0D0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04DE1658" w14:textId="3B3FF117" w:rsidR="00FB59FB" w:rsidRPr="00C172AE" w:rsidRDefault="00FB59FB" w:rsidP="006664C0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281934">
              <w:t>4</w:t>
            </w:r>
          </w:p>
        </w:tc>
      </w:tr>
      <w:tr w:rsidR="00BF17F2" w:rsidRPr="00BF17F2" w14:paraId="4ED42FB2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7F6CD1B8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0CB675DC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3D369109" w14:textId="73A4AB3A" w:rsidR="00147FAF" w:rsidRDefault="00C5401E" w:rsidP="00147FAF">
      <w:pPr>
        <w:pStyle w:val="ekvue1arial"/>
      </w:pPr>
      <w:bookmarkStart w:id="0" w:name="bmStart"/>
      <w:bookmarkEnd w:id="0"/>
      <w:r>
        <w:t>Ableiten</w:t>
      </w:r>
    </w:p>
    <w:p w14:paraId="7166EA25" w14:textId="77777777" w:rsidR="00AB1B09" w:rsidRPr="00E36783" w:rsidRDefault="00AB1B09" w:rsidP="00E36783"/>
    <w:p w14:paraId="14319284" w14:textId="77777777" w:rsidR="00AB1B09" w:rsidRPr="00D3427F" w:rsidRDefault="00AB1B09" w:rsidP="00167075">
      <w:pPr>
        <w:pStyle w:val="ekvnummerierung"/>
        <w:framePr w:wrap="around"/>
      </w:pPr>
      <w:r>
        <w:t>1</w:t>
      </w:r>
    </w:p>
    <w:p w14:paraId="2D4B7752" w14:textId="16A68FA7" w:rsidR="006664C0" w:rsidRDefault="00510C71" w:rsidP="006664C0">
      <w:r>
        <w:t xml:space="preserve"> </w:t>
      </w:r>
      <w:r w:rsidR="00C5401E">
        <w:t>Male die beiden verwandten Wörter mit a und ä mit der gleichen Farbe an.</w:t>
      </w:r>
    </w:p>
    <w:p w14:paraId="242050CA" w14:textId="1E6DA61C" w:rsidR="00C5401E" w:rsidRPr="006C73AD" w:rsidRDefault="00C5401E" w:rsidP="006664C0"/>
    <w:p w14:paraId="02AD1A57" w14:textId="779A99C2" w:rsidR="00D5306A" w:rsidRPr="001B6582" w:rsidRDefault="00D5306A" w:rsidP="00D5306A">
      <w:pPr>
        <w:pStyle w:val="ekvschreiblinie"/>
        <w:tabs>
          <w:tab w:val="clear" w:pos="595"/>
          <w:tab w:val="clear" w:pos="851"/>
          <w:tab w:val="left" w:pos="993"/>
          <w:tab w:val="left" w:pos="2268"/>
          <w:tab w:val="left" w:pos="3686"/>
          <w:tab w:val="left" w:pos="4678"/>
          <w:tab w:val="left" w:pos="6096"/>
          <w:tab w:val="left" w:pos="7230"/>
          <w:tab w:val="left" w:pos="8505"/>
        </w:tabs>
        <w:rPr>
          <w:rStyle w:val="ekvgrundtextarialZchn"/>
        </w:rPr>
      </w:pPr>
      <w:r>
        <w:rPr>
          <w:rStyle w:val="ekvgrundtextarialZchn"/>
        </w:rPr>
        <w:tab/>
        <w:t>Bank</w:t>
      </w:r>
      <w:r w:rsidR="00563845">
        <w:rPr>
          <w:rStyle w:val="ekvgrundtextarialZchn"/>
        </w:rPr>
        <w:t xml:space="preserve">               </w:t>
      </w:r>
      <w:r>
        <w:rPr>
          <w:rStyle w:val="ekvgrundtextarialZchn"/>
        </w:rPr>
        <w:t>Rad</w:t>
      </w:r>
      <w:r w:rsidR="00563845">
        <w:rPr>
          <w:rStyle w:val="ekvgrundtextarialZchn"/>
        </w:rPr>
        <w:t xml:space="preserve">               </w:t>
      </w:r>
      <w:r>
        <w:rPr>
          <w:rStyle w:val="ekvgrundtextarialZchn"/>
        </w:rPr>
        <w:t>Bäll</w:t>
      </w:r>
      <w:r w:rsidR="00563845">
        <w:rPr>
          <w:rStyle w:val="ekvgrundtextarialZchn"/>
        </w:rPr>
        <w:t xml:space="preserve">e                  </w:t>
      </w:r>
      <w:r>
        <w:rPr>
          <w:rStyle w:val="ekvgrundtextarialZchn"/>
        </w:rPr>
        <w:t>Apf</w:t>
      </w:r>
      <w:r w:rsidR="00563845">
        <w:rPr>
          <w:rStyle w:val="ekvgrundtextarialZchn"/>
        </w:rPr>
        <w:t xml:space="preserve">el                </w:t>
      </w:r>
      <w:r>
        <w:rPr>
          <w:rStyle w:val="ekvgrundtextarialZchn"/>
        </w:rPr>
        <w:t>Blätter</w:t>
      </w:r>
      <w:r w:rsidRPr="001B6582">
        <w:rPr>
          <w:rStyle w:val="ekvgrundtextarialZchn"/>
        </w:rPr>
        <w:tab/>
      </w:r>
    </w:p>
    <w:p w14:paraId="45D81E72" w14:textId="315A44FE" w:rsidR="00D5306A" w:rsidRPr="001B6582" w:rsidRDefault="00D5306A" w:rsidP="00D5306A">
      <w:pPr>
        <w:pStyle w:val="ekvschreiblinie"/>
        <w:tabs>
          <w:tab w:val="clear" w:pos="595"/>
          <w:tab w:val="clear" w:pos="851"/>
          <w:tab w:val="left" w:pos="993"/>
          <w:tab w:val="left" w:pos="2268"/>
          <w:tab w:val="left" w:pos="3686"/>
          <w:tab w:val="left" w:pos="4678"/>
          <w:tab w:val="left" w:pos="6096"/>
          <w:tab w:val="left" w:pos="7230"/>
          <w:tab w:val="left" w:pos="8505"/>
        </w:tabs>
        <w:rPr>
          <w:rStyle w:val="ekvgrundtextarialZchn"/>
        </w:rPr>
      </w:pPr>
      <w:r>
        <w:rPr>
          <w:rStyle w:val="ekvgrundtextarialZchn"/>
        </w:rPr>
        <w:t xml:space="preserve"> </w:t>
      </w:r>
      <w:r>
        <w:rPr>
          <w:rStyle w:val="ekvgrundtextarialZchn"/>
        </w:rPr>
        <w:tab/>
        <w:t>Äpfel</w:t>
      </w:r>
      <w:r w:rsidR="00563845">
        <w:rPr>
          <w:rStyle w:val="ekvgrundtextarialZchn"/>
        </w:rPr>
        <w:t xml:space="preserve">               </w:t>
      </w:r>
      <w:r>
        <w:rPr>
          <w:rStyle w:val="ekvgrundtextarialZchn"/>
        </w:rPr>
        <w:t>Blat</w:t>
      </w:r>
      <w:r w:rsidR="00563845">
        <w:rPr>
          <w:rStyle w:val="ekvgrundtextarialZchn"/>
        </w:rPr>
        <w:t xml:space="preserve">t               </w:t>
      </w:r>
      <w:r>
        <w:rPr>
          <w:rStyle w:val="ekvgrundtextarialZchn"/>
        </w:rPr>
        <w:t>Bänk</w:t>
      </w:r>
      <w:r w:rsidR="00563845">
        <w:rPr>
          <w:rStyle w:val="ekvgrundtextarialZchn"/>
        </w:rPr>
        <w:t xml:space="preserve">e               </w:t>
      </w:r>
      <w:r>
        <w:rPr>
          <w:rStyle w:val="ekvgrundtextarialZchn"/>
        </w:rPr>
        <w:t>Räde</w:t>
      </w:r>
      <w:r w:rsidR="00563845">
        <w:rPr>
          <w:rStyle w:val="ekvgrundtextarialZchn"/>
        </w:rPr>
        <w:t xml:space="preserve">r               </w:t>
      </w:r>
      <w:r>
        <w:rPr>
          <w:rStyle w:val="ekvgrundtextarialZchn"/>
        </w:rPr>
        <w:t>Ball</w:t>
      </w:r>
      <w:r w:rsidRPr="001B6582">
        <w:rPr>
          <w:rStyle w:val="ekvgrundtextarialZchn"/>
        </w:rPr>
        <w:tab/>
      </w:r>
    </w:p>
    <w:p w14:paraId="643B06EB" w14:textId="3B38DE10" w:rsidR="00AB1B09" w:rsidRDefault="00563845" w:rsidP="00D5306A">
      <w:r>
        <w:drawing>
          <wp:anchor distT="0" distB="0" distL="114300" distR="114300" simplePos="0" relativeHeight="251606528" behindDoc="0" locked="0" layoutInCell="1" allowOverlap="1" wp14:anchorId="6B514AD3" wp14:editId="1F10CD35">
            <wp:simplePos x="0" y="0"/>
            <wp:positionH relativeFrom="column">
              <wp:posOffset>3017130</wp:posOffset>
            </wp:positionH>
            <wp:positionV relativeFrom="paragraph">
              <wp:posOffset>129540</wp:posOffset>
            </wp:positionV>
            <wp:extent cx="731520" cy="804672"/>
            <wp:effectExtent l="0" t="0" r="0" b="0"/>
            <wp:wrapNone/>
            <wp:docPr id="22" name="Grafik 22" descr="K:\EKV\GSV\04_Praktikanten\Schwarz\FRESCH\Ableiten\S537300540_Apfel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 descr="K:\EKV\GSV\04_Praktikanten\Schwarz\FRESCH\Ableiten\S537300540_Apfel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33CFDA" w14:textId="73D1305A" w:rsidR="00563845" w:rsidRDefault="00563845" w:rsidP="00D5306A">
      <w:r>
        <w:drawing>
          <wp:anchor distT="0" distB="0" distL="114300" distR="114300" simplePos="0" relativeHeight="251597312" behindDoc="0" locked="0" layoutInCell="1" allowOverlap="1" wp14:anchorId="1BCC61E4" wp14:editId="629D3987">
            <wp:simplePos x="0" y="0"/>
            <wp:positionH relativeFrom="column">
              <wp:posOffset>1089855</wp:posOffset>
            </wp:positionH>
            <wp:positionV relativeFrom="paragraph">
              <wp:posOffset>7620</wp:posOffset>
            </wp:positionV>
            <wp:extent cx="647483" cy="633095"/>
            <wp:effectExtent l="0" t="0" r="635" b="0"/>
            <wp:wrapNone/>
            <wp:docPr id="16" name="Grafik 16" descr="K:\EKV\GSV\04_Praktikanten\Schwarz\FRESCH\Ableiten\S537300540_Rad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 descr="K:\EKV\GSV\04_Praktikanten\Schwarz\FRESCH\Ableiten\S537300540_Rad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483" cy="633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604480" behindDoc="0" locked="0" layoutInCell="1" allowOverlap="1" wp14:anchorId="6B85521C" wp14:editId="44B4D0A0">
            <wp:simplePos x="0" y="0"/>
            <wp:positionH relativeFrom="page">
              <wp:posOffset>3077748</wp:posOffset>
            </wp:positionH>
            <wp:positionV relativeFrom="paragraph">
              <wp:posOffset>22225</wp:posOffset>
            </wp:positionV>
            <wp:extent cx="663261" cy="628650"/>
            <wp:effectExtent l="0" t="0" r="3810" b="0"/>
            <wp:wrapNone/>
            <wp:docPr id="21" name="Grafik 21" descr="K:\EKV\GSV\04_Praktikanten\Schwarz\FRESCH\Ableiten\S537160022_Ball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 descr="K:\EKV\GSV\04_Praktikanten\Schwarz\FRESCH\Ableiten\S537160022_Ball-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261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12672" behindDoc="0" locked="0" layoutInCell="1" allowOverlap="1" wp14:anchorId="03028EF8" wp14:editId="67B46922">
            <wp:simplePos x="0" y="0"/>
            <wp:positionH relativeFrom="column">
              <wp:posOffset>3973830</wp:posOffset>
            </wp:positionH>
            <wp:positionV relativeFrom="paragraph">
              <wp:posOffset>58420</wp:posOffset>
            </wp:positionV>
            <wp:extent cx="824571" cy="620319"/>
            <wp:effectExtent l="0" t="0" r="0" b="8890"/>
            <wp:wrapNone/>
            <wp:docPr id="23" name="Grafik 23" descr="K:\EKV\GSV\04_Praktikanten\Schwarz\FRESCH\Ableiten\S537300540_Blatt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 descr="K:\EKV\GSV\04_Praktikanten\Schwarz\FRESCH\Ableiten\S537300540_Blatt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571" cy="6203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590144" behindDoc="0" locked="0" layoutInCell="1" allowOverlap="1" wp14:anchorId="450D6BF9" wp14:editId="0F32237B">
            <wp:simplePos x="0" y="0"/>
            <wp:positionH relativeFrom="margin">
              <wp:posOffset>0</wp:posOffset>
            </wp:positionH>
            <wp:positionV relativeFrom="paragraph">
              <wp:posOffset>20320</wp:posOffset>
            </wp:positionV>
            <wp:extent cx="805504" cy="698500"/>
            <wp:effectExtent l="0" t="0" r="0" b="6350"/>
            <wp:wrapNone/>
            <wp:docPr id="13" name="Grafik 13" descr="K:\EKV\GSV\04_Praktikanten\Schwarz\FRESCH\Ableiten\S537300420_Bank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7" descr="K:\EKV\GSV\04_Praktikanten\Schwarz\FRESCH\Ableiten\S537300420_Bank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504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014C82" w14:textId="70F6D5E9" w:rsidR="00563845" w:rsidRDefault="00563845" w:rsidP="00D5306A"/>
    <w:p w14:paraId="29F0ACD9" w14:textId="6D69F59D" w:rsidR="00563845" w:rsidRDefault="00563845" w:rsidP="00D5306A"/>
    <w:p w14:paraId="25470427" w14:textId="77777777" w:rsidR="00563845" w:rsidRDefault="00563845" w:rsidP="00D5306A"/>
    <w:p w14:paraId="478547C0" w14:textId="77777777" w:rsidR="00DF0BC2" w:rsidRPr="00E36783" w:rsidRDefault="00DF0BC2" w:rsidP="00E36783"/>
    <w:p w14:paraId="5F1E7D8B" w14:textId="77777777" w:rsidR="00AB1B09" w:rsidRPr="00D3427F" w:rsidRDefault="00AB1B09" w:rsidP="00167075">
      <w:pPr>
        <w:pStyle w:val="ekvnummerierung"/>
        <w:framePr w:wrap="around"/>
      </w:pPr>
      <w:r>
        <w:t>2</w:t>
      </w:r>
    </w:p>
    <w:p w14:paraId="33DD2963" w14:textId="2CCA3F65" w:rsidR="00510C71" w:rsidRDefault="00510C71" w:rsidP="00510C71">
      <w:r>
        <w:t xml:space="preserve"> </w:t>
      </w:r>
      <w:r w:rsidR="00563845">
        <w:t xml:space="preserve">Verbinde die verwandten Wörter mit au und äu. </w:t>
      </w:r>
    </w:p>
    <w:p w14:paraId="65EECB5F" w14:textId="77777777" w:rsidR="009C646C" w:rsidRDefault="009C646C" w:rsidP="00510C71"/>
    <w:p w14:paraId="46899015" w14:textId="21A762DC" w:rsidR="00510C71" w:rsidRDefault="009C646C" w:rsidP="00510C71">
      <w:r>
        <w:drawing>
          <wp:anchor distT="0" distB="0" distL="114300" distR="114300" simplePos="0" relativeHeight="251703808" behindDoc="0" locked="0" layoutInCell="1" allowOverlap="1" wp14:anchorId="74F342FE" wp14:editId="1187EF44">
            <wp:simplePos x="0" y="0"/>
            <wp:positionH relativeFrom="column">
              <wp:posOffset>-245110</wp:posOffset>
            </wp:positionH>
            <wp:positionV relativeFrom="paragraph">
              <wp:posOffset>177165</wp:posOffset>
            </wp:positionV>
            <wp:extent cx="1012016" cy="1195754"/>
            <wp:effectExtent l="0" t="0" r="0" b="4445"/>
            <wp:wrapNone/>
            <wp:docPr id="15" name="Grafik 15" descr="\\prime.k-sys.io\data\EKV\GSV\04_Praktikanten\Schwarz\FRESCH\Groß und Klein\S537300540_Lautbild_Baum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k 15" descr="\\prime.k-sys.io\data\EKV\GSV\04_Praktikanten\Schwarz\FRESCH\Groß und Klein\S537300540_Lautbild_Baum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2016" cy="11957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709952" behindDoc="0" locked="0" layoutInCell="1" allowOverlap="1" wp14:anchorId="5C1FF6BF" wp14:editId="26F2C56B">
            <wp:simplePos x="0" y="0"/>
            <wp:positionH relativeFrom="column">
              <wp:posOffset>4457700</wp:posOffset>
            </wp:positionH>
            <wp:positionV relativeFrom="paragraph">
              <wp:posOffset>6985</wp:posOffset>
            </wp:positionV>
            <wp:extent cx="669713" cy="555538"/>
            <wp:effectExtent l="0" t="0" r="0" b="0"/>
            <wp:wrapNone/>
            <wp:docPr id="29" name="Grafik 29" descr="\\prime.k-sys.io\data\EKV\GSV\04_Praktikanten\Schwarz\FRESCH\Groß und Klein\S537300540_Lautbild_Maus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\\prime.k-sys.io\data\EKV\GSV\04_Praktikanten\Schwarz\FRESCH\Groß und Klein\S537300540_Lautbild_Maus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713" cy="5555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59FDF5F1" wp14:editId="4A8C58CF">
                <wp:simplePos x="0" y="0"/>
                <wp:positionH relativeFrom="column">
                  <wp:posOffset>3423920</wp:posOffset>
                </wp:positionH>
                <wp:positionV relativeFrom="paragraph">
                  <wp:posOffset>3810</wp:posOffset>
                </wp:positionV>
                <wp:extent cx="633046" cy="334010"/>
                <wp:effectExtent l="0" t="0" r="15240" b="27940"/>
                <wp:wrapNone/>
                <wp:docPr id="7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046" cy="334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17181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F5082F" w14:textId="541C8C3C" w:rsidR="00510C71" w:rsidRPr="008F1DE0" w:rsidRDefault="00F7350C" w:rsidP="00510C71">
                            <w:pPr>
                              <w:jc w:val="center"/>
                            </w:pPr>
                            <w:r>
                              <w:t>Mäuse</w:t>
                            </w:r>
                          </w:p>
                        </w:txbxContent>
                      </wps:txbx>
                      <wps:bodyPr rot="0" vert="horz" wrap="square" lIns="72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9FDF5F1" id="_x0000_t202" coordsize="21600,21600" o:spt="202" path="m,l,21600r21600,l21600,xe">
                <v:stroke joinstyle="miter"/>
                <v:path gradientshapeok="t" o:connecttype="rect"/>
              </v:shapetype>
              <v:shape id="Textfeld 7" o:spid="_x0000_s1026" type="#_x0000_t202" style="position:absolute;margin-left:269.6pt;margin-top:.3pt;width:49.85pt;height:26.3pt;z-index:251635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" fillcolor="white [3212]" strokecolor="#171818" strokeweight=".5pt">
                <v:textbox inset="2mm,0,1mm,0">
                  <w:txbxContent>
                    <w:p w14:paraId="76F5082F" w14:textId="541C8C3C" w:rsidR="00510C71" w:rsidRPr="008F1DE0" w:rsidRDefault="00F7350C" w:rsidP="00510C71">
                      <w:pPr>
                        <w:jc w:val="center"/>
                      </w:pPr>
                      <w:r>
                        <w:t>Mäuse</w:t>
                      </w:r>
                    </w:p>
                  </w:txbxContent>
                </v:textbox>
              </v:shape>
            </w:pict>
          </mc:Fallback>
        </mc:AlternateContent>
      </w:r>
      <w:r w:rsidR="00510C71">
        <w:rPr>
          <w:lang w:eastAsia="de-DE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0EE09CB8" wp14:editId="0537ED39">
                <wp:simplePos x="0" y="0"/>
                <wp:positionH relativeFrom="column">
                  <wp:posOffset>910590</wp:posOffset>
                </wp:positionH>
                <wp:positionV relativeFrom="paragraph">
                  <wp:posOffset>3810</wp:posOffset>
                </wp:positionV>
                <wp:extent cx="604520" cy="334010"/>
                <wp:effectExtent l="0" t="0" r="24130" b="27940"/>
                <wp:wrapNone/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20" cy="334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17181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E08903" w14:textId="211E1AB0" w:rsidR="00510C71" w:rsidRPr="008F1DE0" w:rsidRDefault="00510C71" w:rsidP="00510C71">
                            <w:pPr>
                              <w:jc w:val="center"/>
                            </w:pPr>
                            <w:r>
                              <w:t>Traum</w:t>
                            </w:r>
                          </w:p>
                        </w:txbxContent>
                      </wps:txbx>
                      <wps:bodyPr rot="0" vert="horz" wrap="square" lIns="72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E09CB8" id="Textfeld 8" o:spid="_x0000_s1027" type="#_x0000_t202" style="position:absolute;margin-left:71.7pt;margin-top:.3pt;width:47.6pt;height:26.3pt;z-index:251621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" fillcolor="white [3212]" strokecolor="#171818" strokeweight=".5pt">
                <v:textbox inset="2mm,0,1mm,0">
                  <w:txbxContent>
                    <w:p w14:paraId="2EE08903" w14:textId="211E1AB0" w:rsidR="00510C71" w:rsidRPr="008F1DE0" w:rsidRDefault="00510C71" w:rsidP="00510C71">
                      <w:pPr>
                        <w:jc w:val="center"/>
                      </w:pPr>
                      <w:r>
                        <w:t>Traum</w:t>
                      </w:r>
                    </w:p>
                  </w:txbxContent>
                </v:textbox>
              </v:shape>
            </w:pict>
          </mc:Fallback>
        </mc:AlternateContent>
      </w:r>
    </w:p>
    <w:p w14:paraId="26695CA8" w14:textId="5D2CFB09" w:rsidR="00510C71" w:rsidRDefault="00510C71" w:rsidP="00510C71"/>
    <w:p w14:paraId="33146981" w14:textId="318CC284" w:rsidR="00510C71" w:rsidRDefault="009C646C" w:rsidP="00510C71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2659F89" wp14:editId="4D944606">
                <wp:simplePos x="0" y="0"/>
                <wp:positionH relativeFrom="column">
                  <wp:posOffset>911225</wp:posOffset>
                </wp:positionH>
                <wp:positionV relativeFrom="paragraph">
                  <wp:posOffset>6350</wp:posOffset>
                </wp:positionV>
                <wp:extent cx="590550" cy="334010"/>
                <wp:effectExtent l="0" t="0" r="19050" b="27940"/>
                <wp:wrapNone/>
                <wp:docPr id="24" name="Textfeld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334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17181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7F9F2" w14:textId="47E0EA34" w:rsidR="00510C71" w:rsidRPr="008F1DE0" w:rsidRDefault="00510C71" w:rsidP="00510C71">
                            <w:pPr>
                              <w:jc w:val="center"/>
                            </w:pPr>
                            <w:r>
                              <w:t>Maus</w:t>
                            </w:r>
                          </w:p>
                        </w:txbxContent>
                      </wps:txbx>
                      <wps:bodyPr rot="0" vert="horz" wrap="square" lIns="72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2659F89" id="Textfeld 24" o:spid="_x0000_s1028" type="#_x0000_t202" style="position:absolute;margin-left:71.75pt;margin-top:.5pt;width:46.5pt;height:26.3pt;z-index:251647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" fillcolor="white [3212]" strokecolor="#171818" strokeweight=".5pt">
                <v:textbox inset="2mm,0,1mm,0">
                  <w:txbxContent>
                    <w:p w14:paraId="3147F9F2" w14:textId="47E0EA34" w:rsidR="00510C71" w:rsidRPr="008F1DE0" w:rsidRDefault="00510C71" w:rsidP="00510C71">
                      <w:pPr>
                        <w:jc w:val="center"/>
                      </w:pPr>
                      <w:r>
                        <w:t>Maus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1A3DFB2" wp14:editId="4C4F355C">
                <wp:simplePos x="0" y="0"/>
                <wp:positionH relativeFrom="column">
                  <wp:posOffset>3432175</wp:posOffset>
                </wp:positionH>
                <wp:positionV relativeFrom="paragraph">
                  <wp:posOffset>7620</wp:posOffset>
                </wp:positionV>
                <wp:extent cx="632460" cy="334010"/>
                <wp:effectExtent l="0" t="0" r="15240" b="27940"/>
                <wp:wrapNone/>
                <wp:docPr id="25" name="Textfeld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" cy="334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17181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C90F5" w14:textId="69921E5A" w:rsidR="00510C71" w:rsidRPr="008F1DE0" w:rsidRDefault="00F7350C" w:rsidP="00510C71">
                            <w:pPr>
                              <w:jc w:val="center"/>
                            </w:pPr>
                            <w:r>
                              <w:t>Bäume</w:t>
                            </w:r>
                          </w:p>
                        </w:txbxContent>
                      </wps:txbx>
                      <wps:bodyPr rot="0" vert="horz" wrap="square" lIns="72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A3DFB2" id="Textfeld 25" o:spid="_x0000_s1029" type="#_x0000_t202" style="position:absolute;margin-left:270.25pt;margin-top:.6pt;width:49.8pt;height:26.3pt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" fillcolor="white [3212]" strokecolor="#171818" strokeweight=".5pt">
                <v:textbox inset="2mm,0,1mm,0">
                  <w:txbxContent>
                    <w:p w14:paraId="314C90F5" w14:textId="69921E5A" w:rsidR="00510C71" w:rsidRPr="008F1DE0" w:rsidRDefault="00F7350C" w:rsidP="00510C71">
                      <w:pPr>
                        <w:jc w:val="center"/>
                      </w:pPr>
                      <w:r>
                        <w:t>Bäume</w:t>
                      </w:r>
                    </w:p>
                  </w:txbxContent>
                </v:textbox>
              </v:shape>
            </w:pict>
          </mc:Fallback>
        </mc:AlternateContent>
      </w:r>
    </w:p>
    <w:p w14:paraId="312056DA" w14:textId="0838C52E" w:rsidR="00510C71" w:rsidRDefault="00510C71" w:rsidP="00510C71"/>
    <w:p w14:paraId="40B0ACA2" w14:textId="5220E756" w:rsidR="00510C71" w:rsidRDefault="009C646C" w:rsidP="00510C71">
      <w:r>
        <w:drawing>
          <wp:anchor distT="0" distB="0" distL="114300" distR="114300" simplePos="0" relativeHeight="251712000" behindDoc="0" locked="0" layoutInCell="1" allowOverlap="1" wp14:anchorId="5CC7E436" wp14:editId="15BEFAD1">
            <wp:simplePos x="0" y="0"/>
            <wp:positionH relativeFrom="margin">
              <wp:posOffset>4844415</wp:posOffset>
            </wp:positionH>
            <wp:positionV relativeFrom="paragraph">
              <wp:posOffset>60960</wp:posOffset>
            </wp:positionV>
            <wp:extent cx="1011936" cy="768096"/>
            <wp:effectExtent l="0" t="0" r="0" b="0"/>
            <wp:wrapNone/>
            <wp:docPr id="14" name="Grafik 14" descr="K:\EKV\GSV\04_Praktikanten\Schwarz\FRESCH\Ableiten\S537300540_Haus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 14" descr="K:\EKV\GSV\04_Praktikanten\Schwarz\FRESCH\Ableiten\S537300540_Haus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1936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7322AA6" wp14:editId="7BA4DED4">
                <wp:simplePos x="0" y="0"/>
                <wp:positionH relativeFrom="column">
                  <wp:posOffset>3429000</wp:posOffset>
                </wp:positionH>
                <wp:positionV relativeFrom="paragraph">
                  <wp:posOffset>55880</wp:posOffset>
                </wp:positionV>
                <wp:extent cx="640080" cy="334010"/>
                <wp:effectExtent l="0" t="0" r="26670" b="27940"/>
                <wp:wrapNone/>
                <wp:docPr id="26" name="Textfeld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334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17181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1CAE3" w14:textId="0B56263C" w:rsidR="00510C71" w:rsidRPr="008F1DE0" w:rsidRDefault="00F7350C" w:rsidP="00510C71">
                            <w:pPr>
                              <w:jc w:val="center"/>
                            </w:pPr>
                            <w:r>
                              <w:t>Häuser</w:t>
                            </w:r>
                          </w:p>
                        </w:txbxContent>
                      </wps:txbx>
                      <wps:bodyPr rot="0" vert="horz" wrap="square" lIns="72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322AA6" id="Textfeld 26" o:spid="_x0000_s1030" type="#_x0000_t202" style="position:absolute;margin-left:270pt;margin-top:4.4pt;width:50.4pt;height:26.3pt;z-index:251684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" fillcolor="white [3212]" strokecolor="#171818" strokeweight=".5pt">
                <v:textbox inset="2mm,0,1mm,0">
                  <w:txbxContent>
                    <w:p w14:paraId="6161CAE3" w14:textId="0B56263C" w:rsidR="00510C71" w:rsidRPr="008F1DE0" w:rsidRDefault="00F7350C" w:rsidP="00510C71">
                      <w:pPr>
                        <w:jc w:val="center"/>
                      </w:pPr>
                      <w:r>
                        <w:t>Häuser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363D02C" wp14:editId="5E0FC5CF">
                <wp:simplePos x="0" y="0"/>
                <wp:positionH relativeFrom="column">
                  <wp:posOffset>925195</wp:posOffset>
                </wp:positionH>
                <wp:positionV relativeFrom="paragraph">
                  <wp:posOffset>55880</wp:posOffset>
                </wp:positionV>
                <wp:extent cx="590550" cy="334010"/>
                <wp:effectExtent l="0" t="0" r="19050" b="27940"/>
                <wp:wrapNone/>
                <wp:docPr id="27" name="Textfeld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334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17181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B15608" w14:textId="7A1EF027" w:rsidR="00510C71" w:rsidRPr="008F1DE0" w:rsidRDefault="00510C71" w:rsidP="00510C71">
                            <w:pPr>
                              <w:jc w:val="center"/>
                            </w:pPr>
                            <w:r>
                              <w:t>Haus</w:t>
                            </w:r>
                          </w:p>
                        </w:txbxContent>
                      </wps:txbx>
                      <wps:bodyPr rot="0" vert="horz" wrap="square" lIns="72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63D02C" id="Textfeld 27" o:spid="_x0000_s1031" type="#_x0000_t202" style="position:absolute;margin-left:72.85pt;margin-top:4.4pt;width:46.5pt;height:26.3pt;z-index:251672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" fillcolor="white [3212]" strokecolor="#171818" strokeweight=".5pt">
                <v:textbox inset="2mm,0,1mm,0">
                  <w:txbxContent>
                    <w:p w14:paraId="7FB15608" w14:textId="7A1EF027" w:rsidR="00510C71" w:rsidRPr="008F1DE0" w:rsidRDefault="00510C71" w:rsidP="00510C71">
                      <w:pPr>
                        <w:jc w:val="center"/>
                      </w:pPr>
                      <w:r>
                        <w:t>Haus</w:t>
                      </w:r>
                    </w:p>
                  </w:txbxContent>
                </v:textbox>
              </v:shape>
            </w:pict>
          </mc:Fallback>
        </mc:AlternateContent>
      </w:r>
    </w:p>
    <w:p w14:paraId="54DB889C" w14:textId="32A07E7A" w:rsidR="00510C71" w:rsidRDefault="00510C71" w:rsidP="00510C71"/>
    <w:p w14:paraId="0514A6A3" w14:textId="77B36B91" w:rsidR="00510C71" w:rsidRPr="00D6081D" w:rsidRDefault="009C646C" w:rsidP="00510C71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0D85A197" wp14:editId="5F26DBE7">
                <wp:simplePos x="0" y="0"/>
                <wp:positionH relativeFrom="column">
                  <wp:posOffset>3415666</wp:posOffset>
                </wp:positionH>
                <wp:positionV relativeFrom="paragraph">
                  <wp:posOffset>98425</wp:posOffset>
                </wp:positionV>
                <wp:extent cx="659130" cy="334010"/>
                <wp:effectExtent l="0" t="0" r="26670" b="27940"/>
                <wp:wrapNone/>
                <wp:docPr id="20" name="Textfeld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" cy="334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17181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6F9468" w14:textId="396FBDF7" w:rsidR="00510C71" w:rsidRPr="008F1DE0" w:rsidRDefault="00F7350C" w:rsidP="00F7350C">
                            <w:r>
                              <w:t>Träume</w:t>
                            </w:r>
                          </w:p>
                        </w:txbxContent>
                      </wps:txbx>
                      <wps:bodyPr rot="0" vert="horz" wrap="square" lIns="72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85A197" id="Textfeld 20" o:spid="_x0000_s1032" type="#_x0000_t202" style="position:absolute;margin-left:268.95pt;margin-top:7.75pt;width:51.9pt;height:26.3pt;z-index:251695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" fillcolor="white [3212]" strokecolor="#171818" strokeweight=".5pt">
                <v:textbox inset="2mm,0,1mm,0">
                  <w:txbxContent>
                    <w:p w14:paraId="606F9468" w14:textId="396FBDF7" w:rsidR="00510C71" w:rsidRPr="008F1DE0" w:rsidRDefault="00F7350C" w:rsidP="00F7350C">
                      <w:r>
                        <w:t>Träume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7AA97316" wp14:editId="6D816077">
                <wp:simplePos x="0" y="0"/>
                <wp:positionH relativeFrom="column">
                  <wp:posOffset>925830</wp:posOffset>
                </wp:positionH>
                <wp:positionV relativeFrom="paragraph">
                  <wp:posOffset>72390</wp:posOffset>
                </wp:positionV>
                <wp:extent cx="590550" cy="334010"/>
                <wp:effectExtent l="0" t="0" r="19050" b="27940"/>
                <wp:wrapNone/>
                <wp:docPr id="28" name="Textfeld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3340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rgbClr val="17181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3E5C81" w14:textId="05451B26" w:rsidR="00510C71" w:rsidRPr="008F1DE0" w:rsidRDefault="00510C71" w:rsidP="00510C71">
                            <w:pPr>
                              <w:jc w:val="center"/>
                            </w:pPr>
                            <w:r>
                              <w:t>Baum</w:t>
                            </w:r>
                          </w:p>
                        </w:txbxContent>
                      </wps:txbx>
                      <wps:bodyPr rot="0" vert="horz" wrap="square" lIns="72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A97316" id="Textfeld 28" o:spid="_x0000_s1033" type="#_x0000_t202" style="position:absolute;margin-left:72.9pt;margin-top:5.7pt;width:46.5pt;height:26.3pt;z-index:251690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" fillcolor="white [3212]" strokecolor="#171818" strokeweight=".5pt">
                <v:textbox inset="2mm,0,1mm,0">
                  <w:txbxContent>
                    <w:p w14:paraId="513E5C81" w14:textId="05451B26" w:rsidR="00510C71" w:rsidRPr="008F1DE0" w:rsidRDefault="00510C71" w:rsidP="00510C71">
                      <w:pPr>
                        <w:jc w:val="center"/>
                      </w:pPr>
                      <w:r>
                        <w:t>Baum</w:t>
                      </w:r>
                    </w:p>
                  </w:txbxContent>
                </v:textbox>
              </v:shape>
            </w:pict>
          </mc:Fallback>
        </mc:AlternateContent>
      </w:r>
    </w:p>
    <w:p w14:paraId="04496627" w14:textId="112FF414" w:rsidR="00510C71" w:rsidRDefault="00510C71" w:rsidP="00510C71"/>
    <w:p w14:paraId="635363C3" w14:textId="77777777" w:rsidR="009C646C" w:rsidRPr="00E36783" w:rsidRDefault="009C646C" w:rsidP="00E36783"/>
    <w:p w14:paraId="11077A6F" w14:textId="77777777" w:rsidR="00AB1B09" w:rsidRPr="00D3427F" w:rsidRDefault="00AB1B09" w:rsidP="00167075">
      <w:pPr>
        <w:pStyle w:val="ekvnummerierung"/>
        <w:framePr w:wrap="around"/>
      </w:pPr>
      <w:r>
        <w:t>3</w:t>
      </w:r>
    </w:p>
    <w:p w14:paraId="744BD25B" w14:textId="5EB238E6" w:rsidR="006664C0" w:rsidRDefault="00592467" w:rsidP="00592467">
      <w:r>
        <w:t xml:space="preserve"> Schreibe das verwandte Wort auf.</w:t>
      </w:r>
    </w:p>
    <w:tbl>
      <w:tblPr>
        <w:tblpPr w:leftFromText="141" w:rightFromText="141" w:vertAnchor="text" w:horzAnchor="page" w:tblpX="3061" w:tblpY="58"/>
        <w:tblW w:w="326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4"/>
      </w:tblGrid>
      <w:tr w:rsidR="009509A8" w14:paraId="7F14546C" w14:textId="77777777" w:rsidTr="009509A8">
        <w:trPr>
          <w:trHeight w:val="170"/>
        </w:trPr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0FE1911" w14:textId="77777777" w:rsidR="009509A8" w:rsidRDefault="009509A8" w:rsidP="009509A8">
            <w:pPr>
              <w:pStyle w:val="ekvlinie"/>
              <w:spacing w:line="256" w:lineRule="auto"/>
              <w:rPr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648" behindDoc="0" locked="0" layoutInCell="1" allowOverlap="1" wp14:anchorId="0BF47F19" wp14:editId="640A48E3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-3810</wp:posOffset>
                      </wp:positionV>
                      <wp:extent cx="1593850" cy="425450"/>
                      <wp:effectExtent l="0" t="0" r="6350" b="12700"/>
                      <wp:wrapNone/>
                      <wp:docPr id="31" name="Textfeld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593850" cy="4254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noFill/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3EEC7981" w14:textId="77777777" w:rsidR="009509A8" w:rsidRPr="00371725" w:rsidRDefault="009509A8" w:rsidP="009509A8">
                                  <w:pPr>
                                    <w:spacing w:line="240" w:lineRule="auto"/>
                                    <w:rPr>
                                      <w:rStyle w:val="ekvhandschrift"/>
                                      <w:sz w:val="44"/>
                                      <w:szCs w:val="44"/>
                                    </w:rPr>
                                  </w:pPr>
                                  <w:r w:rsidRPr="00371725">
                                    <w:rPr>
                                      <w:rStyle w:val="ekvhandschrift"/>
                                      <w:sz w:val="44"/>
                                      <w:szCs w:val="44"/>
                                    </w:rPr>
                                    <w:t>tragen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F47F19" id="Textfeld 31" o:spid="_x0000_s1034" type="#_x0000_t202" style="position:absolute;margin-left:4.3pt;margin-top:-.3pt;width:125.5pt;height:33.5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" filled="f" stroked="f" strokeweight=".5pt">
                      <v:stroke joinstyle="round"/>
                      <v:textbox inset="0,0,0,0">
                        <w:txbxContent>
                          <w:p w14:paraId="3EEC7981" w14:textId="77777777" w:rsidR="009509A8" w:rsidRPr="00371725" w:rsidRDefault="009509A8" w:rsidP="009509A8">
                            <w:pPr>
                              <w:spacing w:line="240" w:lineRule="auto"/>
                              <w:rPr>
                                <w:rStyle w:val="ekvhandschrift"/>
                                <w:sz w:val="44"/>
                                <w:szCs w:val="44"/>
                              </w:rPr>
                            </w:pPr>
                            <w:r w:rsidRPr="00371725">
                              <w:rPr>
                                <w:rStyle w:val="ekvhandschrift"/>
                                <w:sz w:val="44"/>
                                <w:szCs w:val="44"/>
                              </w:rPr>
                              <w:t>tragen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509A8" w14:paraId="40101166" w14:textId="77777777" w:rsidTr="009509A8">
        <w:trPr>
          <w:trHeight w:val="198"/>
        </w:trPr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noWrap/>
            <w:vAlign w:val="center"/>
          </w:tcPr>
          <w:p w14:paraId="49F7BCBA" w14:textId="77777777" w:rsidR="009509A8" w:rsidRDefault="009509A8" w:rsidP="009509A8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9509A8" w14:paraId="78C07FD1" w14:textId="77777777" w:rsidTr="009509A8">
        <w:trPr>
          <w:trHeight w:val="170"/>
        </w:trPr>
        <w:tc>
          <w:tcPr>
            <w:tcW w:w="3264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3784A20" w14:textId="77777777" w:rsidR="009509A8" w:rsidRDefault="009509A8" w:rsidP="009509A8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</w:tbl>
    <w:tbl>
      <w:tblPr>
        <w:tblpPr w:leftFromText="141" w:rightFromText="141" w:vertAnchor="text" w:horzAnchor="page" w:tblpX="7101" w:tblpY="48"/>
        <w:tblW w:w="354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7"/>
      </w:tblGrid>
      <w:tr w:rsidR="009509A8" w14:paraId="3E5F11F8" w14:textId="77777777" w:rsidTr="009509A8">
        <w:trPr>
          <w:trHeight w:val="170"/>
        </w:trPr>
        <w:tc>
          <w:tcPr>
            <w:tcW w:w="3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F0F05D2" w14:textId="5E7D0792" w:rsidR="009509A8" w:rsidRDefault="00371725" w:rsidP="009509A8">
            <w:pPr>
              <w:pStyle w:val="ekvlinie"/>
              <w:spacing w:line="256" w:lineRule="auto"/>
              <w:rPr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72FDD21" wp14:editId="0C344EC4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6350</wp:posOffset>
                      </wp:positionV>
                      <wp:extent cx="1518920" cy="412750"/>
                      <wp:effectExtent l="0" t="0" r="5080" b="6350"/>
                      <wp:wrapNone/>
                      <wp:docPr id="32" name="Textfeld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518920" cy="41275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noFill/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62FDD631" w14:textId="77777777" w:rsidR="009509A8" w:rsidRPr="00371725" w:rsidRDefault="009509A8" w:rsidP="009509A8">
                                  <w:pPr>
                                    <w:spacing w:line="240" w:lineRule="auto"/>
                                    <w:rPr>
                                      <w:rStyle w:val="ekvhandschrift"/>
                                      <w:sz w:val="44"/>
                                      <w:szCs w:val="44"/>
                                    </w:rPr>
                                  </w:pPr>
                                  <w:r w:rsidRPr="00371725">
                                    <w:rPr>
                                      <w:rStyle w:val="ekvhandschrift"/>
                                      <w:sz w:val="44"/>
                                      <w:szCs w:val="44"/>
                                    </w:rPr>
                                    <w:t>er trägt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2FDD21" id="Textfeld 32" o:spid="_x0000_s1035" type="#_x0000_t202" style="position:absolute;margin-left:7.9pt;margin-top:.5pt;width:119.6pt;height:3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" filled="f" stroked="f" strokeweight=".5pt">
                      <v:stroke joinstyle="round"/>
                      <v:textbox inset="0,0,0,0">
                        <w:txbxContent>
                          <w:p w14:paraId="62FDD631" w14:textId="77777777" w:rsidR="009509A8" w:rsidRPr="00371725" w:rsidRDefault="009509A8" w:rsidP="009509A8">
                            <w:pPr>
                              <w:spacing w:line="240" w:lineRule="auto"/>
                              <w:rPr>
                                <w:rStyle w:val="ekvhandschrift"/>
                                <w:sz w:val="44"/>
                                <w:szCs w:val="44"/>
                              </w:rPr>
                            </w:pPr>
                            <w:r w:rsidRPr="00371725">
                              <w:rPr>
                                <w:rStyle w:val="ekvhandschrift"/>
                                <w:sz w:val="44"/>
                                <w:szCs w:val="44"/>
                              </w:rPr>
                              <w:t>er trägt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509A8" w14:paraId="4118C5D3" w14:textId="77777777" w:rsidTr="009509A8">
        <w:trPr>
          <w:trHeight w:val="198"/>
        </w:trPr>
        <w:tc>
          <w:tcPr>
            <w:tcW w:w="35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noWrap/>
            <w:vAlign w:val="center"/>
          </w:tcPr>
          <w:p w14:paraId="60413846" w14:textId="77777777" w:rsidR="009509A8" w:rsidRDefault="009509A8" w:rsidP="009509A8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9509A8" w14:paraId="71E19C23" w14:textId="77777777" w:rsidTr="009509A8">
        <w:trPr>
          <w:trHeight w:val="170"/>
        </w:trPr>
        <w:tc>
          <w:tcPr>
            <w:tcW w:w="3547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E69F4CF" w14:textId="77777777" w:rsidR="009509A8" w:rsidRDefault="009509A8" w:rsidP="009509A8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</w:tbl>
    <w:p w14:paraId="763DB90D" w14:textId="7616A9CD" w:rsidR="00592467" w:rsidRDefault="00592467" w:rsidP="00592467"/>
    <w:p w14:paraId="15259167" w14:textId="20D77ACC" w:rsidR="00592467" w:rsidRDefault="00592467" w:rsidP="00592467">
      <w:r>
        <w:t xml:space="preserve">tr(ä/e)gt </w:t>
      </w:r>
    </w:p>
    <w:p w14:paraId="52046217" w14:textId="61BF1268" w:rsidR="006664C0" w:rsidRDefault="006664C0" w:rsidP="006664C0">
      <w:pPr>
        <w:pStyle w:val="ekvgrundtexthalbe"/>
      </w:pPr>
    </w:p>
    <w:tbl>
      <w:tblPr>
        <w:tblpPr w:leftFromText="141" w:rightFromText="141" w:vertAnchor="text" w:horzAnchor="page" w:tblpX="3031" w:tblpY="124"/>
        <w:tblW w:w="326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4"/>
      </w:tblGrid>
      <w:tr w:rsidR="009509A8" w14:paraId="22145D84" w14:textId="77777777" w:rsidTr="009509A8">
        <w:trPr>
          <w:trHeight w:val="170"/>
        </w:trPr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124F694" w14:textId="77777777" w:rsidR="009509A8" w:rsidRDefault="009509A8" w:rsidP="009509A8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9509A8" w14:paraId="76CC1661" w14:textId="77777777" w:rsidTr="009509A8">
        <w:trPr>
          <w:trHeight w:val="198"/>
        </w:trPr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noWrap/>
            <w:vAlign w:val="center"/>
          </w:tcPr>
          <w:p w14:paraId="02544AF4" w14:textId="77777777" w:rsidR="009509A8" w:rsidRDefault="009509A8" w:rsidP="009509A8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9509A8" w14:paraId="64E1DA77" w14:textId="77777777" w:rsidTr="009509A8">
        <w:trPr>
          <w:trHeight w:val="170"/>
        </w:trPr>
        <w:tc>
          <w:tcPr>
            <w:tcW w:w="3264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E8379BC" w14:textId="77777777" w:rsidR="009509A8" w:rsidRDefault="009509A8" w:rsidP="009509A8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</w:tbl>
    <w:tbl>
      <w:tblPr>
        <w:tblpPr w:leftFromText="141" w:rightFromText="141" w:vertAnchor="text" w:horzAnchor="page" w:tblpX="7101" w:tblpY="104"/>
        <w:tblW w:w="354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7"/>
      </w:tblGrid>
      <w:tr w:rsidR="009509A8" w14:paraId="47C5D2FE" w14:textId="77777777" w:rsidTr="009509A8">
        <w:trPr>
          <w:trHeight w:val="170"/>
        </w:trPr>
        <w:tc>
          <w:tcPr>
            <w:tcW w:w="3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7B0E173" w14:textId="77777777" w:rsidR="009509A8" w:rsidRDefault="009509A8" w:rsidP="009509A8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9509A8" w14:paraId="1DE7A262" w14:textId="77777777" w:rsidTr="009509A8">
        <w:trPr>
          <w:trHeight w:val="198"/>
        </w:trPr>
        <w:tc>
          <w:tcPr>
            <w:tcW w:w="35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noWrap/>
            <w:vAlign w:val="center"/>
          </w:tcPr>
          <w:p w14:paraId="0B3C286D" w14:textId="77777777" w:rsidR="009509A8" w:rsidRDefault="009509A8" w:rsidP="009509A8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9509A8" w14:paraId="64770888" w14:textId="77777777" w:rsidTr="009509A8">
        <w:trPr>
          <w:trHeight w:val="170"/>
        </w:trPr>
        <w:tc>
          <w:tcPr>
            <w:tcW w:w="3547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A4D59B3" w14:textId="77777777" w:rsidR="009509A8" w:rsidRDefault="009509A8" w:rsidP="009509A8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</w:tbl>
    <w:p w14:paraId="2CBD3F6D" w14:textId="77777777" w:rsidR="00E60E25" w:rsidRDefault="00E60E25" w:rsidP="00E60E25"/>
    <w:p w14:paraId="37EE78B8" w14:textId="00F67962" w:rsidR="00E60E25" w:rsidRDefault="00E60E25" w:rsidP="00E60E25">
      <w:r>
        <w:t xml:space="preserve">Z(ä(/e)hne </w:t>
      </w:r>
    </w:p>
    <w:p w14:paraId="0C53DF2D" w14:textId="418F77A9" w:rsidR="00E60E25" w:rsidRDefault="00E60E25" w:rsidP="00E60E25"/>
    <w:tbl>
      <w:tblPr>
        <w:tblpPr w:leftFromText="141" w:rightFromText="141" w:vertAnchor="text" w:horzAnchor="page" w:tblpX="3021" w:tblpY="88"/>
        <w:tblW w:w="326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4"/>
      </w:tblGrid>
      <w:tr w:rsidR="009509A8" w14:paraId="5CBFAB5B" w14:textId="77777777" w:rsidTr="009509A8">
        <w:trPr>
          <w:trHeight w:val="170"/>
        </w:trPr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31737AC" w14:textId="77777777" w:rsidR="009509A8" w:rsidRDefault="009509A8" w:rsidP="009509A8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9509A8" w14:paraId="4EBE2C84" w14:textId="77777777" w:rsidTr="009509A8">
        <w:trPr>
          <w:trHeight w:val="198"/>
        </w:trPr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noWrap/>
            <w:vAlign w:val="center"/>
          </w:tcPr>
          <w:p w14:paraId="401DB539" w14:textId="77777777" w:rsidR="009509A8" w:rsidRDefault="009509A8" w:rsidP="009509A8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9509A8" w14:paraId="59E0DBA0" w14:textId="77777777" w:rsidTr="009509A8">
        <w:trPr>
          <w:trHeight w:val="170"/>
        </w:trPr>
        <w:tc>
          <w:tcPr>
            <w:tcW w:w="3264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0BE9180" w14:textId="77777777" w:rsidR="009509A8" w:rsidRDefault="009509A8" w:rsidP="009509A8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</w:tbl>
    <w:tbl>
      <w:tblPr>
        <w:tblpPr w:leftFromText="141" w:rightFromText="141" w:vertAnchor="text" w:horzAnchor="page" w:tblpX="7112" w:tblpY="98"/>
        <w:tblW w:w="354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7"/>
      </w:tblGrid>
      <w:tr w:rsidR="009509A8" w14:paraId="3E17A439" w14:textId="77777777" w:rsidTr="009509A8">
        <w:trPr>
          <w:trHeight w:val="170"/>
        </w:trPr>
        <w:tc>
          <w:tcPr>
            <w:tcW w:w="3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69AA1C96" w14:textId="77777777" w:rsidR="009509A8" w:rsidRDefault="009509A8" w:rsidP="009509A8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9509A8" w14:paraId="2E32323E" w14:textId="77777777" w:rsidTr="009509A8">
        <w:trPr>
          <w:trHeight w:val="198"/>
        </w:trPr>
        <w:tc>
          <w:tcPr>
            <w:tcW w:w="35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noWrap/>
            <w:vAlign w:val="center"/>
          </w:tcPr>
          <w:p w14:paraId="2C03F09B" w14:textId="77777777" w:rsidR="009509A8" w:rsidRDefault="009509A8" w:rsidP="009509A8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9509A8" w14:paraId="5A3940D7" w14:textId="77777777" w:rsidTr="009509A8">
        <w:trPr>
          <w:trHeight w:val="170"/>
        </w:trPr>
        <w:tc>
          <w:tcPr>
            <w:tcW w:w="3547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6BE3662" w14:textId="77777777" w:rsidR="009509A8" w:rsidRDefault="009509A8" w:rsidP="009509A8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</w:tbl>
    <w:p w14:paraId="6AA0470D" w14:textId="77777777" w:rsidR="009509A8" w:rsidRDefault="009509A8" w:rsidP="00E60E25"/>
    <w:p w14:paraId="6484C71B" w14:textId="22567A58" w:rsidR="00E60E25" w:rsidRDefault="00E60E25" w:rsidP="00E60E25">
      <w:r>
        <w:t xml:space="preserve">k(ä/e)lter  </w:t>
      </w:r>
    </w:p>
    <w:p w14:paraId="0B52150F" w14:textId="106DEF5F" w:rsidR="00E60E25" w:rsidRDefault="00E60E25" w:rsidP="00E60E25"/>
    <w:tbl>
      <w:tblPr>
        <w:tblpPr w:leftFromText="141" w:rightFromText="141" w:vertAnchor="text" w:horzAnchor="page" w:tblpX="3041" w:tblpY="80"/>
        <w:tblW w:w="326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4"/>
      </w:tblGrid>
      <w:tr w:rsidR="009C646C" w14:paraId="27ECFEFF" w14:textId="77777777" w:rsidTr="009C646C">
        <w:trPr>
          <w:trHeight w:val="170"/>
        </w:trPr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21D4501" w14:textId="77777777" w:rsidR="009C646C" w:rsidRDefault="009C646C" w:rsidP="009C646C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9C646C" w14:paraId="619FEF45" w14:textId="77777777" w:rsidTr="009C646C">
        <w:trPr>
          <w:trHeight w:val="198"/>
        </w:trPr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noWrap/>
            <w:vAlign w:val="center"/>
          </w:tcPr>
          <w:p w14:paraId="49FF48FD" w14:textId="77777777" w:rsidR="009C646C" w:rsidRDefault="009C646C" w:rsidP="009C646C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9C646C" w14:paraId="709ED77B" w14:textId="77777777" w:rsidTr="009C646C">
        <w:trPr>
          <w:trHeight w:val="170"/>
        </w:trPr>
        <w:tc>
          <w:tcPr>
            <w:tcW w:w="3264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4FAB1058" w14:textId="77777777" w:rsidR="009C646C" w:rsidRDefault="009C646C" w:rsidP="009C646C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</w:tbl>
    <w:tbl>
      <w:tblPr>
        <w:tblpPr w:leftFromText="141" w:rightFromText="141" w:vertAnchor="text" w:horzAnchor="page" w:tblpX="7101" w:tblpY="92"/>
        <w:tblW w:w="354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7"/>
      </w:tblGrid>
      <w:tr w:rsidR="009509A8" w14:paraId="014597C3" w14:textId="77777777" w:rsidTr="009509A8">
        <w:trPr>
          <w:trHeight w:val="170"/>
        </w:trPr>
        <w:tc>
          <w:tcPr>
            <w:tcW w:w="3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08E982A5" w14:textId="77777777" w:rsidR="009509A8" w:rsidRDefault="009509A8" w:rsidP="009509A8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9509A8" w14:paraId="3A778BBD" w14:textId="77777777" w:rsidTr="009509A8">
        <w:trPr>
          <w:trHeight w:val="198"/>
        </w:trPr>
        <w:tc>
          <w:tcPr>
            <w:tcW w:w="35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noWrap/>
            <w:vAlign w:val="center"/>
          </w:tcPr>
          <w:p w14:paraId="65DBC092" w14:textId="77777777" w:rsidR="009509A8" w:rsidRDefault="009509A8" w:rsidP="009509A8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9509A8" w14:paraId="73D60225" w14:textId="77777777" w:rsidTr="009509A8">
        <w:trPr>
          <w:trHeight w:val="170"/>
        </w:trPr>
        <w:tc>
          <w:tcPr>
            <w:tcW w:w="3547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1738A9C7" w14:textId="77777777" w:rsidR="009509A8" w:rsidRDefault="009509A8" w:rsidP="009509A8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</w:tbl>
    <w:p w14:paraId="3CAC9B37" w14:textId="77777777" w:rsidR="009C646C" w:rsidRDefault="009C646C" w:rsidP="00E60E25"/>
    <w:p w14:paraId="03220545" w14:textId="4A7D1C1F" w:rsidR="00E60E25" w:rsidRDefault="00E60E25" w:rsidP="00E60E25">
      <w:r>
        <w:t xml:space="preserve">tr(äu/eu)  </w:t>
      </w:r>
    </w:p>
    <w:p w14:paraId="5009629B" w14:textId="77FB6A18" w:rsidR="00E60E25" w:rsidRDefault="00E60E25" w:rsidP="00E60E25"/>
    <w:tbl>
      <w:tblPr>
        <w:tblpPr w:leftFromText="141" w:rightFromText="141" w:vertAnchor="text" w:horzAnchor="page" w:tblpX="3031" w:tblpY="71"/>
        <w:tblW w:w="326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4"/>
      </w:tblGrid>
      <w:tr w:rsidR="009C646C" w14:paraId="423A7960" w14:textId="43FEA38A" w:rsidTr="009C646C">
        <w:trPr>
          <w:trHeight w:val="170"/>
        </w:trPr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2C61E27C" w14:textId="77777777" w:rsidR="009C646C" w:rsidRDefault="009C646C" w:rsidP="009C646C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9C646C" w14:paraId="7246FEBC" w14:textId="77777777" w:rsidTr="009C646C">
        <w:trPr>
          <w:trHeight w:val="198"/>
        </w:trPr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</w:tcPr>
          <w:p w14:paraId="19ED044F" w14:textId="77777777" w:rsidR="009C646C" w:rsidRDefault="009C646C" w:rsidP="009C646C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9C646C" w14:paraId="39033FB7" w14:textId="77777777" w:rsidTr="009C646C">
        <w:trPr>
          <w:trHeight w:val="170"/>
        </w:trPr>
        <w:tc>
          <w:tcPr>
            <w:tcW w:w="3264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3D76B8" w14:textId="77777777" w:rsidR="009C646C" w:rsidRDefault="009C646C" w:rsidP="009C646C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</w:tbl>
    <w:tbl>
      <w:tblPr>
        <w:tblpPr w:leftFromText="141" w:rightFromText="141" w:vertAnchor="text" w:horzAnchor="page" w:tblpX="7081" w:tblpY="71"/>
        <w:tblW w:w="354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7"/>
      </w:tblGrid>
      <w:tr w:rsidR="009C646C" w14:paraId="5E5830D8" w14:textId="77777777" w:rsidTr="009C646C">
        <w:trPr>
          <w:trHeight w:val="170"/>
        </w:trPr>
        <w:tc>
          <w:tcPr>
            <w:tcW w:w="3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50E0E258" w14:textId="77777777" w:rsidR="009C646C" w:rsidRDefault="009C646C" w:rsidP="009C646C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9C646C" w14:paraId="31C57661" w14:textId="77777777" w:rsidTr="009C646C">
        <w:trPr>
          <w:trHeight w:val="198"/>
        </w:trPr>
        <w:tc>
          <w:tcPr>
            <w:tcW w:w="35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  <w:noWrap/>
            <w:vAlign w:val="center"/>
          </w:tcPr>
          <w:p w14:paraId="7856B75E" w14:textId="77777777" w:rsidR="009C646C" w:rsidRDefault="009C646C" w:rsidP="009C646C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9C646C" w14:paraId="676715C5" w14:textId="77777777" w:rsidTr="009C646C">
        <w:trPr>
          <w:trHeight w:val="170"/>
        </w:trPr>
        <w:tc>
          <w:tcPr>
            <w:tcW w:w="3547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7F5B29FF" w14:textId="77777777" w:rsidR="009C646C" w:rsidRDefault="009C646C" w:rsidP="009C646C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</w:tbl>
    <w:p w14:paraId="1653CE57" w14:textId="77777777" w:rsidR="009509A8" w:rsidRDefault="009509A8" w:rsidP="00E60E25"/>
    <w:p w14:paraId="5AD8A983" w14:textId="5D68BE27" w:rsidR="009509A8" w:rsidRDefault="00E60E25" w:rsidP="00E60E25">
      <w:r>
        <w:t>M(äu/eu)se</w:t>
      </w:r>
    </w:p>
    <w:tbl>
      <w:tblPr>
        <w:tblpPr w:leftFromText="141" w:rightFromText="141" w:vertAnchor="text" w:horzAnchor="page" w:tblpX="3011" w:tblpY="332"/>
        <w:tblW w:w="326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4"/>
      </w:tblGrid>
      <w:tr w:rsidR="009509A8" w14:paraId="03F6DA21" w14:textId="77777777" w:rsidTr="009509A8">
        <w:trPr>
          <w:trHeight w:val="170"/>
        </w:trPr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1EA48C7" w14:textId="77777777" w:rsidR="009509A8" w:rsidRDefault="009509A8" w:rsidP="009509A8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9509A8" w14:paraId="129D4CD3" w14:textId="77777777" w:rsidTr="009509A8">
        <w:trPr>
          <w:trHeight w:val="198"/>
        </w:trPr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</w:tcPr>
          <w:p w14:paraId="301AE3AE" w14:textId="77777777" w:rsidR="009509A8" w:rsidRDefault="009509A8" w:rsidP="009509A8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9509A8" w14:paraId="03B479FB" w14:textId="77777777" w:rsidTr="009509A8">
        <w:trPr>
          <w:trHeight w:val="170"/>
        </w:trPr>
        <w:tc>
          <w:tcPr>
            <w:tcW w:w="3264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99007D" w14:textId="77777777" w:rsidR="009509A8" w:rsidRDefault="009509A8" w:rsidP="009509A8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</w:tbl>
    <w:p w14:paraId="2AE20D0B" w14:textId="77777777" w:rsidR="009509A8" w:rsidRDefault="009509A8" w:rsidP="00E60E25"/>
    <w:tbl>
      <w:tblPr>
        <w:tblpPr w:leftFromText="141" w:rightFromText="141" w:vertAnchor="text" w:horzAnchor="page" w:tblpX="7081" w:tblpY="50"/>
        <w:tblW w:w="354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7"/>
      </w:tblGrid>
      <w:tr w:rsidR="009509A8" w14:paraId="13FED363" w14:textId="77777777" w:rsidTr="009509A8">
        <w:trPr>
          <w:trHeight w:val="170"/>
        </w:trPr>
        <w:tc>
          <w:tcPr>
            <w:tcW w:w="3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vAlign w:val="center"/>
          </w:tcPr>
          <w:p w14:paraId="3D698422" w14:textId="77777777" w:rsidR="009509A8" w:rsidRDefault="009509A8" w:rsidP="009509A8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9509A8" w14:paraId="4D6EA3CA" w14:textId="77777777" w:rsidTr="009509A8">
        <w:trPr>
          <w:trHeight w:val="198"/>
        </w:trPr>
        <w:tc>
          <w:tcPr>
            <w:tcW w:w="354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D9D9D9"/>
          </w:tcPr>
          <w:p w14:paraId="320037EF" w14:textId="77777777" w:rsidR="009509A8" w:rsidRDefault="009509A8" w:rsidP="009509A8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  <w:tr w:rsidR="009509A8" w14:paraId="78F8CA15" w14:textId="77777777" w:rsidTr="009509A8">
        <w:trPr>
          <w:trHeight w:val="170"/>
        </w:trPr>
        <w:tc>
          <w:tcPr>
            <w:tcW w:w="3547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8E5FAA" w14:textId="77777777" w:rsidR="009509A8" w:rsidRDefault="009509A8" w:rsidP="009509A8">
            <w:pPr>
              <w:pStyle w:val="ekvlinie"/>
              <w:spacing w:line="256" w:lineRule="auto"/>
              <w:rPr>
                <w:lang w:eastAsia="en-US"/>
              </w:rPr>
            </w:pPr>
          </w:p>
        </w:tc>
      </w:tr>
    </w:tbl>
    <w:p w14:paraId="79D49C01" w14:textId="77777777" w:rsidR="009509A8" w:rsidRDefault="009509A8" w:rsidP="00E60E25"/>
    <w:p w14:paraId="63FD1213" w14:textId="0A525C29" w:rsidR="009509A8" w:rsidRDefault="009509A8" w:rsidP="002B01C5">
      <w:r>
        <w:t xml:space="preserve">l(äu/eu)ft </w:t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147FAF" w:rsidRPr="00C172AE" w14:paraId="7F3E0AF2" w14:textId="77777777" w:rsidTr="00167075">
        <w:trPr>
          <w:trHeight w:hRule="exact" w:val="510"/>
        </w:trPr>
        <w:tc>
          <w:tcPr>
            <w:tcW w:w="1243" w:type="dxa"/>
            <w:noWrap/>
          </w:tcPr>
          <w:p w14:paraId="08627470" w14:textId="77777777" w:rsidR="00147FAF" w:rsidRPr="00AE65F6" w:rsidRDefault="00147FAF" w:rsidP="00167075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4419A14A" w14:textId="77777777" w:rsidR="00147FAF" w:rsidRPr="0006258C" w:rsidRDefault="00147FAF" w:rsidP="00167075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264D5AFE" w14:textId="77777777" w:rsidR="00147FAF" w:rsidRPr="00EA7542" w:rsidRDefault="00147FAF" w:rsidP="00167075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00A88437" w14:textId="77777777" w:rsidR="00147FAF" w:rsidRPr="00EA7542" w:rsidRDefault="00147FAF" w:rsidP="00167075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5BE4DF76" w14:textId="77777777" w:rsidR="00147FAF" w:rsidRPr="00EA7542" w:rsidRDefault="00147FAF" w:rsidP="00167075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765D9585" w14:textId="218A1008" w:rsidR="00147FAF" w:rsidRPr="00C172AE" w:rsidRDefault="00147FAF" w:rsidP="00147FAF">
            <w:pPr>
              <w:pStyle w:val="ekvkvnummer"/>
            </w:pPr>
            <w:r w:rsidRPr="005446D6">
              <w:t>KV</w:t>
            </w:r>
            <w:r w:rsidR="006664C0">
              <w:t xml:space="preserve"> </w:t>
            </w:r>
            <w:r w:rsidR="00281934">
              <w:t>4</w:t>
            </w:r>
          </w:p>
        </w:tc>
      </w:tr>
      <w:tr w:rsidR="00147FAF" w:rsidRPr="00BF17F2" w14:paraId="6883087B" w14:textId="77777777" w:rsidTr="0016707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0A36DB08" w14:textId="77777777" w:rsidR="00147FAF" w:rsidRPr="00BF17F2" w:rsidRDefault="00147FAF" w:rsidP="00167075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757D71C8" w14:textId="77777777" w:rsidR="00147FAF" w:rsidRPr="00BF17F2" w:rsidRDefault="00147FAF" w:rsidP="00167075">
            <w:pPr>
              <w:rPr>
                <w:color w:val="FFFFFF" w:themeColor="background1"/>
              </w:rPr>
            </w:pPr>
          </w:p>
        </w:tc>
      </w:tr>
    </w:tbl>
    <w:p w14:paraId="05E93639" w14:textId="77777777" w:rsidR="00AB1B09" w:rsidRPr="00D3427F" w:rsidRDefault="006664C0" w:rsidP="00AB1B09">
      <w:pPr>
        <w:pStyle w:val="ekvnummerierung"/>
        <w:framePr w:wrap="around"/>
      </w:pPr>
      <w:r>
        <w:t>4</w:t>
      </w:r>
    </w:p>
    <w:p w14:paraId="5ED1CC85" w14:textId="69536747" w:rsidR="006664C0" w:rsidRPr="00287B24" w:rsidRDefault="006664C0" w:rsidP="006664C0">
      <w:pPr>
        <w:pStyle w:val="ekvpicto"/>
        <w:framePr w:wrap="around"/>
      </w:pPr>
    </w:p>
    <w:p w14:paraId="6F6804FC" w14:textId="06E9E3BF" w:rsidR="002B01C5" w:rsidRDefault="002B01C5" w:rsidP="002B01C5">
      <w:r>
        <w:t xml:space="preserve"> Setze die Wörter richtig ein.</w:t>
      </w:r>
    </w:p>
    <w:p w14:paraId="13771C87" w14:textId="6A43D599" w:rsidR="004F1F28" w:rsidRDefault="004F1F28" w:rsidP="002B01C5">
      <w:r>
        <w:drawing>
          <wp:anchor distT="0" distB="0" distL="114300" distR="114300" simplePos="0" relativeHeight="251749888" behindDoc="0" locked="0" layoutInCell="1" allowOverlap="1" wp14:anchorId="3074E88F" wp14:editId="2E481FEB">
            <wp:simplePos x="0" y="0"/>
            <wp:positionH relativeFrom="page">
              <wp:posOffset>4140835</wp:posOffset>
            </wp:positionH>
            <wp:positionV relativeFrom="paragraph">
              <wp:posOffset>64770</wp:posOffset>
            </wp:positionV>
            <wp:extent cx="327286" cy="386707"/>
            <wp:effectExtent l="0" t="0" r="0" b="0"/>
            <wp:wrapNone/>
            <wp:docPr id="17" name="Grafik 17" descr="\\prime.k-sys.io\data\EKV\GSV\04_Praktikanten\Schwarz\FRESCH\Groß und Klein\S537300540_Lautbild_Baum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k 15" descr="\\prime.k-sys.io\data\EKV\GSV\04_Praktikanten\Schwarz\FRESCH\Groß und Klein\S537300540_Lautbild_Baum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286" cy="3867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D89278" w14:textId="628D8568" w:rsidR="004F1F28" w:rsidRDefault="004F1F28" w:rsidP="004F1F28">
      <w:r>
        <w:t xml:space="preserve">Im Wald stehen viele ___________(Baum).  </w:t>
      </w:r>
    </w:p>
    <w:p w14:paraId="2677B9F8" w14:textId="77777777" w:rsidR="004F1F28" w:rsidRDefault="004F1F28" w:rsidP="004F1F28">
      <w:r>
        <w:drawing>
          <wp:anchor distT="0" distB="0" distL="114300" distR="114300" simplePos="0" relativeHeight="251746816" behindDoc="0" locked="0" layoutInCell="1" allowOverlap="1" wp14:anchorId="7E09F82B" wp14:editId="1FFD4C92">
            <wp:simplePos x="0" y="0"/>
            <wp:positionH relativeFrom="column">
              <wp:posOffset>3629660</wp:posOffset>
            </wp:positionH>
            <wp:positionV relativeFrom="paragraph">
              <wp:posOffset>6350</wp:posOffset>
            </wp:positionV>
            <wp:extent cx="396492" cy="470414"/>
            <wp:effectExtent l="0" t="0" r="3810" b="6350"/>
            <wp:wrapNone/>
            <wp:docPr id="18" name="Grafik 18" descr="\\prime.k-sys.io\data\EKV\GSV\04_Praktikanten\Schwarz\FRESCH\Groß und Klein\S537300565_Schneemann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rafik 18" descr="\\prime.k-sys.io\data\EKV\GSV\04_Praktikanten\Schwarz\FRESCH\Groß und Klein\S537300565_Schneemann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492" cy="4704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2637A8" w14:textId="77777777" w:rsidR="004F1F28" w:rsidRDefault="004F1F28" w:rsidP="004F1F28">
      <w:pPr>
        <w:pStyle w:val="ekvbild"/>
      </w:pPr>
      <w:r>
        <w:t xml:space="preserve">Im Winter ist es viel __________(kalt) als im Sommer. </w:t>
      </w:r>
    </w:p>
    <w:p w14:paraId="07321CB3" w14:textId="77777777" w:rsidR="004F1F28" w:rsidRDefault="004F1F28" w:rsidP="004F1F28">
      <w:r>
        <w:drawing>
          <wp:anchor distT="0" distB="0" distL="114300" distR="114300" simplePos="0" relativeHeight="251747840" behindDoc="0" locked="0" layoutInCell="1" allowOverlap="1" wp14:anchorId="2ADA98D6" wp14:editId="536F3A7B">
            <wp:simplePos x="0" y="0"/>
            <wp:positionH relativeFrom="column">
              <wp:posOffset>2852805</wp:posOffset>
            </wp:positionH>
            <wp:positionV relativeFrom="paragraph">
              <wp:posOffset>3175</wp:posOffset>
            </wp:positionV>
            <wp:extent cx="394359" cy="385845"/>
            <wp:effectExtent l="0" t="0" r="5715" b="0"/>
            <wp:wrapNone/>
            <wp:docPr id="19" name="Grafik 19" descr="K:\EKV\GSV\04_Praktikanten\Schwarz\FRESCH\Ableiten\S537300540_Rad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 descr="K:\EKV\GSV\04_Praktikanten\Schwarz\FRESCH\Ableiten\S537300540_Rad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59" cy="385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83AB63" w14:textId="77777777" w:rsidR="004F1F28" w:rsidRDefault="004F1F28" w:rsidP="004F1F28">
      <w:r>
        <w:t xml:space="preserve">Das Auto hat vier ______________(Rad). </w:t>
      </w:r>
    </w:p>
    <w:p w14:paraId="5E52BCD2" w14:textId="77777777" w:rsidR="004F1F28" w:rsidRDefault="004F1F28" w:rsidP="004F1F28">
      <w:r>
        <w:drawing>
          <wp:anchor distT="0" distB="0" distL="114300" distR="114300" simplePos="0" relativeHeight="251748864" behindDoc="0" locked="0" layoutInCell="1" allowOverlap="1" wp14:anchorId="12E8570F" wp14:editId="6D23586C">
            <wp:simplePos x="0" y="0"/>
            <wp:positionH relativeFrom="column">
              <wp:posOffset>4152170</wp:posOffset>
            </wp:positionH>
            <wp:positionV relativeFrom="paragraph">
              <wp:posOffset>75686</wp:posOffset>
            </wp:positionV>
            <wp:extent cx="478772" cy="397150"/>
            <wp:effectExtent l="0" t="0" r="0" b="3175"/>
            <wp:wrapNone/>
            <wp:docPr id="36" name="Grafik 36" descr="\\prime.k-sys.io\data\EKV\GSV\04_Praktikanten\Schwarz\FRESCH\Groß und Klein\S537300540_Lautbild_Maus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\\prime.k-sys.io\data\EKV\GSV\04_Praktikanten\Schwarz\FRESCH\Groß und Klein\S537300540_Lautbild_Maus.t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772" cy="397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22A58C" w14:textId="77777777" w:rsidR="004F1F28" w:rsidRDefault="004F1F28" w:rsidP="004F1F28">
      <w:r>
        <w:t>Die Katze _________(fangen) viele ______________(Maus).</w:t>
      </w:r>
      <w:r w:rsidRPr="00CC418D">
        <w:t xml:space="preserve"> </w:t>
      </w:r>
    </w:p>
    <w:p w14:paraId="7735BCDB" w14:textId="77777777" w:rsidR="004F1F28" w:rsidRDefault="004F1F28" w:rsidP="004F1F28">
      <w:r>
        <w:drawing>
          <wp:anchor distT="0" distB="0" distL="114300" distR="114300" simplePos="0" relativeHeight="251745792" behindDoc="0" locked="0" layoutInCell="1" allowOverlap="1" wp14:anchorId="7003BC59" wp14:editId="00041BFA">
            <wp:simplePos x="0" y="0"/>
            <wp:positionH relativeFrom="column">
              <wp:posOffset>4487545</wp:posOffset>
            </wp:positionH>
            <wp:positionV relativeFrom="paragraph">
              <wp:posOffset>62230</wp:posOffset>
            </wp:positionV>
            <wp:extent cx="458470" cy="464820"/>
            <wp:effectExtent l="0" t="0" r="0" b="0"/>
            <wp:wrapNone/>
            <wp:docPr id="5" name="Grafik 5" descr="Ein Bild, das Pflanz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Pflanze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9B04F5" w14:textId="77777777" w:rsidR="004F1F28" w:rsidRPr="008A3FC1" w:rsidRDefault="004F1F28" w:rsidP="004F1F28">
      <w:r>
        <w:t xml:space="preserve">Im Garten springt das Eichhörnchen über viele ____________(Ast). </w:t>
      </w:r>
    </w:p>
    <w:p w14:paraId="4D1A1E51" w14:textId="77777777" w:rsidR="004F1F28" w:rsidRDefault="004F1F28" w:rsidP="004F1F28"/>
    <w:p w14:paraId="6CCCB214" w14:textId="77777777" w:rsidR="004F1F28" w:rsidRDefault="004F1F28" w:rsidP="002B01C5"/>
    <w:p w14:paraId="62BDADA0" w14:textId="77777777" w:rsidR="006664C0" w:rsidRPr="009C208D" w:rsidRDefault="006664C0" w:rsidP="006664C0">
      <w:pPr>
        <w:pStyle w:val="ekvgrundtexthalbe"/>
      </w:pPr>
    </w:p>
    <w:p w14:paraId="21BAC624" w14:textId="2EFFB724" w:rsidR="006664C0" w:rsidRPr="009C208D" w:rsidRDefault="006664C0" w:rsidP="006664C0">
      <w:pPr>
        <w:pStyle w:val="ekvbild"/>
        <w:jc w:val="center"/>
      </w:pPr>
    </w:p>
    <w:p w14:paraId="155025F4" w14:textId="1793EA0B" w:rsidR="006664C0" w:rsidRPr="009C208D" w:rsidRDefault="006664C0" w:rsidP="006664C0">
      <w:pPr>
        <w:pStyle w:val="ekvbild"/>
        <w:jc w:val="center"/>
      </w:pPr>
    </w:p>
    <w:p w14:paraId="3ECCB112" w14:textId="77777777" w:rsidR="006664C0" w:rsidRPr="009C208D" w:rsidRDefault="006664C0" w:rsidP="006664C0">
      <w:pPr>
        <w:pStyle w:val="ekvbild"/>
        <w:jc w:val="center"/>
      </w:pPr>
    </w:p>
    <w:p w14:paraId="4DB1D88E" w14:textId="77777777" w:rsidR="006664C0" w:rsidRPr="009C208D" w:rsidRDefault="006664C0" w:rsidP="006664C0">
      <w:pPr>
        <w:pStyle w:val="ekvbild"/>
        <w:jc w:val="center"/>
      </w:pPr>
    </w:p>
    <w:p w14:paraId="3ACD9155" w14:textId="77777777" w:rsidR="006664C0" w:rsidRPr="009C208D" w:rsidRDefault="006664C0" w:rsidP="006664C0">
      <w:pPr>
        <w:pStyle w:val="ekvbild"/>
        <w:jc w:val="center"/>
      </w:pPr>
    </w:p>
    <w:p w14:paraId="5F25D043" w14:textId="7F441977" w:rsidR="006664C0" w:rsidRPr="009C208D" w:rsidRDefault="006664C0" w:rsidP="006664C0">
      <w:pPr>
        <w:ind w:right="279"/>
      </w:pPr>
    </w:p>
    <w:p w14:paraId="48B38CE8" w14:textId="77777777" w:rsidR="006664C0" w:rsidRPr="009C208D" w:rsidRDefault="006664C0" w:rsidP="006664C0">
      <w:pPr>
        <w:ind w:right="279"/>
      </w:pPr>
    </w:p>
    <w:p w14:paraId="2B316FB5" w14:textId="79BDD494" w:rsidR="006664C0" w:rsidRPr="009C208D" w:rsidRDefault="006664C0" w:rsidP="006664C0">
      <w:pPr>
        <w:pStyle w:val="ekvbild"/>
        <w:jc w:val="center"/>
      </w:pPr>
    </w:p>
    <w:p w14:paraId="22973AE9" w14:textId="0A2648A7" w:rsidR="006664C0" w:rsidRPr="009C208D" w:rsidRDefault="006664C0" w:rsidP="006664C0">
      <w:pPr>
        <w:pStyle w:val="ekvbild"/>
        <w:jc w:val="center"/>
      </w:pPr>
    </w:p>
    <w:p w14:paraId="1EBBD36A" w14:textId="77777777" w:rsidR="006664C0" w:rsidRPr="009C208D" w:rsidRDefault="006664C0" w:rsidP="006664C0">
      <w:pPr>
        <w:pStyle w:val="ekvbild"/>
        <w:jc w:val="center"/>
      </w:pPr>
    </w:p>
    <w:p w14:paraId="26AA4A06" w14:textId="77777777" w:rsidR="006664C0" w:rsidRPr="009C208D" w:rsidRDefault="006664C0" w:rsidP="006664C0">
      <w:pPr>
        <w:pStyle w:val="ekvbild"/>
        <w:jc w:val="center"/>
      </w:pPr>
    </w:p>
    <w:p w14:paraId="6DE68AB7" w14:textId="77777777" w:rsidR="006664C0" w:rsidRPr="009C208D" w:rsidRDefault="006664C0" w:rsidP="006664C0">
      <w:pPr>
        <w:pStyle w:val="ekvbild"/>
        <w:jc w:val="center"/>
      </w:pPr>
    </w:p>
    <w:p w14:paraId="406473B5" w14:textId="78050D02" w:rsidR="006664C0" w:rsidRPr="009C208D" w:rsidRDefault="006664C0" w:rsidP="006664C0">
      <w:pPr>
        <w:ind w:right="279"/>
      </w:pPr>
    </w:p>
    <w:p w14:paraId="68B7CFE0" w14:textId="77777777" w:rsidR="006664C0" w:rsidRDefault="006664C0" w:rsidP="006664C0">
      <w:pPr>
        <w:ind w:right="279"/>
      </w:pPr>
    </w:p>
    <w:p w14:paraId="6EAEBE81" w14:textId="77777777" w:rsidR="00DF0BC2" w:rsidRPr="009C208D" w:rsidRDefault="00DF0BC2" w:rsidP="00DF0BC2">
      <w:pPr>
        <w:pStyle w:val="ekvgrundtexthalbe"/>
      </w:pPr>
    </w:p>
    <w:p w14:paraId="2D4F21B9" w14:textId="77777777" w:rsidR="002C1B8D" w:rsidRPr="002C1B8D" w:rsidRDefault="002C1B8D" w:rsidP="002C1B8D"/>
    <w:p w14:paraId="4FCD8B7A" w14:textId="77777777" w:rsidR="00DF0BC2" w:rsidRPr="002C1B8D" w:rsidRDefault="00DF0BC2" w:rsidP="002C1B8D"/>
    <w:p w14:paraId="4A2D612D" w14:textId="77777777" w:rsidR="006664C0" w:rsidRDefault="006664C0" w:rsidP="006664C0">
      <w:pPr>
        <w:pStyle w:val="ekvgrundtexthalbe"/>
      </w:pPr>
    </w:p>
    <w:sectPr w:rsidR="006664C0" w:rsidSect="008D5A1A">
      <w:footerReference w:type="default" r:id="rId2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1C1B2" w14:textId="77777777" w:rsidR="00EA1CAD" w:rsidRDefault="00EA1CAD" w:rsidP="003C599D">
      <w:pPr>
        <w:spacing w:line="240" w:lineRule="auto"/>
      </w:pPr>
      <w:r>
        <w:separator/>
      </w:r>
    </w:p>
  </w:endnote>
  <w:endnote w:type="continuationSeparator" w:id="0">
    <w:p w14:paraId="2A382ABA" w14:textId="77777777" w:rsidR="00EA1CAD" w:rsidRDefault="00EA1CA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2C1B8D" w:rsidRPr="00F42294" w14:paraId="4209949E" w14:textId="77777777" w:rsidTr="006B2D23">
      <w:trPr>
        <w:trHeight w:hRule="exact" w:val="680"/>
      </w:trPr>
      <w:tc>
        <w:tcPr>
          <w:tcW w:w="1131" w:type="dxa"/>
          <w:noWrap/>
        </w:tcPr>
        <w:p w14:paraId="428944F8" w14:textId="77777777" w:rsidR="002C1B8D" w:rsidRPr="00913892" w:rsidRDefault="002C1B8D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2CADE548" wp14:editId="2641C20A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2727A49A" w14:textId="3650666F" w:rsidR="002C1B8D" w:rsidRPr="00913892" w:rsidRDefault="002C1B8D" w:rsidP="00F52C51">
          <w:pPr>
            <w:pStyle w:val="ekvpagina"/>
          </w:pPr>
          <w:r w:rsidRPr="00913892">
            <w:t>© Ernst Klett Verlag GmbH, Stuttgart 20</w:t>
          </w:r>
          <w:r>
            <w:t>2</w:t>
          </w:r>
          <w:r w:rsidR="00371725">
            <w:t>2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0935B753" w14:textId="502D9F6E" w:rsidR="00281934" w:rsidRDefault="00281934" w:rsidP="004A101A">
          <w:pPr>
            <w:pStyle w:val="ekvquelle"/>
          </w:pPr>
          <w:r>
            <w:t xml:space="preserve">Abbildungen: Anke Fröhlich, Leipzig </w:t>
          </w:r>
        </w:p>
        <w:p w14:paraId="36E27EDD" w14:textId="4D163B54" w:rsidR="002C1B8D" w:rsidRDefault="002C1B8D" w:rsidP="004A101A">
          <w:pPr>
            <w:pStyle w:val="ekvquelle"/>
          </w:pPr>
          <w:r>
            <w:t xml:space="preserve">Text: </w:t>
          </w:r>
          <w:r w:rsidR="009C646C">
            <w:t>Anette Szugger</w:t>
          </w:r>
        </w:p>
        <w:p w14:paraId="2A29B2BD" w14:textId="1CAC2C79" w:rsidR="002C1B8D" w:rsidRPr="00025140" w:rsidRDefault="002C1B8D" w:rsidP="004A101A">
          <w:pPr>
            <w:pStyle w:val="ekvquelle"/>
          </w:pPr>
        </w:p>
      </w:tc>
      <w:tc>
        <w:tcPr>
          <w:tcW w:w="397" w:type="dxa"/>
        </w:tcPr>
        <w:p w14:paraId="1CBAB6F5" w14:textId="77777777" w:rsidR="002C1B8D" w:rsidRPr="00913892" w:rsidRDefault="002C1B8D" w:rsidP="00913892">
          <w:pPr>
            <w:pStyle w:val="ekvpagina"/>
          </w:pPr>
        </w:p>
      </w:tc>
    </w:tr>
  </w:tbl>
  <w:p w14:paraId="04975369" w14:textId="77777777" w:rsidR="002C1B8D" w:rsidRDefault="002C1B8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857F1" w14:textId="77777777" w:rsidR="00EA1CAD" w:rsidRDefault="00EA1CAD" w:rsidP="003C599D">
      <w:pPr>
        <w:spacing w:line="240" w:lineRule="auto"/>
      </w:pPr>
      <w:r>
        <w:separator/>
      </w:r>
    </w:p>
  </w:footnote>
  <w:footnote w:type="continuationSeparator" w:id="0">
    <w:p w14:paraId="0ABC4B47" w14:textId="77777777" w:rsidR="00EA1CAD" w:rsidRDefault="00EA1CAD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E1DE4"/>
    <w:multiLevelType w:val="hybridMultilevel"/>
    <w:tmpl w:val="1AE08B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1CAD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6385F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4864"/>
    <w:rsid w:val="00107D77"/>
    <w:rsid w:val="00124062"/>
    <w:rsid w:val="00127C41"/>
    <w:rsid w:val="0013113E"/>
    <w:rsid w:val="00131417"/>
    <w:rsid w:val="00147FAF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1934"/>
    <w:rsid w:val="00287B24"/>
    <w:rsid w:val="00287DC0"/>
    <w:rsid w:val="002A25AE"/>
    <w:rsid w:val="002B01C5"/>
    <w:rsid w:val="002B33E7"/>
    <w:rsid w:val="002B3DF1"/>
    <w:rsid w:val="002B64EA"/>
    <w:rsid w:val="002C1B8D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1BA0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1725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2EB6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BF9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101A"/>
    <w:rsid w:val="004A66C3"/>
    <w:rsid w:val="004A66CF"/>
    <w:rsid w:val="004B4520"/>
    <w:rsid w:val="004C7603"/>
    <w:rsid w:val="004E21C6"/>
    <w:rsid w:val="004F1F28"/>
    <w:rsid w:val="00501528"/>
    <w:rsid w:val="00501C6F"/>
    <w:rsid w:val="005069C1"/>
    <w:rsid w:val="00510C7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3845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2467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0866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664C0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D68F4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09A8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C646C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309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1B09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56EC8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5401E"/>
    <w:rsid w:val="00C67632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4C91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44D3"/>
    <w:rsid w:val="00D2569D"/>
    <w:rsid w:val="00D267BD"/>
    <w:rsid w:val="00D3427F"/>
    <w:rsid w:val="00D36857"/>
    <w:rsid w:val="00D46335"/>
    <w:rsid w:val="00D5306A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0BC2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6783"/>
    <w:rsid w:val="00E375D2"/>
    <w:rsid w:val="00E43E04"/>
    <w:rsid w:val="00E50799"/>
    <w:rsid w:val="00E60E25"/>
    <w:rsid w:val="00E63251"/>
    <w:rsid w:val="00E70C40"/>
    <w:rsid w:val="00E710C7"/>
    <w:rsid w:val="00E81CF2"/>
    <w:rsid w:val="00E95ED3"/>
    <w:rsid w:val="00EA1CAD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0B0E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51"/>
    <w:rsid w:val="00F52C9C"/>
    <w:rsid w:val="00F6336A"/>
    <w:rsid w:val="00F72065"/>
    <w:rsid w:val="00F7350C"/>
    <w:rsid w:val="00F81CDB"/>
    <w:rsid w:val="00F84284"/>
    <w:rsid w:val="00F849BE"/>
    <w:rsid w:val="00F8685B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4475DAFE"/>
  <w15:docId w15:val="{CCAC44C9-9CC4-4AAA-9045-C6128870A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character" w:customStyle="1" w:styleId="ekvgrundtextarialZchn">
    <w:name w:val="ekv.grundtext.arial Zchn"/>
    <w:rsid w:val="00D5306A"/>
    <w:rPr>
      <w:rFonts w:ascii="Arial" w:hAnsi="Arial"/>
      <w:sz w:val="23"/>
      <w:szCs w:val="22"/>
      <w:lang w:val="de-DE" w:eastAsia="de-DE" w:bidi="ar-SA"/>
    </w:rPr>
  </w:style>
  <w:style w:type="paragraph" w:styleId="Listenabsatz">
    <w:name w:val="List Paragraph"/>
    <w:basedOn w:val="Standard"/>
    <w:uiPriority w:val="34"/>
    <w:qFormat/>
    <w:rsid w:val="00563845"/>
    <w:pPr>
      <w:tabs>
        <w:tab w:val="clear" w:pos="340"/>
        <w:tab w:val="clear" w:pos="595"/>
        <w:tab w:val="clear" w:pos="851"/>
      </w:tabs>
      <w:spacing w:after="160" w:line="259" w:lineRule="auto"/>
      <w:ind w:left="720"/>
      <w:contextualSpacing/>
    </w:pPr>
    <w:rPr>
      <w:rFonts w:asciiTheme="minorHAnsi" w:hAnsiTheme="minorHAnsi"/>
      <w:noProof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tiff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EKV\GSV\04_Praktikanten\Schwarz\FRESCH\Vorlagen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WD_KV_KL2.dotm</Template>
  <TotalTime>0</TotalTime>
  <Pages>2</Pages>
  <Words>127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</dc:creator>
  <cp:lastModifiedBy>Schramm, Nicole</cp:lastModifiedBy>
  <cp:revision>5</cp:revision>
  <cp:lastPrinted>2016-12-20T14:33:00Z</cp:lastPrinted>
  <dcterms:created xsi:type="dcterms:W3CDTF">2021-11-30T11:47:00Z</dcterms:created>
  <dcterms:modified xsi:type="dcterms:W3CDTF">2022-01-26T13:21:00Z</dcterms:modified>
</cp:coreProperties>
</file>