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207023C3" w14:textId="77777777" w:rsidTr="00925A3B">
        <w:trPr>
          <w:trHeight w:hRule="exact" w:val="510"/>
        </w:trPr>
        <w:tc>
          <w:tcPr>
            <w:tcW w:w="1243" w:type="dxa"/>
            <w:noWrap/>
          </w:tcPr>
          <w:p w14:paraId="6258D510" w14:textId="77777777" w:rsidR="00FB59FB" w:rsidRPr="00AE65F6" w:rsidRDefault="00FB59FB" w:rsidP="003B2EB6">
            <w:pPr>
              <w:pageBreakBefore/>
              <w:rPr>
                <w:color w:val="FFFFFF" w:themeColor="background1"/>
              </w:rPr>
            </w:pPr>
            <w:bookmarkStart w:id="0" w:name="_Hlk89333269"/>
            <w:bookmarkEnd w:id="0"/>
          </w:p>
        </w:tc>
        <w:tc>
          <w:tcPr>
            <w:tcW w:w="4186" w:type="dxa"/>
            <w:noWrap/>
            <w:vAlign w:val="bottom"/>
          </w:tcPr>
          <w:p w14:paraId="04F2B94F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EBBADCA" w14:textId="77777777" w:rsidR="00FB59FB" w:rsidRPr="00EA7542" w:rsidRDefault="00FB59FB" w:rsidP="00925A3B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31071106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center"/>
          </w:tcPr>
          <w:p w14:paraId="7724E9B8" w14:textId="77777777" w:rsidR="00FB59FB" w:rsidRPr="00EA7542" w:rsidRDefault="00FB59FB" w:rsidP="000B105F">
            <w:pPr>
              <w:pStyle w:val="ekvkolumnentitel"/>
              <w:jc w:val="center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E27302D" w14:textId="2975FEA1" w:rsidR="00FB59FB" w:rsidRPr="00C172AE" w:rsidRDefault="00FB59FB" w:rsidP="005B2A72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B01B46">
              <w:t>2</w:t>
            </w:r>
          </w:p>
        </w:tc>
      </w:tr>
      <w:tr w:rsidR="00BF17F2" w:rsidRPr="00BF17F2" w14:paraId="3C062F28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918BB85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14DEA254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544BE5AD" w14:textId="0024260D" w:rsidR="00C54E7A" w:rsidRPr="00287B24" w:rsidRDefault="00C54E7A" w:rsidP="00C54E7A">
      <w:pPr>
        <w:pStyle w:val="ekvpicto"/>
        <w:framePr w:wrap="around"/>
      </w:pPr>
      <w:bookmarkStart w:id="1" w:name="bmStart"/>
      <w:bookmarkEnd w:id="1"/>
    </w:p>
    <w:p w14:paraId="7EB6F702" w14:textId="63356DE5" w:rsidR="000B105F" w:rsidRDefault="00FE4572" w:rsidP="00087CE3">
      <w:pPr>
        <w:pStyle w:val="ekvue1arial"/>
      </w:pPr>
      <w:r>
        <w:t>Groß- und Kleinschreibung</w:t>
      </w:r>
    </w:p>
    <w:p w14:paraId="4C2F0DC6" w14:textId="6F43AE1C" w:rsidR="005B4A34" w:rsidRDefault="005B4A34" w:rsidP="005B4A34"/>
    <w:p w14:paraId="44303D1F" w14:textId="77777777" w:rsidR="005B4A34" w:rsidRPr="00D3427F" w:rsidRDefault="005B4A34" w:rsidP="005B4A34">
      <w:pPr>
        <w:pStyle w:val="ekvnummerierung"/>
        <w:framePr w:wrap="around"/>
      </w:pPr>
      <w:r>
        <w:t>1</w:t>
      </w:r>
    </w:p>
    <w:p w14:paraId="09A5A016" w14:textId="5CB75426" w:rsidR="00C54E7A" w:rsidRPr="00287B24" w:rsidRDefault="00C54E7A" w:rsidP="00C54E7A">
      <w:pPr>
        <w:pStyle w:val="ekvpicto"/>
        <w:framePr w:wrap="around"/>
      </w:pPr>
    </w:p>
    <w:p w14:paraId="31FB2CF5" w14:textId="7FAC04A0" w:rsidR="005B4A34" w:rsidRDefault="00BD35B5" w:rsidP="005B4A34">
      <w:r>
        <w:t xml:space="preserve"> </w:t>
      </w:r>
      <w:r w:rsidR="00FE4572">
        <w:t>Schreibe die Nomen in die richtige Zeile.</w:t>
      </w:r>
    </w:p>
    <w:p w14:paraId="60859EC3" w14:textId="1D2EFAAB" w:rsidR="00505EFF" w:rsidRDefault="00505EFF" w:rsidP="00505EFF">
      <w:pPr>
        <w:pStyle w:val="ekvbild"/>
      </w:pPr>
      <w:r>
        <w:drawing>
          <wp:anchor distT="0" distB="0" distL="114300" distR="114300" simplePos="0" relativeHeight="251674112" behindDoc="0" locked="0" layoutInCell="1" allowOverlap="1" wp14:anchorId="1F1C8191" wp14:editId="646ABEB5">
            <wp:simplePos x="0" y="0"/>
            <wp:positionH relativeFrom="margin">
              <wp:posOffset>4717755</wp:posOffset>
            </wp:positionH>
            <wp:positionV relativeFrom="paragraph">
              <wp:posOffset>2540</wp:posOffset>
            </wp:positionV>
            <wp:extent cx="553005" cy="610998"/>
            <wp:effectExtent l="0" t="0" r="0" b="0"/>
            <wp:wrapNone/>
            <wp:docPr id="23" name="Grafik 23" descr="\\prime.k-sys.io\data\EKV\GSV\04_Praktikanten\Schwarz\FRESCH\Groß und Klein\S537300540_Polizist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\\prime.k-sys.io\data\EKV\GSV\04_Praktikanten\Schwarz\FRESCH\Groß und Klein\S537300540_Polizist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005" cy="610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70016" behindDoc="0" locked="0" layoutInCell="1" allowOverlap="1" wp14:anchorId="6810635E" wp14:editId="6E231578">
            <wp:simplePos x="0" y="0"/>
            <wp:positionH relativeFrom="column">
              <wp:posOffset>3852944</wp:posOffset>
            </wp:positionH>
            <wp:positionV relativeFrom="paragraph">
              <wp:posOffset>3189</wp:posOffset>
            </wp:positionV>
            <wp:extent cx="529831" cy="516749"/>
            <wp:effectExtent l="0" t="0" r="3810" b="0"/>
            <wp:wrapNone/>
            <wp:docPr id="22" name="Grafik 22" descr="\\prime.k-sys.io\data\EKV\GSV\04_Praktikanten\Schwarz\FRESCH\Groß und Klein\S537300540_Heft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\\prime.k-sys.io\data\EKV\GSV\04_Praktikanten\Schwarz\FRESCH\Groß und Klein\S537300540_Heft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831" cy="5167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63872" behindDoc="0" locked="0" layoutInCell="1" allowOverlap="1" wp14:anchorId="2F3372C7" wp14:editId="52FB9620">
            <wp:simplePos x="0" y="0"/>
            <wp:positionH relativeFrom="column">
              <wp:posOffset>2890461</wp:posOffset>
            </wp:positionH>
            <wp:positionV relativeFrom="paragraph">
              <wp:posOffset>144780</wp:posOffset>
            </wp:positionV>
            <wp:extent cx="718820" cy="365125"/>
            <wp:effectExtent l="0" t="0" r="5080" b="0"/>
            <wp:wrapNone/>
            <wp:docPr id="21" name="Grafik 21" descr="\\prime.k-sys.io\data\EKV\GSV\04_Praktikanten\Schwarz\FRESCH\Groß und Klein\S537300540_Gras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\\prime.k-sys.io\data\EKV\GSV\04_Praktikanten\Schwarz\FRESCH\Groß und Klein\S537300540_Gras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820" cy="36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55680" behindDoc="0" locked="0" layoutInCell="1" allowOverlap="1" wp14:anchorId="25C10E7A" wp14:editId="18BB3B72">
            <wp:simplePos x="0" y="0"/>
            <wp:positionH relativeFrom="column">
              <wp:posOffset>2056706</wp:posOffset>
            </wp:positionH>
            <wp:positionV relativeFrom="paragraph">
              <wp:posOffset>1270</wp:posOffset>
            </wp:positionV>
            <wp:extent cx="686435" cy="506095"/>
            <wp:effectExtent l="0" t="0" r="0" b="8255"/>
            <wp:wrapNone/>
            <wp:docPr id="4" name="Grafik 4" descr="\\prime.k-sys.io\data\EKV\GSV\04_Praktikanten\Schwarz\FRESCH\Groß und Klein\S537300540_Radio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\\prime.k-sys.io\data\EKV\GSV\04_Praktikanten\Schwarz\FRESCH\Groß und Klein\S537300540_Radio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35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86400" behindDoc="0" locked="0" layoutInCell="1" allowOverlap="1" wp14:anchorId="454B270E" wp14:editId="61E43484">
            <wp:simplePos x="0" y="0"/>
            <wp:positionH relativeFrom="column">
              <wp:posOffset>1264860</wp:posOffset>
            </wp:positionH>
            <wp:positionV relativeFrom="paragraph">
              <wp:posOffset>141901</wp:posOffset>
            </wp:positionV>
            <wp:extent cx="620884" cy="428858"/>
            <wp:effectExtent l="0" t="0" r="8255" b="0"/>
            <wp:wrapNone/>
            <wp:docPr id="20" name="Grafik 20" descr="C:\Users\ttx668\Downloads\S537300540_Raup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C:\Users\ttx668\Downloads\S537300540_Raupe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84" cy="428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41344" behindDoc="0" locked="0" layoutInCell="1" allowOverlap="1" wp14:anchorId="01287649" wp14:editId="0ABF9D53">
            <wp:simplePos x="0" y="0"/>
            <wp:positionH relativeFrom="margin">
              <wp:posOffset>32489</wp:posOffset>
            </wp:positionH>
            <wp:positionV relativeFrom="paragraph">
              <wp:posOffset>99207</wp:posOffset>
            </wp:positionV>
            <wp:extent cx="502920" cy="406400"/>
            <wp:effectExtent l="0" t="0" r="0" b="0"/>
            <wp:wrapNone/>
            <wp:docPr id="17" name="Grafik 17" descr="\\prime.k-sys.io\data\EKV\GSV\04_Praktikanten\Schwarz\FRESCH\Groß und Klein\S537300540_Ameis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\\prime.k-sys.io\data\EKV\GSV\04_Praktikanten\Schwarz\FRESCH\Groß und Klein\S537300540_Ameise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B993FA" w14:textId="069B1C84" w:rsidR="00505EFF" w:rsidRDefault="00505EFF" w:rsidP="005B4A34">
      <w:r>
        <w:drawing>
          <wp:anchor distT="0" distB="0" distL="114300" distR="114300" simplePos="0" relativeHeight="251645440" behindDoc="0" locked="0" layoutInCell="1" allowOverlap="1" wp14:anchorId="46B886FE" wp14:editId="740325CF">
            <wp:simplePos x="0" y="0"/>
            <wp:positionH relativeFrom="column">
              <wp:posOffset>723058</wp:posOffset>
            </wp:positionH>
            <wp:positionV relativeFrom="paragraph">
              <wp:posOffset>12965</wp:posOffset>
            </wp:positionV>
            <wp:extent cx="429260" cy="497840"/>
            <wp:effectExtent l="0" t="0" r="8890" b="0"/>
            <wp:wrapNone/>
            <wp:docPr id="19" name="Grafik 19" descr="\\prime.k-sys.io\data\EKV\GSV\04_Praktikanten\Schwarz\FRESCH\Groß und Klein\S537300540_Blume__2_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\\prime.k-sys.io\data\EKV\GSV\04_Praktikanten\Schwarz\FRESCH\Groß und Klein\S537300540_Blume__2_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26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E880DD" w14:textId="5AA44A57" w:rsidR="00505EFF" w:rsidRDefault="00505EFF" w:rsidP="005B4A34"/>
    <w:p w14:paraId="588F0AD7" w14:textId="2A621153" w:rsidR="00505EFF" w:rsidRDefault="00505EFF" w:rsidP="005B4A34">
      <w:r>
        <w:t xml:space="preserve">               </w:t>
      </w:r>
    </w:p>
    <w:p w14:paraId="0F3F7772" w14:textId="77EDFA66" w:rsidR="009E7B7C" w:rsidRDefault="00BD35B5" w:rsidP="005B4A34">
      <w:r>
        <w:t xml:space="preserve">  </w:t>
      </w:r>
      <w:r w:rsidR="009E7B7C">
        <w:t>Mensch                              Tier                               Pflanze                          Dinge</w:t>
      </w:r>
    </w:p>
    <w:tbl>
      <w:tblPr>
        <w:tblpPr w:leftFromText="141" w:rightFromText="141" w:vertAnchor="text" w:horzAnchor="page" w:tblpX="1111" w:tblpY="116"/>
        <w:tblW w:w="1289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</w:tblGrid>
      <w:tr w:rsidR="009E7B7C" w:rsidRPr="009E7B7C" w14:paraId="4B958D65" w14:textId="77777777" w:rsidTr="009E7B7C">
        <w:trPr>
          <w:trHeight w:hRule="exact" w:val="170"/>
        </w:trPr>
        <w:tc>
          <w:tcPr>
            <w:tcW w:w="2413" w:type="dxa"/>
            <w:noWrap/>
            <w:vAlign w:val="center"/>
          </w:tcPr>
          <w:p w14:paraId="2AC11028" w14:textId="77777777" w:rsidR="009E7B7C" w:rsidRPr="009E7B7C" w:rsidRDefault="009E7B7C" w:rsidP="009E7B7C">
            <w:pPr>
              <w:pStyle w:val="ekvlinie"/>
              <w:rPr>
                <w:vertAlign w:val="superscript"/>
              </w:rPr>
            </w:pPr>
          </w:p>
        </w:tc>
      </w:tr>
      <w:tr w:rsidR="009E7B7C" w:rsidRPr="009E7B7C" w14:paraId="127FF9D4" w14:textId="77777777" w:rsidTr="009E7B7C">
        <w:trPr>
          <w:trHeight w:hRule="exact" w:val="198"/>
        </w:trPr>
        <w:tc>
          <w:tcPr>
            <w:tcW w:w="2413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435E44BE" w14:textId="77777777" w:rsidR="009E7B7C" w:rsidRPr="009E7B7C" w:rsidRDefault="009E7B7C" w:rsidP="009E7B7C">
            <w:pPr>
              <w:pStyle w:val="ekvlinie"/>
              <w:rPr>
                <w:vertAlign w:val="superscript"/>
              </w:rPr>
            </w:pPr>
          </w:p>
        </w:tc>
      </w:tr>
      <w:tr w:rsidR="009E7B7C" w:rsidRPr="009E7B7C" w14:paraId="5D72206B" w14:textId="77777777" w:rsidTr="009E7B7C">
        <w:trPr>
          <w:trHeight w:hRule="exact" w:val="170"/>
        </w:trPr>
        <w:tc>
          <w:tcPr>
            <w:tcW w:w="2413" w:type="dxa"/>
            <w:tcBorders>
              <w:top w:val="single" w:sz="6" w:space="0" w:color="auto"/>
            </w:tcBorders>
            <w:noWrap/>
            <w:vAlign w:val="center"/>
          </w:tcPr>
          <w:p w14:paraId="529FF475" w14:textId="77777777" w:rsidR="009E7B7C" w:rsidRPr="009E7B7C" w:rsidRDefault="009E7B7C" w:rsidP="009E7B7C">
            <w:pPr>
              <w:pStyle w:val="ekvlinie"/>
              <w:rPr>
                <w:vertAlign w:val="superscript"/>
              </w:rPr>
            </w:pPr>
            <w:r w:rsidRPr="009E7B7C">
              <w:rPr>
                <w:vertAlign w:val="superscript"/>
              </w:rPr>
              <w:t xml:space="preserve"> </w:t>
            </w:r>
          </w:p>
        </w:tc>
      </w:tr>
    </w:tbl>
    <w:tbl>
      <w:tblPr>
        <w:tblpPr w:leftFromText="141" w:rightFromText="141" w:vertAnchor="text" w:horzAnchor="page" w:tblpX="3651" w:tblpY="126"/>
        <w:tblW w:w="1289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</w:tblGrid>
      <w:tr w:rsidR="009E7B7C" w:rsidRPr="002C50E2" w14:paraId="667A14D0" w14:textId="77777777" w:rsidTr="009E7B7C">
        <w:trPr>
          <w:trHeight w:hRule="exact" w:val="170"/>
        </w:trPr>
        <w:tc>
          <w:tcPr>
            <w:tcW w:w="2413" w:type="dxa"/>
            <w:noWrap/>
            <w:vAlign w:val="center"/>
          </w:tcPr>
          <w:p w14:paraId="25C73647" w14:textId="77777777" w:rsidR="009E7B7C" w:rsidRPr="002C50E2" w:rsidRDefault="009E7B7C" w:rsidP="009E7B7C">
            <w:pPr>
              <w:pStyle w:val="ekvlinie"/>
            </w:pPr>
          </w:p>
        </w:tc>
      </w:tr>
      <w:tr w:rsidR="009E7B7C" w:rsidRPr="002C50E2" w14:paraId="06F13506" w14:textId="77777777" w:rsidTr="009E7B7C">
        <w:trPr>
          <w:trHeight w:hRule="exact" w:val="198"/>
        </w:trPr>
        <w:tc>
          <w:tcPr>
            <w:tcW w:w="2413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747D534A" w14:textId="77777777" w:rsidR="009E7B7C" w:rsidRPr="002C50E2" w:rsidRDefault="009E7B7C" w:rsidP="009E7B7C">
            <w:pPr>
              <w:pStyle w:val="ekvlinie"/>
            </w:pPr>
          </w:p>
        </w:tc>
      </w:tr>
      <w:tr w:rsidR="009E7B7C" w:rsidRPr="002C50E2" w14:paraId="053C3D1F" w14:textId="77777777" w:rsidTr="009E7B7C">
        <w:trPr>
          <w:trHeight w:hRule="exact" w:val="170"/>
        </w:trPr>
        <w:tc>
          <w:tcPr>
            <w:tcW w:w="2413" w:type="dxa"/>
            <w:tcBorders>
              <w:top w:val="single" w:sz="6" w:space="0" w:color="auto"/>
            </w:tcBorders>
            <w:noWrap/>
            <w:vAlign w:val="center"/>
          </w:tcPr>
          <w:p w14:paraId="6E8BD376" w14:textId="77777777" w:rsidR="009E7B7C" w:rsidRPr="002C50E2" w:rsidRDefault="009E7B7C" w:rsidP="009E7B7C">
            <w:pPr>
              <w:pStyle w:val="ekvlinie"/>
            </w:pPr>
            <w:r>
              <w:t xml:space="preserve"> </w:t>
            </w:r>
          </w:p>
        </w:tc>
      </w:tr>
    </w:tbl>
    <w:tbl>
      <w:tblPr>
        <w:tblpPr w:leftFromText="141" w:rightFromText="141" w:vertAnchor="text" w:horzAnchor="page" w:tblpX="6141" w:tblpY="126"/>
        <w:tblW w:w="1289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</w:tblGrid>
      <w:tr w:rsidR="009E7B7C" w:rsidRPr="002C50E2" w14:paraId="1B7D4AF6" w14:textId="77777777" w:rsidTr="009E7B7C">
        <w:trPr>
          <w:trHeight w:hRule="exact" w:val="170"/>
        </w:trPr>
        <w:tc>
          <w:tcPr>
            <w:tcW w:w="2413" w:type="dxa"/>
            <w:noWrap/>
            <w:vAlign w:val="center"/>
          </w:tcPr>
          <w:p w14:paraId="23CD7139" w14:textId="77777777" w:rsidR="009E7B7C" w:rsidRPr="002C50E2" w:rsidRDefault="009E7B7C" w:rsidP="009E7B7C">
            <w:pPr>
              <w:pStyle w:val="ekvlinie"/>
            </w:pPr>
          </w:p>
        </w:tc>
      </w:tr>
      <w:tr w:rsidR="009E7B7C" w:rsidRPr="002C50E2" w14:paraId="23F40A1B" w14:textId="77777777" w:rsidTr="009E7B7C">
        <w:trPr>
          <w:trHeight w:hRule="exact" w:val="198"/>
        </w:trPr>
        <w:tc>
          <w:tcPr>
            <w:tcW w:w="2413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30B17C23" w14:textId="77777777" w:rsidR="009E7B7C" w:rsidRPr="002C50E2" w:rsidRDefault="009E7B7C" w:rsidP="009E7B7C">
            <w:pPr>
              <w:pStyle w:val="ekvlinie"/>
            </w:pPr>
          </w:p>
        </w:tc>
      </w:tr>
      <w:tr w:rsidR="009E7B7C" w:rsidRPr="002C50E2" w14:paraId="4C5C12F6" w14:textId="77777777" w:rsidTr="009E7B7C">
        <w:trPr>
          <w:trHeight w:hRule="exact" w:val="170"/>
        </w:trPr>
        <w:tc>
          <w:tcPr>
            <w:tcW w:w="2413" w:type="dxa"/>
            <w:tcBorders>
              <w:top w:val="single" w:sz="6" w:space="0" w:color="auto"/>
            </w:tcBorders>
            <w:noWrap/>
            <w:vAlign w:val="center"/>
          </w:tcPr>
          <w:p w14:paraId="64347AE8" w14:textId="77777777" w:rsidR="009E7B7C" w:rsidRPr="002C50E2" w:rsidRDefault="009E7B7C" w:rsidP="009E7B7C">
            <w:pPr>
              <w:pStyle w:val="ekvlinie"/>
            </w:pPr>
            <w:r>
              <w:t xml:space="preserve"> </w:t>
            </w:r>
          </w:p>
        </w:tc>
      </w:tr>
    </w:tbl>
    <w:tbl>
      <w:tblPr>
        <w:tblpPr w:leftFromText="141" w:rightFromText="141" w:vertAnchor="text" w:horzAnchor="margin" w:tblpXSpec="right" w:tblpY="126"/>
        <w:tblW w:w="1289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</w:tblGrid>
      <w:tr w:rsidR="009E7B7C" w:rsidRPr="002C50E2" w14:paraId="1AD94B21" w14:textId="77777777" w:rsidTr="009E7B7C">
        <w:trPr>
          <w:trHeight w:hRule="exact" w:val="170"/>
        </w:trPr>
        <w:tc>
          <w:tcPr>
            <w:tcW w:w="2413" w:type="dxa"/>
            <w:noWrap/>
            <w:vAlign w:val="center"/>
          </w:tcPr>
          <w:p w14:paraId="396CB7F0" w14:textId="77777777" w:rsidR="009E7B7C" w:rsidRPr="002C50E2" w:rsidRDefault="009E7B7C" w:rsidP="009E7B7C">
            <w:pPr>
              <w:pStyle w:val="ekvlinie"/>
            </w:pPr>
          </w:p>
        </w:tc>
      </w:tr>
      <w:tr w:rsidR="009E7B7C" w:rsidRPr="002C50E2" w14:paraId="087E72B0" w14:textId="77777777" w:rsidTr="009E7B7C">
        <w:trPr>
          <w:trHeight w:hRule="exact" w:val="198"/>
        </w:trPr>
        <w:tc>
          <w:tcPr>
            <w:tcW w:w="2413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1D23FBC5" w14:textId="77777777" w:rsidR="009E7B7C" w:rsidRPr="002C50E2" w:rsidRDefault="009E7B7C" w:rsidP="009E7B7C">
            <w:pPr>
              <w:pStyle w:val="ekvlinie"/>
            </w:pPr>
          </w:p>
        </w:tc>
      </w:tr>
      <w:tr w:rsidR="009E7B7C" w:rsidRPr="002C50E2" w14:paraId="562818FC" w14:textId="77777777" w:rsidTr="009E7B7C">
        <w:trPr>
          <w:trHeight w:hRule="exact" w:val="170"/>
        </w:trPr>
        <w:tc>
          <w:tcPr>
            <w:tcW w:w="2413" w:type="dxa"/>
            <w:tcBorders>
              <w:top w:val="single" w:sz="6" w:space="0" w:color="auto"/>
            </w:tcBorders>
            <w:noWrap/>
            <w:vAlign w:val="center"/>
          </w:tcPr>
          <w:p w14:paraId="76026D4D" w14:textId="77777777" w:rsidR="009E7B7C" w:rsidRPr="002C50E2" w:rsidRDefault="009E7B7C" w:rsidP="009E7B7C">
            <w:pPr>
              <w:pStyle w:val="ekvlinie"/>
            </w:pPr>
          </w:p>
        </w:tc>
      </w:tr>
    </w:tbl>
    <w:tbl>
      <w:tblPr>
        <w:tblpPr w:leftFromText="141" w:rightFromText="141" w:vertAnchor="text" w:horzAnchor="page" w:tblpX="1111" w:tblpY="116"/>
        <w:tblW w:w="1291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4"/>
      </w:tblGrid>
      <w:tr w:rsidR="009E7B7C" w:rsidRPr="009E7B7C" w14:paraId="457C283A" w14:textId="77777777" w:rsidTr="00FA48E0">
        <w:trPr>
          <w:trHeight w:hRule="exact" w:val="170"/>
        </w:trPr>
        <w:tc>
          <w:tcPr>
            <w:tcW w:w="2414" w:type="dxa"/>
            <w:noWrap/>
            <w:vAlign w:val="center"/>
          </w:tcPr>
          <w:p w14:paraId="242F4BD0" w14:textId="77777777" w:rsidR="009E7B7C" w:rsidRPr="009E7B7C" w:rsidRDefault="009E7B7C" w:rsidP="00491DCA">
            <w:pPr>
              <w:pStyle w:val="ekvlinie"/>
              <w:rPr>
                <w:vertAlign w:val="superscript"/>
              </w:rPr>
            </w:pPr>
          </w:p>
        </w:tc>
      </w:tr>
      <w:tr w:rsidR="009E7B7C" w:rsidRPr="009E7B7C" w14:paraId="3753C5DB" w14:textId="77777777" w:rsidTr="00FA48E0">
        <w:trPr>
          <w:trHeight w:hRule="exact" w:val="198"/>
        </w:trPr>
        <w:tc>
          <w:tcPr>
            <w:tcW w:w="2414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472025B7" w14:textId="77777777" w:rsidR="009E7B7C" w:rsidRPr="009E7B7C" w:rsidRDefault="009E7B7C" w:rsidP="00491DCA">
            <w:pPr>
              <w:pStyle w:val="ekvlinie"/>
              <w:rPr>
                <w:vertAlign w:val="superscript"/>
              </w:rPr>
            </w:pPr>
          </w:p>
        </w:tc>
      </w:tr>
      <w:tr w:rsidR="009E7B7C" w:rsidRPr="009E7B7C" w14:paraId="0671450D" w14:textId="77777777" w:rsidTr="00FA48E0">
        <w:trPr>
          <w:trHeight w:hRule="exact" w:val="170"/>
        </w:trPr>
        <w:tc>
          <w:tcPr>
            <w:tcW w:w="2414" w:type="dxa"/>
            <w:tcBorders>
              <w:top w:val="single" w:sz="6" w:space="0" w:color="auto"/>
            </w:tcBorders>
            <w:noWrap/>
            <w:vAlign w:val="center"/>
          </w:tcPr>
          <w:p w14:paraId="23DA3D60" w14:textId="77777777" w:rsidR="009E7B7C" w:rsidRPr="009E7B7C" w:rsidRDefault="009E7B7C" w:rsidP="00491DCA">
            <w:pPr>
              <w:pStyle w:val="ekvlinie"/>
              <w:rPr>
                <w:vertAlign w:val="superscript"/>
              </w:rPr>
            </w:pPr>
            <w:r w:rsidRPr="009E7B7C">
              <w:rPr>
                <w:vertAlign w:val="superscript"/>
              </w:rPr>
              <w:t xml:space="preserve"> </w:t>
            </w:r>
          </w:p>
        </w:tc>
      </w:tr>
    </w:tbl>
    <w:p w14:paraId="43AB6F9A" w14:textId="4481186B" w:rsidR="00505EFF" w:rsidRPr="009E7B7C" w:rsidRDefault="00505EFF" w:rsidP="00505EFF">
      <w:pPr>
        <w:rPr>
          <w:sz w:val="16"/>
          <w:szCs w:val="16"/>
        </w:rPr>
      </w:pPr>
    </w:p>
    <w:tbl>
      <w:tblPr>
        <w:tblpPr w:leftFromText="141" w:rightFromText="141" w:vertAnchor="text" w:horzAnchor="page" w:tblpX="1131" w:tblpY="-35"/>
        <w:tblW w:w="1289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</w:tblGrid>
      <w:tr w:rsidR="009E7B7C" w:rsidRPr="009E7B7C" w14:paraId="373CCA17" w14:textId="77777777" w:rsidTr="00FA48E0">
        <w:trPr>
          <w:trHeight w:hRule="exact" w:val="170"/>
        </w:trPr>
        <w:tc>
          <w:tcPr>
            <w:tcW w:w="2410" w:type="dxa"/>
            <w:noWrap/>
            <w:vAlign w:val="center"/>
          </w:tcPr>
          <w:p w14:paraId="52D101BE" w14:textId="77777777" w:rsidR="009E7B7C" w:rsidRPr="009E7B7C" w:rsidRDefault="009E7B7C" w:rsidP="009E7B7C">
            <w:pPr>
              <w:pStyle w:val="ekvlinie"/>
              <w:rPr>
                <w:vertAlign w:val="superscript"/>
              </w:rPr>
            </w:pPr>
          </w:p>
        </w:tc>
      </w:tr>
      <w:tr w:rsidR="009E7B7C" w:rsidRPr="009E7B7C" w14:paraId="4D789020" w14:textId="77777777" w:rsidTr="00FA48E0">
        <w:trPr>
          <w:trHeight w:hRule="exact" w:val="198"/>
        </w:trPr>
        <w:tc>
          <w:tcPr>
            <w:tcW w:w="2410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322195B2" w14:textId="77777777" w:rsidR="009E7B7C" w:rsidRPr="009E7B7C" w:rsidRDefault="009E7B7C" w:rsidP="009E7B7C">
            <w:pPr>
              <w:pStyle w:val="ekvlinie"/>
              <w:rPr>
                <w:vertAlign w:val="superscript"/>
              </w:rPr>
            </w:pPr>
          </w:p>
        </w:tc>
      </w:tr>
      <w:tr w:rsidR="009E7B7C" w:rsidRPr="009E7B7C" w14:paraId="55A84045" w14:textId="77777777" w:rsidTr="00FA48E0">
        <w:trPr>
          <w:trHeight w:hRule="exact" w:val="170"/>
        </w:trPr>
        <w:tc>
          <w:tcPr>
            <w:tcW w:w="2410" w:type="dxa"/>
            <w:tcBorders>
              <w:top w:val="single" w:sz="6" w:space="0" w:color="auto"/>
            </w:tcBorders>
            <w:noWrap/>
            <w:vAlign w:val="center"/>
          </w:tcPr>
          <w:p w14:paraId="253DF9E3" w14:textId="77777777" w:rsidR="009E7B7C" w:rsidRPr="009E7B7C" w:rsidRDefault="009E7B7C" w:rsidP="009E7B7C">
            <w:pPr>
              <w:pStyle w:val="ekvlinie"/>
              <w:rPr>
                <w:vertAlign w:val="superscript"/>
              </w:rPr>
            </w:pPr>
            <w:r w:rsidRPr="009E7B7C">
              <w:rPr>
                <w:vertAlign w:val="superscript"/>
              </w:rPr>
              <w:t xml:space="preserve"> </w:t>
            </w:r>
          </w:p>
        </w:tc>
      </w:tr>
    </w:tbl>
    <w:tbl>
      <w:tblPr>
        <w:tblpPr w:leftFromText="141" w:rightFromText="141" w:vertAnchor="text" w:horzAnchor="page" w:tblpX="3651" w:tblpY="-35"/>
        <w:tblW w:w="1291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4"/>
      </w:tblGrid>
      <w:tr w:rsidR="00FA48E0" w:rsidRPr="009E7B7C" w14:paraId="034483DB" w14:textId="77777777" w:rsidTr="00FA48E0">
        <w:trPr>
          <w:trHeight w:hRule="exact" w:val="170"/>
        </w:trPr>
        <w:tc>
          <w:tcPr>
            <w:tcW w:w="2414" w:type="dxa"/>
            <w:noWrap/>
            <w:vAlign w:val="center"/>
          </w:tcPr>
          <w:p w14:paraId="35045BDA" w14:textId="77777777" w:rsidR="00FA48E0" w:rsidRPr="009E7B7C" w:rsidRDefault="00FA48E0" w:rsidP="00FA48E0">
            <w:pPr>
              <w:pStyle w:val="ekvlinie"/>
              <w:rPr>
                <w:vertAlign w:val="superscript"/>
              </w:rPr>
            </w:pPr>
          </w:p>
        </w:tc>
      </w:tr>
      <w:tr w:rsidR="00FA48E0" w:rsidRPr="009E7B7C" w14:paraId="1C451490" w14:textId="77777777" w:rsidTr="00FA48E0">
        <w:trPr>
          <w:trHeight w:hRule="exact" w:val="198"/>
        </w:trPr>
        <w:tc>
          <w:tcPr>
            <w:tcW w:w="2414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76830ADF" w14:textId="77777777" w:rsidR="00FA48E0" w:rsidRPr="009E7B7C" w:rsidRDefault="00FA48E0" w:rsidP="00FA48E0">
            <w:pPr>
              <w:pStyle w:val="ekvlinie"/>
              <w:rPr>
                <w:vertAlign w:val="superscript"/>
              </w:rPr>
            </w:pPr>
          </w:p>
        </w:tc>
      </w:tr>
      <w:tr w:rsidR="00FA48E0" w:rsidRPr="009E7B7C" w14:paraId="2C3D89A4" w14:textId="77777777" w:rsidTr="00FA48E0">
        <w:trPr>
          <w:trHeight w:hRule="exact" w:val="170"/>
        </w:trPr>
        <w:tc>
          <w:tcPr>
            <w:tcW w:w="2414" w:type="dxa"/>
            <w:tcBorders>
              <w:top w:val="single" w:sz="6" w:space="0" w:color="auto"/>
            </w:tcBorders>
            <w:noWrap/>
            <w:vAlign w:val="center"/>
          </w:tcPr>
          <w:p w14:paraId="213292FC" w14:textId="77777777" w:rsidR="00FA48E0" w:rsidRPr="009E7B7C" w:rsidRDefault="00FA48E0" w:rsidP="00FA48E0">
            <w:pPr>
              <w:pStyle w:val="ekvlinie"/>
              <w:rPr>
                <w:vertAlign w:val="superscript"/>
              </w:rPr>
            </w:pPr>
            <w:r w:rsidRPr="009E7B7C">
              <w:rPr>
                <w:vertAlign w:val="superscript"/>
              </w:rPr>
              <w:t xml:space="preserve"> </w:t>
            </w:r>
          </w:p>
        </w:tc>
      </w:tr>
    </w:tbl>
    <w:tbl>
      <w:tblPr>
        <w:tblpPr w:leftFromText="141" w:rightFromText="141" w:vertAnchor="text" w:horzAnchor="page" w:tblpX="6141" w:tblpY="-45"/>
        <w:tblW w:w="1291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4"/>
      </w:tblGrid>
      <w:tr w:rsidR="00FA48E0" w:rsidRPr="009E7B7C" w14:paraId="64CC8491" w14:textId="77777777" w:rsidTr="00FA48E0">
        <w:trPr>
          <w:trHeight w:hRule="exact" w:val="170"/>
        </w:trPr>
        <w:tc>
          <w:tcPr>
            <w:tcW w:w="2414" w:type="dxa"/>
            <w:noWrap/>
            <w:vAlign w:val="center"/>
          </w:tcPr>
          <w:p w14:paraId="3D403F63" w14:textId="77777777" w:rsidR="00FA48E0" w:rsidRPr="009E7B7C" w:rsidRDefault="00FA48E0" w:rsidP="00FA48E0">
            <w:pPr>
              <w:pStyle w:val="ekvlinie"/>
              <w:rPr>
                <w:vertAlign w:val="superscript"/>
              </w:rPr>
            </w:pPr>
          </w:p>
        </w:tc>
      </w:tr>
      <w:tr w:rsidR="00FA48E0" w:rsidRPr="009E7B7C" w14:paraId="38454F64" w14:textId="77777777" w:rsidTr="00FA48E0">
        <w:trPr>
          <w:trHeight w:hRule="exact" w:val="198"/>
        </w:trPr>
        <w:tc>
          <w:tcPr>
            <w:tcW w:w="2414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15069315" w14:textId="77777777" w:rsidR="00FA48E0" w:rsidRPr="009E7B7C" w:rsidRDefault="00FA48E0" w:rsidP="00FA48E0">
            <w:pPr>
              <w:pStyle w:val="ekvlinie"/>
              <w:rPr>
                <w:vertAlign w:val="superscript"/>
              </w:rPr>
            </w:pPr>
          </w:p>
        </w:tc>
      </w:tr>
      <w:tr w:rsidR="00FA48E0" w:rsidRPr="009E7B7C" w14:paraId="5FC932C4" w14:textId="77777777" w:rsidTr="00FA48E0">
        <w:trPr>
          <w:trHeight w:hRule="exact" w:val="170"/>
        </w:trPr>
        <w:tc>
          <w:tcPr>
            <w:tcW w:w="2414" w:type="dxa"/>
            <w:tcBorders>
              <w:top w:val="single" w:sz="6" w:space="0" w:color="auto"/>
            </w:tcBorders>
            <w:noWrap/>
            <w:vAlign w:val="center"/>
          </w:tcPr>
          <w:p w14:paraId="56038319" w14:textId="77777777" w:rsidR="00FA48E0" w:rsidRPr="009E7B7C" w:rsidRDefault="00FA48E0" w:rsidP="00FA48E0">
            <w:pPr>
              <w:pStyle w:val="ekvlinie"/>
              <w:rPr>
                <w:vertAlign w:val="superscript"/>
              </w:rPr>
            </w:pPr>
            <w:r w:rsidRPr="009E7B7C">
              <w:rPr>
                <w:vertAlign w:val="superscript"/>
              </w:rPr>
              <w:t xml:space="preserve"> </w:t>
            </w:r>
          </w:p>
        </w:tc>
      </w:tr>
    </w:tbl>
    <w:tbl>
      <w:tblPr>
        <w:tblpPr w:leftFromText="141" w:rightFromText="141" w:vertAnchor="text" w:horzAnchor="margin" w:tblpXSpec="right" w:tblpY="-55"/>
        <w:tblW w:w="1291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4"/>
      </w:tblGrid>
      <w:tr w:rsidR="00FA48E0" w:rsidRPr="009E7B7C" w14:paraId="317B9676" w14:textId="77777777" w:rsidTr="00FA48E0">
        <w:trPr>
          <w:trHeight w:hRule="exact" w:val="170"/>
        </w:trPr>
        <w:tc>
          <w:tcPr>
            <w:tcW w:w="2414" w:type="dxa"/>
            <w:noWrap/>
            <w:vAlign w:val="center"/>
          </w:tcPr>
          <w:p w14:paraId="4D9A3F4F" w14:textId="77777777" w:rsidR="00FA48E0" w:rsidRPr="009E7B7C" w:rsidRDefault="00FA48E0" w:rsidP="00FA48E0">
            <w:pPr>
              <w:pStyle w:val="ekvlinie"/>
              <w:rPr>
                <w:vertAlign w:val="superscript"/>
              </w:rPr>
            </w:pPr>
          </w:p>
        </w:tc>
      </w:tr>
      <w:tr w:rsidR="00FA48E0" w:rsidRPr="009E7B7C" w14:paraId="7E7867F5" w14:textId="77777777" w:rsidTr="00FA48E0">
        <w:trPr>
          <w:trHeight w:hRule="exact" w:val="198"/>
        </w:trPr>
        <w:tc>
          <w:tcPr>
            <w:tcW w:w="2414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6D4801C2" w14:textId="77777777" w:rsidR="00FA48E0" w:rsidRPr="009E7B7C" w:rsidRDefault="00FA48E0" w:rsidP="00FA48E0">
            <w:pPr>
              <w:pStyle w:val="ekvlinie"/>
              <w:rPr>
                <w:vertAlign w:val="superscript"/>
              </w:rPr>
            </w:pPr>
          </w:p>
        </w:tc>
      </w:tr>
      <w:tr w:rsidR="00FA48E0" w:rsidRPr="009E7B7C" w14:paraId="675517D3" w14:textId="77777777" w:rsidTr="00FA48E0">
        <w:trPr>
          <w:trHeight w:hRule="exact" w:val="170"/>
        </w:trPr>
        <w:tc>
          <w:tcPr>
            <w:tcW w:w="2414" w:type="dxa"/>
            <w:tcBorders>
              <w:top w:val="single" w:sz="6" w:space="0" w:color="auto"/>
            </w:tcBorders>
            <w:noWrap/>
            <w:vAlign w:val="center"/>
          </w:tcPr>
          <w:p w14:paraId="6C392533" w14:textId="77777777" w:rsidR="00FA48E0" w:rsidRPr="009E7B7C" w:rsidRDefault="00FA48E0" w:rsidP="00FA48E0">
            <w:pPr>
              <w:pStyle w:val="ekvlinie"/>
              <w:rPr>
                <w:vertAlign w:val="superscript"/>
              </w:rPr>
            </w:pPr>
            <w:r w:rsidRPr="009E7B7C">
              <w:rPr>
                <w:vertAlign w:val="superscript"/>
              </w:rPr>
              <w:t xml:space="preserve"> </w:t>
            </w:r>
          </w:p>
        </w:tc>
      </w:tr>
    </w:tbl>
    <w:p w14:paraId="1AD9B6C5" w14:textId="2B043D7B" w:rsidR="005B4A34" w:rsidRPr="00D6081D" w:rsidRDefault="005B4A34" w:rsidP="00FA48E0">
      <w:pPr>
        <w:tabs>
          <w:tab w:val="clear" w:pos="340"/>
          <w:tab w:val="clear" w:pos="595"/>
          <w:tab w:val="left" w:pos="2268"/>
          <w:tab w:val="left" w:pos="2977"/>
        </w:tabs>
        <w:spacing w:line="709" w:lineRule="exact"/>
      </w:pPr>
    </w:p>
    <w:p w14:paraId="2D456069" w14:textId="77777777" w:rsidR="005B4A34" w:rsidRPr="00D3427F" w:rsidRDefault="005B4A34" w:rsidP="005B4A34">
      <w:pPr>
        <w:pStyle w:val="ekvnummerierung"/>
        <w:framePr w:wrap="around"/>
      </w:pPr>
      <w:r>
        <w:t>2</w:t>
      </w:r>
    </w:p>
    <w:p w14:paraId="59906280" w14:textId="771AE8A9" w:rsidR="00C54E7A" w:rsidRPr="00287B24" w:rsidRDefault="00C54E7A" w:rsidP="00C54E7A">
      <w:pPr>
        <w:pStyle w:val="ekvpicto"/>
        <w:framePr w:wrap="around"/>
      </w:pPr>
    </w:p>
    <w:p w14:paraId="430A53BC" w14:textId="053A6BC9" w:rsidR="00FA48E0" w:rsidRDefault="00BD35B5" w:rsidP="00FA48E0">
      <w:r>
        <w:t xml:space="preserve"> </w:t>
      </w:r>
      <w:r w:rsidR="00FA48E0">
        <w:t>Male die Nomen an. Schreibe sie mit dem bestimmten und unbestimmten Artikel auf.</w:t>
      </w:r>
    </w:p>
    <w:p w14:paraId="133A999D" w14:textId="7CBD2750" w:rsidR="00FA48E0" w:rsidRDefault="00FA48E0" w:rsidP="00FA48E0"/>
    <w:p w14:paraId="4A23D535" w14:textId="77C9F372" w:rsidR="00FA48E0" w:rsidRDefault="00BD35B5" w:rsidP="00FA48E0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4BC6D12D" wp14:editId="3F773201">
                <wp:simplePos x="0" y="0"/>
                <wp:positionH relativeFrom="column">
                  <wp:posOffset>2824480</wp:posOffset>
                </wp:positionH>
                <wp:positionV relativeFrom="paragraph">
                  <wp:posOffset>69850</wp:posOffset>
                </wp:positionV>
                <wp:extent cx="787400" cy="334010"/>
                <wp:effectExtent l="0" t="0" r="12700" b="27940"/>
                <wp:wrapNone/>
                <wp:docPr id="29" name="Textfeld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2ACD4" w14:textId="4917C5B8" w:rsidR="00FA48E0" w:rsidRPr="008F1DE0" w:rsidRDefault="002E34E8" w:rsidP="00FA48E0">
                            <w:r>
                              <w:t>TRAURIG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BC6D12D" id="_x0000_t202" coordsize="21600,21600" o:spt="202" path="m,l,21600r21600,l21600,xe">
                <v:stroke joinstyle="miter"/>
                <v:path gradientshapeok="t" o:connecttype="rect"/>
              </v:shapetype>
              <v:shape id="Textfeld 29" o:spid="_x0000_s1026" type="#_x0000_t202" style="position:absolute;margin-left:222.4pt;margin-top:5.5pt;width:62pt;height:26.3pt;z-index:251691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" fillcolor="white [3212]" strokecolor="#171818" strokeweight=".5pt">
                <v:textbox inset="2mm,0,1mm,0">
                  <w:txbxContent>
                    <w:p w14:paraId="7172ACD4" w14:textId="4917C5B8" w:rsidR="00FA48E0" w:rsidRPr="008F1DE0" w:rsidRDefault="002E34E8" w:rsidP="00FA48E0">
                      <w:r>
                        <w:t>TRAURIG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93C1159" wp14:editId="07DFA2AA">
                <wp:simplePos x="0" y="0"/>
                <wp:positionH relativeFrom="margin">
                  <wp:posOffset>1979295</wp:posOffset>
                </wp:positionH>
                <wp:positionV relativeFrom="paragraph">
                  <wp:posOffset>98425</wp:posOffset>
                </wp:positionV>
                <wp:extent cx="425450" cy="334618"/>
                <wp:effectExtent l="0" t="0" r="12700" b="27940"/>
                <wp:wrapNone/>
                <wp:docPr id="28" name="Textfeld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3346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A426B" w14:textId="72013F60" w:rsidR="00FA48E0" w:rsidRPr="008F1DE0" w:rsidRDefault="00AD4B38" w:rsidP="00FA48E0">
                            <w:r>
                              <w:t>A</w:t>
                            </w:r>
                            <w:r w:rsidR="002E34E8">
                              <w:t>ST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3C1159" id="Textfeld 28" o:spid="_x0000_s1027" type="#_x0000_t202" style="position:absolute;margin-left:155.85pt;margin-top:7.75pt;width:33.5pt;height:26.35pt;z-index:2516904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" fillcolor="white [3212]" strokecolor="#171818" strokeweight=".5pt">
                <v:textbox inset="2mm,0,1mm,0">
                  <w:txbxContent>
                    <w:p w14:paraId="131A426B" w14:textId="72013F60" w:rsidR="00FA48E0" w:rsidRPr="008F1DE0" w:rsidRDefault="00AD4B38" w:rsidP="00FA48E0">
                      <w:r>
                        <w:t>A</w:t>
                      </w:r>
                      <w:r w:rsidR="002E34E8">
                        <w:t>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35D766C8" wp14:editId="676764B9">
                <wp:simplePos x="0" y="0"/>
                <wp:positionH relativeFrom="column">
                  <wp:posOffset>970915</wp:posOffset>
                </wp:positionH>
                <wp:positionV relativeFrom="paragraph">
                  <wp:posOffset>69850</wp:posOffset>
                </wp:positionV>
                <wp:extent cx="755650" cy="334010"/>
                <wp:effectExtent l="0" t="0" r="25400" b="27940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C0AE2" w14:textId="57834491" w:rsidR="00FA48E0" w:rsidRPr="008F1DE0" w:rsidRDefault="002E34E8" w:rsidP="00FA48E0">
                            <w:r>
                              <w:t>SUCHEN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D766C8" id="Textfeld 7" o:spid="_x0000_s1028" type="#_x0000_t202" style="position:absolute;margin-left:76.45pt;margin-top:5.5pt;width:59.5pt;height:26.3pt;z-index:25168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" fillcolor="white [3212]" strokecolor="#171818" strokeweight=".5pt">
                <v:textbox inset="2mm,0,1mm,0">
                  <w:txbxContent>
                    <w:p w14:paraId="115C0AE2" w14:textId="57834491" w:rsidR="00FA48E0" w:rsidRPr="008F1DE0" w:rsidRDefault="002E34E8" w:rsidP="00FA48E0">
                      <w:r>
                        <w:t>SUCHEN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21D7D9C" wp14:editId="7A744082">
                <wp:simplePos x="0" y="0"/>
                <wp:positionH relativeFrom="margin">
                  <wp:posOffset>311785</wp:posOffset>
                </wp:positionH>
                <wp:positionV relativeFrom="paragraph">
                  <wp:posOffset>69850</wp:posOffset>
                </wp:positionV>
                <wp:extent cx="476250" cy="334010"/>
                <wp:effectExtent l="0" t="0" r="19050" b="27940"/>
                <wp:wrapNone/>
                <wp:docPr id="18" name="Textfeld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D366D" w14:textId="28332A56" w:rsidR="00FA48E0" w:rsidRPr="008F1DE0" w:rsidRDefault="002E34E8" w:rsidP="00FA48E0">
                            <w:r>
                              <w:t>DICK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1D7D9C" id="Textfeld 18" o:spid="_x0000_s1029" type="#_x0000_t202" style="position:absolute;margin-left:24.55pt;margin-top:5.5pt;width:37.5pt;height:26.3pt;z-index:2516935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" fillcolor="white [3212]" strokecolor="#171818" strokeweight=".5pt">
                <v:textbox inset="2mm,0,1mm,0">
                  <w:txbxContent>
                    <w:p w14:paraId="575D366D" w14:textId="28332A56" w:rsidR="00FA48E0" w:rsidRPr="008F1DE0" w:rsidRDefault="002E34E8" w:rsidP="00FA48E0">
                      <w:r>
                        <w:t>DICK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154AD8D2" wp14:editId="1D84ADEA">
                <wp:simplePos x="0" y="0"/>
                <wp:positionH relativeFrom="margin">
                  <wp:posOffset>3856990</wp:posOffset>
                </wp:positionH>
                <wp:positionV relativeFrom="paragraph">
                  <wp:posOffset>69850</wp:posOffset>
                </wp:positionV>
                <wp:extent cx="609600" cy="334010"/>
                <wp:effectExtent l="0" t="0" r="19050" b="27940"/>
                <wp:wrapNone/>
                <wp:docPr id="30" name="Textfeld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DE5B7" w14:textId="56F1DBEC" w:rsidR="00FA48E0" w:rsidRPr="008F1DE0" w:rsidRDefault="002E34E8" w:rsidP="00FA48E0">
                            <w:r>
                              <w:t>TASSE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4AD8D2" id="Textfeld 30" o:spid="_x0000_s1030" type="#_x0000_t202" style="position:absolute;margin-left:303.7pt;margin-top:5.5pt;width:48pt;height:26.3pt;z-index:2516925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" fillcolor="white [3212]" strokecolor="#171818" strokeweight=".5pt">
                <v:textbox inset="2mm,0,1mm,0">
                  <w:txbxContent>
                    <w:p w14:paraId="2DFDE5B7" w14:textId="56F1DBEC" w:rsidR="00FA48E0" w:rsidRPr="008F1DE0" w:rsidRDefault="002E34E8" w:rsidP="00FA48E0">
                      <w:r>
                        <w:t>TASSE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B71C6E" w14:textId="5A62051D" w:rsidR="00FA48E0" w:rsidRDefault="00FA48E0" w:rsidP="00FA48E0"/>
    <w:p w14:paraId="1ACAA16C" w14:textId="3524B600" w:rsidR="00FA48E0" w:rsidRDefault="00FA48E0" w:rsidP="00FA48E0"/>
    <w:p w14:paraId="6A9F7091" w14:textId="569B95E6" w:rsidR="00FA48E0" w:rsidRDefault="00BD35B5" w:rsidP="00AE3D6D">
      <w:pPr>
        <w:tabs>
          <w:tab w:val="clear" w:pos="340"/>
          <w:tab w:val="clear" w:pos="595"/>
          <w:tab w:val="clear" w:pos="851"/>
          <w:tab w:val="left" w:pos="7440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04C8E851" wp14:editId="2257349D">
                <wp:simplePos x="0" y="0"/>
                <wp:positionH relativeFrom="column">
                  <wp:posOffset>2794000</wp:posOffset>
                </wp:positionH>
                <wp:positionV relativeFrom="paragraph">
                  <wp:posOffset>5715</wp:posOffset>
                </wp:positionV>
                <wp:extent cx="762000" cy="334010"/>
                <wp:effectExtent l="0" t="0" r="19050" b="27940"/>
                <wp:wrapNone/>
                <wp:docPr id="43" name="Textfeld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D5DBE" w14:textId="4B5CF850" w:rsidR="002E34E8" w:rsidRPr="008F1DE0" w:rsidRDefault="002E34E8" w:rsidP="002E34E8">
                            <w:r>
                              <w:t>GEMÜSE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C8E851" id="Textfeld 43" o:spid="_x0000_s1031" type="#_x0000_t202" style="position:absolute;margin-left:220pt;margin-top:.45pt;width:60pt;height:26.3pt;z-index:25169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" fillcolor="white [3212]" strokecolor="#171818" strokeweight=".5pt">
                <v:textbox inset="2mm,0,1mm,0">
                  <w:txbxContent>
                    <w:p w14:paraId="294D5DBE" w14:textId="4B5CF850" w:rsidR="002E34E8" w:rsidRPr="008F1DE0" w:rsidRDefault="002E34E8" w:rsidP="002E34E8">
                      <w:r>
                        <w:t>GEMÜSE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C8B72F6" wp14:editId="0E6B8712">
                <wp:simplePos x="0" y="0"/>
                <wp:positionH relativeFrom="column">
                  <wp:posOffset>1822450</wp:posOffset>
                </wp:positionH>
                <wp:positionV relativeFrom="paragraph">
                  <wp:posOffset>12065</wp:posOffset>
                </wp:positionV>
                <wp:extent cx="723900" cy="334010"/>
                <wp:effectExtent l="0" t="0" r="19050" b="27940"/>
                <wp:wrapNone/>
                <wp:docPr id="32" name="Textfeld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C1B914" w14:textId="186CB6E8" w:rsidR="00FA48E0" w:rsidRPr="008F1DE0" w:rsidRDefault="002E34E8" w:rsidP="00FA48E0">
                            <w:r>
                              <w:t>TOMATE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8B72F6" id="Textfeld 32" o:spid="_x0000_s1032" type="#_x0000_t202" style="position:absolute;margin-left:143.5pt;margin-top:.95pt;width:57pt;height:26.3pt;z-index:25169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" fillcolor="white [3212]" strokecolor="#171818" strokeweight=".5pt">
                <v:textbox inset="2mm,0,1mm,0">
                  <w:txbxContent>
                    <w:p w14:paraId="13C1B914" w14:textId="186CB6E8" w:rsidR="00FA48E0" w:rsidRPr="008F1DE0" w:rsidRDefault="002E34E8" w:rsidP="00FA48E0">
                      <w:r>
                        <w:t>TOMATE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D9EFC2A" wp14:editId="6521348A">
                <wp:simplePos x="0" y="0"/>
                <wp:positionH relativeFrom="margin">
                  <wp:posOffset>1062355</wp:posOffset>
                </wp:positionH>
                <wp:positionV relativeFrom="paragraph">
                  <wp:posOffset>8890</wp:posOffset>
                </wp:positionV>
                <wp:extent cx="534670" cy="334010"/>
                <wp:effectExtent l="0" t="0" r="17780" b="27940"/>
                <wp:wrapNone/>
                <wp:docPr id="31" name="Textfeld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67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48E63" w14:textId="7690243D" w:rsidR="00FA48E0" w:rsidRPr="008F1DE0" w:rsidRDefault="002E34E8" w:rsidP="00FA48E0">
                            <w:r>
                              <w:t>AUTO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9EFC2A" id="Textfeld 31" o:spid="_x0000_s1033" type="#_x0000_t202" style="position:absolute;margin-left:83.65pt;margin-top:.7pt;width:42.1pt;height:26.3pt;z-index:2516945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" fillcolor="white [3212]" strokecolor="#171818" strokeweight=".5pt">
                <v:textbox inset="2mm,0,1mm,0">
                  <w:txbxContent>
                    <w:p w14:paraId="5A748E63" w14:textId="7690243D" w:rsidR="00FA48E0" w:rsidRPr="008F1DE0" w:rsidRDefault="002E34E8" w:rsidP="00FA48E0">
                      <w:r>
                        <w:t>AUTO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06387EBF" wp14:editId="0F147EE3">
                <wp:simplePos x="0" y="0"/>
                <wp:positionH relativeFrom="margin">
                  <wp:posOffset>219075</wp:posOffset>
                </wp:positionH>
                <wp:positionV relativeFrom="paragraph">
                  <wp:posOffset>8890</wp:posOffset>
                </wp:positionV>
                <wp:extent cx="628650" cy="334010"/>
                <wp:effectExtent l="0" t="0" r="19050" b="27940"/>
                <wp:wrapNone/>
                <wp:docPr id="27" name="Textfeld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357F29" w14:textId="4537F1E5" w:rsidR="00FA48E0" w:rsidRPr="008F1DE0" w:rsidRDefault="00AD4B38" w:rsidP="00FA48E0">
                            <w:r>
                              <w:t>H</w:t>
                            </w:r>
                            <w:r w:rsidR="000E2BE3">
                              <w:t>UND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87EBF" id="Textfeld 27" o:spid="_x0000_s1034" type="#_x0000_t202" style="position:absolute;margin-left:17.25pt;margin-top:.7pt;width:49.5pt;height:26.3pt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" fillcolor="white [3212]" strokecolor="#171818" strokeweight=".5pt">
                <v:textbox inset="2mm,0,1mm,0">
                  <w:txbxContent>
                    <w:p w14:paraId="1A357F29" w14:textId="4537F1E5" w:rsidR="00FA48E0" w:rsidRPr="008F1DE0" w:rsidRDefault="00AD4B38" w:rsidP="00FA48E0">
                      <w:r>
                        <w:t>H</w:t>
                      </w:r>
                      <w:r w:rsidR="000E2BE3">
                        <w:t>UND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1EBEB0C6" wp14:editId="3D2FC825">
                <wp:simplePos x="0" y="0"/>
                <wp:positionH relativeFrom="column">
                  <wp:posOffset>3780790</wp:posOffset>
                </wp:positionH>
                <wp:positionV relativeFrom="paragraph">
                  <wp:posOffset>13335</wp:posOffset>
                </wp:positionV>
                <wp:extent cx="723900" cy="334618"/>
                <wp:effectExtent l="0" t="0" r="19050" b="27940"/>
                <wp:wrapNone/>
                <wp:docPr id="42" name="Textfeld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3461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4D959" w14:textId="41D63430" w:rsidR="002E34E8" w:rsidRPr="008F1DE0" w:rsidRDefault="002E34E8" w:rsidP="002E34E8">
                            <w:r>
                              <w:t>SINKEN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BEB0C6" id="Textfeld 42" o:spid="_x0000_s1035" type="#_x0000_t202" style="position:absolute;margin-left:297.7pt;margin-top:1.05pt;width:57pt;height:26.35pt;z-index:251697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" fillcolor="white [3212]" strokecolor="#171818" strokeweight=".5pt">
                <v:textbox inset="2mm,0,1mm,0">
                  <w:txbxContent>
                    <w:p w14:paraId="2B74D959" w14:textId="41D63430" w:rsidR="002E34E8" w:rsidRPr="008F1DE0" w:rsidRDefault="002E34E8" w:rsidP="002E34E8">
                      <w:r>
                        <w:t>SINKEN</w:t>
                      </w:r>
                    </w:p>
                  </w:txbxContent>
                </v:textbox>
              </v:shape>
            </w:pict>
          </mc:Fallback>
        </mc:AlternateContent>
      </w:r>
      <w:r w:rsidR="00AE3D6D">
        <w:tab/>
      </w:r>
    </w:p>
    <w:p w14:paraId="01AE5DB2" w14:textId="12609225" w:rsidR="00FA48E0" w:rsidRDefault="00FA48E0" w:rsidP="00FA48E0"/>
    <w:p w14:paraId="600A0100" w14:textId="42B9322D" w:rsidR="00BD35B5" w:rsidRDefault="00BD35B5" w:rsidP="00FA48E0"/>
    <w:tbl>
      <w:tblPr>
        <w:tblpPr w:leftFromText="141" w:rightFromText="141" w:vertAnchor="text" w:horzAnchor="margin" w:tblpY="127"/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E655D" w:rsidRPr="001F1E3D" w14:paraId="7C89DDD0" w14:textId="77777777" w:rsidTr="005E655D">
        <w:trPr>
          <w:trHeight w:hRule="exact" w:val="170"/>
        </w:trPr>
        <w:tc>
          <w:tcPr>
            <w:tcW w:w="9356" w:type="dxa"/>
            <w:noWrap/>
            <w:vAlign w:val="center"/>
          </w:tcPr>
          <w:tbl>
            <w:tblPr>
              <w:tblpPr w:leftFromText="141" w:rightFromText="141" w:vertAnchor="text" w:horzAnchor="margin" w:tblpY="30"/>
              <w:tblW w:w="9356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356"/>
            </w:tblGrid>
            <w:tr w:rsidR="00AE3D6D" w:rsidRPr="001F1E3D" w14:paraId="22E6A3A7" w14:textId="77777777" w:rsidTr="00546579">
              <w:trPr>
                <w:trHeight w:hRule="exact" w:val="170"/>
              </w:trPr>
              <w:tc>
                <w:tcPr>
                  <w:tcW w:w="9356" w:type="dxa"/>
                  <w:noWrap/>
                  <w:vAlign w:val="center"/>
                </w:tcPr>
                <w:p w14:paraId="3EF6F375" w14:textId="29D2729F" w:rsidR="00AE3D6D" w:rsidRPr="001F1E3D" w:rsidRDefault="00AE3D6D" w:rsidP="00AE3D6D">
                  <w:pPr>
                    <w:pStyle w:val="ekvlinie"/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760" behindDoc="0" locked="0" layoutInCell="1" allowOverlap="1" wp14:anchorId="28A91A34" wp14:editId="78DA6DD0">
                            <wp:simplePos x="0" y="0"/>
                            <wp:positionH relativeFrom="column">
                              <wp:posOffset>88265</wp:posOffset>
                            </wp:positionH>
                            <wp:positionV relativeFrom="paragraph">
                              <wp:posOffset>-35560</wp:posOffset>
                            </wp:positionV>
                            <wp:extent cx="3201035" cy="419100"/>
                            <wp:effectExtent l="0" t="0" r="0" b="0"/>
                            <wp:wrapNone/>
                            <wp:docPr id="24" name="Textfeld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3201035" cy="419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 cap="flat" cmpd="sng" algn="ctr">
                                      <a:noFill/>
                                      <a:prstDash val="solid"/>
                                      <a:round/>
                                      <a:headEnd type="none" w="med" len="med"/>
                                      <a:tailEnd type="none" w="med" len="med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1C7394BF" w14:textId="0E9398E8" w:rsidR="00AE3D6D" w:rsidRPr="002052A1" w:rsidRDefault="00AE3D6D" w:rsidP="00AE3D6D">
                                        <w:pPr>
                                          <w:spacing w:line="240" w:lineRule="auto"/>
                                          <w:rPr>
                                            <w:rStyle w:val="ekvhandschrift"/>
                                            <w:sz w:val="37"/>
                                            <w:szCs w:val="37"/>
                                          </w:rPr>
                                        </w:pPr>
                                        <w:r>
                                          <w:rPr>
                                            <w:rStyle w:val="ekvhandschrift"/>
                                            <w:sz w:val="37"/>
                                            <w:szCs w:val="37"/>
                                          </w:rPr>
                                          <w:t>Hund, der Hund, ein Hund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8A91A34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feld 24" o:spid="_x0000_s1036" type="#_x0000_t202" style="position:absolute;margin-left:6.95pt;margin-top:-2.8pt;width:252.05pt;height:33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" filled="f" stroked="f" strokeweight=".5pt">
                            <v:stroke joinstyle="round"/>
                            <v:textbox inset="0,0,0,0">
                              <w:txbxContent>
                                <w:p w14:paraId="1C7394BF" w14:textId="0E9398E8" w:rsidR="00AE3D6D" w:rsidRPr="002052A1" w:rsidRDefault="00AE3D6D" w:rsidP="00AE3D6D">
                                  <w:pPr>
                                    <w:spacing w:line="240" w:lineRule="auto"/>
                                    <w:rPr>
                                      <w:rStyle w:val="ekvhandschrift"/>
                                      <w:sz w:val="37"/>
                                      <w:szCs w:val="37"/>
                                    </w:rPr>
                                  </w:pPr>
                                  <w:r>
                                    <w:rPr>
                                      <w:rStyle w:val="ekvhandschrift"/>
                                      <w:sz w:val="37"/>
                                      <w:szCs w:val="37"/>
                                    </w:rPr>
                                    <w:t>Hund, der Hund, ein Hund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AE3D6D" w:rsidRPr="001F1E3D" w14:paraId="5BB60B47" w14:textId="77777777" w:rsidTr="00546579">
              <w:trPr>
                <w:trHeight w:hRule="exact" w:val="198"/>
              </w:trPr>
              <w:tc>
                <w:tcPr>
                  <w:tcW w:w="9356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520F079" w14:textId="77777777" w:rsidR="00AE3D6D" w:rsidRPr="001F1E3D" w:rsidRDefault="00AE3D6D" w:rsidP="00AE3D6D">
                  <w:pPr>
                    <w:pStyle w:val="ekvlinie"/>
                  </w:pPr>
                </w:p>
              </w:tc>
            </w:tr>
            <w:tr w:rsidR="00AE3D6D" w:rsidRPr="001F1E3D" w14:paraId="0C070780" w14:textId="77777777" w:rsidTr="00546579">
              <w:trPr>
                <w:trHeight w:hRule="exact" w:val="170"/>
              </w:trPr>
              <w:tc>
                <w:tcPr>
                  <w:tcW w:w="9356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1DB7AE8" w14:textId="77777777" w:rsidR="00AE3D6D" w:rsidRPr="001F1E3D" w:rsidRDefault="00AE3D6D" w:rsidP="00AE3D6D">
                  <w:pPr>
                    <w:pStyle w:val="ekvlinie"/>
                  </w:pPr>
                </w:p>
              </w:tc>
            </w:tr>
          </w:tbl>
          <w:p w14:paraId="3784CBC4" w14:textId="77777777" w:rsidR="005E655D" w:rsidRPr="001F1E3D" w:rsidRDefault="005E655D" w:rsidP="005E655D">
            <w:pPr>
              <w:pStyle w:val="ekvlinie"/>
            </w:pPr>
          </w:p>
        </w:tc>
      </w:tr>
      <w:tr w:rsidR="005E655D" w:rsidRPr="001F1E3D" w14:paraId="7D38A6C6" w14:textId="77777777" w:rsidTr="005E655D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500F7CEE" w14:textId="77777777" w:rsidR="005E655D" w:rsidRPr="001F1E3D" w:rsidRDefault="005E655D" w:rsidP="005E655D">
            <w:pPr>
              <w:pStyle w:val="ekvlinie"/>
            </w:pPr>
          </w:p>
        </w:tc>
      </w:tr>
      <w:tr w:rsidR="005E655D" w:rsidRPr="001F1E3D" w14:paraId="4EBDC9AE" w14:textId="77777777" w:rsidTr="005E655D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016304DA" w14:textId="77777777" w:rsidR="005E655D" w:rsidRPr="001F1E3D" w:rsidRDefault="005E655D" w:rsidP="005E655D">
            <w:pPr>
              <w:pStyle w:val="ekvlinie"/>
            </w:pPr>
          </w:p>
        </w:tc>
      </w:tr>
    </w:tbl>
    <w:p w14:paraId="194D222D" w14:textId="24A6CF75" w:rsidR="00FA48E0" w:rsidRDefault="00FA48E0" w:rsidP="00FA48E0"/>
    <w:tbl>
      <w:tblPr>
        <w:tblpPr w:leftFromText="141" w:rightFromText="141" w:vertAnchor="text" w:horzAnchor="margin" w:tblpY="45"/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E655D" w:rsidRPr="001F1E3D" w14:paraId="61D561F9" w14:textId="77777777" w:rsidTr="005E655D">
        <w:trPr>
          <w:trHeight w:hRule="exact" w:val="170"/>
        </w:trPr>
        <w:tc>
          <w:tcPr>
            <w:tcW w:w="9356" w:type="dxa"/>
            <w:noWrap/>
            <w:vAlign w:val="center"/>
          </w:tcPr>
          <w:p w14:paraId="0837DAE6" w14:textId="77777777" w:rsidR="005E655D" w:rsidRPr="001F1E3D" w:rsidRDefault="005E655D" w:rsidP="005E655D">
            <w:pPr>
              <w:pStyle w:val="ekvlinie"/>
            </w:pPr>
          </w:p>
        </w:tc>
      </w:tr>
      <w:tr w:rsidR="005E655D" w:rsidRPr="001F1E3D" w14:paraId="2B28CCF1" w14:textId="77777777" w:rsidTr="005E655D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521C850B" w14:textId="77777777" w:rsidR="005E655D" w:rsidRPr="001F1E3D" w:rsidRDefault="005E655D" w:rsidP="005E655D">
            <w:pPr>
              <w:pStyle w:val="ekvlinie"/>
            </w:pPr>
          </w:p>
        </w:tc>
      </w:tr>
      <w:tr w:rsidR="005E655D" w:rsidRPr="001F1E3D" w14:paraId="726B0094" w14:textId="77777777" w:rsidTr="005E655D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574AFA23" w14:textId="77777777" w:rsidR="005E655D" w:rsidRPr="001F1E3D" w:rsidRDefault="005E655D" w:rsidP="005E655D">
            <w:pPr>
              <w:pStyle w:val="ekvlinie"/>
            </w:pPr>
          </w:p>
        </w:tc>
      </w:tr>
    </w:tbl>
    <w:p w14:paraId="3F24C7C8" w14:textId="77777777" w:rsidR="00FA48E0" w:rsidRPr="00D6081D" w:rsidRDefault="00FA48E0" w:rsidP="00FA48E0"/>
    <w:tbl>
      <w:tblPr>
        <w:tblpPr w:leftFromText="141" w:rightFromText="141" w:vertAnchor="text" w:horzAnchor="margin" w:tblpY="1"/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E655D" w:rsidRPr="001F1E3D" w14:paraId="51B85348" w14:textId="77777777" w:rsidTr="005E655D">
        <w:trPr>
          <w:trHeight w:hRule="exact" w:val="170"/>
        </w:trPr>
        <w:tc>
          <w:tcPr>
            <w:tcW w:w="9356" w:type="dxa"/>
            <w:noWrap/>
            <w:vAlign w:val="center"/>
          </w:tcPr>
          <w:p w14:paraId="7E0CF24C" w14:textId="77777777" w:rsidR="005E655D" w:rsidRPr="001F1E3D" w:rsidRDefault="005E655D" w:rsidP="005E655D">
            <w:pPr>
              <w:pStyle w:val="ekvlinie"/>
            </w:pPr>
          </w:p>
        </w:tc>
      </w:tr>
      <w:tr w:rsidR="005E655D" w:rsidRPr="001F1E3D" w14:paraId="21406735" w14:textId="77777777" w:rsidTr="005E655D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275FCCCC" w14:textId="77777777" w:rsidR="005E655D" w:rsidRPr="001F1E3D" w:rsidRDefault="005E655D" w:rsidP="005E655D">
            <w:pPr>
              <w:pStyle w:val="ekvlinie"/>
            </w:pPr>
          </w:p>
        </w:tc>
      </w:tr>
      <w:tr w:rsidR="005E655D" w:rsidRPr="001F1E3D" w14:paraId="04F7EF73" w14:textId="77777777" w:rsidTr="005E655D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3EC41F77" w14:textId="77777777" w:rsidR="005E655D" w:rsidRPr="001F1E3D" w:rsidRDefault="005E655D" w:rsidP="005E655D">
            <w:pPr>
              <w:pStyle w:val="ekvlinie"/>
            </w:pPr>
          </w:p>
        </w:tc>
      </w:tr>
    </w:tbl>
    <w:p w14:paraId="01110D51" w14:textId="3025C000" w:rsidR="00FA48E0" w:rsidRDefault="00FA48E0" w:rsidP="00FA48E0"/>
    <w:tbl>
      <w:tblPr>
        <w:tblpPr w:leftFromText="141" w:rightFromText="141" w:vertAnchor="text" w:horzAnchor="margin" w:tblpY="-46"/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5E655D" w:rsidRPr="001F1E3D" w14:paraId="28E58B9F" w14:textId="77777777" w:rsidTr="005E655D">
        <w:trPr>
          <w:trHeight w:hRule="exact" w:val="170"/>
        </w:trPr>
        <w:tc>
          <w:tcPr>
            <w:tcW w:w="9356" w:type="dxa"/>
            <w:noWrap/>
            <w:vAlign w:val="center"/>
          </w:tcPr>
          <w:p w14:paraId="696027D8" w14:textId="77777777" w:rsidR="005E655D" w:rsidRPr="001F1E3D" w:rsidRDefault="005E655D" w:rsidP="005E655D">
            <w:pPr>
              <w:pStyle w:val="ekvlinie"/>
            </w:pPr>
          </w:p>
        </w:tc>
      </w:tr>
      <w:tr w:rsidR="005E655D" w:rsidRPr="001F1E3D" w14:paraId="2F2C6214" w14:textId="77777777" w:rsidTr="005E655D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092A19CC" w14:textId="77777777" w:rsidR="005E655D" w:rsidRPr="001F1E3D" w:rsidRDefault="005E655D" w:rsidP="005E655D">
            <w:pPr>
              <w:pStyle w:val="ekvlinie"/>
            </w:pPr>
          </w:p>
        </w:tc>
      </w:tr>
      <w:tr w:rsidR="005E655D" w:rsidRPr="001F1E3D" w14:paraId="35F3C7B7" w14:textId="77777777" w:rsidTr="005E655D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54BB713B" w14:textId="77777777" w:rsidR="005E655D" w:rsidRPr="001F1E3D" w:rsidRDefault="005E655D" w:rsidP="005E655D">
            <w:pPr>
              <w:pStyle w:val="ekvlinie"/>
            </w:pPr>
          </w:p>
        </w:tc>
      </w:tr>
    </w:tbl>
    <w:tbl>
      <w:tblPr>
        <w:tblpPr w:leftFromText="141" w:rightFromText="141" w:vertAnchor="text" w:horzAnchor="margin" w:tblpY="-57"/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D35B5" w:rsidRPr="001F1E3D" w14:paraId="4E21430E" w14:textId="77777777" w:rsidTr="00BD35B5">
        <w:trPr>
          <w:trHeight w:hRule="exact" w:val="170"/>
        </w:trPr>
        <w:tc>
          <w:tcPr>
            <w:tcW w:w="9356" w:type="dxa"/>
            <w:noWrap/>
            <w:vAlign w:val="center"/>
          </w:tcPr>
          <w:p w14:paraId="02533B94" w14:textId="77777777" w:rsidR="00BD35B5" w:rsidRPr="001F1E3D" w:rsidRDefault="00BD35B5" w:rsidP="00BD35B5">
            <w:pPr>
              <w:pStyle w:val="ekvlinie"/>
            </w:pPr>
          </w:p>
        </w:tc>
      </w:tr>
      <w:tr w:rsidR="00BD35B5" w:rsidRPr="001F1E3D" w14:paraId="0A139DCE" w14:textId="77777777" w:rsidTr="00BD35B5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6D1642F5" w14:textId="77777777" w:rsidR="00BD35B5" w:rsidRPr="001F1E3D" w:rsidRDefault="00BD35B5" w:rsidP="00BD35B5">
            <w:pPr>
              <w:pStyle w:val="ekvlinie"/>
            </w:pPr>
          </w:p>
        </w:tc>
      </w:tr>
      <w:tr w:rsidR="00BD35B5" w:rsidRPr="001F1E3D" w14:paraId="776CAECD" w14:textId="77777777" w:rsidTr="00BD35B5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2D99916C" w14:textId="77777777" w:rsidR="00BD35B5" w:rsidRPr="001F1E3D" w:rsidRDefault="00BD35B5" w:rsidP="00BD35B5">
            <w:pPr>
              <w:pStyle w:val="ekvlinie"/>
            </w:pPr>
          </w:p>
        </w:tc>
      </w:tr>
    </w:tbl>
    <w:tbl>
      <w:tblPr>
        <w:tblpPr w:leftFromText="141" w:rightFromText="141" w:vertAnchor="text" w:horzAnchor="margin" w:tblpY="30"/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D35B5" w:rsidRPr="001F1E3D" w14:paraId="3EB1B6CE" w14:textId="77777777" w:rsidTr="00BD35B5">
        <w:trPr>
          <w:trHeight w:hRule="exact" w:val="170"/>
        </w:trPr>
        <w:tc>
          <w:tcPr>
            <w:tcW w:w="9356" w:type="dxa"/>
            <w:noWrap/>
            <w:vAlign w:val="center"/>
          </w:tcPr>
          <w:p w14:paraId="0CCA0F18" w14:textId="77777777" w:rsidR="00BD35B5" w:rsidRPr="001F1E3D" w:rsidRDefault="00BD35B5" w:rsidP="00BD35B5">
            <w:pPr>
              <w:pStyle w:val="ekvlinie"/>
            </w:pPr>
          </w:p>
        </w:tc>
      </w:tr>
      <w:tr w:rsidR="00BD35B5" w:rsidRPr="001F1E3D" w14:paraId="2B0B4161" w14:textId="77777777" w:rsidTr="00BD35B5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42BEC152" w14:textId="77777777" w:rsidR="00BD35B5" w:rsidRPr="001F1E3D" w:rsidRDefault="00BD35B5" w:rsidP="00BD35B5">
            <w:pPr>
              <w:pStyle w:val="ekvlinie"/>
            </w:pPr>
          </w:p>
        </w:tc>
      </w:tr>
      <w:tr w:rsidR="00BD35B5" w:rsidRPr="001F1E3D" w14:paraId="1C404B31" w14:textId="77777777" w:rsidTr="00BD35B5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69D7F0DD" w14:textId="77777777" w:rsidR="00BD35B5" w:rsidRPr="001F1E3D" w:rsidRDefault="00BD35B5" w:rsidP="00BD35B5">
            <w:pPr>
              <w:pStyle w:val="ekvlinie"/>
            </w:pPr>
          </w:p>
        </w:tc>
      </w:tr>
    </w:tbl>
    <w:p w14:paraId="3F938A82" w14:textId="699168C5" w:rsidR="00FA48E0" w:rsidRDefault="00FA48E0" w:rsidP="00FA48E0"/>
    <w:tbl>
      <w:tblPr>
        <w:tblpPr w:leftFromText="141" w:rightFromText="141" w:vertAnchor="text" w:horzAnchor="margin" w:tblpY="30"/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BD35B5" w:rsidRPr="001F1E3D" w14:paraId="6E0BF968" w14:textId="77777777" w:rsidTr="00546579">
        <w:trPr>
          <w:trHeight w:hRule="exact" w:val="170"/>
        </w:trPr>
        <w:tc>
          <w:tcPr>
            <w:tcW w:w="9356" w:type="dxa"/>
            <w:noWrap/>
            <w:vAlign w:val="center"/>
          </w:tcPr>
          <w:p w14:paraId="7E7BCA47" w14:textId="77777777" w:rsidR="00BD35B5" w:rsidRPr="001F1E3D" w:rsidRDefault="00BD35B5" w:rsidP="00546579">
            <w:pPr>
              <w:pStyle w:val="ekvlinie"/>
            </w:pPr>
          </w:p>
        </w:tc>
      </w:tr>
      <w:tr w:rsidR="00BD35B5" w:rsidRPr="001F1E3D" w14:paraId="33C0E767" w14:textId="77777777" w:rsidTr="00546579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5C6BEF1C" w14:textId="77777777" w:rsidR="00BD35B5" w:rsidRPr="001F1E3D" w:rsidRDefault="00BD35B5" w:rsidP="00546579">
            <w:pPr>
              <w:pStyle w:val="ekvlinie"/>
            </w:pPr>
          </w:p>
        </w:tc>
      </w:tr>
      <w:tr w:rsidR="00BD35B5" w:rsidRPr="001F1E3D" w14:paraId="0DF430FD" w14:textId="77777777" w:rsidTr="00546579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0A7A3948" w14:textId="77777777" w:rsidR="00BD35B5" w:rsidRPr="001F1E3D" w:rsidRDefault="00BD35B5" w:rsidP="00546579">
            <w:pPr>
              <w:pStyle w:val="ekvlinie"/>
            </w:pPr>
          </w:p>
        </w:tc>
      </w:tr>
    </w:tbl>
    <w:p w14:paraId="630469D3" w14:textId="207FCB66" w:rsidR="005B4A34" w:rsidRDefault="005B4A34" w:rsidP="005B4A34"/>
    <w:p w14:paraId="61AAC784" w14:textId="77777777" w:rsidR="00223385" w:rsidRDefault="00223385" w:rsidP="005B4A34"/>
    <w:p w14:paraId="3B5CBE9C" w14:textId="77777777" w:rsidR="005B4A34" w:rsidRPr="00D3427F" w:rsidRDefault="005B4A34" w:rsidP="00223385">
      <w:pPr>
        <w:pStyle w:val="ekvnummerierung"/>
        <w:framePr w:wrap="around" w:y="138"/>
      </w:pPr>
      <w:r>
        <w:t>3</w:t>
      </w:r>
    </w:p>
    <w:p w14:paraId="70094348" w14:textId="61E1BC91" w:rsidR="00C54E7A" w:rsidRPr="00287B24" w:rsidRDefault="00C54E7A" w:rsidP="00C54E7A">
      <w:pPr>
        <w:pStyle w:val="ekvpicto"/>
        <w:framePr w:wrap="around"/>
      </w:pPr>
    </w:p>
    <w:p w14:paraId="4E3C3931" w14:textId="7DF607A8" w:rsidR="005B2A72" w:rsidRDefault="00223385" w:rsidP="00B40247">
      <w:pPr>
        <w:pStyle w:val="ekvschreiblinie"/>
        <w:tabs>
          <w:tab w:val="clear" w:pos="340"/>
          <w:tab w:val="clear" w:pos="595"/>
          <w:tab w:val="clear" w:pos="851"/>
          <w:tab w:val="left" w:pos="1418"/>
        </w:tabs>
      </w:pPr>
      <w:r>
        <w:t xml:space="preserve"> Schreibe die Nomen in der Einzahl und Mehrzahl auf. </w:t>
      </w:r>
      <w:r w:rsidR="005B2A72">
        <w:tab/>
      </w:r>
    </w:p>
    <w:p w14:paraId="776ADE05" w14:textId="21D0AF9F" w:rsidR="005B4A34" w:rsidRDefault="005B4A34" w:rsidP="005B2A72">
      <w:pPr>
        <w:pStyle w:val="ekvgrundtexthalbe"/>
      </w:pPr>
    </w:p>
    <w:p w14:paraId="666B8DDD" w14:textId="140D40D5" w:rsidR="00B40247" w:rsidRDefault="00B40247" w:rsidP="005B2A72">
      <w:pPr>
        <w:pStyle w:val="ekvgrundtexthalbe"/>
      </w:pPr>
    </w:p>
    <w:p w14:paraId="528F8541" w14:textId="43DC9EED" w:rsidR="00B40247" w:rsidRDefault="00B40247" w:rsidP="005B2A72">
      <w:pPr>
        <w:pStyle w:val="ekvgrundtexthalbe"/>
      </w:pPr>
      <w:r>
        <w:drawing>
          <wp:anchor distT="0" distB="0" distL="114300" distR="114300" simplePos="0" relativeHeight="251708928" behindDoc="0" locked="0" layoutInCell="1" allowOverlap="1" wp14:anchorId="687B5398" wp14:editId="15AF59F9">
            <wp:simplePos x="0" y="0"/>
            <wp:positionH relativeFrom="margin">
              <wp:posOffset>3244215</wp:posOffset>
            </wp:positionH>
            <wp:positionV relativeFrom="paragraph">
              <wp:posOffset>24765</wp:posOffset>
            </wp:positionV>
            <wp:extent cx="475531" cy="400050"/>
            <wp:effectExtent l="0" t="0" r="1270" b="0"/>
            <wp:wrapNone/>
            <wp:docPr id="34" name="Grafik 34" descr="K:\EKV\GSV\04_Praktikanten\Schwarz\FRESCH\Groß und Klein\S537270832_14_Has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afik 26" descr="K:\EKV\GSV\04_Praktikanten\Schwarz\FRESCH\Groß und Klein\S537270832_14_Hase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531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1472BEF1" wp14:editId="031B569D">
                <wp:simplePos x="0" y="0"/>
                <wp:positionH relativeFrom="margin">
                  <wp:posOffset>3933825</wp:posOffset>
                </wp:positionH>
                <wp:positionV relativeFrom="paragraph">
                  <wp:posOffset>40005</wp:posOffset>
                </wp:positionV>
                <wp:extent cx="1609725" cy="476250"/>
                <wp:effectExtent l="0" t="0" r="9525" b="0"/>
                <wp:wrapNone/>
                <wp:docPr id="35" name="Textfeld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9725" cy="4762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FC33199" w14:textId="119644AA" w:rsidR="00B40247" w:rsidRPr="002052A1" w:rsidRDefault="00B40247" w:rsidP="00B40247">
                            <w:pPr>
                              <w:spacing w:line="240" w:lineRule="auto"/>
                              <w:rPr>
                                <w:rStyle w:val="ekvhandschrift"/>
                                <w:sz w:val="37"/>
                                <w:szCs w:val="37"/>
                              </w:rPr>
                            </w:pPr>
                            <w:r>
                              <w:rPr>
                                <w:rStyle w:val="ekvhandschrift"/>
                                <w:sz w:val="37"/>
                                <w:szCs w:val="37"/>
                              </w:rPr>
                              <w:t>die Hasen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2BEF1" id="Textfeld 35" o:spid="_x0000_s1037" type="#_x0000_t202" style="position:absolute;margin-left:309.75pt;margin-top:3.15pt;width:126.75pt;height:37.5pt;z-index:251710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" filled="f" stroked="f" strokeweight=".5pt">
                <v:stroke joinstyle="round"/>
                <v:textbox inset="0,0,0,0">
                  <w:txbxContent>
                    <w:p w14:paraId="5FC33199" w14:textId="119644AA" w:rsidR="00B40247" w:rsidRPr="002052A1" w:rsidRDefault="00B40247" w:rsidP="00B40247">
                      <w:pPr>
                        <w:spacing w:line="240" w:lineRule="auto"/>
                        <w:rPr>
                          <w:rStyle w:val="ekvhandschrift"/>
                          <w:sz w:val="37"/>
                          <w:szCs w:val="37"/>
                        </w:rPr>
                      </w:pPr>
                      <w:r>
                        <w:rPr>
                          <w:rStyle w:val="ekvhandschrift"/>
                          <w:sz w:val="37"/>
                          <w:szCs w:val="37"/>
                        </w:rPr>
                        <w:t>die Hasen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16CAB960" wp14:editId="4AD67E81">
                <wp:simplePos x="0" y="0"/>
                <wp:positionH relativeFrom="margin">
                  <wp:posOffset>635000</wp:posOffset>
                </wp:positionH>
                <wp:positionV relativeFrom="paragraph">
                  <wp:posOffset>23495</wp:posOffset>
                </wp:positionV>
                <wp:extent cx="1609725" cy="476250"/>
                <wp:effectExtent l="0" t="0" r="9525" b="0"/>
                <wp:wrapNone/>
                <wp:docPr id="25" name="Textfeld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9725" cy="4762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8B2A55B" w14:textId="66B1EFB2" w:rsidR="00B40247" w:rsidRPr="002052A1" w:rsidRDefault="00B40247" w:rsidP="00B40247">
                            <w:pPr>
                              <w:spacing w:line="240" w:lineRule="auto"/>
                              <w:rPr>
                                <w:rStyle w:val="ekvhandschrift"/>
                                <w:sz w:val="37"/>
                                <w:szCs w:val="37"/>
                              </w:rPr>
                            </w:pPr>
                            <w:r>
                              <w:rPr>
                                <w:rStyle w:val="ekvhandschrift"/>
                                <w:sz w:val="37"/>
                                <w:szCs w:val="37"/>
                              </w:rPr>
                              <w:t>der Hase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AB960" id="Textfeld 25" o:spid="_x0000_s1038" type="#_x0000_t202" style="position:absolute;margin-left:50pt;margin-top:1.85pt;width:126.75pt;height:37.5pt;z-index:25170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" filled="f" stroked="f" strokeweight=".5pt">
                <v:stroke joinstyle="round"/>
                <v:textbox inset="0,0,0,0">
                  <w:txbxContent>
                    <w:p w14:paraId="58B2A55B" w14:textId="66B1EFB2" w:rsidR="00B40247" w:rsidRPr="002052A1" w:rsidRDefault="00B40247" w:rsidP="00B40247">
                      <w:pPr>
                        <w:spacing w:line="240" w:lineRule="auto"/>
                        <w:rPr>
                          <w:rStyle w:val="ekvhandschrift"/>
                          <w:sz w:val="37"/>
                          <w:szCs w:val="37"/>
                        </w:rPr>
                      </w:pPr>
                      <w:r>
                        <w:rPr>
                          <w:rStyle w:val="ekvhandschrift"/>
                          <w:sz w:val="37"/>
                          <w:szCs w:val="37"/>
                        </w:rPr>
                        <w:t>der Hase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drawing>
          <wp:anchor distT="0" distB="0" distL="114300" distR="114300" simplePos="0" relativeHeight="251704832" behindDoc="0" locked="0" layoutInCell="1" allowOverlap="1" wp14:anchorId="6E11D03C" wp14:editId="21C000EC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475531" cy="400050"/>
            <wp:effectExtent l="0" t="0" r="1270" b="0"/>
            <wp:wrapNone/>
            <wp:docPr id="26" name="Grafik 26" descr="K:\EKV\GSV\04_Praktikanten\Schwarz\FRESCH\Groß und Klein\S537270832_14_Has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afik 26" descr="K:\EKV\GSV\04_Praktikanten\Schwarz\FRESCH\Groß und Klein\S537270832_14_Hase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531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06880" behindDoc="0" locked="0" layoutInCell="1" allowOverlap="1" wp14:anchorId="472BACDC" wp14:editId="5DF010FC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474980" cy="400050"/>
            <wp:effectExtent l="0" t="0" r="1270" b="0"/>
            <wp:wrapNone/>
            <wp:docPr id="33" name="Grafik 33" descr="K:\EKV\GSV\04_Praktikanten\Schwarz\FRESCH\Groß und Klein\S537270832_14_Has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afik 26" descr="K:\EKV\GSV\04_Praktikanten\Schwarz\FRESCH\Groß und Klein\S537270832_14_Hase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text" w:horzAnchor="page" w:tblpX="2596" w:tblpY="-71"/>
        <w:tblW w:w="254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9"/>
      </w:tblGrid>
      <w:tr w:rsidR="00B40247" w:rsidRPr="001F1E3D" w14:paraId="42C6CB2C" w14:textId="77777777" w:rsidTr="00B40247">
        <w:trPr>
          <w:trHeight w:hRule="exact" w:val="170"/>
        </w:trPr>
        <w:tc>
          <w:tcPr>
            <w:tcW w:w="2549" w:type="dxa"/>
            <w:noWrap/>
            <w:vAlign w:val="center"/>
          </w:tcPr>
          <w:p w14:paraId="1E4E740D" w14:textId="77777777" w:rsidR="00B40247" w:rsidRPr="001F1E3D" w:rsidRDefault="00B40247" w:rsidP="00B40247">
            <w:pPr>
              <w:pStyle w:val="ekvlinie"/>
            </w:pPr>
          </w:p>
        </w:tc>
      </w:tr>
      <w:tr w:rsidR="00B40247" w:rsidRPr="001F1E3D" w14:paraId="7BD1567E" w14:textId="77777777" w:rsidTr="00B40247">
        <w:trPr>
          <w:trHeight w:hRule="exact" w:val="198"/>
        </w:trPr>
        <w:tc>
          <w:tcPr>
            <w:tcW w:w="2549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5F6D3684" w14:textId="77777777" w:rsidR="00B40247" w:rsidRPr="001F1E3D" w:rsidRDefault="00B40247" w:rsidP="00B40247">
            <w:pPr>
              <w:pStyle w:val="ekvlinie"/>
            </w:pPr>
          </w:p>
        </w:tc>
      </w:tr>
      <w:tr w:rsidR="00B40247" w:rsidRPr="001F1E3D" w14:paraId="1E04D735" w14:textId="77777777" w:rsidTr="00B40247">
        <w:trPr>
          <w:trHeight w:hRule="exact" w:val="170"/>
        </w:trPr>
        <w:tc>
          <w:tcPr>
            <w:tcW w:w="2549" w:type="dxa"/>
            <w:tcBorders>
              <w:top w:val="single" w:sz="6" w:space="0" w:color="auto"/>
            </w:tcBorders>
            <w:noWrap/>
            <w:vAlign w:val="center"/>
          </w:tcPr>
          <w:p w14:paraId="28F0193C" w14:textId="77777777" w:rsidR="00B40247" w:rsidRPr="001F1E3D" w:rsidRDefault="00B40247" w:rsidP="00B40247">
            <w:pPr>
              <w:pStyle w:val="ekvlinie"/>
            </w:pPr>
          </w:p>
        </w:tc>
      </w:tr>
    </w:tbl>
    <w:tbl>
      <w:tblPr>
        <w:tblpPr w:leftFromText="141" w:rightFromText="141" w:vertAnchor="text" w:horzAnchor="page" w:tblpX="7831" w:tblpY="-56"/>
        <w:tblW w:w="254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9"/>
      </w:tblGrid>
      <w:tr w:rsidR="00B40247" w:rsidRPr="001F1E3D" w14:paraId="1EACF8D3" w14:textId="77777777" w:rsidTr="00B40247">
        <w:trPr>
          <w:trHeight w:hRule="exact" w:val="170"/>
        </w:trPr>
        <w:tc>
          <w:tcPr>
            <w:tcW w:w="2549" w:type="dxa"/>
            <w:noWrap/>
            <w:vAlign w:val="center"/>
          </w:tcPr>
          <w:p w14:paraId="78598E17" w14:textId="43AD93F9" w:rsidR="00B40247" w:rsidRPr="001F1E3D" w:rsidRDefault="00B40247" w:rsidP="00B40247">
            <w:pPr>
              <w:pStyle w:val="ekvlinie"/>
            </w:pPr>
          </w:p>
        </w:tc>
      </w:tr>
      <w:tr w:rsidR="00B40247" w:rsidRPr="001F1E3D" w14:paraId="62F2DAFB" w14:textId="77777777" w:rsidTr="00B40247">
        <w:trPr>
          <w:trHeight w:hRule="exact" w:val="198"/>
        </w:trPr>
        <w:tc>
          <w:tcPr>
            <w:tcW w:w="2549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6CD282DA" w14:textId="2B222460" w:rsidR="00B40247" w:rsidRPr="001F1E3D" w:rsidRDefault="00B40247" w:rsidP="00B40247">
            <w:pPr>
              <w:pStyle w:val="ekvlinie"/>
            </w:pPr>
          </w:p>
        </w:tc>
      </w:tr>
      <w:tr w:rsidR="00B40247" w:rsidRPr="001F1E3D" w14:paraId="1EC57929" w14:textId="77777777" w:rsidTr="00B40247">
        <w:trPr>
          <w:trHeight w:hRule="exact" w:val="170"/>
        </w:trPr>
        <w:tc>
          <w:tcPr>
            <w:tcW w:w="2549" w:type="dxa"/>
            <w:tcBorders>
              <w:top w:val="single" w:sz="6" w:space="0" w:color="auto"/>
            </w:tcBorders>
            <w:noWrap/>
            <w:vAlign w:val="center"/>
          </w:tcPr>
          <w:p w14:paraId="19C7BDB5" w14:textId="738468DC" w:rsidR="00B40247" w:rsidRPr="001F1E3D" w:rsidRDefault="00B40247" w:rsidP="00B40247">
            <w:pPr>
              <w:pStyle w:val="ekvlinie"/>
            </w:pPr>
          </w:p>
        </w:tc>
      </w:tr>
    </w:tbl>
    <w:p w14:paraId="4E756922" w14:textId="77777777" w:rsidR="00B40247" w:rsidRDefault="00B40247" w:rsidP="005B2A72">
      <w:pPr>
        <w:pStyle w:val="ekvgrundtexthalbe"/>
      </w:pPr>
    </w:p>
    <w:p w14:paraId="3A8720FB" w14:textId="77777777" w:rsidR="00B40247" w:rsidRDefault="00B40247" w:rsidP="005B2A72">
      <w:pPr>
        <w:pStyle w:val="ekvgrundtexthalbe"/>
      </w:pPr>
    </w:p>
    <w:p w14:paraId="11466D09" w14:textId="559E22ED" w:rsidR="00B40247" w:rsidRDefault="00B40247" w:rsidP="005B2A72">
      <w:pPr>
        <w:pStyle w:val="ekvgrundtexthalbe"/>
      </w:pPr>
    </w:p>
    <w:tbl>
      <w:tblPr>
        <w:tblpPr w:leftFromText="141" w:rightFromText="141" w:vertAnchor="text" w:horzAnchor="page" w:tblpX="2596" w:tblpY="166"/>
        <w:tblW w:w="254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9"/>
      </w:tblGrid>
      <w:tr w:rsidR="00AA59CB" w:rsidRPr="001F1E3D" w14:paraId="5E45F363" w14:textId="77777777" w:rsidTr="00AA59CB">
        <w:trPr>
          <w:trHeight w:hRule="exact" w:val="170"/>
        </w:trPr>
        <w:tc>
          <w:tcPr>
            <w:tcW w:w="2549" w:type="dxa"/>
            <w:noWrap/>
            <w:vAlign w:val="center"/>
          </w:tcPr>
          <w:p w14:paraId="406E3076" w14:textId="77777777" w:rsidR="00AA59CB" w:rsidRPr="001F1E3D" w:rsidRDefault="00AA59CB" w:rsidP="00AA59CB">
            <w:pPr>
              <w:pStyle w:val="ekvlinie"/>
            </w:pPr>
          </w:p>
        </w:tc>
      </w:tr>
      <w:tr w:rsidR="00AA59CB" w:rsidRPr="001F1E3D" w14:paraId="05E615C1" w14:textId="77777777" w:rsidTr="00AA59CB">
        <w:trPr>
          <w:trHeight w:hRule="exact" w:val="198"/>
        </w:trPr>
        <w:tc>
          <w:tcPr>
            <w:tcW w:w="2549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3C96F29C" w14:textId="325D3076" w:rsidR="00AA59CB" w:rsidRPr="001F1E3D" w:rsidRDefault="00AA59CB" w:rsidP="00AA59CB">
            <w:pPr>
              <w:pStyle w:val="ekvlinie"/>
            </w:pPr>
          </w:p>
        </w:tc>
      </w:tr>
      <w:tr w:rsidR="00AA59CB" w:rsidRPr="001F1E3D" w14:paraId="51097245" w14:textId="77777777" w:rsidTr="00AA59CB">
        <w:trPr>
          <w:trHeight w:hRule="exact" w:val="170"/>
        </w:trPr>
        <w:tc>
          <w:tcPr>
            <w:tcW w:w="2549" w:type="dxa"/>
            <w:tcBorders>
              <w:top w:val="single" w:sz="6" w:space="0" w:color="auto"/>
            </w:tcBorders>
            <w:noWrap/>
            <w:vAlign w:val="center"/>
          </w:tcPr>
          <w:p w14:paraId="66DD40BD" w14:textId="77777777" w:rsidR="00AA59CB" w:rsidRPr="001F1E3D" w:rsidRDefault="00AA59CB" w:rsidP="00AA59CB">
            <w:pPr>
              <w:pStyle w:val="ekvlinie"/>
            </w:pPr>
          </w:p>
        </w:tc>
      </w:tr>
    </w:tbl>
    <w:p w14:paraId="59D4621F" w14:textId="5C0B94D4" w:rsidR="005B4A34" w:rsidRDefault="00AA59CB" w:rsidP="005B4A34">
      <w:r>
        <w:drawing>
          <wp:anchor distT="0" distB="0" distL="114300" distR="114300" simplePos="0" relativeHeight="251712000" behindDoc="0" locked="0" layoutInCell="1" allowOverlap="1" wp14:anchorId="7C610EC4" wp14:editId="5DC876AD">
            <wp:simplePos x="0" y="0"/>
            <wp:positionH relativeFrom="margin">
              <wp:align>left</wp:align>
            </wp:positionH>
            <wp:positionV relativeFrom="paragraph">
              <wp:posOffset>104946</wp:posOffset>
            </wp:positionV>
            <wp:extent cx="432077" cy="266700"/>
            <wp:effectExtent l="0" t="0" r="6350" b="0"/>
            <wp:wrapNone/>
            <wp:docPr id="36" name="Grafik 36" descr="K:\EKV\GSV\04_Praktikanten\Schwarz\FRESCH\Groß und Klein\S537300201_Auge_pfad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Grafik 36" descr="K:\EKV\GSV\04_Praktikanten\Schwarz\FRESCH\Groß und Klein\S537300201_Auge_pfad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77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text" w:horzAnchor="page" w:tblpX="7801" w:tblpY="-71"/>
        <w:tblW w:w="254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9"/>
      </w:tblGrid>
      <w:tr w:rsidR="00AA59CB" w:rsidRPr="001F1E3D" w14:paraId="574614A6" w14:textId="77777777" w:rsidTr="00AA59CB">
        <w:trPr>
          <w:trHeight w:hRule="exact" w:val="170"/>
        </w:trPr>
        <w:tc>
          <w:tcPr>
            <w:tcW w:w="2549" w:type="dxa"/>
            <w:noWrap/>
            <w:vAlign w:val="center"/>
          </w:tcPr>
          <w:p w14:paraId="4D873697" w14:textId="77777777" w:rsidR="00AA59CB" w:rsidRPr="001F1E3D" w:rsidRDefault="00AA59CB" w:rsidP="00AA59CB">
            <w:pPr>
              <w:pStyle w:val="ekvlinie"/>
            </w:pPr>
          </w:p>
        </w:tc>
      </w:tr>
      <w:tr w:rsidR="00AA59CB" w:rsidRPr="001F1E3D" w14:paraId="400D0489" w14:textId="77777777" w:rsidTr="00AA59CB">
        <w:trPr>
          <w:trHeight w:hRule="exact" w:val="198"/>
        </w:trPr>
        <w:tc>
          <w:tcPr>
            <w:tcW w:w="2549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3692FD52" w14:textId="77777777" w:rsidR="00AA59CB" w:rsidRPr="001F1E3D" w:rsidRDefault="00AA59CB" w:rsidP="00AA59CB">
            <w:pPr>
              <w:pStyle w:val="ekvlinie"/>
            </w:pPr>
          </w:p>
        </w:tc>
      </w:tr>
      <w:tr w:rsidR="00AA59CB" w:rsidRPr="001F1E3D" w14:paraId="4DD0A818" w14:textId="77777777" w:rsidTr="00AA59CB">
        <w:trPr>
          <w:trHeight w:hRule="exact" w:val="170"/>
        </w:trPr>
        <w:tc>
          <w:tcPr>
            <w:tcW w:w="2549" w:type="dxa"/>
            <w:tcBorders>
              <w:top w:val="single" w:sz="6" w:space="0" w:color="auto"/>
            </w:tcBorders>
            <w:noWrap/>
            <w:vAlign w:val="center"/>
          </w:tcPr>
          <w:p w14:paraId="4E73DC20" w14:textId="77777777" w:rsidR="00AA59CB" w:rsidRPr="001F1E3D" w:rsidRDefault="00AA59CB" w:rsidP="00AA59CB">
            <w:pPr>
              <w:pStyle w:val="ekvlinie"/>
            </w:pPr>
          </w:p>
        </w:tc>
      </w:tr>
    </w:tbl>
    <w:p w14:paraId="07AFCA04" w14:textId="182D5F19" w:rsidR="00AA59CB" w:rsidRDefault="00AA59CB" w:rsidP="00AA59CB">
      <w:pPr>
        <w:tabs>
          <w:tab w:val="clear" w:pos="340"/>
          <w:tab w:val="clear" w:pos="595"/>
        </w:tabs>
      </w:pPr>
      <w:r>
        <w:drawing>
          <wp:anchor distT="0" distB="0" distL="114300" distR="114300" simplePos="0" relativeHeight="251716096" behindDoc="0" locked="0" layoutInCell="1" allowOverlap="1" wp14:anchorId="563B8F45" wp14:editId="6E7DB099">
            <wp:simplePos x="0" y="0"/>
            <wp:positionH relativeFrom="margin">
              <wp:posOffset>3248025</wp:posOffset>
            </wp:positionH>
            <wp:positionV relativeFrom="paragraph">
              <wp:posOffset>11430</wp:posOffset>
            </wp:positionV>
            <wp:extent cx="432077" cy="266700"/>
            <wp:effectExtent l="0" t="0" r="6350" b="0"/>
            <wp:wrapNone/>
            <wp:docPr id="39" name="Grafik 39" descr="K:\EKV\GSV\04_Praktikanten\Schwarz\FRESCH\Groß und Klein\S537300201_Auge_pfad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Grafik 36" descr="K:\EKV\GSV\04_Praktikanten\Schwarz\FRESCH\Groß und Klein\S537300201_Auge_pfad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77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14048" behindDoc="0" locked="0" layoutInCell="1" allowOverlap="1" wp14:anchorId="1ADA1D02" wp14:editId="66ECD10B">
            <wp:simplePos x="0" y="0"/>
            <wp:positionH relativeFrom="margin">
              <wp:posOffset>2733675</wp:posOffset>
            </wp:positionH>
            <wp:positionV relativeFrom="paragraph">
              <wp:posOffset>15240</wp:posOffset>
            </wp:positionV>
            <wp:extent cx="431800" cy="266700"/>
            <wp:effectExtent l="0" t="0" r="6350" b="0"/>
            <wp:wrapNone/>
            <wp:docPr id="38" name="Grafik 38" descr="K:\EKV\GSV\04_Praktikanten\Schwarz\FRESCH\Groß und Klein\S537300201_Auge_pfad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Grafik 36" descr="K:\EKV\GSV\04_Praktikanten\Schwarz\FRESCH\Groß und Klein\S537300201_Auge_pfad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tbl>
      <w:tblPr>
        <w:tblpPr w:leftFromText="141" w:rightFromText="141" w:vertAnchor="text" w:horzAnchor="page" w:tblpX="2596" w:tblpY="292"/>
        <w:tblW w:w="254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9"/>
      </w:tblGrid>
      <w:tr w:rsidR="00AA59CB" w:rsidRPr="001F1E3D" w14:paraId="1B06F7B8" w14:textId="77777777" w:rsidTr="00AA59CB">
        <w:trPr>
          <w:trHeight w:hRule="exact" w:val="170"/>
        </w:trPr>
        <w:tc>
          <w:tcPr>
            <w:tcW w:w="2549" w:type="dxa"/>
            <w:noWrap/>
            <w:vAlign w:val="center"/>
          </w:tcPr>
          <w:p w14:paraId="150C7C3D" w14:textId="77777777" w:rsidR="00AA59CB" w:rsidRPr="001F1E3D" w:rsidRDefault="00AA59CB" w:rsidP="00AA59CB">
            <w:pPr>
              <w:pStyle w:val="ekvlinie"/>
            </w:pPr>
          </w:p>
        </w:tc>
      </w:tr>
      <w:tr w:rsidR="00AA59CB" w:rsidRPr="001F1E3D" w14:paraId="1BA0798E" w14:textId="77777777" w:rsidTr="00AA59CB">
        <w:trPr>
          <w:trHeight w:hRule="exact" w:val="198"/>
        </w:trPr>
        <w:tc>
          <w:tcPr>
            <w:tcW w:w="2549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755A1339" w14:textId="77777777" w:rsidR="00AA59CB" w:rsidRPr="001F1E3D" w:rsidRDefault="00AA59CB" w:rsidP="00AA59CB">
            <w:pPr>
              <w:pStyle w:val="ekvlinie"/>
            </w:pPr>
          </w:p>
        </w:tc>
      </w:tr>
      <w:tr w:rsidR="00AA59CB" w:rsidRPr="001F1E3D" w14:paraId="74CF1288" w14:textId="77777777" w:rsidTr="00AA59CB">
        <w:trPr>
          <w:trHeight w:hRule="exact" w:val="170"/>
        </w:trPr>
        <w:tc>
          <w:tcPr>
            <w:tcW w:w="2549" w:type="dxa"/>
            <w:tcBorders>
              <w:top w:val="single" w:sz="6" w:space="0" w:color="auto"/>
            </w:tcBorders>
            <w:noWrap/>
            <w:vAlign w:val="center"/>
          </w:tcPr>
          <w:p w14:paraId="7663FC32" w14:textId="77777777" w:rsidR="00AA59CB" w:rsidRPr="001F1E3D" w:rsidRDefault="00AA59CB" w:rsidP="00AA59CB">
            <w:pPr>
              <w:pStyle w:val="ekvlinie"/>
            </w:pPr>
          </w:p>
        </w:tc>
      </w:tr>
    </w:tbl>
    <w:p w14:paraId="1A558681" w14:textId="54EEDEE9" w:rsidR="00B40247" w:rsidRDefault="00B40247" w:rsidP="00AA59CB">
      <w:pPr>
        <w:tabs>
          <w:tab w:val="clear" w:pos="340"/>
          <w:tab w:val="clear" w:pos="595"/>
        </w:tabs>
      </w:pPr>
    </w:p>
    <w:tbl>
      <w:tblPr>
        <w:tblpPr w:leftFromText="141" w:rightFromText="141" w:vertAnchor="text" w:horzAnchor="page" w:tblpX="7801" w:tblpY="-5"/>
        <w:tblW w:w="254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9"/>
      </w:tblGrid>
      <w:tr w:rsidR="00AA59CB" w:rsidRPr="001F1E3D" w14:paraId="7BDD9E36" w14:textId="77777777" w:rsidTr="00AA59CB">
        <w:trPr>
          <w:trHeight w:hRule="exact" w:val="170"/>
        </w:trPr>
        <w:tc>
          <w:tcPr>
            <w:tcW w:w="2549" w:type="dxa"/>
            <w:noWrap/>
            <w:vAlign w:val="center"/>
          </w:tcPr>
          <w:p w14:paraId="08E2B244" w14:textId="77777777" w:rsidR="00AA59CB" w:rsidRPr="001F1E3D" w:rsidRDefault="00AA59CB" w:rsidP="00AA59CB">
            <w:pPr>
              <w:pStyle w:val="ekvlinie"/>
            </w:pPr>
          </w:p>
        </w:tc>
      </w:tr>
      <w:tr w:rsidR="00AA59CB" w:rsidRPr="001F1E3D" w14:paraId="51EFA998" w14:textId="77777777" w:rsidTr="00AA59CB">
        <w:trPr>
          <w:trHeight w:hRule="exact" w:val="198"/>
        </w:trPr>
        <w:tc>
          <w:tcPr>
            <w:tcW w:w="2549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000B70B6" w14:textId="77777777" w:rsidR="00AA59CB" w:rsidRPr="001F1E3D" w:rsidRDefault="00AA59CB" w:rsidP="00AA59CB">
            <w:pPr>
              <w:pStyle w:val="ekvlinie"/>
            </w:pPr>
          </w:p>
        </w:tc>
      </w:tr>
      <w:tr w:rsidR="00AA59CB" w:rsidRPr="001F1E3D" w14:paraId="1B9DFADB" w14:textId="77777777" w:rsidTr="00AA59CB">
        <w:trPr>
          <w:trHeight w:hRule="exact" w:val="170"/>
        </w:trPr>
        <w:tc>
          <w:tcPr>
            <w:tcW w:w="2549" w:type="dxa"/>
            <w:tcBorders>
              <w:top w:val="single" w:sz="6" w:space="0" w:color="auto"/>
            </w:tcBorders>
            <w:noWrap/>
            <w:vAlign w:val="center"/>
          </w:tcPr>
          <w:p w14:paraId="7249FDE4" w14:textId="77777777" w:rsidR="00AA59CB" w:rsidRPr="001F1E3D" w:rsidRDefault="00AA59CB" w:rsidP="00AA59CB">
            <w:pPr>
              <w:pStyle w:val="ekvlinie"/>
            </w:pPr>
          </w:p>
        </w:tc>
      </w:tr>
    </w:tbl>
    <w:p w14:paraId="2793B518" w14:textId="6AEA7772" w:rsidR="00AA59CB" w:rsidRDefault="002A79CE" w:rsidP="00AA59CB">
      <w:pPr>
        <w:tabs>
          <w:tab w:val="clear" w:pos="340"/>
          <w:tab w:val="clear" w:pos="595"/>
        </w:tabs>
      </w:pPr>
      <w:r>
        <w:drawing>
          <wp:anchor distT="0" distB="0" distL="114300" distR="114300" simplePos="0" relativeHeight="251719168" behindDoc="0" locked="0" layoutInCell="1" allowOverlap="1" wp14:anchorId="770E7C47" wp14:editId="261C8FC1">
            <wp:simplePos x="0" y="0"/>
            <wp:positionH relativeFrom="margin">
              <wp:posOffset>3340100</wp:posOffset>
            </wp:positionH>
            <wp:positionV relativeFrom="paragraph">
              <wp:posOffset>6350</wp:posOffset>
            </wp:positionV>
            <wp:extent cx="430530" cy="295275"/>
            <wp:effectExtent l="0" t="0" r="7620" b="9525"/>
            <wp:wrapNone/>
            <wp:docPr id="44" name="Grafik 44" descr="K:\EKV\GSV\04_Praktikanten\Schwarz\FRESCH\Groß und Klein\S537300540_Fisch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Grafik 41" descr="K:\EKV\GSV\04_Praktikanten\Schwarz\FRESCH\Groß und Klein\S537300540_Fisch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21216" behindDoc="0" locked="0" layoutInCell="1" allowOverlap="1" wp14:anchorId="204B8773" wp14:editId="30C3A326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430530" cy="295275"/>
            <wp:effectExtent l="0" t="0" r="7620" b="9525"/>
            <wp:wrapNone/>
            <wp:docPr id="45" name="Grafik 45" descr="K:\EKV\GSV\04_Praktikanten\Schwarz\FRESCH\Groß und Klein\S537300540_Fisch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Grafik 41" descr="K:\EKV\GSV\04_Praktikanten\Schwarz\FRESCH\Groß und Klein\S537300540_Fisch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17120" behindDoc="0" locked="0" layoutInCell="1" allowOverlap="1" wp14:anchorId="3AC18E9E" wp14:editId="5C56BFF2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430530" cy="295275"/>
            <wp:effectExtent l="0" t="0" r="7620" b="9525"/>
            <wp:wrapNone/>
            <wp:docPr id="41" name="Grafik 41" descr="K:\EKV\GSV\04_Praktikanten\Schwarz\FRESCH\Groß und Klein\S537300540_Fisch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Grafik 41" descr="K:\EKV\GSV\04_Praktikanten\Schwarz\FRESCH\Groß und Klein\S537300540_Fisch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5A036E" w14:textId="56BC80AF" w:rsidR="00B40247" w:rsidRDefault="00B40247" w:rsidP="005B4A34"/>
    <w:tbl>
      <w:tblPr>
        <w:tblpPr w:leftFromText="141" w:rightFromText="141" w:vertAnchor="text" w:horzAnchor="page" w:tblpX="2596" w:tblpY="61"/>
        <w:tblW w:w="254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9"/>
      </w:tblGrid>
      <w:tr w:rsidR="00AA59CB" w:rsidRPr="001F1E3D" w14:paraId="7C433925" w14:textId="77777777" w:rsidTr="00AA59CB">
        <w:trPr>
          <w:trHeight w:hRule="exact" w:val="170"/>
        </w:trPr>
        <w:tc>
          <w:tcPr>
            <w:tcW w:w="2549" w:type="dxa"/>
            <w:noWrap/>
            <w:vAlign w:val="center"/>
          </w:tcPr>
          <w:p w14:paraId="674FD249" w14:textId="77777777" w:rsidR="00AA59CB" w:rsidRPr="001F1E3D" w:rsidRDefault="00AA59CB" w:rsidP="00AA59CB">
            <w:pPr>
              <w:pStyle w:val="ekvlinie"/>
            </w:pPr>
          </w:p>
        </w:tc>
      </w:tr>
      <w:tr w:rsidR="00AA59CB" w:rsidRPr="001F1E3D" w14:paraId="6A388D7F" w14:textId="77777777" w:rsidTr="00AA59CB">
        <w:trPr>
          <w:trHeight w:hRule="exact" w:val="198"/>
        </w:trPr>
        <w:tc>
          <w:tcPr>
            <w:tcW w:w="2549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39F43F98" w14:textId="77777777" w:rsidR="00AA59CB" w:rsidRPr="001F1E3D" w:rsidRDefault="00AA59CB" w:rsidP="00AA59CB">
            <w:pPr>
              <w:pStyle w:val="ekvlinie"/>
            </w:pPr>
          </w:p>
        </w:tc>
      </w:tr>
      <w:tr w:rsidR="00AA59CB" w:rsidRPr="001F1E3D" w14:paraId="0E8C6DE1" w14:textId="77777777" w:rsidTr="00AA59CB">
        <w:trPr>
          <w:trHeight w:hRule="exact" w:val="170"/>
        </w:trPr>
        <w:tc>
          <w:tcPr>
            <w:tcW w:w="2549" w:type="dxa"/>
            <w:tcBorders>
              <w:top w:val="single" w:sz="6" w:space="0" w:color="auto"/>
            </w:tcBorders>
            <w:noWrap/>
            <w:vAlign w:val="center"/>
          </w:tcPr>
          <w:p w14:paraId="169934D4" w14:textId="1A81CB7D" w:rsidR="00AA59CB" w:rsidRPr="001F1E3D" w:rsidRDefault="00AA59CB" w:rsidP="00AA59CB">
            <w:pPr>
              <w:pStyle w:val="ekvlinie"/>
            </w:pPr>
          </w:p>
        </w:tc>
      </w:tr>
    </w:tbl>
    <w:tbl>
      <w:tblPr>
        <w:tblpPr w:leftFromText="141" w:rightFromText="141" w:vertAnchor="text" w:horzAnchor="page" w:tblpX="7786" w:tblpY="76"/>
        <w:tblW w:w="254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9"/>
      </w:tblGrid>
      <w:tr w:rsidR="00AA59CB" w:rsidRPr="001F1E3D" w14:paraId="7F9A7C2B" w14:textId="77777777" w:rsidTr="00AA59CB">
        <w:trPr>
          <w:trHeight w:hRule="exact" w:val="170"/>
        </w:trPr>
        <w:tc>
          <w:tcPr>
            <w:tcW w:w="2549" w:type="dxa"/>
            <w:noWrap/>
            <w:vAlign w:val="center"/>
          </w:tcPr>
          <w:p w14:paraId="6244AC7F" w14:textId="77777777" w:rsidR="00AA59CB" w:rsidRPr="001F1E3D" w:rsidRDefault="00AA59CB" w:rsidP="00AA59CB">
            <w:pPr>
              <w:pStyle w:val="ekvlinie"/>
            </w:pPr>
          </w:p>
        </w:tc>
      </w:tr>
      <w:tr w:rsidR="00AA59CB" w:rsidRPr="001F1E3D" w14:paraId="15C89A2E" w14:textId="77777777" w:rsidTr="00AA59CB">
        <w:trPr>
          <w:trHeight w:hRule="exact" w:val="198"/>
        </w:trPr>
        <w:tc>
          <w:tcPr>
            <w:tcW w:w="2549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649A7D5F" w14:textId="77777777" w:rsidR="00AA59CB" w:rsidRPr="001F1E3D" w:rsidRDefault="00AA59CB" w:rsidP="00AA59CB">
            <w:pPr>
              <w:pStyle w:val="ekvlinie"/>
            </w:pPr>
          </w:p>
        </w:tc>
      </w:tr>
      <w:tr w:rsidR="00AA59CB" w:rsidRPr="001F1E3D" w14:paraId="72E41164" w14:textId="77777777" w:rsidTr="00AA59CB">
        <w:trPr>
          <w:trHeight w:hRule="exact" w:val="170"/>
        </w:trPr>
        <w:tc>
          <w:tcPr>
            <w:tcW w:w="2549" w:type="dxa"/>
            <w:tcBorders>
              <w:top w:val="single" w:sz="6" w:space="0" w:color="auto"/>
            </w:tcBorders>
            <w:noWrap/>
            <w:vAlign w:val="center"/>
          </w:tcPr>
          <w:p w14:paraId="4BCF8311" w14:textId="77777777" w:rsidR="00AA59CB" w:rsidRPr="001F1E3D" w:rsidRDefault="00AA59CB" w:rsidP="00AA59CB">
            <w:pPr>
              <w:pStyle w:val="ekvlinie"/>
            </w:pPr>
          </w:p>
        </w:tc>
      </w:tr>
    </w:tbl>
    <w:p w14:paraId="327BC842" w14:textId="17E1F5DF" w:rsidR="00B40247" w:rsidRDefault="00DC2887" w:rsidP="002A79CE">
      <w:pPr>
        <w:pStyle w:val="ekvbild"/>
      </w:pPr>
      <w:r>
        <w:drawing>
          <wp:anchor distT="0" distB="0" distL="114300" distR="114300" simplePos="0" relativeHeight="251724288" behindDoc="0" locked="0" layoutInCell="1" allowOverlap="1" wp14:anchorId="4F07E221" wp14:editId="070E8A46">
            <wp:simplePos x="0" y="0"/>
            <wp:positionH relativeFrom="column">
              <wp:posOffset>3362325</wp:posOffset>
            </wp:positionH>
            <wp:positionV relativeFrom="paragraph">
              <wp:posOffset>5080</wp:posOffset>
            </wp:positionV>
            <wp:extent cx="224972" cy="352425"/>
            <wp:effectExtent l="0" t="0" r="3810" b="0"/>
            <wp:wrapNone/>
            <wp:docPr id="48" name="Grafik 48" descr="K:\EKV\GSV\04_Praktikanten\Schwarz\FRESCH\Groß und Klein\S211004147_080_Gans_s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Grafik 47" descr="K:\EKV\GSV\04_Praktikanten\Schwarz\FRESCH\Groß und Klein\S211004147_080_Gans_sw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72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26336" behindDoc="0" locked="0" layoutInCell="1" allowOverlap="1" wp14:anchorId="58DF5DA1" wp14:editId="53DB4D5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24790" cy="352425"/>
            <wp:effectExtent l="0" t="0" r="3810" b="9525"/>
            <wp:wrapNone/>
            <wp:docPr id="49" name="Grafik 49" descr="K:\EKV\GSV\04_Praktikanten\Schwarz\FRESCH\Groß und Klein\S211004147_080_Gans_s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Grafik 47" descr="K:\EKV\GSV\04_Praktikanten\Schwarz\FRESCH\Groß und Klein\S211004147_080_Gans_sw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22240" behindDoc="0" locked="0" layoutInCell="1" allowOverlap="1" wp14:anchorId="290A8A98" wp14:editId="1F33A987">
            <wp:simplePos x="0" y="0"/>
            <wp:positionH relativeFrom="column">
              <wp:posOffset>83185</wp:posOffset>
            </wp:positionH>
            <wp:positionV relativeFrom="paragraph">
              <wp:posOffset>9525</wp:posOffset>
            </wp:positionV>
            <wp:extent cx="224972" cy="352425"/>
            <wp:effectExtent l="0" t="0" r="3810" b="0"/>
            <wp:wrapNone/>
            <wp:docPr id="47" name="Grafik 47" descr="K:\EKV\GSV\04_Praktikanten\Schwarz\FRESCH\Groß und Klein\S211004147_080_Gans_s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Grafik 47" descr="K:\EKV\GSV\04_Praktikanten\Schwarz\FRESCH\Groß und Klein\S211004147_080_Gans_sw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72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2ECF44" w14:textId="656991A1" w:rsidR="002A79CE" w:rsidRDefault="002A79CE" w:rsidP="005B4A34"/>
    <w:p w14:paraId="107A32EB" w14:textId="5E6C14E5" w:rsidR="00B40247" w:rsidRDefault="00DC2887" w:rsidP="00AA59CB">
      <w:pPr>
        <w:pStyle w:val="ekvbild"/>
      </w:pPr>
      <w:r>
        <w:drawing>
          <wp:anchor distT="0" distB="0" distL="114300" distR="114300" simplePos="0" relativeHeight="251727360" behindDoc="0" locked="0" layoutInCell="1" allowOverlap="1" wp14:anchorId="279A3162" wp14:editId="1BFB5120">
            <wp:simplePos x="0" y="0"/>
            <wp:positionH relativeFrom="margin">
              <wp:align>left</wp:align>
            </wp:positionH>
            <wp:positionV relativeFrom="paragraph">
              <wp:posOffset>148590</wp:posOffset>
            </wp:positionV>
            <wp:extent cx="395433" cy="352425"/>
            <wp:effectExtent l="0" t="0" r="5080" b="0"/>
            <wp:wrapNone/>
            <wp:docPr id="50" name="Grafik 50" descr="K:\EKV\GSV\04_Praktikanten\Schwarz\FRESCH\Groß und Klein\S569589412_Orang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Grafik 50" descr="K:\EKV\GSV\04_Praktikanten\Schwarz\FRESCH\Groß und Klein\S569589412_Orange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33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pPr w:leftFromText="141" w:rightFromText="141" w:vertAnchor="text" w:horzAnchor="page" w:tblpX="2566" w:tblpY="-59"/>
        <w:tblW w:w="254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9"/>
      </w:tblGrid>
      <w:tr w:rsidR="00DC2887" w:rsidRPr="001F1E3D" w14:paraId="4CFE6D9C" w14:textId="77777777" w:rsidTr="00DC2887">
        <w:trPr>
          <w:trHeight w:hRule="exact" w:val="170"/>
        </w:trPr>
        <w:tc>
          <w:tcPr>
            <w:tcW w:w="2549" w:type="dxa"/>
            <w:noWrap/>
            <w:vAlign w:val="center"/>
          </w:tcPr>
          <w:p w14:paraId="4FC4D3CE" w14:textId="77777777" w:rsidR="00DC2887" w:rsidRPr="001F1E3D" w:rsidRDefault="00DC2887" w:rsidP="00DC2887">
            <w:pPr>
              <w:pStyle w:val="ekvlinie"/>
            </w:pPr>
          </w:p>
        </w:tc>
      </w:tr>
      <w:tr w:rsidR="00DC2887" w:rsidRPr="001F1E3D" w14:paraId="786C545E" w14:textId="77777777" w:rsidTr="00DC2887">
        <w:trPr>
          <w:trHeight w:hRule="exact" w:val="198"/>
        </w:trPr>
        <w:tc>
          <w:tcPr>
            <w:tcW w:w="2549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57BFE977" w14:textId="77777777" w:rsidR="00DC2887" w:rsidRPr="001F1E3D" w:rsidRDefault="00DC2887" w:rsidP="00DC2887">
            <w:pPr>
              <w:pStyle w:val="ekvlinie"/>
            </w:pPr>
          </w:p>
        </w:tc>
      </w:tr>
      <w:tr w:rsidR="00DC2887" w:rsidRPr="001F1E3D" w14:paraId="297B80B9" w14:textId="77777777" w:rsidTr="00DC2887">
        <w:trPr>
          <w:trHeight w:hRule="exact" w:val="170"/>
        </w:trPr>
        <w:tc>
          <w:tcPr>
            <w:tcW w:w="2549" w:type="dxa"/>
            <w:tcBorders>
              <w:top w:val="single" w:sz="6" w:space="0" w:color="auto"/>
            </w:tcBorders>
            <w:noWrap/>
            <w:vAlign w:val="center"/>
          </w:tcPr>
          <w:p w14:paraId="6EED87B1" w14:textId="77777777" w:rsidR="00DC2887" w:rsidRPr="001F1E3D" w:rsidRDefault="00DC2887" w:rsidP="00DC2887">
            <w:pPr>
              <w:pStyle w:val="ekvlinie"/>
            </w:pPr>
          </w:p>
        </w:tc>
      </w:tr>
    </w:tbl>
    <w:tbl>
      <w:tblPr>
        <w:tblpPr w:leftFromText="141" w:rightFromText="141" w:vertAnchor="text" w:horzAnchor="page" w:tblpX="7771" w:tblpY="-59"/>
        <w:tblW w:w="254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9"/>
      </w:tblGrid>
      <w:tr w:rsidR="00DC2887" w:rsidRPr="001F1E3D" w14:paraId="325F8E41" w14:textId="77777777" w:rsidTr="00DC2887">
        <w:trPr>
          <w:trHeight w:hRule="exact" w:val="170"/>
        </w:trPr>
        <w:tc>
          <w:tcPr>
            <w:tcW w:w="2549" w:type="dxa"/>
            <w:noWrap/>
            <w:vAlign w:val="center"/>
          </w:tcPr>
          <w:p w14:paraId="7CAA7536" w14:textId="77777777" w:rsidR="00DC2887" w:rsidRPr="001F1E3D" w:rsidRDefault="00DC2887" w:rsidP="00DC2887">
            <w:pPr>
              <w:pStyle w:val="ekvlinie"/>
            </w:pPr>
          </w:p>
        </w:tc>
      </w:tr>
      <w:tr w:rsidR="00DC2887" w:rsidRPr="001F1E3D" w14:paraId="58A200EA" w14:textId="77777777" w:rsidTr="00DC2887">
        <w:trPr>
          <w:trHeight w:hRule="exact" w:val="198"/>
        </w:trPr>
        <w:tc>
          <w:tcPr>
            <w:tcW w:w="2549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16E13459" w14:textId="77777777" w:rsidR="00DC2887" w:rsidRPr="001F1E3D" w:rsidRDefault="00DC2887" w:rsidP="00DC2887">
            <w:pPr>
              <w:pStyle w:val="ekvlinie"/>
            </w:pPr>
          </w:p>
        </w:tc>
      </w:tr>
      <w:tr w:rsidR="00DC2887" w:rsidRPr="001F1E3D" w14:paraId="4A1E9185" w14:textId="77777777" w:rsidTr="00DC2887">
        <w:trPr>
          <w:trHeight w:hRule="exact" w:val="170"/>
        </w:trPr>
        <w:tc>
          <w:tcPr>
            <w:tcW w:w="2549" w:type="dxa"/>
            <w:tcBorders>
              <w:top w:val="single" w:sz="6" w:space="0" w:color="auto"/>
            </w:tcBorders>
            <w:noWrap/>
            <w:vAlign w:val="center"/>
          </w:tcPr>
          <w:p w14:paraId="5A09EEE4" w14:textId="77777777" w:rsidR="00DC2887" w:rsidRPr="001F1E3D" w:rsidRDefault="00DC2887" w:rsidP="00DC2887">
            <w:pPr>
              <w:pStyle w:val="ekvlinie"/>
            </w:pPr>
          </w:p>
        </w:tc>
      </w:tr>
    </w:tbl>
    <w:p w14:paraId="0A91822F" w14:textId="11DB8D4E" w:rsidR="00AA59CB" w:rsidRDefault="00DC2887" w:rsidP="00AA59CB">
      <w:r>
        <w:drawing>
          <wp:anchor distT="0" distB="0" distL="114300" distR="114300" simplePos="0" relativeHeight="251729408" behindDoc="0" locked="0" layoutInCell="1" allowOverlap="1" wp14:anchorId="7AB4C3FC" wp14:editId="1363EB21">
            <wp:simplePos x="0" y="0"/>
            <wp:positionH relativeFrom="margin">
              <wp:posOffset>3257550</wp:posOffset>
            </wp:positionH>
            <wp:positionV relativeFrom="paragraph">
              <wp:posOffset>10160</wp:posOffset>
            </wp:positionV>
            <wp:extent cx="395433" cy="352425"/>
            <wp:effectExtent l="0" t="0" r="5080" b="0"/>
            <wp:wrapNone/>
            <wp:docPr id="51" name="Grafik 51" descr="K:\EKV\GSV\04_Praktikanten\Schwarz\FRESCH\Groß und Klein\S569589412_Orang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Grafik 50" descr="K:\EKV\GSV\04_Praktikanten\Schwarz\FRESCH\Groß und Klein\S569589412_Orange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33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31456" behindDoc="0" locked="0" layoutInCell="1" allowOverlap="1" wp14:anchorId="02B5BCD2" wp14:editId="7B4014CC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395433" cy="352425"/>
            <wp:effectExtent l="0" t="0" r="5080" b="0"/>
            <wp:wrapNone/>
            <wp:docPr id="52" name="Grafik 52" descr="K:\EKV\GSV\04_Praktikanten\Schwarz\FRESCH\Groß und Klein\S569589412_Orange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Grafik 50" descr="K:\EKV\GSV\04_Praktikanten\Schwarz\FRESCH\Groß und Klein\S569589412_Orange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33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220D7D" w14:textId="5467E9D0" w:rsidR="00AA59CB" w:rsidRDefault="00AA59CB" w:rsidP="005B4A34"/>
    <w:p w14:paraId="4FA51947" w14:textId="4BDDD687" w:rsidR="00B40247" w:rsidRDefault="00B40247" w:rsidP="005B4A34"/>
    <w:p w14:paraId="187BCBFE" w14:textId="77777777" w:rsidR="00317B73" w:rsidRDefault="00317B73" w:rsidP="005B4A34"/>
    <w:p w14:paraId="7D5AB55A" w14:textId="604D85AB" w:rsidR="00C54E7A" w:rsidRPr="00287B24" w:rsidRDefault="00C54E7A" w:rsidP="00C54E7A">
      <w:pPr>
        <w:pStyle w:val="ekvpicto"/>
        <w:framePr w:wrap="around"/>
      </w:pPr>
    </w:p>
    <w:p w14:paraId="406E38E3" w14:textId="77777777" w:rsidR="004F2B0A" w:rsidRDefault="004F2B0A" w:rsidP="00317B73"/>
    <w:sectPr w:rsidR="004F2B0A" w:rsidSect="008D5A1A">
      <w:footerReference w:type="default" r:id="rId2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8F838" w14:textId="77777777" w:rsidR="00EA1CAD" w:rsidRDefault="00EA1CAD" w:rsidP="003C599D">
      <w:pPr>
        <w:spacing w:line="240" w:lineRule="auto"/>
      </w:pPr>
      <w:r>
        <w:separator/>
      </w:r>
    </w:p>
  </w:endnote>
  <w:endnote w:type="continuationSeparator" w:id="0">
    <w:p w14:paraId="6E32CD09" w14:textId="77777777" w:rsidR="00EA1CAD" w:rsidRDefault="00EA1CA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4C140975" w14:textId="77777777" w:rsidTr="006B2D23">
      <w:trPr>
        <w:trHeight w:hRule="exact" w:val="680"/>
      </w:trPr>
      <w:tc>
        <w:tcPr>
          <w:tcW w:w="1131" w:type="dxa"/>
          <w:noWrap/>
        </w:tcPr>
        <w:p w14:paraId="087CD817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9FB58B1" wp14:editId="2A863646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387AA10E" w14:textId="7EFE22A3" w:rsidR="00193A18" w:rsidRPr="00913892" w:rsidRDefault="00193A18" w:rsidP="00F52C51">
          <w:pPr>
            <w:pStyle w:val="ekvpagina"/>
          </w:pPr>
          <w:r w:rsidRPr="00913892">
            <w:t>© Ernst Klett Verlag GmbH, Stuttgart 20</w:t>
          </w:r>
          <w:r w:rsidR="00F52C51">
            <w:t>2</w:t>
          </w:r>
          <w:r w:rsidR="00B01B46">
            <w:t>2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36C41175" w14:textId="712D2D97" w:rsidR="00193A18" w:rsidRDefault="00B01B46" w:rsidP="006133A0">
          <w:pPr>
            <w:pStyle w:val="ekvquelle"/>
          </w:pPr>
          <w:r>
            <w:t>Abbildungen</w:t>
          </w:r>
          <w:r w:rsidR="00D35CCE">
            <w:t xml:space="preserve">: </w:t>
          </w:r>
          <w:r w:rsidR="00223385">
            <w:t xml:space="preserve">Anke Fröhlich, </w:t>
          </w:r>
          <w:r w:rsidR="00AA59CB">
            <w:t>Martina Burghardt-Vollhardt, Fr</w:t>
          </w:r>
          <w:r w:rsidR="00D82C66">
            <w:t>i</w:t>
          </w:r>
          <w:r w:rsidR="00AA59CB">
            <w:t>ederike Ablang</w:t>
          </w:r>
        </w:p>
        <w:p w14:paraId="1ADE7D96" w14:textId="5F77D4C7" w:rsidR="00B01B46" w:rsidRDefault="00B01B46" w:rsidP="00B01B46">
          <w:pPr>
            <w:pStyle w:val="ekvquelle"/>
          </w:pPr>
          <w:r>
            <w:t xml:space="preserve">Text: Anette Szugger </w:t>
          </w:r>
        </w:p>
        <w:p w14:paraId="255F836A" w14:textId="384128B9" w:rsidR="00B01B46" w:rsidRPr="00025140" w:rsidRDefault="00B01B46" w:rsidP="006133A0">
          <w:pPr>
            <w:pStyle w:val="ekvquelle"/>
          </w:pPr>
        </w:p>
      </w:tc>
      <w:tc>
        <w:tcPr>
          <w:tcW w:w="397" w:type="dxa"/>
        </w:tcPr>
        <w:p w14:paraId="5C41317A" w14:textId="77777777" w:rsidR="00193A18" w:rsidRPr="00913892" w:rsidRDefault="00193A18" w:rsidP="00913892">
          <w:pPr>
            <w:pStyle w:val="ekvpagina"/>
          </w:pPr>
        </w:p>
      </w:tc>
    </w:tr>
  </w:tbl>
  <w:p w14:paraId="37BBBC2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9EA1A" w14:textId="77777777" w:rsidR="00EA1CAD" w:rsidRDefault="00EA1CAD" w:rsidP="003C599D">
      <w:pPr>
        <w:spacing w:line="240" w:lineRule="auto"/>
      </w:pPr>
      <w:r>
        <w:separator/>
      </w:r>
    </w:p>
  </w:footnote>
  <w:footnote w:type="continuationSeparator" w:id="0">
    <w:p w14:paraId="120B1624" w14:textId="77777777" w:rsidR="00EA1CAD" w:rsidRDefault="00EA1CAD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C2641"/>
    <w:multiLevelType w:val="hybridMultilevel"/>
    <w:tmpl w:val="AAA044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CAD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87CE3"/>
    <w:rsid w:val="00090AB2"/>
    <w:rsid w:val="000928AA"/>
    <w:rsid w:val="00092E87"/>
    <w:rsid w:val="000939F5"/>
    <w:rsid w:val="00094F01"/>
    <w:rsid w:val="000956BD"/>
    <w:rsid w:val="000B098D"/>
    <w:rsid w:val="000B105F"/>
    <w:rsid w:val="000B3D67"/>
    <w:rsid w:val="000B7BD3"/>
    <w:rsid w:val="000C11E0"/>
    <w:rsid w:val="000D40DE"/>
    <w:rsid w:val="000D4791"/>
    <w:rsid w:val="000E0C96"/>
    <w:rsid w:val="000E2BE3"/>
    <w:rsid w:val="000E343E"/>
    <w:rsid w:val="000F21E8"/>
    <w:rsid w:val="000F654E"/>
    <w:rsid w:val="000F7910"/>
    <w:rsid w:val="00103057"/>
    <w:rsid w:val="00107D77"/>
    <w:rsid w:val="00124062"/>
    <w:rsid w:val="00127C41"/>
    <w:rsid w:val="0013113E"/>
    <w:rsid w:val="00131417"/>
    <w:rsid w:val="00140F30"/>
    <w:rsid w:val="001524C9"/>
    <w:rsid w:val="00153B1C"/>
    <w:rsid w:val="00153C26"/>
    <w:rsid w:val="001641FA"/>
    <w:rsid w:val="0016475A"/>
    <w:rsid w:val="00165ECC"/>
    <w:rsid w:val="001676F8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D4AED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3385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755E3"/>
    <w:rsid w:val="0028107C"/>
    <w:rsid w:val="00287B24"/>
    <w:rsid w:val="00287DC0"/>
    <w:rsid w:val="00296C88"/>
    <w:rsid w:val="002A25AE"/>
    <w:rsid w:val="002A79C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34E8"/>
    <w:rsid w:val="002E7FEA"/>
    <w:rsid w:val="002F1328"/>
    <w:rsid w:val="002F1838"/>
    <w:rsid w:val="00302866"/>
    <w:rsid w:val="00303749"/>
    <w:rsid w:val="00303772"/>
    <w:rsid w:val="00304833"/>
    <w:rsid w:val="00313596"/>
    <w:rsid w:val="00313FD8"/>
    <w:rsid w:val="0031412E"/>
    <w:rsid w:val="00315EA9"/>
    <w:rsid w:val="00317B73"/>
    <w:rsid w:val="00320087"/>
    <w:rsid w:val="00321063"/>
    <w:rsid w:val="0032667B"/>
    <w:rsid w:val="00331234"/>
    <w:rsid w:val="0033288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39A7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2EB6"/>
    <w:rsid w:val="003B5839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0EEC"/>
    <w:rsid w:val="0047471A"/>
    <w:rsid w:val="004763D2"/>
    <w:rsid w:val="00483A7A"/>
    <w:rsid w:val="00483D65"/>
    <w:rsid w:val="00486B3D"/>
    <w:rsid w:val="00490692"/>
    <w:rsid w:val="004912A2"/>
    <w:rsid w:val="004925F2"/>
    <w:rsid w:val="004A66C3"/>
    <w:rsid w:val="004A66CF"/>
    <w:rsid w:val="004B4520"/>
    <w:rsid w:val="004B506F"/>
    <w:rsid w:val="004E21C6"/>
    <w:rsid w:val="004F2B0A"/>
    <w:rsid w:val="00501528"/>
    <w:rsid w:val="00501C6F"/>
    <w:rsid w:val="00505EF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2A72"/>
    <w:rsid w:val="005B2E46"/>
    <w:rsid w:val="005B3E17"/>
    <w:rsid w:val="005B4A34"/>
    <w:rsid w:val="005B588B"/>
    <w:rsid w:val="005C047C"/>
    <w:rsid w:val="005C0FBD"/>
    <w:rsid w:val="005D301F"/>
    <w:rsid w:val="005D367A"/>
    <w:rsid w:val="005D3E99"/>
    <w:rsid w:val="005E15AC"/>
    <w:rsid w:val="005E655D"/>
    <w:rsid w:val="005F2AB3"/>
    <w:rsid w:val="005F3914"/>
    <w:rsid w:val="005F439D"/>
    <w:rsid w:val="0060019A"/>
    <w:rsid w:val="00603AD5"/>
    <w:rsid w:val="006133A0"/>
    <w:rsid w:val="006201CB"/>
    <w:rsid w:val="00622F6B"/>
    <w:rsid w:val="00627765"/>
    <w:rsid w:val="0064692C"/>
    <w:rsid w:val="00651E9A"/>
    <w:rsid w:val="00653F68"/>
    <w:rsid w:val="00663F5F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16210"/>
    <w:rsid w:val="0072030B"/>
    <w:rsid w:val="00720747"/>
    <w:rsid w:val="00722473"/>
    <w:rsid w:val="007228A6"/>
    <w:rsid w:val="00722A6C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3A09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5117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25A3B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41B1"/>
    <w:rsid w:val="009B7E8B"/>
    <w:rsid w:val="009C26DF"/>
    <w:rsid w:val="009C2A7B"/>
    <w:rsid w:val="009C3C75"/>
    <w:rsid w:val="009C5BF4"/>
    <w:rsid w:val="009E17E1"/>
    <w:rsid w:val="009E45C5"/>
    <w:rsid w:val="009E47B1"/>
    <w:rsid w:val="009E7B7C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9C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B38"/>
    <w:rsid w:val="00AD4D22"/>
    <w:rsid w:val="00AE3D6D"/>
    <w:rsid w:val="00AE65F6"/>
    <w:rsid w:val="00AE6684"/>
    <w:rsid w:val="00AF053E"/>
    <w:rsid w:val="00B01B46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0247"/>
    <w:rsid w:val="00B468CC"/>
    <w:rsid w:val="00B54655"/>
    <w:rsid w:val="00B54814"/>
    <w:rsid w:val="00B56EC8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3BDB"/>
    <w:rsid w:val="00BC6483"/>
    <w:rsid w:val="00BC69E3"/>
    <w:rsid w:val="00BC7335"/>
    <w:rsid w:val="00BD1932"/>
    <w:rsid w:val="00BD35B5"/>
    <w:rsid w:val="00BD542D"/>
    <w:rsid w:val="00BD6E66"/>
    <w:rsid w:val="00BE1620"/>
    <w:rsid w:val="00BE1962"/>
    <w:rsid w:val="00BE4821"/>
    <w:rsid w:val="00BF17F2"/>
    <w:rsid w:val="00C00404"/>
    <w:rsid w:val="00C07775"/>
    <w:rsid w:val="00C172AE"/>
    <w:rsid w:val="00C226FA"/>
    <w:rsid w:val="00C24816"/>
    <w:rsid w:val="00C315EF"/>
    <w:rsid w:val="00C343F5"/>
    <w:rsid w:val="00C37FDE"/>
    <w:rsid w:val="00C40555"/>
    <w:rsid w:val="00C40D51"/>
    <w:rsid w:val="00C429A6"/>
    <w:rsid w:val="00C504F8"/>
    <w:rsid w:val="00C52A99"/>
    <w:rsid w:val="00C54E7A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4C91"/>
    <w:rsid w:val="00CB5B82"/>
    <w:rsid w:val="00CB6060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5CCE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2C66"/>
    <w:rsid w:val="00D830E8"/>
    <w:rsid w:val="00D86A30"/>
    <w:rsid w:val="00D87F0E"/>
    <w:rsid w:val="00D90266"/>
    <w:rsid w:val="00D92EAD"/>
    <w:rsid w:val="00D94CC2"/>
    <w:rsid w:val="00DA1633"/>
    <w:rsid w:val="00DA29C3"/>
    <w:rsid w:val="00DA3BAF"/>
    <w:rsid w:val="00DA7AA4"/>
    <w:rsid w:val="00DB0557"/>
    <w:rsid w:val="00DB19FD"/>
    <w:rsid w:val="00DB2C80"/>
    <w:rsid w:val="00DB32FD"/>
    <w:rsid w:val="00DC2340"/>
    <w:rsid w:val="00DC2887"/>
    <w:rsid w:val="00DC30DA"/>
    <w:rsid w:val="00DC4F7B"/>
    <w:rsid w:val="00DC5620"/>
    <w:rsid w:val="00DD47BB"/>
    <w:rsid w:val="00DE287B"/>
    <w:rsid w:val="00DF129D"/>
    <w:rsid w:val="00DF4371"/>
    <w:rsid w:val="00DF5B13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2E8A"/>
    <w:rsid w:val="00E63251"/>
    <w:rsid w:val="00E70C40"/>
    <w:rsid w:val="00E710C7"/>
    <w:rsid w:val="00E95ED3"/>
    <w:rsid w:val="00EA1CAD"/>
    <w:rsid w:val="00EA7542"/>
    <w:rsid w:val="00EB1E38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0B0E"/>
    <w:rsid w:val="00EF2B41"/>
    <w:rsid w:val="00EF6029"/>
    <w:rsid w:val="00F022FD"/>
    <w:rsid w:val="00F054A6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37484"/>
    <w:rsid w:val="00F4144F"/>
    <w:rsid w:val="00F42294"/>
    <w:rsid w:val="00F42F7B"/>
    <w:rsid w:val="00F459EB"/>
    <w:rsid w:val="00F52C51"/>
    <w:rsid w:val="00F52C9C"/>
    <w:rsid w:val="00F55048"/>
    <w:rsid w:val="00F6336A"/>
    <w:rsid w:val="00F72065"/>
    <w:rsid w:val="00F81CDB"/>
    <w:rsid w:val="00F84284"/>
    <w:rsid w:val="00F849BE"/>
    <w:rsid w:val="00F94A4B"/>
    <w:rsid w:val="00F94FAE"/>
    <w:rsid w:val="00F95F83"/>
    <w:rsid w:val="00F97AD4"/>
    <w:rsid w:val="00F97B10"/>
    <w:rsid w:val="00FA48E0"/>
    <w:rsid w:val="00FA511C"/>
    <w:rsid w:val="00FB0917"/>
    <w:rsid w:val="00FB3BCE"/>
    <w:rsid w:val="00FB59FB"/>
    <w:rsid w:val="00FB72A0"/>
    <w:rsid w:val="00FC35C5"/>
    <w:rsid w:val="00FC7DBF"/>
    <w:rsid w:val="00FD17C6"/>
    <w:rsid w:val="00FE4572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697836BB"/>
  <w15:docId w15:val="{7F85F85C-4295-4148-A595-F63E845B5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34"/>
    <w:qFormat/>
    <w:rsid w:val="00FA48E0"/>
    <w:pPr>
      <w:tabs>
        <w:tab w:val="clear" w:pos="340"/>
        <w:tab w:val="clear" w:pos="595"/>
        <w:tab w:val="clear" w:pos="851"/>
      </w:tabs>
      <w:spacing w:after="160" w:line="256" w:lineRule="auto"/>
      <w:ind w:left="720"/>
      <w:contextualSpacing/>
    </w:pPr>
    <w:rPr>
      <w:rFonts w:asciiTheme="minorHAnsi" w:hAnsiTheme="minorHAnsi"/>
      <w:noProof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EKV\GSV\04_Praktikanten\Schwarz\FRESCH\Vorlagen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FFEB7-82C4-4ECC-8316-116215EE4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WD_KV_KL2.dotm</Template>
  <TotalTime>0</TotalTime>
  <Pages>2</Pages>
  <Words>146</Words>
  <Characters>476</Characters>
  <Application>Microsoft Office Word</Application>
  <DocSecurity>0</DocSecurity>
  <Lines>238</Lines>
  <Paragraphs>124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</dc:creator>
  <cp:lastModifiedBy>Schramm, Nicole</cp:lastModifiedBy>
  <cp:revision>15</cp:revision>
  <cp:lastPrinted>2016-12-20T14:33:00Z</cp:lastPrinted>
  <dcterms:created xsi:type="dcterms:W3CDTF">2021-11-30T12:14:00Z</dcterms:created>
  <dcterms:modified xsi:type="dcterms:W3CDTF">2022-01-25T13:46:00Z</dcterms:modified>
</cp:coreProperties>
</file>