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7023C3" w14:textId="77777777" w:rsidTr="00925A3B">
        <w:trPr>
          <w:trHeight w:hRule="exact" w:val="510"/>
        </w:trPr>
        <w:tc>
          <w:tcPr>
            <w:tcW w:w="1243" w:type="dxa"/>
            <w:noWrap/>
          </w:tcPr>
          <w:p w14:paraId="6258D510" w14:textId="77777777" w:rsidR="00FB59FB" w:rsidRPr="00AE65F6" w:rsidRDefault="00FB59FB" w:rsidP="003B2EB6">
            <w:pPr>
              <w:pageBreakBefore/>
              <w:rPr>
                <w:color w:val="FFFFFF" w:themeColor="background1"/>
              </w:rPr>
            </w:pPr>
            <w:bookmarkStart w:id="0" w:name="_Hlk89333269"/>
            <w:bookmarkEnd w:id="0"/>
          </w:p>
        </w:tc>
        <w:tc>
          <w:tcPr>
            <w:tcW w:w="4186" w:type="dxa"/>
            <w:noWrap/>
            <w:vAlign w:val="bottom"/>
          </w:tcPr>
          <w:p w14:paraId="04F2B94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EBBADCA" w14:textId="77777777" w:rsidR="00FB59FB" w:rsidRPr="00EA7542" w:rsidRDefault="00FB59FB" w:rsidP="00925A3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1071106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center"/>
          </w:tcPr>
          <w:p w14:paraId="7724E9B8" w14:textId="77777777" w:rsidR="00FB59FB" w:rsidRPr="00EA7542" w:rsidRDefault="00FB59FB" w:rsidP="000B105F">
            <w:pPr>
              <w:pStyle w:val="ekvkolumnentitel"/>
              <w:jc w:val="center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27302D" w14:textId="4D126269" w:rsidR="00FB59FB" w:rsidRPr="00C172AE" w:rsidRDefault="00FB59FB" w:rsidP="005B2A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3759E2">
              <w:t>5</w:t>
            </w:r>
          </w:p>
        </w:tc>
      </w:tr>
      <w:tr w:rsidR="00BF17F2" w:rsidRPr="00BF17F2" w14:paraId="3C062F2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918BB8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4DEA25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44BE5AD" w14:textId="0024260D" w:rsidR="00C54E7A" w:rsidRPr="00287B24" w:rsidRDefault="00C54E7A" w:rsidP="00C54E7A">
      <w:pPr>
        <w:pStyle w:val="ekvpicto"/>
        <w:framePr w:wrap="around"/>
      </w:pPr>
      <w:bookmarkStart w:id="1" w:name="bmStart"/>
      <w:bookmarkEnd w:id="1"/>
    </w:p>
    <w:p w14:paraId="7EB6F702" w14:textId="18D75CE2" w:rsidR="000B105F" w:rsidRDefault="00BD2103" w:rsidP="00087CE3">
      <w:pPr>
        <w:pStyle w:val="ekvue1arial"/>
      </w:pPr>
      <w:r>
        <w:t>Merken</w:t>
      </w:r>
    </w:p>
    <w:p w14:paraId="4C2F0DC6" w14:textId="6F43AE1C" w:rsidR="005B4A34" w:rsidRDefault="005B4A34" w:rsidP="005B4A34"/>
    <w:p w14:paraId="44303D1F" w14:textId="77777777" w:rsidR="005B4A34" w:rsidRPr="00D3427F" w:rsidRDefault="005B4A34" w:rsidP="005B4A34">
      <w:pPr>
        <w:pStyle w:val="ekvnummerierung"/>
        <w:framePr w:wrap="around"/>
      </w:pPr>
      <w:r>
        <w:t>1</w:t>
      </w:r>
    </w:p>
    <w:p w14:paraId="09A5A016" w14:textId="5CB75426" w:rsidR="00C54E7A" w:rsidRPr="00287B24" w:rsidRDefault="00C54E7A" w:rsidP="00C54E7A">
      <w:pPr>
        <w:pStyle w:val="ekvpicto"/>
        <w:framePr w:wrap="around"/>
      </w:pPr>
    </w:p>
    <w:p w14:paraId="31FB2CF5" w14:textId="11FAD8C0" w:rsidR="005B4A34" w:rsidRDefault="00BD35B5" w:rsidP="005B4A34">
      <w:r>
        <w:t xml:space="preserve"> </w:t>
      </w:r>
      <w:r w:rsidR="00FE4572">
        <w:t>S</w:t>
      </w:r>
      <w:r w:rsidR="00BD2103">
        <w:t>etze die Wörter richtig ein</w:t>
      </w:r>
      <w:r w:rsidR="00FE4572">
        <w:t>.</w:t>
      </w:r>
    </w:p>
    <w:p w14:paraId="60859EC3" w14:textId="072725B9" w:rsidR="00505EFF" w:rsidRDefault="00BD2103" w:rsidP="00505EFF">
      <w:pPr>
        <w:pStyle w:val="ekvbild"/>
      </w:pPr>
      <w:r>
        <w:drawing>
          <wp:anchor distT="0" distB="0" distL="114300" distR="114300" simplePos="0" relativeHeight="251745792" behindDoc="0" locked="0" layoutInCell="1" allowOverlap="1" wp14:anchorId="5FD7BACA" wp14:editId="046144D3">
            <wp:simplePos x="0" y="0"/>
            <wp:positionH relativeFrom="column">
              <wp:posOffset>4777740</wp:posOffset>
            </wp:positionH>
            <wp:positionV relativeFrom="paragraph">
              <wp:posOffset>102870</wp:posOffset>
            </wp:positionV>
            <wp:extent cx="785263" cy="932326"/>
            <wp:effectExtent l="0" t="0" r="0" b="1270"/>
            <wp:wrapNone/>
            <wp:docPr id="10" name="Grafik 10" descr="K:\EKV\GSV\04_Praktikanten\Schwarz\FRESCH\Groß und Klein\S537300565_Schneeman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K:\EKV\GSV\04_Praktikanten\Schwarz\FRESCH\Groß und Klein\S537300565_Schneeman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6" cy="936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993FA" w14:textId="3C6B3973" w:rsidR="00505EFF" w:rsidRDefault="00BD2103" w:rsidP="00BD2103">
      <w:pPr>
        <w:tabs>
          <w:tab w:val="clear" w:pos="340"/>
          <w:tab w:val="clear" w:pos="595"/>
          <w:tab w:val="clear" w:pos="851"/>
          <w:tab w:val="left" w:pos="1755"/>
          <w:tab w:val="left" w:pos="3705"/>
          <w:tab w:val="left" w:pos="636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7C8D102" wp14:editId="4635A0F6">
                <wp:simplePos x="0" y="0"/>
                <wp:positionH relativeFrom="margin">
                  <wp:posOffset>219075</wp:posOffset>
                </wp:positionH>
                <wp:positionV relativeFrom="paragraph">
                  <wp:posOffset>8890</wp:posOffset>
                </wp:positionV>
                <wp:extent cx="476250" cy="334010"/>
                <wp:effectExtent l="0" t="0" r="19050" b="2794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5253" w14:textId="0C9FC3C7" w:rsidR="00BD2103" w:rsidRPr="008F1DE0" w:rsidRDefault="00BD2103" w:rsidP="00BD2103">
                            <w:r>
                              <w:t>Moos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C8D10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7.25pt;margin-top:.7pt;width:37.5pt;height:26.3pt;z-index:251733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" fillcolor="white [3212]" strokecolor="#171818" strokeweight=".5pt">
                <v:textbox inset="2mm,0,1mm,0">
                  <w:txbxContent>
                    <w:p w14:paraId="3D555253" w14:textId="0C9FC3C7" w:rsidR="00BD2103" w:rsidRPr="008F1DE0" w:rsidRDefault="00BD2103" w:rsidP="00BD2103">
                      <w:r>
                        <w:t>Moos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C0355C7" wp14:editId="5BE215C6">
                <wp:simplePos x="0" y="0"/>
                <wp:positionH relativeFrom="margin">
                  <wp:posOffset>904875</wp:posOffset>
                </wp:positionH>
                <wp:positionV relativeFrom="paragraph">
                  <wp:posOffset>8890</wp:posOffset>
                </wp:positionV>
                <wp:extent cx="476250" cy="334010"/>
                <wp:effectExtent l="0" t="0" r="19050" b="279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F1DCC" w14:textId="4F6088B7" w:rsidR="00BD2103" w:rsidRPr="008F1DE0" w:rsidRDefault="00BD2103" w:rsidP="00BD2103">
                            <w:r>
                              <w:t>Boot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0355C7" id="Textfeld 2" o:spid="_x0000_s1027" type="#_x0000_t202" style="position:absolute;margin-left:71.25pt;margin-top:.7pt;width:37.5pt;height:26.3pt;z-index:251735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" fillcolor="white [3212]" strokecolor="#171818" strokeweight=".5pt">
                <v:textbox inset="2mm,0,1mm,0">
                  <w:txbxContent>
                    <w:p w14:paraId="699F1DCC" w14:textId="4F6088B7" w:rsidR="00BD2103" w:rsidRPr="008F1DE0" w:rsidRDefault="00BD2103" w:rsidP="00BD2103">
                      <w:r>
                        <w:t>Boot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7A2EC09C" wp14:editId="72DB18B1">
                <wp:simplePos x="0" y="0"/>
                <wp:positionH relativeFrom="margin">
                  <wp:posOffset>1597660</wp:posOffset>
                </wp:positionH>
                <wp:positionV relativeFrom="paragraph">
                  <wp:posOffset>10795</wp:posOffset>
                </wp:positionV>
                <wp:extent cx="628650" cy="334010"/>
                <wp:effectExtent l="0" t="0" r="19050" b="2794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D78D6" w14:textId="287EFFD6" w:rsidR="00BD2103" w:rsidRPr="008F1DE0" w:rsidRDefault="00BD2103" w:rsidP="00BD2103">
                            <w:r>
                              <w:t>Beeren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EC09C" id="Textfeld 5" o:spid="_x0000_s1028" type="#_x0000_t202" style="position:absolute;margin-left:125.8pt;margin-top:.85pt;width:49.5pt;height:26.3pt;z-index:251737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" fillcolor="white [3212]" strokecolor="#171818" strokeweight=".5pt">
                <v:textbox inset="2mm,0,1mm,0">
                  <w:txbxContent>
                    <w:p w14:paraId="01AD78D6" w14:textId="287EFFD6" w:rsidR="00BD2103" w:rsidRPr="008F1DE0" w:rsidRDefault="00BD2103" w:rsidP="00BD2103">
                      <w:r>
                        <w:t>Beeren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F4A1C5" wp14:editId="1591A317">
                <wp:simplePos x="0" y="0"/>
                <wp:positionH relativeFrom="page">
                  <wp:align>center</wp:align>
                </wp:positionH>
                <wp:positionV relativeFrom="paragraph">
                  <wp:posOffset>10795</wp:posOffset>
                </wp:positionV>
                <wp:extent cx="476250" cy="334010"/>
                <wp:effectExtent l="0" t="0" r="19050" b="2794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B04EB" w14:textId="068C2BDF" w:rsidR="00BD2103" w:rsidRPr="008F1DE0" w:rsidRDefault="003759E2" w:rsidP="00BD2103">
                            <w:r>
                              <w:t xml:space="preserve"> </w:t>
                            </w:r>
                            <w:r w:rsidR="00BD2103">
                              <w:t>Tee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F4A1C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9" type="#_x0000_t202" style="position:absolute;margin-left:0;margin-top:.85pt;width:37.5pt;height:26.3pt;z-index:25173964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" fillcolor="white [3212]" strokecolor="#171818" strokeweight=".5pt">
                <v:textbox inset="2mm,0,1mm,0">
                  <w:txbxContent>
                    <w:p w14:paraId="302B04EB" w14:textId="068C2BDF" w:rsidR="00BD2103" w:rsidRPr="008F1DE0" w:rsidRDefault="003759E2" w:rsidP="00BD2103">
                      <w:r>
                        <w:t xml:space="preserve"> </w:t>
                      </w:r>
                      <w:r w:rsidR="00BD2103">
                        <w:t>Tee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FDEA183" wp14:editId="3216ADDA">
                <wp:simplePos x="0" y="0"/>
                <wp:positionH relativeFrom="margin">
                  <wp:posOffset>3219450</wp:posOffset>
                </wp:positionH>
                <wp:positionV relativeFrom="paragraph">
                  <wp:posOffset>8890</wp:posOffset>
                </wp:positionV>
                <wp:extent cx="476250" cy="334010"/>
                <wp:effectExtent l="0" t="0" r="19050" b="2794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7F29F" w14:textId="5872A5E2" w:rsidR="00BD2103" w:rsidRPr="008F1DE0" w:rsidRDefault="003759E2" w:rsidP="00BD2103">
                            <w:r>
                              <w:t xml:space="preserve"> </w:t>
                            </w:r>
                            <w:r w:rsidR="00BD2103">
                              <w:t>See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DEA183" id="Textfeld 8" o:spid="_x0000_s1030" type="#_x0000_t202" style="position:absolute;margin-left:253.5pt;margin-top:.7pt;width:37.5pt;height:26.3pt;z-index:251741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" fillcolor="white [3212]" strokecolor="#171818" strokeweight=".5pt">
                <v:textbox inset="2mm,0,1mm,0">
                  <w:txbxContent>
                    <w:p w14:paraId="5D87F29F" w14:textId="5872A5E2" w:rsidR="00BD2103" w:rsidRPr="008F1DE0" w:rsidRDefault="003759E2" w:rsidP="00BD2103">
                      <w:r>
                        <w:t xml:space="preserve"> </w:t>
                      </w:r>
                      <w:r w:rsidR="00BD2103">
                        <w:t>See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072FE9F" wp14:editId="0333E046">
                <wp:simplePos x="0" y="0"/>
                <wp:positionH relativeFrom="margin">
                  <wp:posOffset>3901440</wp:posOffset>
                </wp:positionH>
                <wp:positionV relativeFrom="paragraph">
                  <wp:posOffset>10795</wp:posOffset>
                </wp:positionV>
                <wp:extent cx="628650" cy="334010"/>
                <wp:effectExtent l="0" t="0" r="19050" b="2794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D1C36" w14:textId="0AA4CE27" w:rsidR="00BD2103" w:rsidRPr="008F1DE0" w:rsidRDefault="00BD2103" w:rsidP="00BD2103">
                            <w:r>
                              <w:t>Schnee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72FE9F" id="Textfeld 9" o:spid="_x0000_s1031" type="#_x0000_t202" style="position:absolute;margin-left:307.2pt;margin-top:.85pt;width:49.5pt;height:26.3pt;z-index:251743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" fillcolor="white [3212]" strokecolor="#171818" strokeweight=".5pt">
                <v:textbox inset="2mm,0,1mm,0">
                  <w:txbxContent>
                    <w:p w14:paraId="06ED1C36" w14:textId="0AA4CE27" w:rsidR="00BD2103" w:rsidRPr="008F1DE0" w:rsidRDefault="00BD2103" w:rsidP="00BD2103">
                      <w:r>
                        <w:t>Schnee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</w:p>
    <w:p w14:paraId="08E880DD" w14:textId="1B40270F" w:rsidR="00505EFF" w:rsidRDefault="00BD2103" w:rsidP="00BD2103">
      <w:pPr>
        <w:tabs>
          <w:tab w:val="clear" w:pos="340"/>
          <w:tab w:val="clear" w:pos="595"/>
          <w:tab w:val="clear" w:pos="851"/>
          <w:tab w:val="left" w:pos="2790"/>
          <w:tab w:val="left" w:pos="7950"/>
        </w:tabs>
      </w:pPr>
      <w:r>
        <w:tab/>
      </w:r>
      <w:r>
        <w:tab/>
      </w:r>
    </w:p>
    <w:p w14:paraId="55258880" w14:textId="0711EE0D" w:rsidR="00BD2103" w:rsidRDefault="00BD2103" w:rsidP="00BD2103">
      <w:pPr>
        <w:tabs>
          <w:tab w:val="clear" w:pos="340"/>
          <w:tab w:val="clear" w:pos="595"/>
          <w:tab w:val="clear" w:pos="851"/>
          <w:tab w:val="left" w:pos="2790"/>
          <w:tab w:val="left" w:pos="7950"/>
        </w:tabs>
      </w:pPr>
    </w:p>
    <w:p w14:paraId="25CF7EC1" w14:textId="77777777" w:rsidR="00BD2103" w:rsidRDefault="00BD2103" w:rsidP="00BD2103">
      <w:pPr>
        <w:rPr>
          <w:rFonts w:cs="Arial"/>
        </w:rPr>
      </w:pPr>
      <w:r w:rsidRPr="000A11D1">
        <w:rPr>
          <w:rFonts w:cs="Arial"/>
        </w:rPr>
        <w:t xml:space="preserve">Im Winter fällt der ___________. </w:t>
      </w:r>
    </w:p>
    <w:p w14:paraId="1C808442" w14:textId="1D2B6BB3" w:rsidR="00BD2103" w:rsidRPr="000A11D1" w:rsidRDefault="00BD2103" w:rsidP="00BD2103">
      <w:pPr>
        <w:rPr>
          <w:rFonts w:cs="Arial"/>
        </w:rPr>
      </w:pPr>
      <w:r w:rsidRPr="000A11D1">
        <w:rPr>
          <w:rFonts w:cs="Arial"/>
        </w:rPr>
        <w:t>Damit wir uns wieder aufwärmen trinken wir einen ___________.</w:t>
      </w:r>
    </w:p>
    <w:p w14:paraId="095E9D97" w14:textId="77777777" w:rsidR="00BD2103" w:rsidRPr="000A11D1" w:rsidRDefault="00BD2103" w:rsidP="00BD2103">
      <w:pPr>
        <w:rPr>
          <w:rFonts w:cs="Arial"/>
        </w:rPr>
      </w:pPr>
      <w:r w:rsidRPr="000A11D1">
        <w:rPr>
          <w:rFonts w:cs="Arial"/>
        </w:rPr>
        <w:t>Im _________ schwimmen viele Fische. Auch ein ___________</w:t>
      </w:r>
      <w:r>
        <w:rPr>
          <w:rFonts w:cs="Arial"/>
        </w:rPr>
        <w:t xml:space="preserve"> </w:t>
      </w:r>
      <w:r w:rsidRPr="000A11D1">
        <w:rPr>
          <w:rFonts w:cs="Arial"/>
        </w:rPr>
        <w:t>fährt herum.</w:t>
      </w:r>
    </w:p>
    <w:p w14:paraId="3DE695A0" w14:textId="2132856A" w:rsidR="00BD2103" w:rsidRDefault="00BD2103" w:rsidP="008C3F28">
      <w:pPr>
        <w:rPr>
          <w:rFonts w:cs="Arial"/>
        </w:rPr>
      </w:pPr>
      <w:r w:rsidRPr="000A11D1">
        <w:rPr>
          <w:rFonts w:cs="Arial"/>
        </w:rPr>
        <w:t>Im Wald wächst viel _________. Man kann auch __________</w:t>
      </w:r>
      <w:r>
        <w:rPr>
          <w:rFonts w:cs="Arial"/>
        </w:rPr>
        <w:t xml:space="preserve"> </w:t>
      </w:r>
      <w:r w:rsidRPr="000A11D1">
        <w:rPr>
          <w:rFonts w:cs="Arial"/>
        </w:rPr>
        <w:t>pflücken.</w:t>
      </w:r>
    </w:p>
    <w:p w14:paraId="2A34FCA4" w14:textId="77777777" w:rsidR="008C3F28" w:rsidRPr="008C3F28" w:rsidRDefault="008C3F28" w:rsidP="008C3F28">
      <w:pPr>
        <w:rPr>
          <w:rFonts w:cs="Arial"/>
        </w:rPr>
      </w:pPr>
    </w:p>
    <w:p w14:paraId="588F0AD7" w14:textId="7239437C" w:rsidR="00505EFF" w:rsidRDefault="00505EFF" w:rsidP="005B4A34">
      <w:r>
        <w:t xml:space="preserve">               </w:t>
      </w:r>
    </w:p>
    <w:p w14:paraId="2D456069" w14:textId="77777777" w:rsidR="005B4A34" w:rsidRPr="00D3427F" w:rsidRDefault="005B4A34" w:rsidP="005B4A34">
      <w:pPr>
        <w:pStyle w:val="ekvnummerierung"/>
        <w:framePr w:wrap="around"/>
      </w:pPr>
      <w:r>
        <w:t>2</w:t>
      </w:r>
    </w:p>
    <w:p w14:paraId="59906280" w14:textId="771AE8A9" w:rsidR="00C54E7A" w:rsidRPr="00287B24" w:rsidRDefault="00C54E7A" w:rsidP="00C54E7A">
      <w:pPr>
        <w:pStyle w:val="ekvpicto"/>
        <w:framePr w:wrap="around"/>
      </w:pPr>
    </w:p>
    <w:p w14:paraId="430A53BC" w14:textId="64A3D218" w:rsidR="00FA48E0" w:rsidRDefault="00BD35B5" w:rsidP="00FA48E0">
      <w:r>
        <w:t xml:space="preserve"> </w:t>
      </w:r>
      <w:r w:rsidR="00537608" w:rsidRPr="000A11D1">
        <w:rPr>
          <w:rFonts w:cs="Arial"/>
        </w:rPr>
        <w:t>Schreibe die Wörter in die richtige Spalte.</w:t>
      </w:r>
    </w:p>
    <w:p w14:paraId="133A999D" w14:textId="0764F0FB" w:rsidR="00FA48E0" w:rsidRDefault="00FA48E0" w:rsidP="00FA48E0"/>
    <w:p w14:paraId="4A23D535" w14:textId="61F48D17" w:rsidR="00FA48E0" w:rsidRDefault="008C3F28" w:rsidP="00FA48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1D7D9C" wp14:editId="554B5D81">
                <wp:simplePos x="0" y="0"/>
                <wp:positionH relativeFrom="margin">
                  <wp:posOffset>472440</wp:posOffset>
                </wp:positionH>
                <wp:positionV relativeFrom="paragraph">
                  <wp:posOffset>12700</wp:posOffset>
                </wp:positionV>
                <wp:extent cx="352425" cy="334010"/>
                <wp:effectExtent l="0" t="0" r="28575" b="2794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D366D" w14:textId="7AC63906" w:rsidR="00FA48E0" w:rsidRPr="008F1DE0" w:rsidRDefault="00537608" w:rsidP="00FA48E0">
                            <w:r>
                              <w:t>vier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7D9C" id="Textfeld 18" o:spid="_x0000_s1032" type="#_x0000_t202" style="position:absolute;margin-left:37.2pt;margin-top:1pt;width:27.75pt;height:26.3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" fillcolor="white [3212]" strokecolor="#171818" strokeweight=".5pt">
                <v:textbox inset="2mm,0,1mm,0">
                  <w:txbxContent>
                    <w:p w14:paraId="575D366D" w14:textId="7AC63906" w:rsidR="00FA48E0" w:rsidRPr="008F1DE0" w:rsidRDefault="00537608" w:rsidP="00FA48E0">
                      <w:r>
                        <w:t>vier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6387EBF" wp14:editId="40EC4309">
                <wp:simplePos x="0" y="0"/>
                <wp:positionH relativeFrom="margin">
                  <wp:posOffset>3749040</wp:posOffset>
                </wp:positionH>
                <wp:positionV relativeFrom="paragraph">
                  <wp:posOffset>12700</wp:posOffset>
                </wp:positionV>
                <wp:extent cx="542925" cy="334010"/>
                <wp:effectExtent l="0" t="0" r="28575" b="2794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7F29" w14:textId="2E716BBA" w:rsidR="00FA48E0" w:rsidRPr="008F1DE0" w:rsidRDefault="00537608" w:rsidP="00FA48E0">
                            <w:r>
                              <w:t>Vogel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7EBF" id="Textfeld 27" o:spid="_x0000_s1033" type="#_x0000_t202" style="position:absolute;margin-left:295.2pt;margin-top:1pt;width:42.75pt;height:26.3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" fillcolor="white [3212]" strokecolor="#171818" strokeweight=".5pt">
                <v:textbox inset="2mm,0,1mm,0">
                  <w:txbxContent>
                    <w:p w14:paraId="1A357F29" w14:textId="2E716BBA" w:rsidR="00FA48E0" w:rsidRPr="008F1DE0" w:rsidRDefault="00537608" w:rsidP="00FA48E0">
                      <w:r>
                        <w:t>Vogel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54AD8D2" wp14:editId="034D6B13">
                <wp:simplePos x="0" y="0"/>
                <wp:positionH relativeFrom="margin">
                  <wp:posOffset>3129915</wp:posOffset>
                </wp:positionH>
                <wp:positionV relativeFrom="paragraph">
                  <wp:posOffset>12700</wp:posOffset>
                </wp:positionV>
                <wp:extent cx="504825" cy="334010"/>
                <wp:effectExtent l="0" t="0" r="28575" b="2794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DE5B7" w14:textId="251F1DD8" w:rsidR="00FA48E0" w:rsidRPr="008F1DE0" w:rsidRDefault="00537608" w:rsidP="00FA48E0">
                            <w:r>
                              <w:t>Vase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AD8D2" id="Textfeld 30" o:spid="_x0000_s1034" type="#_x0000_t202" style="position:absolute;margin-left:246.45pt;margin-top:1pt;width:39.75pt;height:26.3pt;z-index:251692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" fillcolor="white [3212]" strokecolor="#171818" strokeweight=".5pt">
                <v:textbox inset="2mm,0,1mm,0">
                  <w:txbxContent>
                    <w:p w14:paraId="2DFDE5B7" w14:textId="251F1DD8" w:rsidR="00FA48E0" w:rsidRPr="008F1DE0" w:rsidRDefault="00537608" w:rsidP="00FA48E0">
                      <w:r>
                        <w:t>Vase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BC6D12D" wp14:editId="2829AAEA">
                <wp:simplePos x="0" y="0"/>
                <wp:positionH relativeFrom="page">
                  <wp:align>center</wp:align>
                </wp:positionH>
                <wp:positionV relativeFrom="paragraph">
                  <wp:posOffset>12700</wp:posOffset>
                </wp:positionV>
                <wp:extent cx="666750" cy="334010"/>
                <wp:effectExtent l="0" t="0" r="19050" b="2794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2ACD4" w14:textId="2AFFFC26" w:rsidR="00FA48E0" w:rsidRPr="008F1DE0" w:rsidRDefault="00537608" w:rsidP="00FA48E0">
                            <w:r>
                              <w:t>vorlesen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C6D12D" id="Textfeld 29" o:spid="_x0000_s1035" type="#_x0000_t202" style="position:absolute;margin-left:0;margin-top:1pt;width:52.5pt;height:26.3pt;z-index:25169152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" fillcolor="white [3212]" strokecolor="#171818" strokeweight=".5pt">
                <v:textbox inset="2mm,0,1mm,0">
                  <w:txbxContent>
                    <w:p w14:paraId="7172ACD4" w14:textId="2AFFFC26" w:rsidR="00FA48E0" w:rsidRPr="008F1DE0" w:rsidRDefault="00537608" w:rsidP="00FA48E0">
                      <w:r>
                        <w:t>vorlesen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93C1159" wp14:editId="02A4C99E">
                <wp:simplePos x="0" y="0"/>
                <wp:positionH relativeFrom="margin">
                  <wp:posOffset>1682115</wp:posOffset>
                </wp:positionH>
                <wp:positionV relativeFrom="paragraph">
                  <wp:posOffset>12700</wp:posOffset>
                </wp:positionV>
                <wp:extent cx="571500" cy="334010"/>
                <wp:effectExtent l="0" t="0" r="19050" b="2794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A426B" w14:textId="1CDFA2D3" w:rsidR="00FA48E0" w:rsidRPr="008F1DE0" w:rsidRDefault="00537608" w:rsidP="00FA48E0">
                            <w:r>
                              <w:t>Vulkan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C1159" id="Textfeld 28" o:spid="_x0000_s1036" type="#_x0000_t202" style="position:absolute;margin-left:132.45pt;margin-top:1pt;width:45pt;height:26.3pt;z-index:251690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" fillcolor="white [3212]" strokecolor="#171818" strokeweight=".5pt">
                <v:textbox inset="2mm,0,1mm,0">
                  <w:txbxContent>
                    <w:p w14:paraId="131A426B" w14:textId="1CDFA2D3" w:rsidR="00FA48E0" w:rsidRPr="008F1DE0" w:rsidRDefault="00537608" w:rsidP="00FA48E0">
                      <w:r>
                        <w:t>Vulkan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5D766C8" wp14:editId="68C25270">
                <wp:simplePos x="0" y="0"/>
                <wp:positionH relativeFrom="column">
                  <wp:posOffset>891540</wp:posOffset>
                </wp:positionH>
                <wp:positionV relativeFrom="paragraph">
                  <wp:posOffset>12700</wp:posOffset>
                </wp:positionV>
                <wp:extent cx="723900" cy="334010"/>
                <wp:effectExtent l="0" t="0" r="19050" b="2794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C0AE2" w14:textId="5A256EBB" w:rsidR="00FA48E0" w:rsidRPr="008F1DE0" w:rsidRDefault="00537608" w:rsidP="00FA48E0">
                            <w:r>
                              <w:t>Pullover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766C8" id="Textfeld 7" o:spid="_x0000_s1037" type="#_x0000_t202" style="position:absolute;margin-left:70.2pt;margin-top:1pt;width:57pt;height:26.3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" fillcolor="white [3212]" strokecolor="#171818" strokeweight=".5pt">
                <v:textbox inset="2mm,0,1mm,0">
                  <w:txbxContent>
                    <w:p w14:paraId="115C0AE2" w14:textId="5A256EBB" w:rsidR="00FA48E0" w:rsidRPr="008F1DE0" w:rsidRDefault="00537608" w:rsidP="00FA48E0">
                      <w:r>
                        <w:t>Pullover</w:t>
                      </w:r>
                    </w:p>
                  </w:txbxContent>
                </v:textbox>
              </v:shape>
            </w:pict>
          </mc:Fallback>
        </mc:AlternateContent>
      </w:r>
    </w:p>
    <w:p w14:paraId="600A0100" w14:textId="7F749367" w:rsidR="00BD35B5" w:rsidRDefault="00BD35B5" w:rsidP="00537608">
      <w:pPr>
        <w:tabs>
          <w:tab w:val="clear" w:pos="340"/>
          <w:tab w:val="clear" w:pos="595"/>
          <w:tab w:val="clear" w:pos="851"/>
          <w:tab w:val="left" w:pos="7440"/>
        </w:tabs>
      </w:pPr>
    </w:p>
    <w:p w14:paraId="3AAA710B" w14:textId="77777777" w:rsidR="00754EB3" w:rsidRDefault="00754EB3" w:rsidP="00537608">
      <w:pPr>
        <w:tabs>
          <w:tab w:val="clear" w:pos="340"/>
          <w:tab w:val="clear" w:pos="595"/>
          <w:tab w:val="clear" w:pos="851"/>
          <w:tab w:val="left" w:pos="7440"/>
        </w:tabs>
      </w:pPr>
    </w:p>
    <w:p w14:paraId="3647C52A" w14:textId="5FAFAE9A" w:rsidR="00537608" w:rsidRDefault="00754EB3" w:rsidP="00754EB3">
      <w:pPr>
        <w:tabs>
          <w:tab w:val="clear" w:pos="340"/>
          <w:tab w:val="clear" w:pos="595"/>
          <w:tab w:val="clear" w:pos="851"/>
          <w:tab w:val="left" w:pos="5790"/>
        </w:tabs>
      </w:pPr>
      <w:r>
        <w:t>V klingt wie W</w:t>
      </w:r>
      <w:r>
        <w:tab/>
        <w:t>V klingt wie W</w:t>
      </w:r>
    </w:p>
    <w:tbl>
      <w:tblPr>
        <w:tblpPr w:leftFromText="141" w:rightFromText="141" w:vertAnchor="text" w:horzAnchor="margin" w:tblpY="127"/>
        <w:tblW w:w="28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</w:tblGrid>
      <w:tr w:rsidR="003759E2" w:rsidRPr="001F1E3D" w14:paraId="7C89DDD0" w14:textId="77777777" w:rsidTr="003759E2">
        <w:trPr>
          <w:trHeight w:hRule="exact" w:val="170"/>
        </w:trPr>
        <w:tc>
          <w:tcPr>
            <w:tcW w:w="2832" w:type="dxa"/>
            <w:vAlign w:val="center"/>
          </w:tcPr>
          <w:p w14:paraId="1BB75EEA" w14:textId="77777777" w:rsidR="003759E2" w:rsidRPr="001F1E3D" w:rsidRDefault="003759E2" w:rsidP="003759E2">
            <w:pPr>
              <w:pStyle w:val="ekvlinie"/>
            </w:pPr>
          </w:p>
        </w:tc>
      </w:tr>
      <w:tr w:rsidR="003759E2" w:rsidRPr="001F1E3D" w14:paraId="7D38A6C6" w14:textId="77777777" w:rsidTr="003759E2">
        <w:trPr>
          <w:trHeight w:hRule="exact" w:val="198"/>
        </w:trPr>
        <w:tc>
          <w:tcPr>
            <w:tcW w:w="2832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5AD0479C" w14:textId="77777777" w:rsidR="003759E2" w:rsidRPr="001F1E3D" w:rsidRDefault="003759E2" w:rsidP="003759E2">
            <w:pPr>
              <w:pStyle w:val="ekvlinie"/>
            </w:pPr>
          </w:p>
        </w:tc>
      </w:tr>
      <w:tr w:rsidR="003759E2" w:rsidRPr="001F1E3D" w14:paraId="4EBDC9AE" w14:textId="77777777" w:rsidTr="003759E2">
        <w:trPr>
          <w:trHeight w:hRule="exact" w:val="170"/>
        </w:trPr>
        <w:tc>
          <w:tcPr>
            <w:tcW w:w="2832" w:type="dxa"/>
            <w:tcBorders>
              <w:top w:val="single" w:sz="6" w:space="0" w:color="auto"/>
            </w:tcBorders>
            <w:vAlign w:val="center"/>
          </w:tcPr>
          <w:p w14:paraId="65A6E3EE" w14:textId="77777777" w:rsidR="003759E2" w:rsidRPr="001F1E3D" w:rsidRDefault="003759E2" w:rsidP="003759E2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321" w:tblpY="142"/>
        <w:tblW w:w="32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</w:tblGrid>
      <w:tr w:rsidR="00754EB3" w:rsidRPr="001F1E3D" w14:paraId="6785B4D8" w14:textId="77777777" w:rsidTr="00754EB3">
        <w:trPr>
          <w:trHeight w:hRule="exact" w:val="170"/>
        </w:trPr>
        <w:tc>
          <w:tcPr>
            <w:tcW w:w="3258" w:type="dxa"/>
            <w:noWrap/>
            <w:vAlign w:val="center"/>
          </w:tcPr>
          <w:p w14:paraId="2FFBBCC6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7E9407C0" w14:textId="77777777" w:rsidTr="00754EB3">
        <w:trPr>
          <w:trHeight w:hRule="exact" w:val="198"/>
        </w:trPr>
        <w:tc>
          <w:tcPr>
            <w:tcW w:w="325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F77B629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10961740" w14:textId="77777777" w:rsidTr="00754EB3">
        <w:trPr>
          <w:trHeight w:hRule="exact" w:val="170"/>
        </w:trPr>
        <w:tc>
          <w:tcPr>
            <w:tcW w:w="3258" w:type="dxa"/>
            <w:tcBorders>
              <w:top w:val="single" w:sz="6" w:space="0" w:color="auto"/>
            </w:tcBorders>
            <w:noWrap/>
            <w:vAlign w:val="center"/>
          </w:tcPr>
          <w:p w14:paraId="0FFA4E2F" w14:textId="77777777" w:rsidR="00754EB3" w:rsidRPr="001F1E3D" w:rsidRDefault="00754EB3" w:rsidP="00754EB3">
            <w:pPr>
              <w:pStyle w:val="ekvlinie"/>
            </w:pPr>
          </w:p>
        </w:tc>
      </w:tr>
    </w:tbl>
    <w:p w14:paraId="194D222D" w14:textId="00798671" w:rsidR="00FA48E0" w:rsidRDefault="00754EB3" w:rsidP="00FA48E0">
      <w:r>
        <w:drawing>
          <wp:anchor distT="0" distB="0" distL="114300" distR="114300" simplePos="0" relativeHeight="251747840" behindDoc="0" locked="0" layoutInCell="1" allowOverlap="1" wp14:anchorId="51275519" wp14:editId="1AFC65E6">
            <wp:simplePos x="0" y="0"/>
            <wp:positionH relativeFrom="column">
              <wp:posOffset>1891665</wp:posOffset>
            </wp:positionH>
            <wp:positionV relativeFrom="paragraph">
              <wp:posOffset>-635</wp:posOffset>
            </wp:positionV>
            <wp:extent cx="652150" cy="554223"/>
            <wp:effectExtent l="0" t="0" r="0" b="0"/>
            <wp:wrapNone/>
            <wp:docPr id="11" name="Grafik 11" descr="K:\EKV\GSV\04_Praktikanten\Schwarz\FRESCH\Merken\S537161048_044_0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K:\EKV\GSV\04_Praktikanten\Schwarz\FRESCH\Merken\S537161048_044_0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0" cy="554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0DAA4" w14:textId="096F5A65" w:rsidR="00754EB3" w:rsidRDefault="00754EB3" w:rsidP="00FA48E0"/>
    <w:p w14:paraId="0FEB98BB" w14:textId="35BA2BA7" w:rsidR="00754EB3" w:rsidRDefault="00754EB3" w:rsidP="00FA48E0">
      <w:r>
        <w:drawing>
          <wp:anchor distT="0" distB="0" distL="114300" distR="114300" simplePos="0" relativeHeight="251749888" behindDoc="0" locked="0" layoutInCell="1" allowOverlap="1" wp14:anchorId="7300A0FB" wp14:editId="5FDDDD4D">
            <wp:simplePos x="0" y="0"/>
            <wp:positionH relativeFrom="column">
              <wp:posOffset>2833459</wp:posOffset>
            </wp:positionH>
            <wp:positionV relativeFrom="paragraph">
              <wp:posOffset>6985</wp:posOffset>
            </wp:positionV>
            <wp:extent cx="411029" cy="564890"/>
            <wp:effectExtent l="0" t="0" r="8255" b="6985"/>
            <wp:wrapNone/>
            <wp:docPr id="4" name="Grafik 4" descr="K:\EKV\GSV\04_Praktikanten\Schwarz\FRESCH\Merken\S537300540_V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K:\EKV\GSV\04_Praktikanten\Schwarz\FRESCH\Merken\S537300540_Vas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29" cy="56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45"/>
        <w:tblW w:w="28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</w:tblGrid>
      <w:tr w:rsidR="005E655D" w:rsidRPr="001F1E3D" w14:paraId="61D561F9" w14:textId="77777777" w:rsidTr="00754EB3">
        <w:trPr>
          <w:trHeight w:hRule="exact" w:val="170"/>
        </w:trPr>
        <w:tc>
          <w:tcPr>
            <w:tcW w:w="2832" w:type="dxa"/>
            <w:noWrap/>
            <w:vAlign w:val="center"/>
          </w:tcPr>
          <w:p w14:paraId="0837DAE6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2B28CCF1" w14:textId="77777777" w:rsidTr="00754EB3">
        <w:trPr>
          <w:trHeight w:hRule="exact" w:val="198"/>
        </w:trPr>
        <w:tc>
          <w:tcPr>
            <w:tcW w:w="2832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21C850B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726B0094" w14:textId="77777777" w:rsidTr="00754EB3">
        <w:trPr>
          <w:trHeight w:hRule="exact" w:val="170"/>
        </w:trPr>
        <w:tc>
          <w:tcPr>
            <w:tcW w:w="2832" w:type="dxa"/>
            <w:tcBorders>
              <w:top w:val="single" w:sz="6" w:space="0" w:color="auto"/>
            </w:tcBorders>
            <w:noWrap/>
            <w:vAlign w:val="center"/>
          </w:tcPr>
          <w:p w14:paraId="574AFA23" w14:textId="77777777" w:rsidR="005E655D" w:rsidRPr="001F1E3D" w:rsidRDefault="005E655D" w:rsidP="005E655D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321" w:tblpY="31"/>
        <w:tblW w:w="32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</w:tblGrid>
      <w:tr w:rsidR="00754EB3" w:rsidRPr="001F1E3D" w14:paraId="6B7DB1C6" w14:textId="77777777" w:rsidTr="00754EB3">
        <w:trPr>
          <w:trHeight w:hRule="exact" w:val="170"/>
        </w:trPr>
        <w:tc>
          <w:tcPr>
            <w:tcW w:w="3258" w:type="dxa"/>
            <w:noWrap/>
            <w:vAlign w:val="center"/>
          </w:tcPr>
          <w:p w14:paraId="452304D8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0FBC5BFF" w14:textId="77777777" w:rsidTr="00754EB3">
        <w:trPr>
          <w:trHeight w:hRule="exact" w:val="198"/>
        </w:trPr>
        <w:tc>
          <w:tcPr>
            <w:tcW w:w="325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019FAEE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5DC59805" w14:textId="77777777" w:rsidTr="00754EB3">
        <w:trPr>
          <w:trHeight w:hRule="exact" w:val="170"/>
        </w:trPr>
        <w:tc>
          <w:tcPr>
            <w:tcW w:w="3258" w:type="dxa"/>
            <w:tcBorders>
              <w:top w:val="single" w:sz="6" w:space="0" w:color="auto"/>
            </w:tcBorders>
            <w:noWrap/>
            <w:vAlign w:val="center"/>
          </w:tcPr>
          <w:p w14:paraId="48220FD1" w14:textId="77777777" w:rsidR="00754EB3" w:rsidRPr="001F1E3D" w:rsidRDefault="00754EB3" w:rsidP="00754EB3">
            <w:pPr>
              <w:pStyle w:val="ekvlinie"/>
            </w:pPr>
          </w:p>
        </w:tc>
      </w:tr>
    </w:tbl>
    <w:p w14:paraId="3F24C7C8" w14:textId="56A291A4" w:rsidR="00FA48E0" w:rsidRDefault="00FA48E0" w:rsidP="00FA48E0"/>
    <w:p w14:paraId="7F136678" w14:textId="08D09298" w:rsidR="00754EB3" w:rsidRDefault="00754EB3" w:rsidP="00FA48E0">
      <w:r>
        <w:drawing>
          <wp:anchor distT="0" distB="0" distL="114300" distR="114300" simplePos="0" relativeHeight="251751936" behindDoc="0" locked="0" layoutInCell="1" allowOverlap="1" wp14:anchorId="78F0B992" wp14:editId="5D7FCE61">
            <wp:simplePos x="0" y="0"/>
            <wp:positionH relativeFrom="column">
              <wp:posOffset>2085975</wp:posOffset>
            </wp:positionH>
            <wp:positionV relativeFrom="paragraph">
              <wp:posOffset>83185</wp:posOffset>
            </wp:positionV>
            <wp:extent cx="702710" cy="500848"/>
            <wp:effectExtent l="0" t="0" r="2540" b="0"/>
            <wp:wrapNone/>
            <wp:docPr id="12" name="Grafik 12" descr="K:\EKV\GSV\04_Praktikanten\Schwarz\FRESCH\Merken\S537300540_Lautbild_Vogel__2_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K:\EKV\GSV\04_Praktikanten\Schwarz\FRESCH\Merken\S537300540_Lautbild_Vogel__2_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710" cy="50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E8277" w14:textId="7C23E9E3" w:rsidR="00754EB3" w:rsidRPr="00D6081D" w:rsidRDefault="00754EB3" w:rsidP="00754EB3">
      <w:pPr>
        <w:tabs>
          <w:tab w:val="clear" w:pos="340"/>
          <w:tab w:val="clear" w:pos="595"/>
          <w:tab w:val="clear" w:pos="851"/>
          <w:tab w:val="left" w:pos="3645"/>
        </w:tabs>
      </w:pPr>
      <w:r>
        <w:tab/>
      </w:r>
    </w:p>
    <w:tbl>
      <w:tblPr>
        <w:tblpPr w:leftFromText="141" w:rightFromText="141" w:vertAnchor="text" w:horzAnchor="margin" w:tblpY="1"/>
        <w:tblW w:w="28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</w:tblGrid>
      <w:tr w:rsidR="005E655D" w:rsidRPr="001F1E3D" w14:paraId="51B85348" w14:textId="77777777" w:rsidTr="00754EB3">
        <w:trPr>
          <w:trHeight w:hRule="exact" w:val="170"/>
        </w:trPr>
        <w:tc>
          <w:tcPr>
            <w:tcW w:w="2832" w:type="dxa"/>
            <w:noWrap/>
            <w:vAlign w:val="center"/>
          </w:tcPr>
          <w:p w14:paraId="7E0CF24C" w14:textId="1157F84B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21406735" w14:textId="77777777" w:rsidTr="00754EB3">
        <w:trPr>
          <w:trHeight w:hRule="exact" w:val="198"/>
        </w:trPr>
        <w:tc>
          <w:tcPr>
            <w:tcW w:w="2832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75FCCCC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04F7EF73" w14:textId="77777777" w:rsidTr="00754EB3">
        <w:trPr>
          <w:trHeight w:hRule="exact" w:val="170"/>
        </w:trPr>
        <w:tc>
          <w:tcPr>
            <w:tcW w:w="2832" w:type="dxa"/>
            <w:tcBorders>
              <w:top w:val="single" w:sz="6" w:space="0" w:color="auto"/>
            </w:tcBorders>
            <w:noWrap/>
            <w:vAlign w:val="center"/>
          </w:tcPr>
          <w:p w14:paraId="3EC41F77" w14:textId="77777777" w:rsidR="005E655D" w:rsidRPr="001F1E3D" w:rsidRDefault="005E655D" w:rsidP="005E655D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291" w:tblpY="10"/>
        <w:tblW w:w="325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</w:tblGrid>
      <w:tr w:rsidR="00754EB3" w:rsidRPr="001F1E3D" w14:paraId="0239EA47" w14:textId="77777777" w:rsidTr="00754EB3">
        <w:trPr>
          <w:trHeight w:hRule="exact" w:val="170"/>
        </w:trPr>
        <w:tc>
          <w:tcPr>
            <w:tcW w:w="3258" w:type="dxa"/>
            <w:noWrap/>
            <w:vAlign w:val="center"/>
          </w:tcPr>
          <w:p w14:paraId="51854F24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0234CC8B" w14:textId="77777777" w:rsidTr="00754EB3">
        <w:trPr>
          <w:trHeight w:hRule="exact" w:val="198"/>
        </w:trPr>
        <w:tc>
          <w:tcPr>
            <w:tcW w:w="325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2DD633D" w14:textId="77777777" w:rsidR="00754EB3" w:rsidRPr="001F1E3D" w:rsidRDefault="00754EB3" w:rsidP="00754EB3">
            <w:pPr>
              <w:pStyle w:val="ekvlinie"/>
            </w:pPr>
          </w:p>
        </w:tc>
      </w:tr>
      <w:tr w:rsidR="00754EB3" w:rsidRPr="001F1E3D" w14:paraId="5C34D739" w14:textId="77777777" w:rsidTr="00754EB3">
        <w:trPr>
          <w:trHeight w:hRule="exact" w:val="170"/>
        </w:trPr>
        <w:tc>
          <w:tcPr>
            <w:tcW w:w="3258" w:type="dxa"/>
            <w:tcBorders>
              <w:top w:val="single" w:sz="6" w:space="0" w:color="auto"/>
            </w:tcBorders>
            <w:noWrap/>
            <w:vAlign w:val="center"/>
          </w:tcPr>
          <w:p w14:paraId="3E97AF82" w14:textId="77777777" w:rsidR="00754EB3" w:rsidRPr="001F1E3D" w:rsidRDefault="00754EB3" w:rsidP="00754EB3">
            <w:pPr>
              <w:pStyle w:val="ekvlinie"/>
            </w:pPr>
          </w:p>
        </w:tc>
      </w:tr>
    </w:tbl>
    <w:p w14:paraId="01110D51" w14:textId="3025C000" w:rsidR="00FA48E0" w:rsidRDefault="00FA48E0" w:rsidP="00FA48E0"/>
    <w:p w14:paraId="61AAC784" w14:textId="088399D1" w:rsidR="00223385" w:rsidRDefault="00223385" w:rsidP="005B4A34"/>
    <w:p w14:paraId="3BB08952" w14:textId="77777777" w:rsidR="00226127" w:rsidRDefault="00226127" w:rsidP="005B4A34"/>
    <w:p w14:paraId="3B5CBE9C" w14:textId="77777777" w:rsidR="005B4A34" w:rsidRPr="00D3427F" w:rsidRDefault="005B4A34" w:rsidP="00223385">
      <w:pPr>
        <w:pStyle w:val="ekvnummerierung"/>
        <w:framePr w:wrap="around" w:y="138"/>
      </w:pPr>
      <w:r>
        <w:t>3</w:t>
      </w:r>
    </w:p>
    <w:p w14:paraId="70094348" w14:textId="61E1BC91" w:rsidR="00C54E7A" w:rsidRPr="00287B24" w:rsidRDefault="00C54E7A" w:rsidP="00C54E7A">
      <w:pPr>
        <w:pStyle w:val="ekvpicto"/>
        <w:framePr w:wrap="around"/>
      </w:pPr>
    </w:p>
    <w:p w14:paraId="657DF3D9" w14:textId="3E1EBE6B" w:rsidR="008C3F28" w:rsidRDefault="00223385" w:rsidP="00B40247">
      <w:pPr>
        <w:pStyle w:val="ekvschreiblinie"/>
        <w:tabs>
          <w:tab w:val="clear" w:pos="340"/>
          <w:tab w:val="clear" w:pos="595"/>
          <w:tab w:val="clear" w:pos="851"/>
          <w:tab w:val="left" w:pos="1418"/>
        </w:tabs>
      </w:pPr>
      <w:r>
        <w:t xml:space="preserve"> </w:t>
      </w:r>
      <w:r w:rsidR="00754EB3">
        <w:t>Setze die Wörter richtig ein.</w:t>
      </w:r>
    </w:p>
    <w:p w14:paraId="5B1D4892" w14:textId="3298D229" w:rsidR="00754EB3" w:rsidRDefault="008C3F28" w:rsidP="00754EB3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3375"/>
          <w:tab w:val="center" w:pos="4677"/>
        </w:tabs>
      </w:pPr>
      <w:r w:rsidRPr="000A11D1">
        <w:rPr>
          <w:rFonts w:cs="Arial"/>
        </w:rPr>
        <w:drawing>
          <wp:anchor distT="0" distB="0" distL="114300" distR="114300" simplePos="0" relativeHeight="251762176" behindDoc="0" locked="0" layoutInCell="1" allowOverlap="1" wp14:anchorId="7D60D1A8" wp14:editId="0B1D3F4D">
            <wp:simplePos x="0" y="0"/>
            <wp:positionH relativeFrom="column">
              <wp:posOffset>4432935</wp:posOffset>
            </wp:positionH>
            <wp:positionV relativeFrom="paragraph">
              <wp:posOffset>13335</wp:posOffset>
            </wp:positionV>
            <wp:extent cx="819150" cy="819150"/>
            <wp:effectExtent l="0" t="0" r="0" b="0"/>
            <wp:wrapNone/>
            <wp:docPr id="20" name="Grafik 20" descr="K:\EKV\GSV\04_Praktikanten\Schwarz\FRESCH\Merken\S103547515_029_football-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K:\EKV\GSV\04_Praktikanten\Schwarz\FRESCH\Merken\S103547515_029_football-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20CF396" wp14:editId="404C53EB">
                <wp:simplePos x="0" y="0"/>
                <wp:positionH relativeFrom="column">
                  <wp:posOffset>3302635</wp:posOffset>
                </wp:positionH>
                <wp:positionV relativeFrom="paragraph">
                  <wp:posOffset>151765</wp:posOffset>
                </wp:positionV>
                <wp:extent cx="723900" cy="334010"/>
                <wp:effectExtent l="0" t="0" r="19050" b="2794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9FDC1" w14:textId="69754DF6" w:rsidR="00754EB3" w:rsidRPr="008F1DE0" w:rsidRDefault="00754EB3" w:rsidP="00754EB3">
                            <w:pPr>
                              <w:jc w:val="center"/>
                            </w:pPr>
                            <w:r>
                              <w:t>Fußball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CF396" id="Textfeld 16" o:spid="_x0000_s1038" type="#_x0000_t202" style="position:absolute;margin-left:260.05pt;margin-top:11.95pt;width:57pt;height:26.3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" fillcolor="white [3212]" strokecolor="#171818" strokeweight=".5pt">
                <v:textbox inset="2mm,0,1mm,0">
                  <w:txbxContent>
                    <w:p w14:paraId="4AA9FDC1" w14:textId="69754DF6" w:rsidR="00754EB3" w:rsidRPr="008F1DE0" w:rsidRDefault="00754EB3" w:rsidP="00754EB3">
                      <w:pPr>
                        <w:jc w:val="center"/>
                      </w:pPr>
                      <w:r>
                        <w:t>Fußball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58C282D6" wp14:editId="18DD9FEA">
                <wp:simplePos x="0" y="0"/>
                <wp:positionH relativeFrom="page">
                  <wp:align>center</wp:align>
                </wp:positionH>
                <wp:positionV relativeFrom="paragraph">
                  <wp:posOffset>142240</wp:posOffset>
                </wp:positionV>
                <wp:extent cx="723900" cy="334010"/>
                <wp:effectExtent l="0" t="0" r="19050" b="2794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9D4E1" w14:textId="01A042FB" w:rsidR="00754EB3" w:rsidRPr="008F1DE0" w:rsidRDefault="00754EB3" w:rsidP="00754EB3">
                            <w:pPr>
                              <w:jc w:val="center"/>
                            </w:pPr>
                            <w:r>
                              <w:t>Spaß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C282D6" id="Textfeld 15" o:spid="_x0000_s1039" type="#_x0000_t202" style="position:absolute;margin-left:0;margin-top:11.2pt;width:57pt;height:26.3pt;z-index:25175808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" fillcolor="white [3212]" strokecolor="#171818" strokeweight=".5pt">
                <v:textbox inset="2mm,0,1mm,0">
                  <w:txbxContent>
                    <w:p w14:paraId="2A79D4E1" w14:textId="01A042FB" w:rsidR="00754EB3" w:rsidRPr="008F1DE0" w:rsidRDefault="00754EB3" w:rsidP="00754EB3">
                      <w:pPr>
                        <w:jc w:val="center"/>
                      </w:pPr>
                      <w:r>
                        <w:t>Spaß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C24F684" wp14:editId="45C31EC9">
                <wp:simplePos x="0" y="0"/>
                <wp:positionH relativeFrom="column">
                  <wp:posOffset>1419225</wp:posOffset>
                </wp:positionH>
                <wp:positionV relativeFrom="paragraph">
                  <wp:posOffset>142240</wp:posOffset>
                </wp:positionV>
                <wp:extent cx="723900" cy="334010"/>
                <wp:effectExtent l="0" t="0" r="19050" b="2794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4C1F5" w14:textId="646F9E34" w:rsidR="00754EB3" w:rsidRPr="008F1DE0" w:rsidRDefault="00754EB3" w:rsidP="00754EB3">
                            <w:pPr>
                              <w:jc w:val="center"/>
                            </w:pPr>
                            <w:r>
                              <w:t>heiß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4F684" id="Textfeld 14" o:spid="_x0000_s1040" type="#_x0000_t202" style="position:absolute;margin-left:111.75pt;margin-top:11.2pt;width:57pt;height:26.3pt;z-index:25175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" fillcolor="white [3212]" strokecolor="#171818" strokeweight=".5pt">
                <v:textbox inset="2mm,0,1mm,0">
                  <w:txbxContent>
                    <w:p w14:paraId="5FC4C1F5" w14:textId="646F9E34" w:rsidR="00754EB3" w:rsidRPr="008F1DE0" w:rsidRDefault="00754EB3" w:rsidP="00754EB3">
                      <w:pPr>
                        <w:jc w:val="center"/>
                      </w:pPr>
                      <w:r>
                        <w:t>heiß</w:t>
                      </w:r>
                    </w:p>
                  </w:txbxContent>
                </v:textbox>
              </v:shape>
            </w:pict>
          </mc:Fallback>
        </mc:AlternateContent>
      </w:r>
      <w:r w:rsidR="00754EB3">
        <w:rPr>
          <w:lang w:eastAsia="de-DE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5FD6ABD6" wp14:editId="122BDC62">
                <wp:simplePos x="0" y="0"/>
                <wp:positionH relativeFrom="column">
                  <wp:posOffset>504825</wp:posOffset>
                </wp:positionH>
                <wp:positionV relativeFrom="paragraph">
                  <wp:posOffset>142240</wp:posOffset>
                </wp:positionV>
                <wp:extent cx="723900" cy="334010"/>
                <wp:effectExtent l="0" t="0" r="19050" b="2794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7C2E3" w14:textId="043426E5" w:rsidR="00754EB3" w:rsidRPr="008F1DE0" w:rsidRDefault="00754EB3" w:rsidP="00754EB3">
                            <w:pPr>
                              <w:jc w:val="center"/>
                            </w:pPr>
                            <w:r>
                              <w:t>Straße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D6ABD6" id="Textfeld 13" o:spid="_x0000_s1041" type="#_x0000_t202" style="position:absolute;margin-left:39.75pt;margin-top:11.2pt;width:57pt;height:26.3pt;z-index:25175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" fillcolor="white [3212]" strokecolor="#171818" strokeweight=".5pt">
                <v:textbox inset="2mm,0,1mm,0">
                  <w:txbxContent>
                    <w:p w14:paraId="79F7C2E3" w14:textId="043426E5" w:rsidR="00754EB3" w:rsidRPr="008F1DE0" w:rsidRDefault="00754EB3" w:rsidP="00754EB3">
                      <w:pPr>
                        <w:jc w:val="center"/>
                      </w:pPr>
                      <w:r>
                        <w:t>Straße</w:t>
                      </w:r>
                    </w:p>
                  </w:txbxContent>
                </v:textbox>
              </v:shape>
            </w:pict>
          </mc:Fallback>
        </mc:AlternateContent>
      </w:r>
      <w:r w:rsidR="00754EB3">
        <w:tab/>
      </w:r>
      <w:r w:rsidR="00754EB3">
        <w:tab/>
      </w:r>
    </w:p>
    <w:p w14:paraId="4E3C3931" w14:textId="7C5A631A" w:rsidR="005B2A72" w:rsidRDefault="005B2A72" w:rsidP="008C3F28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1418"/>
          <w:tab w:val="left" w:pos="7260"/>
        </w:tabs>
      </w:pPr>
      <w:r>
        <w:tab/>
      </w:r>
      <w:r w:rsidR="008C3F28">
        <w:tab/>
      </w:r>
    </w:p>
    <w:p w14:paraId="284B98E2" w14:textId="77777777" w:rsidR="008C3F28" w:rsidRDefault="008C3F28" w:rsidP="008C3F28">
      <w:pPr>
        <w:rPr>
          <w:rFonts w:asciiTheme="minorHAnsi" w:hAnsiTheme="minorHAnsi" w:cstheme="minorHAnsi"/>
        </w:rPr>
      </w:pPr>
      <w:r w:rsidRPr="000A11D1">
        <w:rPr>
          <w:rFonts w:asciiTheme="minorHAnsi" w:hAnsiTheme="minorHAnsi" w:cstheme="minorHAnsi"/>
        </w:rPr>
        <w:t xml:space="preserve">Heute ist es sehr ___________________. </w:t>
      </w:r>
    </w:p>
    <w:p w14:paraId="05E88D6F" w14:textId="3147BDDD" w:rsidR="008C3F28" w:rsidRPr="000A11D1" w:rsidRDefault="008C3F28" w:rsidP="008C3F28">
      <w:pPr>
        <w:rPr>
          <w:rFonts w:asciiTheme="minorHAnsi" w:hAnsiTheme="minorHAnsi" w:cstheme="minorHAnsi"/>
        </w:rPr>
      </w:pPr>
      <w:r w:rsidRPr="000A11D1">
        <w:rPr>
          <w:rFonts w:asciiTheme="minorHAnsi" w:hAnsiTheme="minorHAnsi" w:cstheme="minorHAnsi"/>
        </w:rPr>
        <w:t>Paula und Lasse spielen mit ihrem neuen ______________.</w:t>
      </w:r>
    </w:p>
    <w:p w14:paraId="4586A0A2" w14:textId="77777777" w:rsidR="008C3F28" w:rsidRPr="000A11D1" w:rsidRDefault="008C3F28" w:rsidP="008C3F28">
      <w:pPr>
        <w:rPr>
          <w:rFonts w:asciiTheme="minorHAnsi" w:hAnsiTheme="minorHAnsi" w:cstheme="minorHAnsi"/>
        </w:rPr>
      </w:pPr>
      <w:r w:rsidRPr="000A11D1">
        <w:rPr>
          <w:rFonts w:asciiTheme="minorHAnsi" w:hAnsiTheme="minorHAnsi" w:cstheme="minorHAnsi"/>
        </w:rPr>
        <w:t xml:space="preserve">Zusammen haben sie viel ____________.  Plötzlich rollt der Ball auf die _____________. </w:t>
      </w:r>
    </w:p>
    <w:p w14:paraId="41EE71F3" w14:textId="3C73FE40" w:rsidR="008C3F28" w:rsidRDefault="008C3F28" w:rsidP="005B4A34"/>
    <w:p w14:paraId="4FA51947" w14:textId="57055BDF" w:rsidR="00B40247" w:rsidRDefault="008C3F28" w:rsidP="008C3F28">
      <w:pPr>
        <w:pStyle w:val="ekvnummerierung"/>
        <w:framePr w:wrap="around"/>
      </w:pPr>
      <w:r>
        <w:t>4 Verbinde das Wort mit dem Bild.</w:t>
      </w:r>
    </w:p>
    <w:p w14:paraId="187BCBFE" w14:textId="4D52CB91" w:rsidR="00317B73" w:rsidRDefault="008C3F28" w:rsidP="005B4A34">
      <w:r>
        <w:t xml:space="preserve"> Verbinde das Wort mit dem Bild.</w:t>
      </w:r>
    </w:p>
    <w:p w14:paraId="7D5AB55A" w14:textId="604D85AB" w:rsidR="00C54E7A" w:rsidRPr="00287B24" w:rsidRDefault="00C54E7A" w:rsidP="00C54E7A">
      <w:pPr>
        <w:pStyle w:val="ekvpicto"/>
        <w:framePr w:wrap="around"/>
      </w:pPr>
    </w:p>
    <w:p w14:paraId="406E38E3" w14:textId="374C5D1E" w:rsidR="004F2B0A" w:rsidRDefault="00AF0888" w:rsidP="00226127">
      <w:pPr>
        <w:tabs>
          <w:tab w:val="clear" w:pos="340"/>
          <w:tab w:val="clear" w:pos="595"/>
          <w:tab w:val="clear" w:pos="851"/>
          <w:tab w:val="left" w:pos="6240"/>
        </w:tabs>
      </w:pPr>
      <w:r>
        <w:drawing>
          <wp:anchor distT="0" distB="0" distL="114300" distR="114300" simplePos="0" relativeHeight="251770368" behindDoc="0" locked="0" layoutInCell="1" allowOverlap="1" wp14:anchorId="39594750" wp14:editId="7C121B33">
            <wp:simplePos x="0" y="0"/>
            <wp:positionH relativeFrom="column">
              <wp:posOffset>3809365</wp:posOffset>
            </wp:positionH>
            <wp:positionV relativeFrom="paragraph">
              <wp:posOffset>673735</wp:posOffset>
            </wp:positionV>
            <wp:extent cx="372978" cy="400050"/>
            <wp:effectExtent l="0" t="0" r="8255" b="0"/>
            <wp:wrapNone/>
            <wp:docPr id="19" name="Grafik 19" descr="K:\EKV\GSV\04_Praktikanten\Schwarz\FRESCH\Merken\S537300540_Teddy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K:\EKV\GSV\04_Praktikanten\Schwarz\FRESCH\Merken\S537300540_Teddy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78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8320" behindDoc="0" locked="0" layoutInCell="1" allowOverlap="1" wp14:anchorId="3FE825F1" wp14:editId="5DAA7680">
            <wp:simplePos x="0" y="0"/>
            <wp:positionH relativeFrom="page">
              <wp:posOffset>3808730</wp:posOffset>
            </wp:positionH>
            <wp:positionV relativeFrom="paragraph">
              <wp:posOffset>683260</wp:posOffset>
            </wp:positionV>
            <wp:extent cx="337582" cy="323850"/>
            <wp:effectExtent l="0" t="0" r="5715" b="0"/>
            <wp:wrapNone/>
            <wp:docPr id="40" name="Grafik 40" descr="K:\EKV\GSV\04_Praktikanten\Schwarz\FRESCH\Merken\S537300540_Lautbild_Cen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K:\EKV\GSV\04_Praktikanten\Schwarz\FRESCH\Merken\S537300540_Lautbild_Cent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82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24F102A5" wp14:editId="6F90F9D1">
                <wp:simplePos x="0" y="0"/>
                <wp:positionH relativeFrom="page">
                  <wp:posOffset>3551555</wp:posOffset>
                </wp:positionH>
                <wp:positionV relativeFrom="paragraph">
                  <wp:posOffset>216535</wp:posOffset>
                </wp:positionV>
                <wp:extent cx="723900" cy="285750"/>
                <wp:effectExtent l="0" t="0" r="19050" b="19050"/>
                <wp:wrapNone/>
                <wp:docPr id="55" name="Textfeld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48D6" w14:textId="61CC4C66" w:rsidR="00226127" w:rsidRPr="008F1DE0" w:rsidRDefault="00226127" w:rsidP="00226127">
                            <w:pPr>
                              <w:jc w:val="center"/>
                            </w:pPr>
                            <w:r>
                              <w:t>Teddy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102A5" id="Textfeld 55" o:spid="_x0000_s1042" type="#_x0000_t202" style="position:absolute;margin-left:279.65pt;margin-top:17.05pt;width:57pt;height:22.5pt;z-index: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" fillcolor="white [3212]" strokecolor="#171818" strokeweight=".5pt">
                <v:textbox inset="2mm,0,1mm,0">
                  <w:txbxContent>
                    <w:p w14:paraId="718848D6" w14:textId="61CC4C66" w:rsidR="00226127" w:rsidRPr="008F1DE0" w:rsidRDefault="00226127" w:rsidP="00226127">
                      <w:pPr>
                        <w:jc w:val="center"/>
                      </w:pPr>
                      <w:r>
                        <w:t>Teddy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D28762D" wp14:editId="27CCC7A8">
                <wp:simplePos x="0" y="0"/>
                <wp:positionH relativeFrom="column">
                  <wp:posOffset>1301115</wp:posOffset>
                </wp:positionH>
                <wp:positionV relativeFrom="paragraph">
                  <wp:posOffset>207010</wp:posOffset>
                </wp:positionV>
                <wp:extent cx="723900" cy="247650"/>
                <wp:effectExtent l="0" t="0" r="19050" b="19050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40D59" w14:textId="5EF82AA1" w:rsidR="00226127" w:rsidRPr="008F1DE0" w:rsidRDefault="00226127" w:rsidP="00226127">
                            <w:pPr>
                              <w:jc w:val="center"/>
                            </w:pPr>
                            <w:r>
                              <w:t>Baby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8762D" id="Textfeld 54" o:spid="_x0000_s1043" type="#_x0000_t202" style="position:absolute;margin-left:102.45pt;margin-top:16.3pt;width:57pt;height:19.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" fillcolor="white [3212]" strokecolor="#171818" strokeweight=".5pt">
                <v:textbox inset="2mm,0,1mm,0">
                  <w:txbxContent>
                    <w:p w14:paraId="01E40D59" w14:textId="5EF82AA1" w:rsidR="00226127" w:rsidRPr="008F1DE0" w:rsidRDefault="00226127" w:rsidP="00226127">
                      <w:pPr>
                        <w:jc w:val="center"/>
                      </w:pPr>
                      <w:r>
                        <w:t>Baby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66272" behindDoc="0" locked="0" layoutInCell="1" allowOverlap="1" wp14:anchorId="2141256F" wp14:editId="76142DE7">
            <wp:simplePos x="0" y="0"/>
            <wp:positionH relativeFrom="column">
              <wp:posOffset>1367790</wp:posOffset>
            </wp:positionH>
            <wp:positionV relativeFrom="paragraph">
              <wp:posOffset>621665</wp:posOffset>
            </wp:positionV>
            <wp:extent cx="749300" cy="423806"/>
            <wp:effectExtent l="0" t="0" r="0" b="0"/>
            <wp:wrapNone/>
            <wp:docPr id="17" name="Grafik 17" descr="K:\EKV\GSV\04_Praktikanten\Schwarz\FRESCH\Merken\S537300540_Piri_imComputer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K:\EKV\GSV\04_Praktikanten\Schwarz\FRESCH\Merken\S537300540_Piri_imComputer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23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64224" behindDoc="0" locked="0" layoutInCell="1" allowOverlap="1" wp14:anchorId="71DF0CBA" wp14:editId="7F31E7C2">
            <wp:simplePos x="0" y="0"/>
            <wp:positionH relativeFrom="margin">
              <wp:posOffset>198120</wp:posOffset>
            </wp:positionH>
            <wp:positionV relativeFrom="paragraph">
              <wp:posOffset>616585</wp:posOffset>
            </wp:positionV>
            <wp:extent cx="641985" cy="409575"/>
            <wp:effectExtent l="0" t="0" r="5715" b="0"/>
            <wp:wrapNone/>
            <wp:docPr id="37" name="Grafik 37" descr="K:\EKV\GSV\04_Praktikanten\Schwarz\FRESCH\Merken\S537300540_Baby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K:\EKV\GSV\04_Praktikanten\Schwarz\FRESCH\Merken\S537300540_Baby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3F084EC5" wp14:editId="7CECE24A">
                <wp:simplePos x="0" y="0"/>
                <wp:positionH relativeFrom="margin">
                  <wp:posOffset>123825</wp:posOffset>
                </wp:positionH>
                <wp:positionV relativeFrom="paragraph">
                  <wp:posOffset>178435</wp:posOffset>
                </wp:positionV>
                <wp:extent cx="723900" cy="257175"/>
                <wp:effectExtent l="0" t="0" r="19050" b="28575"/>
                <wp:wrapNone/>
                <wp:docPr id="53" name="Textfeld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34A22" w14:textId="4E47575F" w:rsidR="00226127" w:rsidRPr="008F1DE0" w:rsidRDefault="00226127" w:rsidP="00226127">
                            <w:pPr>
                              <w:jc w:val="center"/>
                            </w:pPr>
                            <w:r>
                              <w:t>Cent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84EC5" id="Textfeld 53" o:spid="_x0000_s1044" type="#_x0000_t202" style="position:absolute;margin-left:9.75pt;margin-top:14.05pt;width:57pt;height:20.25pt;z-index:2517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" fillcolor="white [3212]" strokecolor="#171818" strokeweight=".5pt">
                <v:textbox inset="2mm,0,1mm,0">
                  <w:txbxContent>
                    <w:p w14:paraId="6EA34A22" w14:textId="4E47575F" w:rsidR="00226127" w:rsidRPr="008F1DE0" w:rsidRDefault="00226127" w:rsidP="00226127">
                      <w:pPr>
                        <w:jc w:val="center"/>
                      </w:pPr>
                      <w:r>
                        <w:t>Cent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668499" wp14:editId="171CA4C4">
                <wp:simplePos x="0" y="0"/>
                <wp:positionH relativeFrom="column">
                  <wp:posOffset>3558540</wp:posOffset>
                </wp:positionH>
                <wp:positionV relativeFrom="paragraph">
                  <wp:posOffset>187960</wp:posOffset>
                </wp:positionV>
                <wp:extent cx="800100" cy="334010"/>
                <wp:effectExtent l="0" t="0" r="19050" b="27940"/>
                <wp:wrapNone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BDEE3" w14:textId="2A0702F0" w:rsidR="00226127" w:rsidRPr="008F1DE0" w:rsidRDefault="00226127" w:rsidP="00226127">
                            <w:pPr>
                              <w:jc w:val="center"/>
                            </w:pPr>
                            <w:r>
                              <w:t>Computer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68499" id="Textfeld 56" o:spid="_x0000_s1045" type="#_x0000_t202" style="position:absolute;margin-left:280.2pt;margin-top:14.8pt;width:63pt;height:26.3pt;z-index:251778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" fillcolor="white [3212]" strokecolor="#171818" strokeweight=".5pt">
                <v:textbox inset="2mm,0,1mm,0">
                  <w:txbxContent>
                    <w:p w14:paraId="759BDEE3" w14:textId="2A0702F0" w:rsidR="00226127" w:rsidRPr="008F1DE0" w:rsidRDefault="00226127" w:rsidP="00226127">
                      <w:pPr>
                        <w:jc w:val="center"/>
                      </w:pPr>
                      <w:r>
                        <w:t>Computer</w:t>
                      </w:r>
                    </w:p>
                  </w:txbxContent>
                </v:textbox>
              </v:shape>
            </w:pict>
          </mc:Fallback>
        </mc:AlternateContent>
      </w:r>
      <w:r w:rsidR="00226127">
        <w:tab/>
      </w:r>
    </w:p>
    <w:sectPr w:rsidR="004F2B0A" w:rsidSect="008D5A1A">
      <w:footerReference w:type="defaul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838" w14:textId="77777777" w:rsidR="00EA1CAD" w:rsidRDefault="00EA1CAD" w:rsidP="003C599D">
      <w:pPr>
        <w:spacing w:line="240" w:lineRule="auto"/>
      </w:pPr>
      <w:r>
        <w:separator/>
      </w:r>
    </w:p>
  </w:endnote>
  <w:endnote w:type="continuationSeparator" w:id="0">
    <w:p w14:paraId="6E32CD09" w14:textId="77777777" w:rsidR="00EA1CAD" w:rsidRDefault="00EA1C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C140975" w14:textId="77777777" w:rsidTr="006B2D23">
      <w:trPr>
        <w:trHeight w:hRule="exact" w:val="680"/>
      </w:trPr>
      <w:tc>
        <w:tcPr>
          <w:tcW w:w="1131" w:type="dxa"/>
          <w:noWrap/>
        </w:tcPr>
        <w:p w14:paraId="087CD817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9FB58B1" wp14:editId="2A86364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87AA10E" w14:textId="14D6742C" w:rsidR="00193A18" w:rsidRPr="00913892" w:rsidRDefault="00193A18" w:rsidP="00F52C51">
          <w:pPr>
            <w:pStyle w:val="ekvpagina"/>
          </w:pPr>
          <w:r w:rsidRPr="00913892">
            <w:t>© Ernst Klett Verlag GmbH, Stuttgart 20</w:t>
          </w:r>
          <w:r w:rsidR="00F52C51">
            <w:t>2</w:t>
          </w:r>
          <w:r w:rsidR="003759E2">
            <w:t>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FA7FE3E" w14:textId="35F7AD71" w:rsidR="003759E2" w:rsidRDefault="003759E2" w:rsidP="00D35CCE">
          <w:pPr>
            <w:pStyle w:val="ekvquelle"/>
          </w:pPr>
          <w:r>
            <w:t>Abbildungen</w:t>
          </w:r>
          <w:r>
            <w:t>: Anke Fröhlich</w:t>
          </w:r>
          <w:r>
            <w:t xml:space="preserve"> </w:t>
          </w:r>
        </w:p>
        <w:p w14:paraId="5381607D" w14:textId="4A36A3A7" w:rsidR="00D35CCE" w:rsidRDefault="00D35CCE" w:rsidP="00D35CCE">
          <w:pPr>
            <w:pStyle w:val="ekvquelle"/>
          </w:pPr>
          <w:r>
            <w:t xml:space="preserve">Text: </w:t>
          </w:r>
          <w:r w:rsidR="00223385">
            <w:t>Anette Szugger</w:t>
          </w:r>
          <w:r w:rsidR="00FA511C">
            <w:t xml:space="preserve"> </w:t>
          </w:r>
        </w:p>
        <w:p w14:paraId="255F836A" w14:textId="1A1E8F1B" w:rsidR="00193A18" w:rsidRPr="00025140" w:rsidRDefault="00193A18" w:rsidP="006133A0">
          <w:pPr>
            <w:pStyle w:val="ekvquelle"/>
          </w:pPr>
        </w:p>
      </w:tc>
      <w:tc>
        <w:tcPr>
          <w:tcW w:w="397" w:type="dxa"/>
        </w:tcPr>
        <w:p w14:paraId="5C41317A" w14:textId="77777777" w:rsidR="00193A18" w:rsidRPr="00913892" w:rsidRDefault="00193A18" w:rsidP="00913892">
          <w:pPr>
            <w:pStyle w:val="ekvpagina"/>
          </w:pPr>
        </w:p>
      </w:tc>
    </w:tr>
  </w:tbl>
  <w:p w14:paraId="37BBBC2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EA1A" w14:textId="77777777" w:rsidR="00EA1CAD" w:rsidRDefault="00EA1CAD" w:rsidP="003C599D">
      <w:pPr>
        <w:spacing w:line="240" w:lineRule="auto"/>
      </w:pPr>
      <w:r>
        <w:separator/>
      </w:r>
    </w:p>
  </w:footnote>
  <w:footnote w:type="continuationSeparator" w:id="0">
    <w:p w14:paraId="120B1624" w14:textId="77777777" w:rsidR="00EA1CAD" w:rsidRDefault="00EA1C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C2641"/>
    <w:multiLevelType w:val="hybridMultilevel"/>
    <w:tmpl w:val="AAA04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A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CE3"/>
    <w:rsid w:val="00090AB2"/>
    <w:rsid w:val="000928AA"/>
    <w:rsid w:val="00092E87"/>
    <w:rsid w:val="000939F5"/>
    <w:rsid w:val="00094F01"/>
    <w:rsid w:val="000956BD"/>
    <w:rsid w:val="000B098D"/>
    <w:rsid w:val="000B105F"/>
    <w:rsid w:val="000B3D67"/>
    <w:rsid w:val="000B7BD3"/>
    <w:rsid w:val="000C11E0"/>
    <w:rsid w:val="000D40DE"/>
    <w:rsid w:val="000D4791"/>
    <w:rsid w:val="000E0C96"/>
    <w:rsid w:val="000E2BE3"/>
    <w:rsid w:val="000E343E"/>
    <w:rsid w:val="000F21E8"/>
    <w:rsid w:val="000F654E"/>
    <w:rsid w:val="000F7910"/>
    <w:rsid w:val="00103057"/>
    <w:rsid w:val="00107D77"/>
    <w:rsid w:val="00124062"/>
    <w:rsid w:val="00127C41"/>
    <w:rsid w:val="0013113E"/>
    <w:rsid w:val="00131417"/>
    <w:rsid w:val="00140F30"/>
    <w:rsid w:val="001524C9"/>
    <w:rsid w:val="00153B1C"/>
    <w:rsid w:val="00153C26"/>
    <w:rsid w:val="001641FA"/>
    <w:rsid w:val="0016475A"/>
    <w:rsid w:val="00165ECC"/>
    <w:rsid w:val="001676F8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D4AED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3385"/>
    <w:rsid w:val="002240EA"/>
    <w:rsid w:val="00226127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55E3"/>
    <w:rsid w:val="0028107C"/>
    <w:rsid w:val="00287B24"/>
    <w:rsid w:val="00287DC0"/>
    <w:rsid w:val="00296C88"/>
    <w:rsid w:val="002A25AE"/>
    <w:rsid w:val="002A79C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34E8"/>
    <w:rsid w:val="002E7FEA"/>
    <w:rsid w:val="002F1328"/>
    <w:rsid w:val="002F1838"/>
    <w:rsid w:val="00302866"/>
    <w:rsid w:val="00303749"/>
    <w:rsid w:val="00303772"/>
    <w:rsid w:val="00304833"/>
    <w:rsid w:val="00313596"/>
    <w:rsid w:val="00313FD8"/>
    <w:rsid w:val="0031412E"/>
    <w:rsid w:val="00315EA9"/>
    <w:rsid w:val="00317B73"/>
    <w:rsid w:val="00320087"/>
    <w:rsid w:val="00321063"/>
    <w:rsid w:val="0032667B"/>
    <w:rsid w:val="00331234"/>
    <w:rsid w:val="00332884"/>
    <w:rsid w:val="0033469B"/>
    <w:rsid w:val="003367A2"/>
    <w:rsid w:val="003373EF"/>
    <w:rsid w:val="0034417F"/>
    <w:rsid w:val="00362B02"/>
    <w:rsid w:val="0036404C"/>
    <w:rsid w:val="00370A70"/>
    <w:rsid w:val="003759E2"/>
    <w:rsid w:val="00376A0A"/>
    <w:rsid w:val="0038356B"/>
    <w:rsid w:val="003839A7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2EB6"/>
    <w:rsid w:val="003B5839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0EEC"/>
    <w:rsid w:val="0047471A"/>
    <w:rsid w:val="004763D2"/>
    <w:rsid w:val="00483A7A"/>
    <w:rsid w:val="00483D65"/>
    <w:rsid w:val="00486B3D"/>
    <w:rsid w:val="00490692"/>
    <w:rsid w:val="004912A2"/>
    <w:rsid w:val="004925F2"/>
    <w:rsid w:val="004A66C3"/>
    <w:rsid w:val="004A66CF"/>
    <w:rsid w:val="004B4520"/>
    <w:rsid w:val="004B506F"/>
    <w:rsid w:val="004E21C6"/>
    <w:rsid w:val="004F2B0A"/>
    <w:rsid w:val="00501528"/>
    <w:rsid w:val="00501C6F"/>
    <w:rsid w:val="00505EF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3760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2A72"/>
    <w:rsid w:val="005B2E46"/>
    <w:rsid w:val="005B3E17"/>
    <w:rsid w:val="005B4A34"/>
    <w:rsid w:val="005B588B"/>
    <w:rsid w:val="005C047C"/>
    <w:rsid w:val="005C0FBD"/>
    <w:rsid w:val="005D301F"/>
    <w:rsid w:val="005D367A"/>
    <w:rsid w:val="005D3E99"/>
    <w:rsid w:val="005E15AC"/>
    <w:rsid w:val="005E655D"/>
    <w:rsid w:val="005F2AB3"/>
    <w:rsid w:val="005F3914"/>
    <w:rsid w:val="005F439D"/>
    <w:rsid w:val="0060019A"/>
    <w:rsid w:val="00603AD5"/>
    <w:rsid w:val="006133A0"/>
    <w:rsid w:val="006201CB"/>
    <w:rsid w:val="00622F6B"/>
    <w:rsid w:val="00627765"/>
    <w:rsid w:val="0064692C"/>
    <w:rsid w:val="00651E9A"/>
    <w:rsid w:val="00653F68"/>
    <w:rsid w:val="00663F5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16210"/>
    <w:rsid w:val="0072030B"/>
    <w:rsid w:val="00720747"/>
    <w:rsid w:val="00722473"/>
    <w:rsid w:val="007228A6"/>
    <w:rsid w:val="00722A6C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4EB3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3A09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3F28"/>
    <w:rsid w:val="008C672C"/>
    <w:rsid w:val="008D3CE0"/>
    <w:rsid w:val="008D46C7"/>
    <w:rsid w:val="008D5A1A"/>
    <w:rsid w:val="008D7FDC"/>
    <w:rsid w:val="008E4B7A"/>
    <w:rsid w:val="008E6248"/>
    <w:rsid w:val="008F5117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5A3B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1B1"/>
    <w:rsid w:val="009B7E8B"/>
    <w:rsid w:val="009C26DF"/>
    <w:rsid w:val="009C2A7B"/>
    <w:rsid w:val="009C3C75"/>
    <w:rsid w:val="009C5BF4"/>
    <w:rsid w:val="009E17E1"/>
    <w:rsid w:val="009E45C5"/>
    <w:rsid w:val="009E47B1"/>
    <w:rsid w:val="009E7B7C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9C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B38"/>
    <w:rsid w:val="00AD4D22"/>
    <w:rsid w:val="00AE3D6D"/>
    <w:rsid w:val="00AE65F6"/>
    <w:rsid w:val="00AE6684"/>
    <w:rsid w:val="00AF053E"/>
    <w:rsid w:val="00AF0888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0247"/>
    <w:rsid w:val="00B468CC"/>
    <w:rsid w:val="00B54655"/>
    <w:rsid w:val="00B54814"/>
    <w:rsid w:val="00B56EC8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3BDB"/>
    <w:rsid w:val="00BC6483"/>
    <w:rsid w:val="00BC69E3"/>
    <w:rsid w:val="00BC7335"/>
    <w:rsid w:val="00BD1932"/>
    <w:rsid w:val="00BD2103"/>
    <w:rsid w:val="00BD35B5"/>
    <w:rsid w:val="00BD542D"/>
    <w:rsid w:val="00BD6E66"/>
    <w:rsid w:val="00BE1620"/>
    <w:rsid w:val="00BE1962"/>
    <w:rsid w:val="00BE4821"/>
    <w:rsid w:val="00BF17F2"/>
    <w:rsid w:val="00C00404"/>
    <w:rsid w:val="00C07775"/>
    <w:rsid w:val="00C172AE"/>
    <w:rsid w:val="00C226FA"/>
    <w:rsid w:val="00C24816"/>
    <w:rsid w:val="00C315EF"/>
    <w:rsid w:val="00C343F5"/>
    <w:rsid w:val="00C37FDE"/>
    <w:rsid w:val="00C40555"/>
    <w:rsid w:val="00C40D51"/>
    <w:rsid w:val="00C429A6"/>
    <w:rsid w:val="00C504F8"/>
    <w:rsid w:val="00C52A99"/>
    <w:rsid w:val="00C54E7A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4C91"/>
    <w:rsid w:val="00CB5B82"/>
    <w:rsid w:val="00CB6060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5CCE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3BAF"/>
    <w:rsid w:val="00DA7AA4"/>
    <w:rsid w:val="00DB0557"/>
    <w:rsid w:val="00DB19FD"/>
    <w:rsid w:val="00DB2C80"/>
    <w:rsid w:val="00DB32FD"/>
    <w:rsid w:val="00DC2340"/>
    <w:rsid w:val="00DC2887"/>
    <w:rsid w:val="00DC30DA"/>
    <w:rsid w:val="00DC4F7B"/>
    <w:rsid w:val="00DC5620"/>
    <w:rsid w:val="00DD47BB"/>
    <w:rsid w:val="00DE287B"/>
    <w:rsid w:val="00DF129D"/>
    <w:rsid w:val="00DF4371"/>
    <w:rsid w:val="00DF5B13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E8A"/>
    <w:rsid w:val="00E63251"/>
    <w:rsid w:val="00E70C40"/>
    <w:rsid w:val="00E710C7"/>
    <w:rsid w:val="00E95ED3"/>
    <w:rsid w:val="00EA1CAD"/>
    <w:rsid w:val="00EA7542"/>
    <w:rsid w:val="00EB1E38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0B0E"/>
    <w:rsid w:val="00EF2B41"/>
    <w:rsid w:val="00EF6029"/>
    <w:rsid w:val="00F022FD"/>
    <w:rsid w:val="00F054A6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37484"/>
    <w:rsid w:val="00F4144F"/>
    <w:rsid w:val="00F42294"/>
    <w:rsid w:val="00F42F7B"/>
    <w:rsid w:val="00F459EB"/>
    <w:rsid w:val="00F52C51"/>
    <w:rsid w:val="00F52C9C"/>
    <w:rsid w:val="00F55048"/>
    <w:rsid w:val="00F6336A"/>
    <w:rsid w:val="00F72065"/>
    <w:rsid w:val="00F81CDB"/>
    <w:rsid w:val="00F84284"/>
    <w:rsid w:val="00F849BE"/>
    <w:rsid w:val="00F94A4B"/>
    <w:rsid w:val="00F94FAE"/>
    <w:rsid w:val="00F95F83"/>
    <w:rsid w:val="00F97AD4"/>
    <w:rsid w:val="00F97B10"/>
    <w:rsid w:val="00FA48E0"/>
    <w:rsid w:val="00FA511C"/>
    <w:rsid w:val="00FB0917"/>
    <w:rsid w:val="00FB3BCE"/>
    <w:rsid w:val="00FB59FB"/>
    <w:rsid w:val="00FB72A0"/>
    <w:rsid w:val="00FC35C5"/>
    <w:rsid w:val="00FC7DBF"/>
    <w:rsid w:val="00FD17C6"/>
    <w:rsid w:val="00FE457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97836BB"/>
  <w15:docId w15:val="{7F85F85C-4295-4148-A595-F63E845B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FA48E0"/>
    <w:pPr>
      <w:tabs>
        <w:tab w:val="clear" w:pos="340"/>
        <w:tab w:val="clear" w:pos="595"/>
        <w:tab w:val="clear" w:pos="851"/>
      </w:tabs>
      <w:spacing w:after="160" w:line="25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EKV\GSV\04_Praktikanten\Schwarz\FRESCH\Vorlagen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FEB7-82C4-4ECC-8316-116215EE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184</Words>
  <Characters>602</Characters>
  <Application>Microsoft Office Word</Application>
  <DocSecurity>0</DocSecurity>
  <Lines>301</Lines>
  <Paragraphs>157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Schramm, Nicole</cp:lastModifiedBy>
  <cp:revision>17</cp:revision>
  <cp:lastPrinted>2016-12-20T14:33:00Z</cp:lastPrinted>
  <dcterms:created xsi:type="dcterms:W3CDTF">2021-11-30T12:14:00Z</dcterms:created>
  <dcterms:modified xsi:type="dcterms:W3CDTF">2022-01-25T14:00:00Z</dcterms:modified>
</cp:coreProperties>
</file>