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07023C3" w14:textId="77777777" w:rsidTr="00925A3B">
        <w:trPr>
          <w:trHeight w:hRule="exact" w:val="510"/>
        </w:trPr>
        <w:tc>
          <w:tcPr>
            <w:tcW w:w="1243" w:type="dxa"/>
            <w:noWrap/>
          </w:tcPr>
          <w:p w14:paraId="6A7F46BE" w14:textId="4EC4CC58" w:rsidR="00FB59FB" w:rsidRDefault="00FB59FB" w:rsidP="00F44D78">
            <w:pPr>
              <w:pStyle w:val="ekvbild"/>
            </w:pPr>
          </w:p>
          <w:p w14:paraId="6A3992FF" w14:textId="04F09BD6" w:rsidR="00F44D78" w:rsidRDefault="00F44D78" w:rsidP="00F44D78">
            <w:bookmarkStart w:id="0" w:name="_Hlk89333269"/>
            <w:bookmarkEnd w:id="0"/>
          </w:p>
          <w:p w14:paraId="6258D510" w14:textId="6C2F37DF" w:rsidR="00F44D78" w:rsidRPr="00AE65F6" w:rsidRDefault="00F44D78" w:rsidP="003B2EB6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04F2B94F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EBBADCA" w14:textId="77777777" w:rsidR="00FB59FB" w:rsidRPr="00EA7542" w:rsidRDefault="00FB59FB" w:rsidP="00925A3B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1071106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center"/>
          </w:tcPr>
          <w:p w14:paraId="7724E9B8" w14:textId="77777777" w:rsidR="00FB59FB" w:rsidRPr="00EA7542" w:rsidRDefault="00FB59FB" w:rsidP="000B105F">
            <w:pPr>
              <w:pStyle w:val="ekvkolumnentitel"/>
              <w:jc w:val="center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E27302D" w14:textId="705E5FD6" w:rsidR="00FB59FB" w:rsidRPr="00C172AE" w:rsidRDefault="00FB59FB" w:rsidP="005B2A72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D03F45">
              <w:t>1</w:t>
            </w:r>
          </w:p>
        </w:tc>
      </w:tr>
      <w:tr w:rsidR="00BF17F2" w:rsidRPr="00BF17F2" w14:paraId="3C062F28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918BB85" w14:textId="5261876D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14DEA254" w14:textId="6C8FAB0D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544BE5AD" w14:textId="0024260D" w:rsidR="00C54E7A" w:rsidRPr="00287B24" w:rsidRDefault="00C54E7A" w:rsidP="00C54E7A">
      <w:pPr>
        <w:pStyle w:val="ekvpicto"/>
        <w:framePr w:wrap="around"/>
      </w:pPr>
      <w:bookmarkStart w:id="1" w:name="bmStart"/>
      <w:bookmarkEnd w:id="1"/>
    </w:p>
    <w:p w14:paraId="7EB6F702" w14:textId="343E2EC9" w:rsidR="000B105F" w:rsidRDefault="00824EAC" w:rsidP="00087CE3">
      <w:pPr>
        <w:pStyle w:val="ekvue1arial"/>
      </w:pPr>
      <w:r>
        <w:t>Silbenschwingen</w:t>
      </w:r>
    </w:p>
    <w:p w14:paraId="4C2F0DC6" w14:textId="077A1C12" w:rsidR="005B4A34" w:rsidRDefault="005B4A34" w:rsidP="005B4A34"/>
    <w:p w14:paraId="44303D1F" w14:textId="77777777" w:rsidR="005B4A34" w:rsidRPr="00D3427F" w:rsidRDefault="005B4A34" w:rsidP="005B4A34">
      <w:pPr>
        <w:pStyle w:val="ekvnummerierung"/>
        <w:framePr w:wrap="around"/>
      </w:pPr>
      <w:r>
        <w:t>1</w:t>
      </w:r>
    </w:p>
    <w:p w14:paraId="09A5A016" w14:textId="5CB75426" w:rsidR="00C54E7A" w:rsidRPr="00287B24" w:rsidRDefault="00C54E7A" w:rsidP="00C54E7A">
      <w:pPr>
        <w:pStyle w:val="ekvpicto"/>
        <w:framePr w:wrap="around"/>
      </w:pPr>
    </w:p>
    <w:p w14:paraId="0E1E0800" w14:textId="15FFB351" w:rsidR="00824EAC" w:rsidRDefault="00824EAC" w:rsidP="00824EAC">
      <w:pPr>
        <w:rPr>
          <w:rFonts w:asciiTheme="minorHAnsi" w:hAnsiTheme="minorHAnsi"/>
          <w:noProof w:val="0"/>
          <w:sz w:val="22"/>
        </w:rPr>
      </w:pPr>
      <w:r>
        <w:t xml:space="preserve"> Sprich das Wort deutlich und schwinge es. Setze Silbenbögen unter die Wörter.</w:t>
      </w:r>
    </w:p>
    <w:p w14:paraId="31FB2CF5" w14:textId="21054518" w:rsidR="005B4A34" w:rsidRDefault="00BE004E" w:rsidP="005B4A34">
      <w:r>
        <w:drawing>
          <wp:anchor distT="0" distB="0" distL="114300" distR="114300" simplePos="0" relativeHeight="251782656" behindDoc="0" locked="0" layoutInCell="1" allowOverlap="1" wp14:anchorId="07E02688" wp14:editId="42BCE9A7">
            <wp:simplePos x="0" y="0"/>
            <wp:positionH relativeFrom="column">
              <wp:posOffset>4856333</wp:posOffset>
            </wp:positionH>
            <wp:positionV relativeFrom="paragraph">
              <wp:posOffset>178875</wp:posOffset>
            </wp:positionV>
            <wp:extent cx="421542" cy="639931"/>
            <wp:effectExtent l="0" t="0" r="0" b="8255"/>
            <wp:wrapNone/>
            <wp:docPr id="24" name="Grafik 24" descr="C:\Users\ttx668\Downloads\S001300350_Kaenguru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fik 24" descr="C:\Users\ttx668\Downloads\S001300350_Kaenguru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42" cy="639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9108C" w14:textId="18434FEF" w:rsidR="00853F9C" w:rsidRDefault="00BE004E" w:rsidP="00853F9C">
      <w:pPr>
        <w:pStyle w:val="ekvbild"/>
      </w:pPr>
      <w:r>
        <w:drawing>
          <wp:anchor distT="0" distB="0" distL="114300" distR="114300" simplePos="0" relativeHeight="251780608" behindDoc="0" locked="0" layoutInCell="1" allowOverlap="1" wp14:anchorId="14C0518C" wp14:editId="645C85BB">
            <wp:simplePos x="0" y="0"/>
            <wp:positionH relativeFrom="margin">
              <wp:posOffset>500380</wp:posOffset>
            </wp:positionH>
            <wp:positionV relativeFrom="paragraph">
              <wp:posOffset>8890</wp:posOffset>
            </wp:positionV>
            <wp:extent cx="579755" cy="672465"/>
            <wp:effectExtent l="0" t="0" r="0" b="0"/>
            <wp:wrapNone/>
            <wp:docPr id="21" name="Grafik 21" descr="K:\EKV\GSV\04_Praktikanten\Schwarz\FRESCH\Silbenschwingen\S537300540_Blume__2_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 descr="K:\EKV\GSV\04_Praktikanten\Schwarz\FRESCH\Silbenschwingen\S537300540_Blume__2_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55" cy="67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79584" behindDoc="0" locked="0" layoutInCell="1" allowOverlap="1" wp14:anchorId="7192C5C0" wp14:editId="4C833D83">
            <wp:simplePos x="0" y="0"/>
            <wp:positionH relativeFrom="page">
              <wp:posOffset>2759179</wp:posOffset>
            </wp:positionH>
            <wp:positionV relativeFrom="paragraph">
              <wp:posOffset>8744</wp:posOffset>
            </wp:positionV>
            <wp:extent cx="1132010" cy="553962"/>
            <wp:effectExtent l="0" t="0" r="0" b="0"/>
            <wp:wrapNone/>
            <wp:docPr id="22" name="Grafik 22" descr="K:\EKV\GSV\04_Praktikanten\Schwarz\FRESCH\Silbenschwingen\S537300540_Delfin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 descr="K:\EKV\GSV\04_Praktikanten\Schwarz\FRESCH\Silbenschwingen\S537300540_Delfin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010" cy="553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81632" behindDoc="0" locked="0" layoutInCell="1" allowOverlap="1" wp14:anchorId="532D12DB" wp14:editId="4609F8AF">
            <wp:simplePos x="0" y="0"/>
            <wp:positionH relativeFrom="page">
              <wp:posOffset>4465955</wp:posOffset>
            </wp:positionH>
            <wp:positionV relativeFrom="paragraph">
              <wp:posOffset>8890</wp:posOffset>
            </wp:positionV>
            <wp:extent cx="641595" cy="641595"/>
            <wp:effectExtent l="0" t="0" r="6350" b="6350"/>
            <wp:wrapNone/>
            <wp:docPr id="23" name="Grafik 23" descr="K:\EKV\GSV\04_Praktikanten\Schwarz\FRESCH\Silbenschwingen\S103547515_029_football-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3" descr="K:\EKV\GSV\04_Praktikanten\Schwarz\FRESCH\Silbenschwingen\S103547515_029_football-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95" cy="64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F6F3B" w14:textId="417825CD" w:rsidR="00853F9C" w:rsidRDefault="00853F9C" w:rsidP="00853F9C">
      <w:pPr>
        <w:pStyle w:val="ekvbild"/>
      </w:pPr>
    </w:p>
    <w:p w14:paraId="61CD5550" w14:textId="4813149D" w:rsidR="00824EAC" w:rsidRDefault="00853F9C" w:rsidP="00853F9C">
      <w:r>
        <w:tab/>
      </w:r>
    </w:p>
    <w:p w14:paraId="479B13B6" w14:textId="3DF165CA" w:rsidR="00853F9C" w:rsidRDefault="00853F9C" w:rsidP="00505EFF">
      <w:pPr>
        <w:pStyle w:val="ekvbild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5687D" w14:paraId="4A49A74B" w14:textId="77777777" w:rsidTr="00B5687D">
        <w:trPr>
          <w:trHeight w:val="538"/>
        </w:trPr>
        <w:tc>
          <w:tcPr>
            <w:tcW w:w="2265" w:type="dxa"/>
          </w:tcPr>
          <w:p w14:paraId="11E573EE" w14:textId="09BD748A" w:rsidR="00B5687D" w:rsidRDefault="00B5687D" w:rsidP="00E4175F">
            <w:r>
              <w:drawing>
                <wp:anchor distT="0" distB="0" distL="114300" distR="114300" simplePos="0" relativeHeight="251806208" behindDoc="0" locked="0" layoutInCell="1" allowOverlap="1" wp14:anchorId="442C810A" wp14:editId="07962F3D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91440</wp:posOffset>
                  </wp:positionV>
                  <wp:extent cx="955740" cy="169102"/>
                  <wp:effectExtent l="0" t="0" r="0" b="2540"/>
                  <wp:wrapNone/>
                  <wp:docPr id="19" name="Grafik 19" descr="K:\EKV\GSV\04_Praktikanten\Schwarz\FRESCH\Silbenschwingen\S625011584_Silbenbogen_2_50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 descr="K:\EKV\GSV\04_Praktikanten\Schwarz\FRESCH\Silbenschwingen\S625011584_Silbenbogen_2_50k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740" cy="169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5" w:type="dxa"/>
          </w:tcPr>
          <w:p w14:paraId="2A9D1A39" w14:textId="77777777" w:rsidR="00B5687D" w:rsidRDefault="00B5687D" w:rsidP="00E4175F"/>
        </w:tc>
        <w:tc>
          <w:tcPr>
            <w:tcW w:w="2266" w:type="dxa"/>
          </w:tcPr>
          <w:p w14:paraId="6803CF5A" w14:textId="77777777" w:rsidR="00B5687D" w:rsidRDefault="00B5687D" w:rsidP="00E4175F"/>
        </w:tc>
        <w:tc>
          <w:tcPr>
            <w:tcW w:w="2266" w:type="dxa"/>
          </w:tcPr>
          <w:p w14:paraId="753696F2" w14:textId="77777777" w:rsidR="00B5687D" w:rsidRDefault="00B5687D" w:rsidP="00E4175F"/>
        </w:tc>
      </w:tr>
    </w:tbl>
    <w:p w14:paraId="08E880DD" w14:textId="16A8CA68" w:rsidR="00505EFF" w:rsidRDefault="00BD2103" w:rsidP="00B5687D">
      <w:pPr>
        <w:tabs>
          <w:tab w:val="clear" w:pos="340"/>
          <w:tab w:val="clear" w:pos="595"/>
          <w:tab w:val="clear" w:pos="851"/>
          <w:tab w:val="left" w:pos="1755"/>
          <w:tab w:val="left" w:pos="3705"/>
          <w:tab w:val="left" w:pos="6360"/>
        </w:tabs>
      </w:pPr>
      <w:r>
        <w:tab/>
      </w:r>
      <w:r>
        <w:tab/>
      </w:r>
      <w:r>
        <w:tab/>
      </w:r>
    </w:p>
    <w:p w14:paraId="588F0AD7" w14:textId="14C9E751" w:rsidR="00505EFF" w:rsidRDefault="00505EFF" w:rsidP="005B4A34">
      <w:r>
        <w:t xml:space="preserve">      </w:t>
      </w:r>
    </w:p>
    <w:p w14:paraId="2D456069" w14:textId="77777777" w:rsidR="005B4A34" w:rsidRPr="00D3427F" w:rsidRDefault="005B4A34" w:rsidP="005B4A34">
      <w:pPr>
        <w:pStyle w:val="ekvnummerierung"/>
        <w:framePr w:wrap="around"/>
      </w:pPr>
      <w:r>
        <w:t>2</w:t>
      </w:r>
    </w:p>
    <w:p w14:paraId="59906280" w14:textId="771AE8A9" w:rsidR="00C54E7A" w:rsidRPr="00287B24" w:rsidRDefault="00C54E7A" w:rsidP="00C54E7A">
      <w:pPr>
        <w:pStyle w:val="ekvpicto"/>
        <w:framePr w:wrap="around"/>
      </w:pPr>
    </w:p>
    <w:p w14:paraId="16169ABB" w14:textId="52C7128C" w:rsidR="00853F9C" w:rsidRDefault="00853F9C" w:rsidP="00853F9C">
      <w:pPr>
        <w:rPr>
          <w:rFonts w:asciiTheme="minorHAnsi" w:hAnsiTheme="minorHAnsi"/>
          <w:noProof w:val="0"/>
          <w:sz w:val="22"/>
        </w:rPr>
      </w:pPr>
      <w:r>
        <w:t>Male die Silbenbögen und schreibe den passenden Selbstlaut (Klangbuchstaben) in den Silbenbogen.</w:t>
      </w:r>
    </w:p>
    <w:p w14:paraId="430A53BC" w14:textId="4B79C7DE" w:rsidR="00FA48E0" w:rsidRDefault="00B5687D" w:rsidP="00FA48E0">
      <w:r>
        <w:drawing>
          <wp:anchor distT="0" distB="0" distL="114300" distR="114300" simplePos="0" relativeHeight="251786752" behindDoc="0" locked="0" layoutInCell="1" allowOverlap="1" wp14:anchorId="6B429BD7" wp14:editId="70C9A905">
            <wp:simplePos x="0" y="0"/>
            <wp:positionH relativeFrom="column">
              <wp:posOffset>4688840</wp:posOffset>
            </wp:positionH>
            <wp:positionV relativeFrom="paragraph">
              <wp:posOffset>160020</wp:posOffset>
            </wp:positionV>
            <wp:extent cx="755015" cy="595352"/>
            <wp:effectExtent l="0" t="0" r="6985" b="0"/>
            <wp:wrapNone/>
            <wp:docPr id="32" name="Grafik 32" descr="K:\EKV\GSV\04_Praktikanten\Schwarz\FRESCH\Silbenschwingen\S537270913_Banane_lo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afik 32" descr="K:\EKV\GSV\04_Praktikanten\Schwarz\FRESCH\Silbenschwingen\S537270913_Banane_loe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595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9FBF2" w14:textId="2868D4A2" w:rsidR="00853F9C" w:rsidRDefault="00B5687D" w:rsidP="00853F9C">
      <w:pPr>
        <w:pStyle w:val="ekvbild"/>
      </w:pPr>
      <w:r>
        <w:drawing>
          <wp:anchor distT="0" distB="0" distL="114300" distR="114300" simplePos="0" relativeHeight="251783680" behindDoc="0" locked="0" layoutInCell="1" allowOverlap="1" wp14:anchorId="7856372B" wp14:editId="03661643">
            <wp:simplePos x="0" y="0"/>
            <wp:positionH relativeFrom="column">
              <wp:posOffset>548640</wp:posOffset>
            </wp:positionH>
            <wp:positionV relativeFrom="paragraph">
              <wp:posOffset>6350</wp:posOffset>
            </wp:positionV>
            <wp:extent cx="444500" cy="734695"/>
            <wp:effectExtent l="0" t="0" r="0" b="8255"/>
            <wp:wrapNone/>
            <wp:docPr id="25" name="Grafik 25" descr="K:\EKV\GSV\04_Praktikanten\Schwarz\FRESCH\Silbenschwingen\S537300540_Lautbild_Ampel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fik 25" descr="K:\EKV\GSV\04_Praktikanten\Schwarz\FRESCH\Silbenschwingen\S537300540_Lautbild_Ampel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84704" behindDoc="0" locked="0" layoutInCell="1" allowOverlap="1" wp14:anchorId="6F1845BB" wp14:editId="7E70BC1D">
            <wp:simplePos x="0" y="0"/>
            <wp:positionH relativeFrom="column">
              <wp:posOffset>1777365</wp:posOffset>
            </wp:positionH>
            <wp:positionV relativeFrom="paragraph">
              <wp:posOffset>6350</wp:posOffset>
            </wp:positionV>
            <wp:extent cx="875030" cy="757048"/>
            <wp:effectExtent l="0" t="0" r="1270" b="5080"/>
            <wp:wrapNone/>
            <wp:docPr id="26" name="Grafik 26" descr="K:\EKV\GSV\04_Praktikanten\Schwarz\FRESCH\Silbenschwingen\S537300540_Besen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fik 26" descr="K:\EKV\GSV\04_Praktikanten\Schwarz\FRESCH\Silbenschwingen\S537300540_Besen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757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F9C">
        <w:drawing>
          <wp:anchor distT="0" distB="0" distL="114300" distR="114300" simplePos="0" relativeHeight="251785728" behindDoc="0" locked="0" layoutInCell="1" allowOverlap="1" wp14:anchorId="4B8BEE05" wp14:editId="45ED9215">
            <wp:simplePos x="0" y="0"/>
            <wp:positionH relativeFrom="margin">
              <wp:posOffset>3252470</wp:posOffset>
            </wp:positionH>
            <wp:positionV relativeFrom="paragraph">
              <wp:posOffset>4445</wp:posOffset>
            </wp:positionV>
            <wp:extent cx="883146" cy="657225"/>
            <wp:effectExtent l="0" t="0" r="0" b="0"/>
            <wp:wrapNone/>
            <wp:docPr id="31" name="Grafik 31" descr="K:\EKV\GSV\04_Praktikanten\Schwarz\FRESCH\Silbenschwingen\S537300540_Lautbild_Ent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 descr="K:\EKV\GSV\04_Praktikanten\Schwarz\FRESCH\Silbenschwingen\S537300540_Lautbild_Ente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146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A749A" w14:textId="4BD9CB21" w:rsidR="00853F9C" w:rsidRDefault="00853F9C" w:rsidP="00853F9C">
      <w:r>
        <w:tab/>
      </w:r>
    </w:p>
    <w:p w14:paraId="7D4728FE" w14:textId="633FB411" w:rsidR="00853F9C" w:rsidRDefault="00853F9C" w:rsidP="00853F9C">
      <w:pPr>
        <w:pStyle w:val="ekvbild"/>
      </w:pPr>
    </w:p>
    <w:p w14:paraId="133A999D" w14:textId="695E404A" w:rsidR="00FA48E0" w:rsidRDefault="00853F9C" w:rsidP="00FA48E0">
      <w:r>
        <w:tab/>
      </w:r>
    </w:p>
    <w:tbl>
      <w:tblPr>
        <w:tblStyle w:val="Tabellenraster"/>
        <w:tblpPr w:leftFromText="141" w:rightFromText="141" w:vertAnchor="text" w:horzAnchor="margin" w:tblpY="227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5687D" w14:paraId="723FC055" w14:textId="77777777" w:rsidTr="00BE004E">
        <w:trPr>
          <w:trHeight w:val="841"/>
        </w:trPr>
        <w:tc>
          <w:tcPr>
            <w:tcW w:w="2265" w:type="dxa"/>
          </w:tcPr>
          <w:p w14:paraId="11A0A0B1" w14:textId="4CCECA92" w:rsidR="00B5687D" w:rsidRDefault="00EF0548" w:rsidP="00BE004E">
            <w: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2DE32CD2" wp14:editId="4355387B">
                      <wp:simplePos x="0" y="0"/>
                      <wp:positionH relativeFrom="column">
                        <wp:posOffset>170473</wp:posOffset>
                      </wp:positionH>
                      <wp:positionV relativeFrom="paragraph">
                        <wp:posOffset>2980</wp:posOffset>
                      </wp:positionV>
                      <wp:extent cx="975360" cy="323215"/>
                      <wp:effectExtent l="0" t="0" r="15240" b="635"/>
                      <wp:wrapNone/>
                      <wp:docPr id="40" name="Textfeld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75360" cy="323215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noFill/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1A711809" w14:textId="3068E827" w:rsidR="00EF0548" w:rsidRPr="002052A1" w:rsidRDefault="00EF0548" w:rsidP="00EF0548">
                                  <w:pPr>
                                    <w:spacing w:line="240" w:lineRule="auto"/>
                                    <w:rPr>
                                      <w:rStyle w:val="ekvhandschrift"/>
                                      <w:sz w:val="37"/>
                                      <w:szCs w:val="37"/>
                                    </w:rPr>
                                  </w:pPr>
                                  <w:r>
                                    <w:rPr>
                                      <w:rStyle w:val="ekvhandschrift"/>
                                      <w:sz w:val="37"/>
                                      <w:szCs w:val="37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E32C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40" o:spid="_x0000_s1026" type="#_x0000_t202" style="position:absolute;margin-left:13.4pt;margin-top:.25pt;width:76.8pt;height:25.4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" filled="f" stroked="f" strokeweight=".5pt">
                      <v:stroke joinstyle="round"/>
                      <v:textbox inset="0,0,0,0">
                        <w:txbxContent>
                          <w:p w14:paraId="1A711809" w14:textId="3068E827" w:rsidR="00EF0548" w:rsidRPr="002052A1" w:rsidRDefault="00EF0548" w:rsidP="00EF0548">
                            <w:pPr>
                              <w:spacing w:line="240" w:lineRule="auto"/>
                              <w:rPr>
                                <w:rStyle w:val="ekvhandschrift"/>
                                <w:sz w:val="37"/>
                                <w:szCs w:val="37"/>
                              </w:rPr>
                            </w:pPr>
                            <w:r>
                              <w:rPr>
                                <w:rStyle w:val="ekvhandschrift"/>
                                <w:sz w:val="37"/>
                                <w:szCs w:val="37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drawing>
                <wp:anchor distT="0" distB="0" distL="114300" distR="114300" simplePos="0" relativeHeight="251808256" behindDoc="0" locked="0" layoutInCell="1" allowOverlap="1" wp14:anchorId="22453F41" wp14:editId="279EEC96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292296</wp:posOffset>
                  </wp:positionV>
                  <wp:extent cx="955675" cy="168910"/>
                  <wp:effectExtent l="0" t="0" r="0" b="2540"/>
                  <wp:wrapNone/>
                  <wp:docPr id="20" name="Grafik 20" descr="K:\EKV\GSV\04_Praktikanten\Schwarz\FRESCH\Silbenschwingen\S625011584_Silbenbogen_2_50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 descr="K:\EKV\GSV\04_Praktikanten\Schwarz\FRESCH\Silbenschwingen\S625011584_Silbenbogen_2_50k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675" cy="16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5" w:type="dxa"/>
          </w:tcPr>
          <w:p w14:paraId="5A4158E1" w14:textId="77777777" w:rsidR="00B5687D" w:rsidRDefault="00B5687D" w:rsidP="00BE004E"/>
        </w:tc>
        <w:tc>
          <w:tcPr>
            <w:tcW w:w="2266" w:type="dxa"/>
          </w:tcPr>
          <w:p w14:paraId="17FB8605" w14:textId="77777777" w:rsidR="00B5687D" w:rsidRDefault="00B5687D" w:rsidP="00BE004E"/>
        </w:tc>
        <w:tc>
          <w:tcPr>
            <w:tcW w:w="2266" w:type="dxa"/>
          </w:tcPr>
          <w:p w14:paraId="27513A8B" w14:textId="77777777" w:rsidR="00B5687D" w:rsidRDefault="00B5687D" w:rsidP="00BE004E"/>
        </w:tc>
      </w:tr>
    </w:tbl>
    <w:p w14:paraId="3BB08952" w14:textId="12A72509" w:rsidR="00226127" w:rsidRDefault="00226127" w:rsidP="005B4A34"/>
    <w:p w14:paraId="3B5CBE9C" w14:textId="77777777" w:rsidR="005B4A34" w:rsidRPr="00D3427F" w:rsidRDefault="005B4A34" w:rsidP="00223385">
      <w:pPr>
        <w:pStyle w:val="ekvnummerierung"/>
        <w:framePr w:wrap="around" w:y="138"/>
      </w:pPr>
      <w:r>
        <w:t>3</w:t>
      </w:r>
    </w:p>
    <w:p w14:paraId="70094348" w14:textId="61E1BC91" w:rsidR="00C54E7A" w:rsidRPr="00287B24" w:rsidRDefault="00C54E7A" w:rsidP="00C54E7A">
      <w:pPr>
        <w:pStyle w:val="ekvpicto"/>
        <w:framePr w:wrap="around"/>
      </w:pPr>
    </w:p>
    <w:p w14:paraId="657DF3D9" w14:textId="029565AE" w:rsidR="008C3F28" w:rsidRDefault="00223385" w:rsidP="00B40247">
      <w:pPr>
        <w:pStyle w:val="ekvschreiblinie"/>
        <w:tabs>
          <w:tab w:val="clear" w:pos="340"/>
          <w:tab w:val="clear" w:pos="595"/>
          <w:tab w:val="clear" w:pos="851"/>
          <w:tab w:val="left" w:pos="1418"/>
        </w:tabs>
      </w:pPr>
      <w:r>
        <w:t xml:space="preserve"> </w:t>
      </w:r>
      <w:r w:rsidR="00404AA1">
        <w:t>Schreibe die Wörter auf, male Silbenbögen und markiere den Selbstlaut.</w:t>
      </w:r>
    </w:p>
    <w:p w14:paraId="683A1293" w14:textId="6F32D532" w:rsidR="00404AA1" w:rsidRDefault="00404AA1" w:rsidP="00404AA1">
      <w:pPr>
        <w:pStyle w:val="ekvbild"/>
      </w:pPr>
    </w:p>
    <w:p w14:paraId="62B5E479" w14:textId="0B84A045" w:rsidR="00404AA1" w:rsidRDefault="00BE004E" w:rsidP="00404AA1">
      <w:r>
        <w:drawing>
          <wp:anchor distT="0" distB="0" distL="114300" distR="114300" simplePos="0" relativeHeight="251787776" behindDoc="0" locked="0" layoutInCell="1" allowOverlap="1" wp14:anchorId="0CA63C3C" wp14:editId="53FD78FB">
            <wp:simplePos x="0" y="0"/>
            <wp:positionH relativeFrom="column">
              <wp:posOffset>322776</wp:posOffset>
            </wp:positionH>
            <wp:positionV relativeFrom="paragraph">
              <wp:posOffset>9525</wp:posOffset>
            </wp:positionV>
            <wp:extent cx="777875" cy="526441"/>
            <wp:effectExtent l="0" t="0" r="3175" b="6985"/>
            <wp:wrapNone/>
            <wp:docPr id="33" name="Grafik 33" descr="K:\EKV\GSV\04_Praktikanten\Schwarz\FRESCH\Silbenschwingen\S537300540_Hu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rafik 33" descr="K:\EKV\GSV\04_Praktikanten\Schwarz\FRESCH\Silbenschwingen\S537300540_Hut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75" cy="526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88800" behindDoc="0" locked="0" layoutInCell="1" allowOverlap="1" wp14:anchorId="13C6F115" wp14:editId="3E172786">
            <wp:simplePos x="0" y="0"/>
            <wp:positionH relativeFrom="column">
              <wp:posOffset>1859475</wp:posOffset>
            </wp:positionH>
            <wp:positionV relativeFrom="paragraph">
              <wp:posOffset>9525</wp:posOffset>
            </wp:positionV>
            <wp:extent cx="660400" cy="481032"/>
            <wp:effectExtent l="0" t="0" r="6350" b="0"/>
            <wp:wrapNone/>
            <wp:docPr id="34" name="Grafik 34" descr="K:\EKV\GSV\04_Praktikanten\Schwarz\FRESCH\Silbenschwingen\S537300540_Gurke_Pfad_RO-B97B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rafik 34" descr="K:\EKV\GSV\04_Praktikanten\Schwarz\FRESCH\Silbenschwingen\S537300540_Gurke_Pfad_RO-B97B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81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89824" behindDoc="0" locked="0" layoutInCell="1" allowOverlap="1" wp14:anchorId="7581B26A" wp14:editId="19542091">
            <wp:simplePos x="0" y="0"/>
            <wp:positionH relativeFrom="column">
              <wp:posOffset>3240845</wp:posOffset>
            </wp:positionH>
            <wp:positionV relativeFrom="paragraph">
              <wp:posOffset>9525</wp:posOffset>
            </wp:positionV>
            <wp:extent cx="794349" cy="495300"/>
            <wp:effectExtent l="0" t="0" r="6350" b="0"/>
            <wp:wrapNone/>
            <wp:docPr id="35" name="Grafik 35" descr="K:\EKV\GSV\04_Praktikanten\Schwarz\FRESCH\Silbenschwingen\S537300540_Badewann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rafik 35" descr="K:\EKV\GSV\04_Praktikanten\Schwarz\FRESCH\Silbenschwingen\S537300540_Badewanne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349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90848" behindDoc="0" locked="0" layoutInCell="1" allowOverlap="1" wp14:anchorId="022A416E" wp14:editId="4B7208D5">
            <wp:simplePos x="0" y="0"/>
            <wp:positionH relativeFrom="column">
              <wp:posOffset>4717806</wp:posOffset>
            </wp:positionH>
            <wp:positionV relativeFrom="paragraph">
              <wp:posOffset>9525</wp:posOffset>
            </wp:positionV>
            <wp:extent cx="685800" cy="523667"/>
            <wp:effectExtent l="0" t="0" r="0" b="0"/>
            <wp:wrapNone/>
            <wp:docPr id="36" name="Grafik 36" descr="K:\EKV\GSV\04_Praktikanten\Schwarz\FRESCH\Silbenschwingen\S537300540_Rose_weiß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fik 36" descr="K:\EKV\GSV\04_Praktikanten\Schwarz\FRESCH\Silbenschwingen\S537300540_Rose_weiß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23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11F85" w14:textId="3E1FEA97" w:rsidR="00404AA1" w:rsidRDefault="00404AA1" w:rsidP="00404AA1"/>
    <w:p w14:paraId="69777679" w14:textId="77777777" w:rsidR="00BE004E" w:rsidRDefault="00BE004E" w:rsidP="00404AA1"/>
    <w:tbl>
      <w:tblPr>
        <w:tblStyle w:val="Tabellenraster"/>
        <w:tblpPr w:leftFromText="141" w:rightFromText="141" w:vertAnchor="text" w:tblpY="-17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E004E" w14:paraId="7A49CFE0" w14:textId="77777777" w:rsidTr="00BE004E">
        <w:trPr>
          <w:trHeight w:val="983"/>
        </w:trPr>
        <w:tc>
          <w:tcPr>
            <w:tcW w:w="2265" w:type="dxa"/>
          </w:tcPr>
          <w:p w14:paraId="451E439E" w14:textId="6799C8BF" w:rsidR="00BE004E" w:rsidRDefault="00BE004E" w:rsidP="00E4175F">
            <w: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CB8CF24" wp14:editId="30A177AF">
                      <wp:simplePos x="0" y="0"/>
                      <wp:positionH relativeFrom="column">
                        <wp:posOffset>627478</wp:posOffset>
                      </wp:positionH>
                      <wp:positionV relativeFrom="paragraph">
                        <wp:posOffset>11625</wp:posOffset>
                      </wp:positionV>
                      <wp:extent cx="280768" cy="323215"/>
                      <wp:effectExtent l="0" t="0" r="5080" b="635"/>
                      <wp:wrapNone/>
                      <wp:docPr id="45" name="Textfeld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80768" cy="323215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noFill/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2202164D" w14:textId="3554901D" w:rsidR="00BE004E" w:rsidRPr="002052A1" w:rsidRDefault="00BE004E" w:rsidP="00BE004E">
                                  <w:pPr>
                                    <w:spacing w:line="240" w:lineRule="auto"/>
                                    <w:rPr>
                                      <w:rStyle w:val="ekvhandschrift"/>
                                      <w:sz w:val="37"/>
                                      <w:szCs w:val="37"/>
                                    </w:rPr>
                                  </w:pPr>
                                  <w:r>
                                    <w:rPr>
                                      <w:rStyle w:val="ekvhandschrift"/>
                                      <w:sz w:val="37"/>
                                      <w:szCs w:val="37"/>
                                    </w:rPr>
                                    <w:t>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8CF24" id="Textfeld 45" o:spid="_x0000_s1027" type="#_x0000_t202" style="position:absolute;margin-left:49.4pt;margin-top:.9pt;width:22.1pt;height:25.4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" filled="f" stroked="f" strokeweight=".5pt">
                      <v:stroke joinstyle="round"/>
                      <v:textbox inset="0,0,0,0">
                        <w:txbxContent>
                          <w:p w14:paraId="2202164D" w14:textId="3554901D" w:rsidR="00BE004E" w:rsidRPr="002052A1" w:rsidRDefault="00BE004E" w:rsidP="00BE004E">
                            <w:pPr>
                              <w:spacing w:line="240" w:lineRule="auto"/>
                              <w:rPr>
                                <w:rStyle w:val="ekvhandschrift"/>
                                <w:sz w:val="37"/>
                                <w:szCs w:val="37"/>
                              </w:rPr>
                            </w:pPr>
                            <w:r>
                              <w:rPr>
                                <w:rStyle w:val="ekvhandschrift"/>
                                <w:sz w:val="37"/>
                                <w:szCs w:val="37"/>
                              </w:rPr>
                              <w:t>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drawing>
                <wp:anchor distT="0" distB="0" distL="114300" distR="114300" simplePos="0" relativeHeight="251815424" behindDoc="0" locked="0" layoutInCell="1" allowOverlap="1" wp14:anchorId="6F8EB95D" wp14:editId="5C638A82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306803</wp:posOffset>
                  </wp:positionV>
                  <wp:extent cx="677226" cy="253218"/>
                  <wp:effectExtent l="0" t="0" r="0" b="0"/>
                  <wp:wrapNone/>
                  <wp:docPr id="47" name="Grafik 47" descr="K:\EKV\GSV\04_Praktikanten\Schwarz\FRESCH\Silbenschwingen\S625011584_Silbenbogen_1_50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K:\EKV\GSV\04_Praktikanten\Schwarz\FRESCH\Silbenschwingen\S625011584_Silbenbogen_1_50k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26" cy="253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5" w:type="dxa"/>
          </w:tcPr>
          <w:p w14:paraId="3514CE5B" w14:textId="77777777" w:rsidR="00BE004E" w:rsidRDefault="00BE004E" w:rsidP="00E4175F"/>
        </w:tc>
        <w:tc>
          <w:tcPr>
            <w:tcW w:w="2266" w:type="dxa"/>
          </w:tcPr>
          <w:p w14:paraId="7A3D373F" w14:textId="77777777" w:rsidR="00BE004E" w:rsidRDefault="00BE004E" w:rsidP="00E4175F"/>
        </w:tc>
        <w:tc>
          <w:tcPr>
            <w:tcW w:w="2266" w:type="dxa"/>
          </w:tcPr>
          <w:p w14:paraId="197D62F3" w14:textId="77777777" w:rsidR="00BE004E" w:rsidRDefault="00BE004E" w:rsidP="00E4175F"/>
        </w:tc>
      </w:tr>
    </w:tbl>
    <w:p w14:paraId="4FA51947" w14:textId="57055BDF" w:rsidR="00B40247" w:rsidRDefault="008C3F28" w:rsidP="008C3F28">
      <w:pPr>
        <w:pStyle w:val="ekvnummerierung"/>
        <w:framePr w:wrap="around"/>
      </w:pPr>
      <w:r>
        <w:t>4 Verbinde das Wort mit dem Bild.</w:t>
      </w:r>
    </w:p>
    <w:p w14:paraId="187BCBFE" w14:textId="4354C46D" w:rsidR="00317B73" w:rsidRDefault="008C3F28" w:rsidP="005B4A34">
      <w:r>
        <w:t xml:space="preserve"> Verbinde das </w:t>
      </w:r>
      <w:r w:rsidR="00404AA1">
        <w:t>Bild mit den richtigen Silbenbögen.</w:t>
      </w:r>
    </w:p>
    <w:p w14:paraId="7D5AB55A" w14:textId="604D85AB" w:rsidR="00C54E7A" w:rsidRPr="00287B24" w:rsidRDefault="00C54E7A" w:rsidP="00C54E7A">
      <w:pPr>
        <w:pStyle w:val="ekvpicto"/>
        <w:framePr w:wrap="around"/>
      </w:pPr>
    </w:p>
    <w:p w14:paraId="6534B837" w14:textId="5AE8768A" w:rsidR="00404AA1" w:rsidRDefault="00F44D78" w:rsidP="00404AA1">
      <w:pPr>
        <w:pStyle w:val="ekvbild"/>
      </w:pPr>
      <w:r>
        <w:drawing>
          <wp:anchor distT="0" distB="0" distL="114300" distR="114300" simplePos="0" relativeHeight="251792896" behindDoc="0" locked="0" layoutInCell="1" allowOverlap="1" wp14:anchorId="27B0D365" wp14:editId="687345D6">
            <wp:simplePos x="0" y="0"/>
            <wp:positionH relativeFrom="page">
              <wp:posOffset>3410585</wp:posOffset>
            </wp:positionH>
            <wp:positionV relativeFrom="paragraph">
              <wp:posOffset>80645</wp:posOffset>
            </wp:positionV>
            <wp:extent cx="1208868" cy="495300"/>
            <wp:effectExtent l="0" t="0" r="0" b="0"/>
            <wp:wrapNone/>
            <wp:docPr id="39" name="Grafik 39" descr="K:\EKV\GSV\04_Praktikanten\Schwarz\FRESCH\Silbenschwingen\S537300540_Nix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Grafik 39" descr="K:\EKV\GSV\04_Praktikanten\Schwarz\FRESCH\Silbenschwingen\S537300540_Nixe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868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AA1">
        <w:drawing>
          <wp:anchor distT="0" distB="0" distL="114300" distR="114300" simplePos="0" relativeHeight="251791872" behindDoc="0" locked="0" layoutInCell="1" allowOverlap="1" wp14:anchorId="7C79B54F" wp14:editId="294B1D54">
            <wp:simplePos x="0" y="0"/>
            <wp:positionH relativeFrom="column">
              <wp:posOffset>448310</wp:posOffset>
            </wp:positionH>
            <wp:positionV relativeFrom="paragraph">
              <wp:posOffset>140970</wp:posOffset>
            </wp:positionV>
            <wp:extent cx="673864" cy="657225"/>
            <wp:effectExtent l="0" t="0" r="0" b="0"/>
            <wp:wrapNone/>
            <wp:docPr id="38" name="Grafik 38" descr="K:\EKV\GSV\04_Praktikanten\Schwarz\FRESCH\Silbenschwingen\S537300540_Hef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fik 38" descr="K:\EKV\GSV\04_Praktikanten\Schwarz\FRESCH\Silbenschwingen\S537300540_Heft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64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78388" w14:textId="4E12C2AC" w:rsidR="00404AA1" w:rsidRDefault="00F44D78" w:rsidP="00404AA1">
      <w:r>
        <w:drawing>
          <wp:anchor distT="0" distB="0" distL="114300" distR="114300" simplePos="0" relativeHeight="251793920" behindDoc="0" locked="0" layoutInCell="1" allowOverlap="1" wp14:anchorId="4A2F57D4" wp14:editId="41B0D949">
            <wp:simplePos x="0" y="0"/>
            <wp:positionH relativeFrom="column">
              <wp:posOffset>4622800</wp:posOffset>
            </wp:positionH>
            <wp:positionV relativeFrom="paragraph">
              <wp:posOffset>118745</wp:posOffset>
            </wp:positionV>
            <wp:extent cx="502285" cy="619125"/>
            <wp:effectExtent l="0" t="0" r="0" b="0"/>
            <wp:wrapNone/>
            <wp:docPr id="41" name="Grafik 41" descr="C:\Users\ttx668\Downloads\S537300540_Erdbeer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Grafik 41" descr="C:\Users\ttx668\Downloads\S537300540_Erdbeere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8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5843F" w14:textId="5F8E114C" w:rsidR="00404AA1" w:rsidRDefault="00404AA1" w:rsidP="00404AA1">
      <w:pPr>
        <w:pStyle w:val="ekvbild"/>
      </w:pPr>
    </w:p>
    <w:p w14:paraId="406E38E3" w14:textId="4AC1C4C9" w:rsidR="004F2B0A" w:rsidRDefault="00226127" w:rsidP="00404AA1">
      <w:r>
        <w:tab/>
      </w:r>
    </w:p>
    <w:p w14:paraId="614B2BFE" w14:textId="4D14B932" w:rsidR="00404AA1" w:rsidRDefault="00F44D78" w:rsidP="00404AA1">
      <w:pPr>
        <w:pStyle w:val="ekvbild"/>
      </w:pPr>
      <w:r>
        <w:drawing>
          <wp:anchor distT="0" distB="0" distL="114300" distR="114300" simplePos="0" relativeHeight="251798016" behindDoc="0" locked="0" layoutInCell="1" allowOverlap="1" wp14:anchorId="4AED0767" wp14:editId="67E1F071">
            <wp:simplePos x="0" y="0"/>
            <wp:positionH relativeFrom="column">
              <wp:posOffset>1985010</wp:posOffset>
            </wp:positionH>
            <wp:positionV relativeFrom="paragraph">
              <wp:posOffset>37465</wp:posOffset>
            </wp:positionV>
            <wp:extent cx="475522" cy="177800"/>
            <wp:effectExtent l="0" t="0" r="1270" b="0"/>
            <wp:wrapNone/>
            <wp:docPr id="4" name="Grafik 4" descr="K:\EKV\GSV\04_Praktikanten\Schwarz\FRESCH\Silbenschwingen\S625011584_Silbenbogen_1_50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K:\EKV\GSV\04_Praktikanten\Schwarz\FRESCH\Silbenschwingen\S625011584_Silbenbogen_1_50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522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E79DB" w14:textId="28023CD7" w:rsidR="00F44D78" w:rsidRDefault="0096484E" w:rsidP="00F44D78">
      <w:pPr>
        <w:pStyle w:val="ekvbild"/>
      </w:pPr>
      <w:r>
        <w:drawing>
          <wp:anchor distT="0" distB="0" distL="114300" distR="114300" simplePos="0" relativeHeight="251799040" behindDoc="0" locked="0" layoutInCell="1" allowOverlap="1" wp14:anchorId="0948283D" wp14:editId="2303CE39">
            <wp:simplePos x="0" y="0"/>
            <wp:positionH relativeFrom="column">
              <wp:posOffset>2996565</wp:posOffset>
            </wp:positionH>
            <wp:positionV relativeFrom="paragraph">
              <wp:posOffset>31115</wp:posOffset>
            </wp:positionV>
            <wp:extent cx="1000125" cy="190500"/>
            <wp:effectExtent l="0" t="0" r="9525" b="0"/>
            <wp:wrapNone/>
            <wp:docPr id="10" name="Grafik 10" descr="K:\EKV\GSV\04_Praktikanten\Schwarz\FRESCH\Silbenschwingen\S625011584_Silbenbogen_2_50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K:\EKV\GSV\04_Praktikanten\Schwarz\FRESCH\Silbenschwingen\S625011584_Silbenbogen_2_50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96992" behindDoc="1" locked="0" layoutInCell="1" allowOverlap="1" wp14:anchorId="0BE1750E" wp14:editId="287E0B59">
            <wp:simplePos x="0" y="0"/>
            <wp:positionH relativeFrom="margin">
              <wp:posOffset>-64135</wp:posOffset>
            </wp:positionH>
            <wp:positionV relativeFrom="paragraph">
              <wp:posOffset>156845</wp:posOffset>
            </wp:positionV>
            <wp:extent cx="735330" cy="638175"/>
            <wp:effectExtent l="0" t="0" r="7620" b="9525"/>
            <wp:wrapSquare wrapText="bothSides"/>
            <wp:docPr id="44" name="Grafik 44" descr="K:\EKV\GSV\04_Praktikanten\Schwarz\FRESCH\Silbenschwingen\S537300540_Pinguin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rafik 44" descr="K:\EKV\GSV\04_Praktikanten\Schwarz\FRESCH\Silbenschwingen\S537300540_Pinguin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B6131" w14:textId="0BF5DE71" w:rsidR="00404AA1" w:rsidRDefault="0096484E" w:rsidP="00F44D78">
      <w:r>
        <w:drawing>
          <wp:anchor distT="0" distB="0" distL="114300" distR="114300" simplePos="0" relativeHeight="251804160" behindDoc="0" locked="0" layoutInCell="1" allowOverlap="1" wp14:anchorId="7CF47995" wp14:editId="75BCF121">
            <wp:simplePos x="0" y="0"/>
            <wp:positionH relativeFrom="margin">
              <wp:posOffset>1082040</wp:posOffset>
            </wp:positionH>
            <wp:positionV relativeFrom="paragraph">
              <wp:posOffset>149225</wp:posOffset>
            </wp:positionV>
            <wp:extent cx="1628704" cy="188572"/>
            <wp:effectExtent l="0" t="0" r="0" b="2540"/>
            <wp:wrapNone/>
            <wp:docPr id="17" name="Grafik 17" descr="K:\EKV\GSV\04_Praktikanten\Schwarz\FRESCH\Silbenschwingen\S625011584_Silbenbogen_3_50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K:\EKV\GSV\04_Praktikanten\Schwarz\FRESCH\Silbenschwingen\S625011584_Silbenbogen_3_50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04" cy="188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AA1">
        <w:tab/>
      </w:r>
    </w:p>
    <w:p w14:paraId="14F1CD87" w14:textId="4754B4CB" w:rsidR="00404AA1" w:rsidRDefault="00BE004E" w:rsidP="00EF426B">
      <w:pPr>
        <w:pStyle w:val="ekvbild"/>
      </w:pPr>
      <w:r>
        <w:drawing>
          <wp:anchor distT="0" distB="0" distL="114300" distR="114300" simplePos="0" relativeHeight="251794944" behindDoc="0" locked="0" layoutInCell="1" allowOverlap="1" wp14:anchorId="41399EED" wp14:editId="3D4AC7FB">
            <wp:simplePos x="0" y="0"/>
            <wp:positionH relativeFrom="column">
              <wp:posOffset>4164379</wp:posOffset>
            </wp:positionH>
            <wp:positionV relativeFrom="paragraph">
              <wp:posOffset>68335</wp:posOffset>
            </wp:positionV>
            <wp:extent cx="684530" cy="662940"/>
            <wp:effectExtent l="0" t="0" r="1270" b="3810"/>
            <wp:wrapNone/>
            <wp:docPr id="42" name="Grafik 42" descr="K:\EKV\GSV\04_Praktikanten\Schwarz\FRESCH\Silbenschwingen\S537300486_Palm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fik 42" descr="K:\EKV\GSV\04_Praktikanten\Schwarz\FRESCH\Silbenschwingen\S537300486_Palme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8DF3DF" w14:textId="17A8AEE8" w:rsidR="00F44D78" w:rsidRDefault="0096484E" w:rsidP="00F44D78">
      <w:pPr>
        <w:pStyle w:val="ekvbild"/>
      </w:pPr>
      <w:r>
        <w:drawing>
          <wp:anchor distT="0" distB="0" distL="114300" distR="114300" simplePos="0" relativeHeight="251795968" behindDoc="0" locked="0" layoutInCell="1" allowOverlap="1" wp14:anchorId="7AE93ED7" wp14:editId="49C1F9ED">
            <wp:simplePos x="0" y="0"/>
            <wp:positionH relativeFrom="column">
              <wp:posOffset>2733040</wp:posOffset>
            </wp:positionH>
            <wp:positionV relativeFrom="paragraph">
              <wp:posOffset>9525</wp:posOffset>
            </wp:positionV>
            <wp:extent cx="622300" cy="466725"/>
            <wp:effectExtent l="0" t="0" r="6350" b="9525"/>
            <wp:wrapNone/>
            <wp:docPr id="43" name="Grafik 43" descr="K:\EKV\GSV\04_Praktikanten\Schwarz\FRESCH\Silbenschwingen\S537300540_Wurm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rafik 43" descr="K:\EKV\GSV\04_Praktikanten\Schwarz\FRESCH\Silbenschwingen\S537300540_Wurm.ti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4D78" w:rsidSect="008D5A1A">
      <w:footerReference w:type="default" r:id="rId3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F838" w14:textId="77777777" w:rsidR="00EA1CAD" w:rsidRDefault="00EA1CAD" w:rsidP="003C599D">
      <w:pPr>
        <w:spacing w:line="240" w:lineRule="auto"/>
      </w:pPr>
      <w:r>
        <w:separator/>
      </w:r>
    </w:p>
  </w:endnote>
  <w:endnote w:type="continuationSeparator" w:id="0">
    <w:p w14:paraId="6E32CD09" w14:textId="77777777" w:rsidR="00EA1CAD" w:rsidRDefault="00EA1CA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4C140975" w14:textId="77777777" w:rsidTr="006B2D23">
      <w:trPr>
        <w:trHeight w:hRule="exact" w:val="680"/>
      </w:trPr>
      <w:tc>
        <w:tcPr>
          <w:tcW w:w="1131" w:type="dxa"/>
          <w:noWrap/>
        </w:tcPr>
        <w:p w14:paraId="087CD817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9FB58B1" wp14:editId="2A863646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87AA10E" w14:textId="0F2E9195" w:rsidR="00193A18" w:rsidRPr="00913892" w:rsidRDefault="00193A18" w:rsidP="00F52C51">
          <w:pPr>
            <w:pStyle w:val="ekvpagina"/>
          </w:pPr>
          <w:r w:rsidRPr="00913892">
            <w:t>© Ernst Klett Verlag GmbH, Stuttgart 20</w:t>
          </w:r>
          <w:r w:rsidR="00F52C51">
            <w:t>2</w:t>
          </w:r>
          <w:r w:rsidR="00D03F45">
            <w:t>2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28A7A9B" w14:textId="3DB57A31" w:rsidR="00E147AA" w:rsidRDefault="00E147AA" w:rsidP="00D35CCE">
          <w:pPr>
            <w:pStyle w:val="ekvquelle"/>
          </w:pPr>
          <w:r>
            <w:t xml:space="preserve">Abbildungen: Anke Fröhlich </w:t>
          </w:r>
        </w:p>
        <w:p w14:paraId="5381607D" w14:textId="1EDBF825" w:rsidR="00D35CCE" w:rsidRDefault="00E147AA" w:rsidP="00D35CCE">
          <w:pPr>
            <w:pStyle w:val="ekvquelle"/>
          </w:pPr>
          <w:r>
            <w:t>Text</w:t>
          </w:r>
          <w:r w:rsidR="00D35CCE">
            <w:t xml:space="preserve">: </w:t>
          </w:r>
          <w:r w:rsidR="00223385">
            <w:t>Anette Szugger</w:t>
          </w:r>
          <w:r w:rsidR="00FA511C">
            <w:t xml:space="preserve"> </w:t>
          </w:r>
        </w:p>
        <w:p w14:paraId="255F836A" w14:textId="1CD6345F" w:rsidR="00193A18" w:rsidRPr="00025140" w:rsidRDefault="00193A18" w:rsidP="006133A0">
          <w:pPr>
            <w:pStyle w:val="ekvquelle"/>
          </w:pPr>
        </w:p>
      </w:tc>
      <w:tc>
        <w:tcPr>
          <w:tcW w:w="397" w:type="dxa"/>
        </w:tcPr>
        <w:p w14:paraId="5C41317A" w14:textId="77777777" w:rsidR="00193A18" w:rsidRPr="00913892" w:rsidRDefault="00193A18" w:rsidP="00913892">
          <w:pPr>
            <w:pStyle w:val="ekvpagina"/>
          </w:pPr>
        </w:p>
      </w:tc>
    </w:tr>
  </w:tbl>
  <w:p w14:paraId="37BBBC2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9EA1A" w14:textId="77777777" w:rsidR="00EA1CAD" w:rsidRDefault="00EA1CAD" w:rsidP="003C599D">
      <w:pPr>
        <w:spacing w:line="240" w:lineRule="auto"/>
      </w:pPr>
      <w:r>
        <w:separator/>
      </w:r>
    </w:p>
  </w:footnote>
  <w:footnote w:type="continuationSeparator" w:id="0">
    <w:p w14:paraId="120B1624" w14:textId="77777777" w:rsidR="00EA1CAD" w:rsidRDefault="00EA1CAD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C2641"/>
    <w:multiLevelType w:val="hybridMultilevel"/>
    <w:tmpl w:val="AAA044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66A80"/>
    <w:multiLevelType w:val="hybridMultilevel"/>
    <w:tmpl w:val="432C5C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AD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87CE3"/>
    <w:rsid w:val="00090AB2"/>
    <w:rsid w:val="000928AA"/>
    <w:rsid w:val="00092E87"/>
    <w:rsid w:val="000939F5"/>
    <w:rsid w:val="00094F01"/>
    <w:rsid w:val="000956BD"/>
    <w:rsid w:val="000B098D"/>
    <w:rsid w:val="000B105F"/>
    <w:rsid w:val="000B3D67"/>
    <w:rsid w:val="000B7BD3"/>
    <w:rsid w:val="000C11E0"/>
    <w:rsid w:val="000D40DE"/>
    <w:rsid w:val="000D4791"/>
    <w:rsid w:val="000E0C96"/>
    <w:rsid w:val="000E2BE3"/>
    <w:rsid w:val="000E343E"/>
    <w:rsid w:val="000F21E8"/>
    <w:rsid w:val="000F654E"/>
    <w:rsid w:val="000F7910"/>
    <w:rsid w:val="00103057"/>
    <w:rsid w:val="00107D77"/>
    <w:rsid w:val="00124062"/>
    <w:rsid w:val="00127C41"/>
    <w:rsid w:val="0013113E"/>
    <w:rsid w:val="00131417"/>
    <w:rsid w:val="00140F30"/>
    <w:rsid w:val="001524C9"/>
    <w:rsid w:val="00153B1C"/>
    <w:rsid w:val="00153C26"/>
    <w:rsid w:val="001641FA"/>
    <w:rsid w:val="0016475A"/>
    <w:rsid w:val="00165ECC"/>
    <w:rsid w:val="001676F8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B642D"/>
    <w:rsid w:val="001C3792"/>
    <w:rsid w:val="001D2674"/>
    <w:rsid w:val="001D39FD"/>
    <w:rsid w:val="001D4247"/>
    <w:rsid w:val="001D4886"/>
    <w:rsid w:val="001D4AED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3385"/>
    <w:rsid w:val="002240EA"/>
    <w:rsid w:val="00226127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55E3"/>
    <w:rsid w:val="0028107C"/>
    <w:rsid w:val="00287B24"/>
    <w:rsid w:val="00287DC0"/>
    <w:rsid w:val="00296C88"/>
    <w:rsid w:val="002A25AE"/>
    <w:rsid w:val="002A79C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34E8"/>
    <w:rsid w:val="002E7FEA"/>
    <w:rsid w:val="002F1328"/>
    <w:rsid w:val="002F1838"/>
    <w:rsid w:val="00302866"/>
    <w:rsid w:val="00303749"/>
    <w:rsid w:val="00303772"/>
    <w:rsid w:val="00304833"/>
    <w:rsid w:val="00313596"/>
    <w:rsid w:val="00313FD8"/>
    <w:rsid w:val="0031412E"/>
    <w:rsid w:val="00315EA9"/>
    <w:rsid w:val="00317B73"/>
    <w:rsid w:val="00320087"/>
    <w:rsid w:val="00321063"/>
    <w:rsid w:val="0032667B"/>
    <w:rsid w:val="00331234"/>
    <w:rsid w:val="0033288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39A7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2EB6"/>
    <w:rsid w:val="003B5839"/>
    <w:rsid w:val="003B59CC"/>
    <w:rsid w:val="003C39DC"/>
    <w:rsid w:val="003C599D"/>
    <w:rsid w:val="003D70F5"/>
    <w:rsid w:val="003E21AC"/>
    <w:rsid w:val="003E6330"/>
    <w:rsid w:val="003F362F"/>
    <w:rsid w:val="003F640D"/>
    <w:rsid w:val="00404AA1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0EEC"/>
    <w:rsid w:val="0047471A"/>
    <w:rsid w:val="004763D2"/>
    <w:rsid w:val="00483A7A"/>
    <w:rsid w:val="00483D65"/>
    <w:rsid w:val="00486B3D"/>
    <w:rsid w:val="00490692"/>
    <w:rsid w:val="004912A2"/>
    <w:rsid w:val="004925F2"/>
    <w:rsid w:val="004A66C3"/>
    <w:rsid w:val="004A66CF"/>
    <w:rsid w:val="004B4520"/>
    <w:rsid w:val="004B506F"/>
    <w:rsid w:val="004E21C6"/>
    <w:rsid w:val="004F2B0A"/>
    <w:rsid w:val="00501528"/>
    <w:rsid w:val="00501C6F"/>
    <w:rsid w:val="00505EF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3760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2A72"/>
    <w:rsid w:val="005B2E46"/>
    <w:rsid w:val="005B3E17"/>
    <w:rsid w:val="005B4A34"/>
    <w:rsid w:val="005B588B"/>
    <w:rsid w:val="005C047C"/>
    <w:rsid w:val="005C0FBD"/>
    <w:rsid w:val="005D301F"/>
    <w:rsid w:val="005D367A"/>
    <w:rsid w:val="005D3E99"/>
    <w:rsid w:val="005E15AC"/>
    <w:rsid w:val="005E655D"/>
    <w:rsid w:val="005F2AB3"/>
    <w:rsid w:val="005F3914"/>
    <w:rsid w:val="005F439D"/>
    <w:rsid w:val="0060019A"/>
    <w:rsid w:val="00603AD5"/>
    <w:rsid w:val="006133A0"/>
    <w:rsid w:val="006201CB"/>
    <w:rsid w:val="00622F6B"/>
    <w:rsid w:val="00627765"/>
    <w:rsid w:val="0064692C"/>
    <w:rsid w:val="00651E9A"/>
    <w:rsid w:val="00653F68"/>
    <w:rsid w:val="00663F5F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16210"/>
    <w:rsid w:val="0072030B"/>
    <w:rsid w:val="00720747"/>
    <w:rsid w:val="00722473"/>
    <w:rsid w:val="007228A6"/>
    <w:rsid w:val="00722A6C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54EB3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3A09"/>
    <w:rsid w:val="007E4DDC"/>
    <w:rsid w:val="007E5E71"/>
    <w:rsid w:val="007E68A0"/>
    <w:rsid w:val="00802E02"/>
    <w:rsid w:val="00805C65"/>
    <w:rsid w:val="00812D4E"/>
    <w:rsid w:val="00816953"/>
    <w:rsid w:val="0082136B"/>
    <w:rsid w:val="00824EAC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3F9C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3F28"/>
    <w:rsid w:val="008C672C"/>
    <w:rsid w:val="008D3CE0"/>
    <w:rsid w:val="008D46C7"/>
    <w:rsid w:val="008D5A1A"/>
    <w:rsid w:val="008D7FDC"/>
    <w:rsid w:val="008E4B7A"/>
    <w:rsid w:val="008E6248"/>
    <w:rsid w:val="008F5117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25A3B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84E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41B1"/>
    <w:rsid w:val="009B7E8B"/>
    <w:rsid w:val="009C26DF"/>
    <w:rsid w:val="009C2A7B"/>
    <w:rsid w:val="009C3C75"/>
    <w:rsid w:val="009C5BF4"/>
    <w:rsid w:val="009E17E1"/>
    <w:rsid w:val="009E45C5"/>
    <w:rsid w:val="009E47B1"/>
    <w:rsid w:val="009E7B7C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9C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B38"/>
    <w:rsid w:val="00AD4D22"/>
    <w:rsid w:val="00AE3D6D"/>
    <w:rsid w:val="00AE65F6"/>
    <w:rsid w:val="00AE6684"/>
    <w:rsid w:val="00AF053E"/>
    <w:rsid w:val="00AF0888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0247"/>
    <w:rsid w:val="00B468CC"/>
    <w:rsid w:val="00B54655"/>
    <w:rsid w:val="00B54814"/>
    <w:rsid w:val="00B5687D"/>
    <w:rsid w:val="00B56EC8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3BDB"/>
    <w:rsid w:val="00BC6483"/>
    <w:rsid w:val="00BC69E3"/>
    <w:rsid w:val="00BC7335"/>
    <w:rsid w:val="00BD1932"/>
    <w:rsid w:val="00BD2103"/>
    <w:rsid w:val="00BD35B5"/>
    <w:rsid w:val="00BD542D"/>
    <w:rsid w:val="00BD6E66"/>
    <w:rsid w:val="00BE004E"/>
    <w:rsid w:val="00BE1620"/>
    <w:rsid w:val="00BE1962"/>
    <w:rsid w:val="00BE4821"/>
    <w:rsid w:val="00BF17F2"/>
    <w:rsid w:val="00C00404"/>
    <w:rsid w:val="00C07775"/>
    <w:rsid w:val="00C172AE"/>
    <w:rsid w:val="00C226FA"/>
    <w:rsid w:val="00C24816"/>
    <w:rsid w:val="00C315EF"/>
    <w:rsid w:val="00C343F5"/>
    <w:rsid w:val="00C37FDE"/>
    <w:rsid w:val="00C40555"/>
    <w:rsid w:val="00C40D51"/>
    <w:rsid w:val="00C429A6"/>
    <w:rsid w:val="00C504F8"/>
    <w:rsid w:val="00C52A99"/>
    <w:rsid w:val="00C54E7A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4C91"/>
    <w:rsid w:val="00CB5B82"/>
    <w:rsid w:val="00CB6060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3F45"/>
    <w:rsid w:val="00D05217"/>
    <w:rsid w:val="00D06182"/>
    <w:rsid w:val="00D12661"/>
    <w:rsid w:val="00D1582D"/>
    <w:rsid w:val="00D170B8"/>
    <w:rsid w:val="00D2569D"/>
    <w:rsid w:val="00D267BD"/>
    <w:rsid w:val="00D3427F"/>
    <w:rsid w:val="00D35CCE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5BC"/>
    <w:rsid w:val="00DA29C3"/>
    <w:rsid w:val="00DA3BAF"/>
    <w:rsid w:val="00DA7AA4"/>
    <w:rsid w:val="00DB0557"/>
    <w:rsid w:val="00DB19FD"/>
    <w:rsid w:val="00DB2C80"/>
    <w:rsid w:val="00DB32FD"/>
    <w:rsid w:val="00DC2340"/>
    <w:rsid w:val="00DC2887"/>
    <w:rsid w:val="00DC30DA"/>
    <w:rsid w:val="00DC4F7B"/>
    <w:rsid w:val="00DC5620"/>
    <w:rsid w:val="00DD47BB"/>
    <w:rsid w:val="00DE287B"/>
    <w:rsid w:val="00DF129D"/>
    <w:rsid w:val="00DF4371"/>
    <w:rsid w:val="00DF5B13"/>
    <w:rsid w:val="00DF625F"/>
    <w:rsid w:val="00DF74DB"/>
    <w:rsid w:val="00E01841"/>
    <w:rsid w:val="00E126C1"/>
    <w:rsid w:val="00E147AA"/>
    <w:rsid w:val="00E21473"/>
    <w:rsid w:val="00E22935"/>
    <w:rsid w:val="00E22C67"/>
    <w:rsid w:val="00E34F46"/>
    <w:rsid w:val="00E375D2"/>
    <w:rsid w:val="00E43E04"/>
    <w:rsid w:val="00E46142"/>
    <w:rsid w:val="00E50799"/>
    <w:rsid w:val="00E62E8A"/>
    <w:rsid w:val="00E63251"/>
    <w:rsid w:val="00E70C40"/>
    <w:rsid w:val="00E710C7"/>
    <w:rsid w:val="00E95ED3"/>
    <w:rsid w:val="00EA1CAD"/>
    <w:rsid w:val="00EA7542"/>
    <w:rsid w:val="00EB1E38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0548"/>
    <w:rsid w:val="00EF0B0E"/>
    <w:rsid w:val="00EF2096"/>
    <w:rsid w:val="00EF2B41"/>
    <w:rsid w:val="00EF426B"/>
    <w:rsid w:val="00EF6029"/>
    <w:rsid w:val="00F022FD"/>
    <w:rsid w:val="00F054A6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37484"/>
    <w:rsid w:val="00F4144F"/>
    <w:rsid w:val="00F42294"/>
    <w:rsid w:val="00F42F7B"/>
    <w:rsid w:val="00F44D78"/>
    <w:rsid w:val="00F459EB"/>
    <w:rsid w:val="00F52C51"/>
    <w:rsid w:val="00F52C9C"/>
    <w:rsid w:val="00F55048"/>
    <w:rsid w:val="00F6336A"/>
    <w:rsid w:val="00F72065"/>
    <w:rsid w:val="00F81CDB"/>
    <w:rsid w:val="00F84284"/>
    <w:rsid w:val="00F849BE"/>
    <w:rsid w:val="00F94A4B"/>
    <w:rsid w:val="00F94FAE"/>
    <w:rsid w:val="00F95F83"/>
    <w:rsid w:val="00F97AD4"/>
    <w:rsid w:val="00F97B10"/>
    <w:rsid w:val="00FA48E0"/>
    <w:rsid w:val="00FA511C"/>
    <w:rsid w:val="00FB0917"/>
    <w:rsid w:val="00FB3BCE"/>
    <w:rsid w:val="00FB59FB"/>
    <w:rsid w:val="00FB72A0"/>
    <w:rsid w:val="00FC35C5"/>
    <w:rsid w:val="00FC7DBF"/>
    <w:rsid w:val="00FD17C6"/>
    <w:rsid w:val="00FE4572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697836BB"/>
  <w15:docId w15:val="{7F85F85C-4295-4148-A595-F63E845B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FA48E0"/>
    <w:pPr>
      <w:tabs>
        <w:tab w:val="clear" w:pos="340"/>
        <w:tab w:val="clear" w:pos="595"/>
        <w:tab w:val="clear" w:pos="851"/>
      </w:tabs>
      <w:spacing w:after="160" w:line="256" w:lineRule="auto"/>
      <w:ind w:left="720"/>
      <w:contextualSpacing/>
    </w:pPr>
    <w:rPr>
      <w:rFonts w:asciiTheme="minorHAnsi" w:hAnsiTheme="minorHAnsi"/>
      <w:noProof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tiff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tif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EKV\GSV\04_Praktikanten\Schwarz\FRESCH\Vorlagen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FFEB7-82C4-4ECC-8316-116215EE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1</Pages>
  <Words>65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</dc:creator>
  <cp:lastModifiedBy>Schramm, Nicole</cp:lastModifiedBy>
  <cp:revision>6</cp:revision>
  <cp:lastPrinted>2016-12-20T14:33:00Z</cp:lastPrinted>
  <dcterms:created xsi:type="dcterms:W3CDTF">2022-01-25T13:27:00Z</dcterms:created>
  <dcterms:modified xsi:type="dcterms:W3CDTF">2022-01-26T13:23:00Z</dcterms:modified>
</cp:coreProperties>
</file>