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406B5" w:rsidRPr="00C406B5">
              <w:t>1.4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0351D1" w:rsidP="000351D1">
      <w:pPr>
        <w:pStyle w:val="ekvue2arial"/>
      </w:pPr>
      <w:bookmarkStart w:id="0" w:name="bmStart"/>
      <w:bookmarkEnd w:id="0"/>
      <w:r>
        <w:t>Miteinander lernen</w:t>
      </w:r>
    </w:p>
    <w:p w:rsidR="00C32066" w:rsidRPr="00287B24" w:rsidRDefault="00C32066" w:rsidP="00960902">
      <w:pPr>
        <w:pStyle w:val="ekvpicto"/>
        <w:framePr w:wrap="around" w:x="571" w:y="121"/>
      </w:pPr>
      <w:r>
        <w:rPr>
          <w:lang w:eastAsia="de-DE"/>
        </w:rPr>
        <w:drawing>
          <wp:inline distT="0" distB="0" distL="0" distR="0" wp14:anchorId="42AE0B06" wp14:editId="29E9B4FB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D1" w:rsidRDefault="00960902" w:rsidP="00960902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63360" behindDoc="1" locked="0" layoutInCell="1" allowOverlap="1" wp14:anchorId="67BFE2AF" wp14:editId="47682F83">
            <wp:simplePos x="0" y="0"/>
            <wp:positionH relativeFrom="column">
              <wp:posOffset>-384810</wp:posOffset>
            </wp:positionH>
            <wp:positionV relativeFrom="paragraph">
              <wp:posOffset>81915</wp:posOffset>
            </wp:positionV>
            <wp:extent cx="239395" cy="281305"/>
            <wp:effectExtent l="0" t="0" r="8255" b="4445"/>
            <wp:wrapThrough wrapText="bothSides">
              <wp:wrapPolygon edited="0">
                <wp:start x="0" y="0"/>
                <wp:lineTo x="0" y="20479"/>
                <wp:lineTo x="20626" y="20479"/>
                <wp:lineTo x="20626" y="0"/>
                <wp:lineTo x="0" y="0"/>
              </wp:wrapPolygon>
            </wp:wrapThrough>
            <wp:docPr id="1" name="Grafik 1" descr="C:\Users\Kurth\Desktop\Aufgabe_Dinotatz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1D1" w:rsidRDefault="000351D1" w:rsidP="00C32066">
      <w:pPr>
        <w:pStyle w:val="ekvbild"/>
      </w:pPr>
      <w:r w:rsidRPr="000351D1">
        <w:t>Welche Wörter kennst du? Schreibe sie auf.</w:t>
      </w:r>
    </w:p>
    <w:p w:rsidR="00937BD6" w:rsidRDefault="00937BD6" w:rsidP="0096434B">
      <w:pPr>
        <w:pStyle w:val="ekvbild"/>
      </w:pPr>
    </w:p>
    <w:p w:rsidR="0096434B" w:rsidRDefault="0096434B" w:rsidP="0096434B"/>
    <w:p w:rsidR="0096434B" w:rsidRDefault="0096434B" w:rsidP="006B5724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4910455</wp:posOffset>
                </wp:positionV>
                <wp:extent cx="548322" cy="390525"/>
                <wp:effectExtent l="0" t="0" r="23495" b="28575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322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386.65pt" to="99.4pt,4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302F4" wp14:editId="168526A8">
                <wp:simplePos x="0" y="0"/>
                <wp:positionH relativeFrom="column">
                  <wp:posOffset>-23177</wp:posOffset>
                </wp:positionH>
                <wp:positionV relativeFrom="paragraph">
                  <wp:posOffset>4586288</wp:posOffset>
                </wp:positionV>
                <wp:extent cx="1076325" cy="341630"/>
                <wp:effectExtent l="5398" t="0" r="14922" b="14923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7632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6434B" w:rsidRPr="00D9764A" w:rsidRDefault="0096434B" w:rsidP="00AC4074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 w:rsidRPr="00D9764A">
                              <w:rPr>
                                <w:rStyle w:val="ekvhandschrift"/>
                                <w:color w:val="000000" w:themeColor="text1" w:themeShade="A6"/>
                              </w:rPr>
                              <w:t>das Poster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.8pt;margin-top:361.15pt;width:84.75pt;height:26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" filled="f" strokecolor="black [3213]" strokeweight=".5pt">
                <v:textbox>
                  <w:txbxContent>
                    <w:p w:rsidR="0096434B" w:rsidRPr="00D9764A" w:rsidRDefault="0096434B" w:rsidP="00AC4074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</w:rPr>
                      </w:pPr>
                      <w:r w:rsidRPr="00D9764A">
                        <w:rPr>
                          <w:rStyle w:val="ekvhandschrift"/>
                          <w:color w:val="000000" w:themeColor="text1" w:themeShade="A6"/>
                        </w:rPr>
                        <w:t>das Poster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659264" behindDoc="1" locked="0" layoutInCell="1" allowOverlap="1" wp14:anchorId="54FB7007" wp14:editId="4D05A5BE">
            <wp:simplePos x="0" y="0"/>
            <wp:positionH relativeFrom="margin">
              <wp:posOffset>-146685</wp:posOffset>
            </wp:positionH>
            <wp:positionV relativeFrom="margin">
              <wp:posOffset>3973830</wp:posOffset>
            </wp:positionV>
            <wp:extent cx="5939790" cy="3378835"/>
            <wp:effectExtent l="4127" t="0" r="7938" b="7937"/>
            <wp:wrapTight wrapText="bothSides">
              <wp:wrapPolygon edited="0">
                <wp:start x="21585" y="-26"/>
                <wp:lineTo x="40" y="-26"/>
                <wp:lineTo x="40" y="21529"/>
                <wp:lineTo x="21585" y="21529"/>
                <wp:lineTo x="21585" y="-26"/>
              </wp:wrapPolygon>
            </wp:wrapTight>
            <wp:docPr id="4" name="Grafik 4" descr="L:\GSV\01_GSV_Organisation\07_Praktikanten\37_Kurth_Anne\Niko_Sprachsensible_Poster\Allgemein_KV_Klasse2\Illu\S715310562_Kap1_Miteinand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3979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434B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6B5" w:rsidRDefault="00C406B5" w:rsidP="003C599D">
      <w:pPr>
        <w:spacing w:line="240" w:lineRule="auto"/>
      </w:pPr>
      <w:r>
        <w:separator/>
      </w:r>
    </w:p>
  </w:endnote>
  <w:endnote w:type="continuationSeparator" w:id="0">
    <w:p w:rsidR="00C406B5" w:rsidRDefault="00C406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4E1CF77" wp14:editId="55E0D73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406B5" w:rsidRDefault="00C406B5" w:rsidP="00F5248B">
          <w:pPr>
            <w:pStyle w:val="ekvquelle"/>
          </w:pPr>
          <w:r w:rsidRPr="00C406B5">
            <w:t>Textquelle: Britta Seepe-Smit, Recklinghausen</w:t>
          </w:r>
        </w:p>
        <w:p w:rsidR="00193A18" w:rsidRPr="00913892" w:rsidRDefault="00193A18" w:rsidP="003427FA">
          <w:pPr>
            <w:pStyle w:val="ekvquelle"/>
          </w:pPr>
          <w:r w:rsidRPr="00F5248B">
            <w:t>I</w:t>
          </w:r>
          <w:r w:rsidR="001736ED">
            <w:t>llustrator</w:t>
          </w:r>
          <w:r w:rsidR="003427FA">
            <w:t xml:space="preserve">: </w:t>
          </w:r>
          <w:r w:rsidR="003427FA">
            <w:t>M. Ostadal, München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6B5" w:rsidRDefault="00C406B5" w:rsidP="003C599D">
      <w:pPr>
        <w:spacing w:line="240" w:lineRule="auto"/>
      </w:pPr>
      <w:r>
        <w:separator/>
      </w:r>
    </w:p>
  </w:footnote>
  <w:footnote w:type="continuationSeparator" w:id="0">
    <w:p w:rsidR="00C406B5" w:rsidRDefault="00C406B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B5"/>
    <w:rsid w:val="000040E2"/>
    <w:rsid w:val="00005913"/>
    <w:rsid w:val="00020440"/>
    <w:rsid w:val="00035074"/>
    <w:rsid w:val="000351D1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36ED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27FA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F553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5724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77F2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D5891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5EC6"/>
    <w:rsid w:val="009215E3"/>
    <w:rsid w:val="00936CF0"/>
    <w:rsid w:val="00937BD6"/>
    <w:rsid w:val="00942106"/>
    <w:rsid w:val="0094260D"/>
    <w:rsid w:val="00946121"/>
    <w:rsid w:val="00952B21"/>
    <w:rsid w:val="00956783"/>
    <w:rsid w:val="00957248"/>
    <w:rsid w:val="00957969"/>
    <w:rsid w:val="00960902"/>
    <w:rsid w:val="00962A4D"/>
    <w:rsid w:val="0096434B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1EA0"/>
    <w:rsid w:val="00B468CC"/>
    <w:rsid w:val="00B54655"/>
    <w:rsid w:val="00B6045F"/>
    <w:rsid w:val="00B61BE6"/>
    <w:rsid w:val="00B7242A"/>
    <w:rsid w:val="00B82B4E"/>
    <w:rsid w:val="00B8420E"/>
    <w:rsid w:val="00B90CE1"/>
    <w:rsid w:val="00BA1A23"/>
    <w:rsid w:val="00BA2D97"/>
    <w:rsid w:val="00BC0180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2066"/>
    <w:rsid w:val="00C343F5"/>
    <w:rsid w:val="00C40555"/>
    <w:rsid w:val="00C406B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57F24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764A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146D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16</cp:revision>
  <cp:lastPrinted>2017-09-04T06:24:00Z</cp:lastPrinted>
  <dcterms:created xsi:type="dcterms:W3CDTF">2017-08-29T05:24:00Z</dcterms:created>
  <dcterms:modified xsi:type="dcterms:W3CDTF">2017-09-13T08:30:00Z</dcterms:modified>
</cp:coreProperties>
</file>