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2E69C1" w:rsidRPr="002E69C1">
              <w:t>1.5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2E69C1" w:rsidP="002E69C1">
      <w:pPr>
        <w:pStyle w:val="ekvue2arial"/>
      </w:pPr>
      <w:bookmarkStart w:id="0" w:name="bmStart"/>
      <w:bookmarkEnd w:id="0"/>
      <w:r>
        <w:t>Miteinander lernen</w:t>
      </w:r>
    </w:p>
    <w:p w:rsidR="006B1B81" w:rsidRDefault="006B1B81" w:rsidP="005A09F6">
      <w:pPr>
        <w:pStyle w:val="ekvgrundtexthalbe"/>
      </w:pPr>
      <w:r>
        <w:rPr>
          <w:lang w:eastAsia="de-DE"/>
        </w:rPr>
        <w:drawing>
          <wp:anchor distT="0" distB="0" distL="114300" distR="114300" simplePos="0" relativeHeight="251661312" behindDoc="0" locked="0" layoutInCell="1" allowOverlap="1" wp14:anchorId="57812EE3" wp14:editId="11F0A325">
            <wp:simplePos x="0" y="0"/>
            <wp:positionH relativeFrom="column">
              <wp:posOffset>635</wp:posOffset>
            </wp:positionH>
            <wp:positionV relativeFrom="paragraph">
              <wp:posOffset>508635</wp:posOffset>
            </wp:positionV>
            <wp:extent cx="5939790" cy="3380105"/>
            <wp:effectExtent l="0" t="0" r="3810" b="0"/>
            <wp:wrapTopAndBottom/>
            <wp:docPr id="2" name="Grafik 2" descr="L:\GSV\01_GSV_Organisation\07_Praktikanten\37_Kurth_Anne\Niko_Sprachsensible_Poster\Allgemein_KV_Klasse2\Illu\S715310562_Kap1_Miteinande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80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1B81" w:rsidRPr="00287B24" w:rsidRDefault="006B1B81" w:rsidP="006B1B81">
      <w:pPr>
        <w:pStyle w:val="ekvpicto"/>
        <w:framePr w:wrap="around" w:x="556" w:y="4"/>
      </w:pPr>
      <w:r>
        <w:rPr>
          <w:lang w:eastAsia="de-DE"/>
        </w:rPr>
        <w:drawing>
          <wp:inline distT="0" distB="0" distL="0" distR="0" wp14:anchorId="57AF6C66" wp14:editId="7FDE7A77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A4D" w:rsidRDefault="0011314C" w:rsidP="002E69C1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758146B" wp14:editId="39144AD4">
                <wp:simplePos x="0" y="0"/>
                <wp:positionH relativeFrom="column">
                  <wp:posOffset>-377085</wp:posOffset>
                </wp:positionH>
                <wp:positionV relativeFrom="paragraph">
                  <wp:posOffset>3810</wp:posOffset>
                </wp:positionV>
                <wp:extent cx="300355" cy="277495"/>
                <wp:effectExtent l="0" t="0" r="4445" b="8255"/>
                <wp:wrapNone/>
                <wp:docPr id="1" name="Gruppier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355" cy="277495"/>
                          <a:chOff x="-562" y="2430"/>
                          <a:chExt cx="473" cy="437"/>
                        </a:xfrm>
                      </wpg:grpSpPr>
                      <pic:pic xmlns:pic="http://schemas.openxmlformats.org/drawingml/2006/picture">
                        <pic:nvPicPr>
                          <pic:cNvPr id="5" name="Grafik 5" descr="3 Auf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62" y="2430"/>
                            <a:ext cx="473" cy="4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-529" y="2469"/>
                            <a:ext cx="294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314C" w:rsidRPr="00E362DF" w:rsidRDefault="0011314C" w:rsidP="00247FB4">
                              <w:pPr>
                                <w:jc w:val="center"/>
                                <w:rPr>
                                  <w:rFonts w:cs="Arial"/>
                                  <w:b/>
                                  <w:color w:val="FFFFFF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FFFFFF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1" o:spid="_x0000_s1026" style="position:absolute;margin-left:-29.7pt;margin-top:.3pt;width:23.65pt;height:21.85pt;z-index:251662336" coordorigin="-562,2430" coordsize="473,4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5" o:spid="_x0000_s1027" type="#_x0000_t75" alt="3 Aufg.jpg" style="position:absolute;left:-562;top:2430;width:473;height: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InzrDAAAA2gAAAA8AAABkcnMvZG93bnJldi54bWxEj0FrwkAUhO8F/8PyhN6ajUKDRFcRxeIl&#10;lNqa8yP7TILZt+nuNqb/vlsQPA4z8w2z2oymEwM531pWMEtSEMSV1S3XCr4+Dy8LED4ga+wsk4Jf&#10;8rBZT55WmGt74w8aTqEWEcI+RwVNCH0upa8aMugT2xNH72KdwRClq6V2eItw08l5mmbSYMtxocGe&#10;dg1V19OPUTAUczzo93JxLkzp3mb7b308Z0o9T8ftEkSgMTzC9/ZRK3iF/yvxBs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oifOsMAAADaAAAADwAAAAAAAAAAAAAAAACf&#10;AgAAZHJzL2Rvd25yZXYueG1sUEsFBgAAAAAEAAQA9wAAAI8DAAAAAA==&#10;">
                  <v:imagedata r:id="rId10" o:title="3 Aufg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-529;top:2469;width:294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11314C" w:rsidRPr="00E362DF" w:rsidRDefault="0011314C" w:rsidP="00247FB4">
                        <w:pPr>
                          <w:jc w:val="center"/>
                          <w:rPr>
                            <w:rFonts w:cs="Arial"/>
                            <w:b/>
                            <w:color w:val="FFFFFF"/>
                          </w:rPr>
                        </w:pPr>
                        <w:r>
                          <w:rPr>
                            <w:rFonts w:cs="Arial"/>
                            <w:b/>
                            <w:color w:val="FFFFFF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E69C1" w:rsidRPr="002E69C1">
        <w:t>Schreibe zum Bild.</w:t>
      </w: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9B6FCB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  <w:tr w:rsidR="009B6FCB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  <w:tr w:rsidR="009B6FCB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</w:tbl>
    <w:p w:rsidR="009B6FCB" w:rsidRDefault="009B6FCB" w:rsidP="009B6FCB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9B6FCB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  <w:tr w:rsidR="009B6FCB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  <w:tr w:rsidR="009B6FCB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</w:tbl>
    <w:p w:rsidR="009B6FCB" w:rsidRDefault="009B6FCB" w:rsidP="004D09DE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9B6FCB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  <w:tr w:rsidR="009B6FCB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  <w:tr w:rsidR="009B6FCB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</w:tbl>
    <w:p w:rsidR="009B6FCB" w:rsidRDefault="009B6FCB" w:rsidP="009B6FCB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9B6FCB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  <w:tr w:rsidR="009B6FCB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  <w:tr w:rsidR="009B6FCB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</w:tbl>
    <w:p w:rsidR="009B6FCB" w:rsidRDefault="009B6FCB" w:rsidP="009B6FCB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9B6FCB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  <w:tr w:rsidR="009B6FCB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  <w:tr w:rsidR="009B6FCB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</w:tbl>
    <w:p w:rsidR="009B6FCB" w:rsidRDefault="009B6FCB" w:rsidP="009B6FCB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9B6FCB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  <w:tr w:rsidR="009B6FCB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  <w:tr w:rsidR="009B6FCB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</w:tbl>
    <w:p w:rsidR="009B6FCB" w:rsidRDefault="009B6FCB" w:rsidP="009B6FCB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4D09DE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4D09DE" w:rsidRPr="00AE65F6" w:rsidRDefault="004D09DE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4D09DE" w:rsidRPr="0006258C" w:rsidRDefault="004D09DE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4D09DE" w:rsidRPr="00EA7542" w:rsidRDefault="004D09DE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4D09DE" w:rsidRPr="00EA7542" w:rsidRDefault="004D09DE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4D09DE" w:rsidRPr="00EA7542" w:rsidRDefault="004D09DE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4D09DE" w:rsidRPr="00C172AE" w:rsidRDefault="004D09DE" w:rsidP="00CA1043">
            <w:pPr>
              <w:pStyle w:val="ekvkvnummer"/>
            </w:pPr>
            <w:r>
              <w:t xml:space="preserve">KV </w:t>
            </w:r>
            <w:r w:rsidR="00CA1043">
              <w:t>1.5</w:t>
            </w:r>
            <w:bookmarkStart w:id="1" w:name="_GoBack"/>
            <w:bookmarkEnd w:id="1"/>
          </w:p>
        </w:tc>
      </w:tr>
      <w:tr w:rsidR="004D09DE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4D09DE" w:rsidRPr="00BF17F2" w:rsidRDefault="004D09DE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4D09DE" w:rsidRPr="00BF17F2" w:rsidRDefault="004D09DE" w:rsidP="00037566">
            <w:pPr>
              <w:rPr>
                <w:color w:val="FFFFFF" w:themeColor="background1"/>
              </w:rPr>
            </w:pPr>
          </w:p>
        </w:tc>
      </w:tr>
    </w:tbl>
    <w:p w:rsidR="004D09DE" w:rsidRDefault="004D09DE" w:rsidP="009B6FCB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D09DE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</w:tbl>
    <w:p w:rsidR="004D09DE" w:rsidRDefault="004D09DE" w:rsidP="004D09DE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D09DE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</w:tbl>
    <w:p w:rsidR="004D09DE" w:rsidRDefault="004D09DE" w:rsidP="004D09DE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D09DE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</w:tbl>
    <w:p w:rsidR="004D09DE" w:rsidRDefault="004D09DE" w:rsidP="004D09DE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D09DE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</w:tbl>
    <w:p w:rsidR="004D09DE" w:rsidRDefault="004D09DE" w:rsidP="004D09DE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D09DE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</w:tbl>
    <w:p w:rsidR="004D09DE" w:rsidRDefault="004D09DE" w:rsidP="004D09DE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D09DE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</w:tbl>
    <w:p w:rsidR="004D09DE" w:rsidRDefault="004D09DE" w:rsidP="004D09DE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D09DE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</w:tbl>
    <w:p w:rsidR="004D09DE" w:rsidRDefault="004D09DE" w:rsidP="004D09DE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D09DE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</w:tbl>
    <w:p w:rsidR="004D09DE" w:rsidRDefault="004D09DE" w:rsidP="004D09DE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D09DE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</w:tbl>
    <w:p w:rsidR="004D09DE" w:rsidRDefault="004D09DE" w:rsidP="004D09DE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D09DE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</w:tbl>
    <w:p w:rsidR="004D09DE" w:rsidRDefault="004D09DE" w:rsidP="004D09DE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D09DE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</w:tbl>
    <w:p w:rsidR="004D09DE" w:rsidRDefault="004D09DE" w:rsidP="004D09DE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D09DE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</w:tbl>
    <w:p w:rsidR="004D09DE" w:rsidRDefault="004D09DE" w:rsidP="004D09DE">
      <w:pPr>
        <w:pStyle w:val="ekvgrundtexthalbe"/>
      </w:pPr>
    </w:p>
    <w:sectPr w:rsidR="004D09DE" w:rsidSect="00054A93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9C1" w:rsidRDefault="002E69C1" w:rsidP="003C599D">
      <w:pPr>
        <w:spacing w:line="240" w:lineRule="auto"/>
      </w:pPr>
      <w:r>
        <w:separator/>
      </w:r>
    </w:p>
  </w:endnote>
  <w:endnote w:type="continuationSeparator" w:id="0">
    <w:p w:rsidR="002E69C1" w:rsidRDefault="002E69C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4765A5" w:rsidRPr="00005AE2" w:rsidRDefault="008F08AA" w:rsidP="004765A5">
          <w:pPr>
            <w:pStyle w:val="ekvquelle"/>
          </w:pPr>
          <w:r>
            <w:t>Textquelle</w:t>
          </w:r>
          <w:r w:rsidR="004765A5" w:rsidRPr="00005AE2">
            <w:t xml:space="preserve">: </w:t>
          </w:r>
          <w:r w:rsidR="004765A5">
            <w:t>Britta Seepe-Smit, Recklinghausen</w:t>
          </w:r>
        </w:p>
        <w:p w:rsidR="00193A18" w:rsidRPr="00913892" w:rsidRDefault="00193A18" w:rsidP="00F5248B">
          <w:pPr>
            <w:pStyle w:val="ekvquelle"/>
          </w:pPr>
          <w:r w:rsidRPr="00F5248B">
            <w:t>Il</w:t>
          </w:r>
          <w:r w:rsidR="009D5DE7">
            <w:t xml:space="preserve">lustratoren: </w:t>
          </w:r>
          <w:r w:rsidR="00EF5778">
            <w:t>M. Ostadal, München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9C1" w:rsidRDefault="002E69C1" w:rsidP="003C599D">
      <w:pPr>
        <w:spacing w:line="240" w:lineRule="auto"/>
      </w:pPr>
      <w:r>
        <w:separator/>
      </w:r>
    </w:p>
  </w:footnote>
  <w:footnote w:type="continuationSeparator" w:id="0">
    <w:p w:rsidR="002E69C1" w:rsidRDefault="002E69C1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9C1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81B"/>
    <w:rsid w:val="000F3A5C"/>
    <w:rsid w:val="000F7910"/>
    <w:rsid w:val="00103057"/>
    <w:rsid w:val="001034B1"/>
    <w:rsid w:val="00107D77"/>
    <w:rsid w:val="0011314C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593C"/>
    <w:rsid w:val="001A4E8B"/>
    <w:rsid w:val="001A5BD5"/>
    <w:rsid w:val="001B1266"/>
    <w:rsid w:val="001C3792"/>
    <w:rsid w:val="001D081B"/>
    <w:rsid w:val="001D2674"/>
    <w:rsid w:val="001D39FD"/>
    <w:rsid w:val="001E485B"/>
    <w:rsid w:val="001E5A4D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E69C1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765A5"/>
    <w:rsid w:val="00483371"/>
    <w:rsid w:val="00483A7A"/>
    <w:rsid w:val="00483D65"/>
    <w:rsid w:val="00486B3D"/>
    <w:rsid w:val="00490692"/>
    <w:rsid w:val="004925F2"/>
    <w:rsid w:val="004A66C3"/>
    <w:rsid w:val="004A66CF"/>
    <w:rsid w:val="004D09DE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09F6"/>
    <w:rsid w:val="005A6D94"/>
    <w:rsid w:val="005C047C"/>
    <w:rsid w:val="005C0FBD"/>
    <w:rsid w:val="005D367A"/>
    <w:rsid w:val="005D3E99"/>
    <w:rsid w:val="005D698E"/>
    <w:rsid w:val="005E15AC"/>
    <w:rsid w:val="005E3205"/>
    <w:rsid w:val="005F2AB3"/>
    <w:rsid w:val="005F3914"/>
    <w:rsid w:val="005F439D"/>
    <w:rsid w:val="00601772"/>
    <w:rsid w:val="00603AD5"/>
    <w:rsid w:val="006201CB"/>
    <w:rsid w:val="00622F6B"/>
    <w:rsid w:val="00627765"/>
    <w:rsid w:val="0064692C"/>
    <w:rsid w:val="00653F68"/>
    <w:rsid w:val="0065576E"/>
    <w:rsid w:val="006802C4"/>
    <w:rsid w:val="0068344E"/>
    <w:rsid w:val="0068429A"/>
    <w:rsid w:val="00685FDD"/>
    <w:rsid w:val="00693676"/>
    <w:rsid w:val="006B1B81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7F776B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8A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B6FCB"/>
    <w:rsid w:val="009C26DF"/>
    <w:rsid w:val="009C2A7B"/>
    <w:rsid w:val="009C3C75"/>
    <w:rsid w:val="009D08F7"/>
    <w:rsid w:val="009D5DE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2594D"/>
    <w:rsid w:val="00C343F5"/>
    <w:rsid w:val="00C40555"/>
    <w:rsid w:val="00C40D51"/>
    <w:rsid w:val="00C429A6"/>
    <w:rsid w:val="00C504F8"/>
    <w:rsid w:val="00C52A99"/>
    <w:rsid w:val="00C61654"/>
    <w:rsid w:val="00C714C7"/>
    <w:rsid w:val="00C727B3"/>
    <w:rsid w:val="00C72BA2"/>
    <w:rsid w:val="00C84E4C"/>
    <w:rsid w:val="00C87044"/>
    <w:rsid w:val="00C94D17"/>
    <w:rsid w:val="00CA1043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5778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20</cp:revision>
  <cp:lastPrinted>2017-09-13T08:49:00Z</cp:lastPrinted>
  <dcterms:created xsi:type="dcterms:W3CDTF">2017-08-29T10:08:00Z</dcterms:created>
  <dcterms:modified xsi:type="dcterms:W3CDTF">2017-09-13T08:51:00Z</dcterms:modified>
</cp:coreProperties>
</file>