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170"/>
        <w:gridCol w:w="1366"/>
        <w:gridCol w:w="2107"/>
        <w:gridCol w:w="730"/>
        <w:gridCol w:w="1351"/>
        <w:gridCol w:w="38"/>
      </w:tblGrid>
      <w:tr w:rsidR="00FB59FB" w:rsidRPr="00C172AE" w:rsidTr="00483D65">
        <w:trPr>
          <w:gridAfter w:val="1"/>
          <w:wAfter w:w="38" w:type="dxa"/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3065B1">
              <w:t>1.3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6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5B7B25" w:rsidP="005B7B25">
      <w:pPr>
        <w:pStyle w:val="ekvue2arial"/>
      </w:pPr>
      <w:bookmarkStart w:id="0" w:name="bmStart"/>
      <w:bookmarkEnd w:id="0"/>
      <w:r w:rsidRPr="005B7B25">
        <w:t>Wortspeicher Kapitel 1: Schulgegenstände</w:t>
      </w:r>
    </w:p>
    <w:p w:rsidR="00C25C57" w:rsidRDefault="00F96F6A" w:rsidP="00E66B45">
      <w:pPr>
        <w:pStyle w:val="ekvbild"/>
      </w:pPr>
      <w:r>
        <w:rPr>
          <w:lang w:eastAsia="de-DE"/>
        </w:rPr>
        <w:drawing>
          <wp:anchor distT="0" distB="0" distL="114300" distR="114300" simplePos="0" relativeHeight="251680768" behindDoc="1" locked="0" layoutInCell="0" allowOverlap="0" wp14:anchorId="55CC464C" wp14:editId="18B1A84E">
            <wp:simplePos x="0" y="0"/>
            <wp:positionH relativeFrom="column">
              <wp:posOffset>5993765</wp:posOffset>
            </wp:positionH>
            <wp:positionV relativeFrom="paragraph">
              <wp:posOffset>84455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140AFD" w:rsidRPr="001F608A" w:rsidTr="001F608A">
        <w:trPr>
          <w:trHeight w:val="2324"/>
        </w:trPr>
        <w:tc>
          <w:tcPr>
            <w:tcW w:w="2551" w:type="dxa"/>
            <w:vAlign w:val="center"/>
          </w:tcPr>
          <w:p w:rsidR="00FA3732" w:rsidRPr="001F608A" w:rsidRDefault="00C63847" w:rsidP="00C25C57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24800" behindDoc="0" locked="0" layoutInCell="1" allowOverlap="1" wp14:anchorId="08F1F3F5" wp14:editId="4528A424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-483870</wp:posOffset>
                  </wp:positionV>
                  <wp:extent cx="568325" cy="453390"/>
                  <wp:effectExtent l="0" t="0" r="3175" b="3810"/>
                  <wp:wrapNone/>
                  <wp:docPr id="24" name="Grafik 24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608A">
              <w:rPr>
                <w:rStyle w:val="ekvhandschrift"/>
                <w:color w:val="FF0000"/>
              </w:rPr>
              <w:drawing>
                <wp:anchor distT="0" distB="0" distL="114300" distR="114300" simplePos="0" relativeHeight="251693056" behindDoc="1" locked="0" layoutInCell="0" allowOverlap="0" wp14:anchorId="3533E568" wp14:editId="22F49588">
                  <wp:simplePos x="0" y="0"/>
                  <wp:positionH relativeFrom="column">
                    <wp:posOffset>6011545</wp:posOffset>
                  </wp:positionH>
                  <wp:positionV relativeFrom="paragraph">
                    <wp:posOffset>7277100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608A">
              <w:rPr>
                <w:rStyle w:val="ekvhandschrift"/>
                <w:color w:val="FF0000"/>
              </w:rPr>
              <w:drawing>
                <wp:anchor distT="0" distB="0" distL="114300" distR="114300" simplePos="0" relativeHeight="251691008" behindDoc="1" locked="0" layoutInCell="0" allowOverlap="0" wp14:anchorId="1C195894" wp14:editId="1367D4E6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5793105</wp:posOffset>
                  </wp:positionV>
                  <wp:extent cx="287655" cy="287655"/>
                  <wp:effectExtent l="57150" t="0" r="17145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689984" behindDoc="1" locked="0" layoutInCell="0" allowOverlap="0" wp14:anchorId="115F38B3" wp14:editId="0D0EE6E6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4309110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608A">
              <w:rPr>
                <w:rStyle w:val="ekvhandschrift"/>
                <w:color w:val="538135" w:themeColor="accent6" w:themeShade="BF"/>
              </w:rPr>
              <w:drawing>
                <wp:anchor distT="0" distB="0" distL="114300" distR="114300" simplePos="0" relativeHeight="251688960" behindDoc="1" locked="0" layoutInCell="0" allowOverlap="0" wp14:anchorId="0FBCBE0E" wp14:editId="56D3D0EA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2834005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687936" behindDoc="1" locked="0" layoutInCell="0" allowOverlap="0" wp14:anchorId="170272D5" wp14:editId="53FC1657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1353185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 xml:space="preserve">der </w:t>
            </w:r>
            <w:r w:rsidR="00FA3732" w:rsidRPr="001F608A">
              <w:rPr>
                <w:rStyle w:val="ekvhandschrift"/>
              </w:rPr>
              <w:t>Tisch</w:t>
            </w:r>
          </w:p>
          <w:p w:rsidR="00140AFD" w:rsidRPr="001F608A" w:rsidRDefault="00FA3732" w:rsidP="00C25C57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Ti</w:t>
            </w:r>
            <w:r w:rsidRPr="001F608A">
              <w:rPr>
                <w:rStyle w:val="ekvhandschrift"/>
                <w:color w:val="767171" w:themeColor="background2" w:themeShade="80"/>
              </w:rPr>
              <w:t>sche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26848" behindDoc="0" locked="0" layoutInCell="1" allowOverlap="1" wp14:anchorId="4247234B" wp14:editId="3E21D1AF">
                  <wp:simplePos x="0" y="0"/>
                  <wp:positionH relativeFrom="column">
                    <wp:posOffset>1045845</wp:posOffset>
                  </wp:positionH>
                  <wp:positionV relativeFrom="paragraph">
                    <wp:posOffset>-483235</wp:posOffset>
                  </wp:positionV>
                  <wp:extent cx="568325" cy="453390"/>
                  <wp:effectExtent l="0" t="0" r="3175" b="3810"/>
                  <wp:wrapNone/>
                  <wp:docPr id="25" name="Grafik 25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Stuhl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Stüh</w:t>
            </w:r>
            <w:r w:rsidRPr="001F608A">
              <w:rPr>
                <w:rStyle w:val="ekvhandschrift"/>
                <w:color w:val="767171" w:themeColor="background2" w:themeShade="80"/>
              </w:rPr>
              <w:t>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FF0000"/>
              </w:rPr>
              <w:drawing>
                <wp:anchor distT="0" distB="0" distL="114300" distR="114300" simplePos="0" relativeHeight="251728896" behindDoc="0" locked="0" layoutInCell="1" allowOverlap="1" wp14:anchorId="2D746880" wp14:editId="65D9B849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-481965</wp:posOffset>
                  </wp:positionV>
                  <wp:extent cx="568325" cy="453390"/>
                  <wp:effectExtent l="0" t="0" r="3175" b="3810"/>
                  <wp:wrapNone/>
                  <wp:docPr id="26" name="Grafik 26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FF0000"/>
              </w:rPr>
              <w:t xml:space="preserve">die </w:t>
            </w:r>
            <w:r w:rsidR="00FA3732" w:rsidRPr="001F608A">
              <w:rPr>
                <w:rStyle w:val="ekvhandschrift"/>
              </w:rPr>
              <w:t>Schul</w:t>
            </w:r>
            <w:r w:rsidR="00FA3732" w:rsidRPr="001F608A">
              <w:rPr>
                <w:rStyle w:val="ekvhandschrift"/>
                <w:color w:val="767171" w:themeColor="background2" w:themeShade="80"/>
              </w:rPr>
              <w:t>ta</w:t>
            </w:r>
            <w:r w:rsidR="00FA3732" w:rsidRPr="001F608A">
              <w:rPr>
                <w:rStyle w:val="ekvhandschrift"/>
              </w:rPr>
              <w:t>sche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Schul</w:t>
            </w:r>
            <w:r w:rsidRPr="001F608A">
              <w:rPr>
                <w:rStyle w:val="ekvhandschrift"/>
                <w:color w:val="767171" w:themeColor="background2" w:themeShade="80"/>
              </w:rPr>
              <w:t>ta</w:t>
            </w:r>
            <w:r w:rsidRPr="001F608A">
              <w:rPr>
                <w:rStyle w:val="ekvhandschrift"/>
              </w:rPr>
              <w:t>schen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538135" w:themeColor="accent6" w:themeShade="BF"/>
              </w:rPr>
              <w:drawing>
                <wp:anchor distT="0" distB="0" distL="114300" distR="114300" simplePos="0" relativeHeight="251730944" behindDoc="0" locked="0" layoutInCell="1" allowOverlap="1" wp14:anchorId="2846339C" wp14:editId="2836A723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-486410</wp:posOffset>
                  </wp:positionV>
                  <wp:extent cx="568325" cy="453390"/>
                  <wp:effectExtent l="0" t="0" r="3175" b="3810"/>
                  <wp:wrapNone/>
                  <wp:docPr id="27" name="Grafik 27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538135" w:themeColor="accent6" w:themeShade="BF"/>
              </w:rPr>
              <w:t xml:space="preserve">das </w:t>
            </w:r>
            <w:r w:rsidR="00FA3732" w:rsidRPr="001F608A">
              <w:rPr>
                <w:rStyle w:val="ekvhandschrift"/>
              </w:rPr>
              <w:t>Heft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Hef</w:t>
            </w:r>
            <w:r w:rsidRPr="001F608A">
              <w:rPr>
                <w:rStyle w:val="ekvhandschrift"/>
                <w:color w:val="767171" w:themeColor="background2" w:themeShade="80"/>
              </w:rPr>
              <w:t>te</w:t>
            </w:r>
          </w:p>
        </w:tc>
      </w:tr>
      <w:tr w:rsidR="00140AFD" w:rsidRPr="001F608A" w:rsidTr="001F608A">
        <w:trPr>
          <w:trHeight w:val="2324"/>
        </w:trPr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787A8F">
              <w:rPr>
                <w:rStyle w:val="ekvhandschrift"/>
                <w:color w:val="A8D08D" w:themeColor="accent6" w:themeTint="99"/>
              </w:rPr>
              <w:drawing>
                <wp:anchor distT="0" distB="0" distL="114300" distR="114300" simplePos="0" relativeHeight="251735040" behindDoc="0" locked="0" layoutInCell="1" allowOverlap="1" wp14:anchorId="5394045F" wp14:editId="70788747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-484505</wp:posOffset>
                  </wp:positionV>
                  <wp:extent cx="568325" cy="453390"/>
                  <wp:effectExtent l="0" t="0" r="3175" b="3810"/>
                  <wp:wrapNone/>
                  <wp:docPr id="29" name="Grafik 29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787A8F">
              <w:rPr>
                <w:rStyle w:val="ekvhandschrift"/>
                <w:color w:val="A8D08D" w:themeColor="accent6" w:themeTint="99"/>
              </w:rPr>
              <w:t xml:space="preserve">das </w:t>
            </w:r>
            <w:r w:rsidR="00FA3732" w:rsidRPr="001F608A">
              <w:rPr>
                <w:rStyle w:val="ekvhandschrift"/>
              </w:rPr>
              <w:t>Buch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Bü</w:t>
            </w:r>
            <w:r w:rsidRPr="001F608A">
              <w:rPr>
                <w:rStyle w:val="ekvhandschrift"/>
                <w:color w:val="767171" w:themeColor="background2" w:themeShade="80"/>
              </w:rPr>
              <w:t>che</w:t>
            </w:r>
            <w:r w:rsidRPr="00787A8F">
              <w:rPr>
                <w:rStyle w:val="ekvhandschrift"/>
                <w:color w:val="808080" w:themeColor="background1" w:themeShade="80"/>
              </w:rPr>
              <w:t>r</w:t>
            </w:r>
          </w:p>
        </w:tc>
        <w:tc>
          <w:tcPr>
            <w:tcW w:w="2552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787A8F">
              <w:rPr>
                <w:rStyle w:val="ekvhandschrift"/>
                <w:color w:val="A8D08D" w:themeColor="accent6" w:themeTint="99"/>
              </w:rPr>
              <w:drawing>
                <wp:anchor distT="0" distB="0" distL="114300" distR="114300" simplePos="0" relativeHeight="251737088" behindDoc="0" locked="0" layoutInCell="1" allowOverlap="1" wp14:anchorId="417F5559" wp14:editId="4CFA20C1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-483235</wp:posOffset>
                  </wp:positionV>
                  <wp:extent cx="568325" cy="453390"/>
                  <wp:effectExtent l="0" t="0" r="3175" b="3810"/>
                  <wp:wrapNone/>
                  <wp:docPr id="30" name="Grafik 30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787A8F">
              <w:rPr>
                <w:rStyle w:val="ekvhandschrift"/>
                <w:color w:val="A8D08D" w:themeColor="accent6" w:themeTint="99"/>
              </w:rPr>
              <w:t xml:space="preserve">das </w:t>
            </w:r>
            <w:r w:rsidR="00FA3732" w:rsidRPr="001F608A">
              <w:rPr>
                <w:rStyle w:val="ekvhandschrift"/>
              </w:rPr>
              <w:t>Mäpp</w:t>
            </w:r>
            <w:r w:rsidR="00FA3732" w:rsidRPr="001F608A">
              <w:rPr>
                <w:rStyle w:val="ekvhandschrift"/>
                <w:color w:val="767171" w:themeColor="background2" w:themeShade="80"/>
              </w:rPr>
              <w:t>chen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Mäpp</w:t>
            </w:r>
            <w:r w:rsidRPr="001F608A">
              <w:rPr>
                <w:rStyle w:val="ekvhandschrift"/>
                <w:color w:val="767171" w:themeColor="background2" w:themeShade="80"/>
              </w:rPr>
              <w:t>chen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39136" behindDoc="0" locked="0" layoutInCell="1" allowOverlap="1" wp14:anchorId="60566F83" wp14:editId="6F00D5EB">
                  <wp:simplePos x="0" y="0"/>
                  <wp:positionH relativeFrom="column">
                    <wp:posOffset>1040765</wp:posOffset>
                  </wp:positionH>
                  <wp:positionV relativeFrom="paragraph">
                    <wp:posOffset>-482600</wp:posOffset>
                  </wp:positionV>
                  <wp:extent cx="568325" cy="453390"/>
                  <wp:effectExtent l="0" t="0" r="3175" b="3810"/>
                  <wp:wrapNone/>
                  <wp:docPr id="31" name="Grafik 31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Blei</w:t>
            </w:r>
            <w:r w:rsidR="00FA3732" w:rsidRPr="001F608A">
              <w:rPr>
                <w:rStyle w:val="ekvhandschrift"/>
                <w:color w:val="767171" w:themeColor="background2" w:themeShade="80"/>
              </w:rPr>
              <w:t>stift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Blei</w:t>
            </w:r>
            <w:r w:rsidRPr="001F608A">
              <w:rPr>
                <w:rStyle w:val="ekvhandschrift"/>
                <w:color w:val="767171" w:themeColor="background2" w:themeShade="80"/>
              </w:rPr>
              <w:t>stif</w:t>
            </w:r>
            <w:r w:rsidRPr="00787A8F">
              <w:rPr>
                <w:rStyle w:val="ekvhandschrift"/>
                <w:color w:val="auto"/>
              </w:rPr>
              <w:t>t</w:t>
            </w:r>
            <w:r w:rsidRPr="001F608A">
              <w:rPr>
                <w:rStyle w:val="ekvhandschrift"/>
              </w:rPr>
              <w:t>e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32992" behindDoc="0" locked="0" layoutInCell="1" allowOverlap="1" wp14:anchorId="25E1A06F" wp14:editId="5BD49ABD">
                  <wp:simplePos x="0" y="0"/>
                  <wp:positionH relativeFrom="column">
                    <wp:posOffset>1043940</wp:posOffset>
                  </wp:positionH>
                  <wp:positionV relativeFrom="paragraph">
                    <wp:posOffset>-482600</wp:posOffset>
                  </wp:positionV>
                  <wp:extent cx="568325" cy="453390"/>
                  <wp:effectExtent l="0" t="0" r="3175" b="3810"/>
                  <wp:wrapNone/>
                  <wp:docPr id="28" name="Grafik 28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Ra</w:t>
            </w:r>
            <w:r w:rsidR="00FA3732" w:rsidRPr="001F608A">
              <w:rPr>
                <w:rStyle w:val="ekvhandschrift"/>
                <w:color w:val="767171" w:themeColor="background2" w:themeShade="80"/>
              </w:rPr>
              <w:t>dier</w:t>
            </w:r>
            <w:r w:rsidR="00FA3732" w:rsidRPr="001F608A">
              <w:rPr>
                <w:rStyle w:val="ekvhandschrift"/>
              </w:rPr>
              <w:t>gum</w:t>
            </w:r>
            <w:r w:rsidR="00FA3732" w:rsidRPr="001F608A">
              <w:rPr>
                <w:rStyle w:val="ekvhandschrift"/>
                <w:color w:val="767171" w:themeColor="background2" w:themeShade="80"/>
              </w:rPr>
              <w:t>mi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Ra</w:t>
            </w:r>
            <w:r w:rsidRPr="001F608A">
              <w:rPr>
                <w:rStyle w:val="ekvhandschrift"/>
                <w:color w:val="767171" w:themeColor="background2" w:themeShade="80"/>
              </w:rPr>
              <w:t>dier</w:t>
            </w:r>
            <w:r w:rsidRPr="001F608A">
              <w:rPr>
                <w:rStyle w:val="ekvhandschrift"/>
              </w:rPr>
              <w:t>gum</w:t>
            </w:r>
            <w:r w:rsidRPr="00C63847">
              <w:rPr>
                <w:rStyle w:val="ekvhandschrift"/>
                <w:color w:val="767171" w:themeColor="background2" w:themeShade="80"/>
              </w:rPr>
              <w:t>mis</w:t>
            </w:r>
          </w:p>
        </w:tc>
      </w:tr>
      <w:tr w:rsidR="00140AFD" w:rsidRPr="001F608A" w:rsidTr="001F608A">
        <w:trPr>
          <w:trHeight w:val="2324"/>
        </w:trPr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41184" behindDoc="0" locked="0" layoutInCell="1" allowOverlap="1" wp14:anchorId="3B681D50" wp14:editId="24395CAE">
                  <wp:simplePos x="0" y="0"/>
                  <wp:positionH relativeFrom="column">
                    <wp:posOffset>1044575</wp:posOffset>
                  </wp:positionH>
                  <wp:positionV relativeFrom="paragraph">
                    <wp:posOffset>-485140</wp:posOffset>
                  </wp:positionV>
                  <wp:extent cx="568325" cy="453390"/>
                  <wp:effectExtent l="0" t="0" r="3175" b="3810"/>
                  <wp:wrapNone/>
                  <wp:docPr id="32" name="Grafik 32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Fül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ler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Fül</w:t>
            </w:r>
            <w:r w:rsidRPr="00C63847">
              <w:rPr>
                <w:rStyle w:val="ekvhandschrift"/>
                <w:color w:val="767171" w:themeColor="background2" w:themeShade="80"/>
              </w:rPr>
              <w:t>ler</w:t>
            </w:r>
          </w:p>
        </w:tc>
        <w:tc>
          <w:tcPr>
            <w:tcW w:w="2552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43232" behindDoc="0" locked="0" layoutInCell="1" allowOverlap="1" wp14:anchorId="0DDFCF2A" wp14:editId="5E1B48A9">
                  <wp:simplePos x="0" y="0"/>
                  <wp:positionH relativeFrom="column">
                    <wp:posOffset>1043940</wp:posOffset>
                  </wp:positionH>
                  <wp:positionV relativeFrom="paragraph">
                    <wp:posOffset>-485140</wp:posOffset>
                  </wp:positionV>
                  <wp:extent cx="568325" cy="453390"/>
                  <wp:effectExtent l="0" t="0" r="3175" b="3810"/>
                  <wp:wrapNone/>
                  <wp:docPr id="33" name="Grafik 33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Bunt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stift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Bunt</w:t>
            </w:r>
            <w:r w:rsidRPr="00C63847">
              <w:rPr>
                <w:rStyle w:val="ekvhandschrift"/>
                <w:color w:val="767171" w:themeColor="background2" w:themeShade="80"/>
              </w:rPr>
              <w:t>stif</w:t>
            </w:r>
            <w:r w:rsidRPr="00787A8F">
              <w:rPr>
                <w:rStyle w:val="ekvhandschrift"/>
                <w:color w:val="auto"/>
              </w:rPr>
              <w:t>t</w:t>
            </w:r>
            <w:r w:rsidRPr="001F608A">
              <w:rPr>
                <w:rStyle w:val="ekvhandschrift"/>
              </w:rPr>
              <w:t>e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45280" behindDoc="0" locked="0" layoutInCell="1" allowOverlap="1" wp14:anchorId="3A5D52DF" wp14:editId="2940F84D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-487680</wp:posOffset>
                  </wp:positionV>
                  <wp:extent cx="568325" cy="453390"/>
                  <wp:effectExtent l="0" t="0" r="3175" b="3810"/>
                  <wp:wrapNone/>
                  <wp:docPr id="34" name="Grafik 34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Mal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block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Mal</w:t>
            </w:r>
            <w:r w:rsidRPr="00C63847">
              <w:rPr>
                <w:rStyle w:val="ekvhandschrift"/>
                <w:color w:val="767171" w:themeColor="background2" w:themeShade="80"/>
              </w:rPr>
              <w:t>blö</w:t>
            </w:r>
            <w:r w:rsidRPr="001F608A">
              <w:rPr>
                <w:rStyle w:val="ekvhandschrift"/>
              </w:rPr>
              <w:t>cke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47328" behindDoc="0" locked="0" layoutInCell="1" allowOverlap="1" wp14:anchorId="356116EF" wp14:editId="68B9A9A3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-481965</wp:posOffset>
                  </wp:positionV>
                  <wp:extent cx="568325" cy="453390"/>
                  <wp:effectExtent l="0" t="0" r="3175" b="3810"/>
                  <wp:wrapNone/>
                  <wp:docPr id="35" name="Grafik 35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Pin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sel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Pin</w:t>
            </w:r>
            <w:r w:rsidRPr="00C63847">
              <w:rPr>
                <w:rStyle w:val="ekvhandschrift"/>
                <w:color w:val="767171" w:themeColor="background2" w:themeShade="80"/>
              </w:rPr>
              <w:t>sel</w:t>
            </w:r>
          </w:p>
        </w:tc>
      </w:tr>
      <w:tr w:rsidR="00140AFD" w:rsidRPr="001F608A" w:rsidTr="00AA040D">
        <w:trPr>
          <w:trHeight w:val="2324"/>
        </w:trPr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FF0000"/>
              </w:rPr>
              <w:drawing>
                <wp:anchor distT="0" distB="0" distL="114300" distR="114300" simplePos="0" relativeHeight="251749376" behindDoc="0" locked="0" layoutInCell="1" allowOverlap="1" wp14:anchorId="10DA82CF" wp14:editId="29D8EB2F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-481330</wp:posOffset>
                  </wp:positionV>
                  <wp:extent cx="568325" cy="453390"/>
                  <wp:effectExtent l="0" t="0" r="3175" b="3810"/>
                  <wp:wrapNone/>
                  <wp:docPr id="36" name="Grafik 36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FF0000"/>
              </w:rPr>
              <w:t xml:space="preserve">die </w:t>
            </w:r>
            <w:r w:rsidR="00FA3732" w:rsidRPr="001F608A">
              <w:rPr>
                <w:rStyle w:val="ekvhandschrift"/>
              </w:rPr>
              <w:t>Wa</w:t>
            </w:r>
            <w:r w:rsidR="00FA3732" w:rsidRPr="00C63847">
              <w:rPr>
                <w:rStyle w:val="ekvhandschrift"/>
                <w:color w:val="auto"/>
              </w:rPr>
              <w:t>s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ser</w:t>
            </w:r>
            <w:r w:rsidR="00FA3732" w:rsidRPr="001F608A">
              <w:rPr>
                <w:rStyle w:val="ekvhandschrift"/>
              </w:rPr>
              <w:t>far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be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Was</w:t>
            </w:r>
            <w:r w:rsidRPr="00C63847">
              <w:rPr>
                <w:rStyle w:val="ekvhandschrift"/>
                <w:color w:val="767171" w:themeColor="background2" w:themeShade="80"/>
              </w:rPr>
              <w:t>ser</w:t>
            </w:r>
            <w:r w:rsidRPr="001F608A">
              <w:rPr>
                <w:rStyle w:val="ekvhandschrift"/>
              </w:rPr>
              <w:t>far</w:t>
            </w:r>
            <w:r w:rsidRPr="00C63847">
              <w:rPr>
                <w:rStyle w:val="ekvhandschrift"/>
                <w:color w:val="767171" w:themeColor="background2" w:themeShade="80"/>
              </w:rPr>
              <w:t>ben</w:t>
            </w:r>
          </w:p>
        </w:tc>
        <w:tc>
          <w:tcPr>
            <w:tcW w:w="2552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FF0000"/>
              </w:rPr>
              <w:drawing>
                <wp:anchor distT="0" distB="0" distL="114300" distR="114300" simplePos="0" relativeHeight="251751424" behindDoc="0" locked="0" layoutInCell="1" allowOverlap="1" wp14:anchorId="01C33575" wp14:editId="38E672A4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-484505</wp:posOffset>
                  </wp:positionV>
                  <wp:extent cx="568325" cy="453390"/>
                  <wp:effectExtent l="0" t="0" r="3175" b="3810"/>
                  <wp:wrapNone/>
                  <wp:docPr id="37" name="Grafik 37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FF0000"/>
              </w:rPr>
              <w:t xml:space="preserve">die </w:t>
            </w:r>
            <w:r w:rsidR="00FA3732" w:rsidRPr="001F608A">
              <w:rPr>
                <w:rStyle w:val="ekvhandschrift"/>
              </w:rPr>
              <w:t>Sche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re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Sche</w:t>
            </w:r>
            <w:r w:rsidRPr="00C63847">
              <w:rPr>
                <w:rStyle w:val="ekvhandschrift"/>
                <w:color w:val="767171" w:themeColor="background2" w:themeShade="80"/>
              </w:rPr>
              <w:t>ren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787A8F">
              <w:rPr>
                <w:rStyle w:val="ekvhandschrift"/>
                <w:color w:val="A8D08D" w:themeColor="accent6" w:themeTint="99"/>
              </w:rPr>
              <w:drawing>
                <wp:anchor distT="0" distB="0" distL="114300" distR="114300" simplePos="0" relativeHeight="251753472" behindDoc="0" locked="0" layoutInCell="1" allowOverlap="1" wp14:anchorId="59D2AC6A" wp14:editId="022D32CE">
                  <wp:simplePos x="0" y="0"/>
                  <wp:positionH relativeFrom="column">
                    <wp:posOffset>1045845</wp:posOffset>
                  </wp:positionH>
                  <wp:positionV relativeFrom="paragraph">
                    <wp:posOffset>-482600</wp:posOffset>
                  </wp:positionV>
                  <wp:extent cx="568325" cy="453390"/>
                  <wp:effectExtent l="0" t="0" r="3175" b="3810"/>
                  <wp:wrapNone/>
                  <wp:docPr id="38" name="Grafik 38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787A8F">
              <w:rPr>
                <w:rStyle w:val="ekvhandschrift"/>
                <w:color w:val="A8D08D" w:themeColor="accent6" w:themeTint="99"/>
              </w:rPr>
              <w:t xml:space="preserve">das </w:t>
            </w:r>
            <w:r w:rsidR="00FA3732" w:rsidRPr="001F608A">
              <w:rPr>
                <w:rStyle w:val="ekvhandschrift"/>
              </w:rPr>
              <w:t>Bild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Bil</w:t>
            </w:r>
            <w:r w:rsidRPr="00C63847">
              <w:rPr>
                <w:rStyle w:val="ekvhandschrift"/>
                <w:color w:val="767171" w:themeColor="background2" w:themeShade="80"/>
              </w:rPr>
              <w:t>der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55520" behindDoc="0" locked="0" layoutInCell="1" allowOverlap="1" wp14:anchorId="078200D2" wp14:editId="21663821">
                  <wp:simplePos x="0" y="0"/>
                  <wp:positionH relativeFrom="column">
                    <wp:posOffset>1039495</wp:posOffset>
                  </wp:positionH>
                  <wp:positionV relativeFrom="paragraph">
                    <wp:posOffset>-487045</wp:posOffset>
                  </wp:positionV>
                  <wp:extent cx="568325" cy="453390"/>
                  <wp:effectExtent l="0" t="0" r="3175" b="3810"/>
                  <wp:wrapNone/>
                  <wp:docPr id="39" name="Grafik 39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Pa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pier</w:t>
            </w:r>
            <w:r w:rsidR="00FA3732" w:rsidRPr="001F608A">
              <w:rPr>
                <w:rStyle w:val="ekvhandschrift"/>
              </w:rPr>
              <w:t>korb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Pa</w:t>
            </w:r>
            <w:r w:rsidRPr="00C63847">
              <w:rPr>
                <w:rStyle w:val="ekvhandschrift"/>
                <w:color w:val="767171" w:themeColor="background2" w:themeShade="80"/>
              </w:rPr>
              <w:t>pier</w:t>
            </w:r>
            <w:r w:rsidRPr="001F608A">
              <w:rPr>
                <w:rStyle w:val="ekvhandschrift"/>
              </w:rPr>
              <w:t>kör</w:t>
            </w:r>
            <w:r w:rsidRPr="00C63847">
              <w:rPr>
                <w:rStyle w:val="ekvhandschrift"/>
                <w:color w:val="767171" w:themeColor="background2" w:themeShade="80"/>
              </w:rPr>
              <w:t>be</w:t>
            </w:r>
          </w:p>
        </w:tc>
      </w:tr>
      <w:tr w:rsidR="00140AFD" w:rsidRPr="001F608A" w:rsidTr="00AA040D">
        <w:trPr>
          <w:trHeight w:val="2324"/>
        </w:trPr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FF0000"/>
              </w:rPr>
              <w:drawing>
                <wp:anchor distT="0" distB="0" distL="114300" distR="114300" simplePos="0" relativeHeight="251757568" behindDoc="0" locked="0" layoutInCell="1" allowOverlap="1" wp14:anchorId="6376E777" wp14:editId="639AAADA">
                  <wp:simplePos x="0" y="0"/>
                  <wp:positionH relativeFrom="column">
                    <wp:posOffset>1046480</wp:posOffset>
                  </wp:positionH>
                  <wp:positionV relativeFrom="paragraph">
                    <wp:posOffset>-488315</wp:posOffset>
                  </wp:positionV>
                  <wp:extent cx="568325" cy="453390"/>
                  <wp:effectExtent l="0" t="0" r="3175" b="3810"/>
                  <wp:wrapNone/>
                  <wp:docPr id="40" name="Grafik 40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FF0000"/>
              </w:rPr>
              <w:t xml:space="preserve">die </w:t>
            </w:r>
            <w:r w:rsidR="00FA3732" w:rsidRPr="001F608A">
              <w:rPr>
                <w:rStyle w:val="ekvhandschrift"/>
              </w:rPr>
              <w:t>Ta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fel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Ta</w:t>
            </w:r>
            <w:r w:rsidRPr="00C63847">
              <w:rPr>
                <w:rStyle w:val="ekvhandschrift"/>
                <w:color w:val="767171" w:themeColor="background2" w:themeShade="80"/>
              </w:rPr>
              <w:t>feln</w:t>
            </w:r>
          </w:p>
        </w:tc>
        <w:tc>
          <w:tcPr>
            <w:tcW w:w="2552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FF0000"/>
              </w:rPr>
              <w:drawing>
                <wp:anchor distT="0" distB="0" distL="114300" distR="114300" simplePos="0" relativeHeight="251759616" behindDoc="0" locked="0" layoutInCell="1" allowOverlap="1" wp14:anchorId="3F99593E" wp14:editId="79017683">
                  <wp:simplePos x="0" y="0"/>
                  <wp:positionH relativeFrom="column">
                    <wp:posOffset>1042670</wp:posOffset>
                  </wp:positionH>
                  <wp:positionV relativeFrom="paragraph">
                    <wp:posOffset>-486410</wp:posOffset>
                  </wp:positionV>
                  <wp:extent cx="568325" cy="453390"/>
                  <wp:effectExtent l="0" t="0" r="3175" b="3810"/>
                  <wp:wrapNone/>
                  <wp:docPr id="41" name="Grafik 41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FF0000"/>
              </w:rPr>
              <w:t xml:space="preserve">die </w:t>
            </w:r>
            <w:r w:rsidR="00FA3732" w:rsidRPr="001F608A">
              <w:rPr>
                <w:rStyle w:val="ekvhandschrift"/>
              </w:rPr>
              <w:t>Krei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de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  <w:color w:val="767171" w:themeColor="background2" w:themeShade="80"/>
              </w:rPr>
            </w:pPr>
            <w:r w:rsidRPr="001F608A">
              <w:rPr>
                <w:rStyle w:val="ekvhandschrift"/>
              </w:rPr>
              <w:t>die Krei</w:t>
            </w:r>
            <w:r w:rsidRPr="00C63847">
              <w:rPr>
                <w:rStyle w:val="ekvhandschrift"/>
                <w:color w:val="767171" w:themeColor="background2" w:themeShade="80"/>
              </w:rPr>
              <w:t>den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  <w:color w:val="2E74B5" w:themeColor="accent1" w:themeShade="BF"/>
              </w:rPr>
              <w:drawing>
                <wp:anchor distT="0" distB="0" distL="114300" distR="114300" simplePos="0" relativeHeight="251761664" behindDoc="0" locked="0" layoutInCell="1" allowOverlap="1" wp14:anchorId="482C7B5F" wp14:editId="6D85C80C">
                  <wp:simplePos x="0" y="0"/>
                  <wp:positionH relativeFrom="column">
                    <wp:posOffset>1040765</wp:posOffset>
                  </wp:positionH>
                  <wp:positionV relativeFrom="paragraph">
                    <wp:posOffset>-486410</wp:posOffset>
                  </wp:positionV>
                  <wp:extent cx="568325" cy="453390"/>
                  <wp:effectExtent l="0" t="0" r="3175" b="3810"/>
                  <wp:wrapNone/>
                  <wp:docPr id="42" name="Grafik 42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1F608A">
              <w:rPr>
                <w:rStyle w:val="ekvhandschrift"/>
                <w:color w:val="2E74B5" w:themeColor="accent1" w:themeShade="BF"/>
              </w:rPr>
              <w:t>der</w:t>
            </w:r>
            <w:r w:rsidR="00FA3732" w:rsidRPr="001F608A">
              <w:rPr>
                <w:rStyle w:val="ekvhandschrift"/>
              </w:rPr>
              <w:t xml:space="preserve"> Schwamm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Schwäm</w:t>
            </w:r>
            <w:r w:rsidRPr="00C63847">
              <w:rPr>
                <w:rStyle w:val="ekvhandschrift"/>
                <w:color w:val="767171" w:themeColor="background2" w:themeShade="80"/>
              </w:rPr>
              <w:t>me</w:t>
            </w:r>
          </w:p>
        </w:tc>
        <w:tc>
          <w:tcPr>
            <w:tcW w:w="2551" w:type="dxa"/>
            <w:vAlign w:val="center"/>
          </w:tcPr>
          <w:p w:rsidR="00FA3732" w:rsidRPr="001F608A" w:rsidRDefault="00E66B45" w:rsidP="00B25218">
            <w:pPr>
              <w:pStyle w:val="ekvtabelle"/>
              <w:jc w:val="center"/>
              <w:rPr>
                <w:rStyle w:val="ekvhandschrift"/>
              </w:rPr>
            </w:pPr>
            <w:r w:rsidRPr="00787A8F">
              <w:rPr>
                <w:rStyle w:val="ekvhandschrift"/>
                <w:color w:val="A8D08D" w:themeColor="accent6" w:themeTint="99"/>
              </w:rPr>
              <w:drawing>
                <wp:anchor distT="0" distB="0" distL="114300" distR="114300" simplePos="0" relativeHeight="251763712" behindDoc="0" locked="0" layoutInCell="1" allowOverlap="1" wp14:anchorId="405081AB" wp14:editId="6B8B4A72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-485140</wp:posOffset>
                  </wp:positionV>
                  <wp:extent cx="568325" cy="453390"/>
                  <wp:effectExtent l="0" t="0" r="3175" b="3810"/>
                  <wp:wrapNone/>
                  <wp:docPr id="43" name="Grafik 43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732" w:rsidRPr="00787A8F">
              <w:rPr>
                <w:rStyle w:val="ekvhandschrift"/>
                <w:color w:val="A8D08D" w:themeColor="accent6" w:themeTint="99"/>
              </w:rPr>
              <w:t xml:space="preserve">das </w:t>
            </w:r>
            <w:r w:rsidR="00FA3732" w:rsidRPr="001F608A">
              <w:rPr>
                <w:rStyle w:val="ekvhandschrift"/>
              </w:rPr>
              <w:t>Fens</w:t>
            </w:r>
            <w:r w:rsidR="00FA3732" w:rsidRPr="00C63847">
              <w:rPr>
                <w:rStyle w:val="ekvhandschrift"/>
                <w:color w:val="767171" w:themeColor="background2" w:themeShade="80"/>
              </w:rPr>
              <w:t>ter</w:t>
            </w:r>
          </w:p>
          <w:p w:rsidR="00140AFD" w:rsidRPr="001F608A" w:rsidRDefault="00FA3732" w:rsidP="00B25218">
            <w:pPr>
              <w:pStyle w:val="ekvtabelle"/>
              <w:jc w:val="center"/>
              <w:rPr>
                <w:rStyle w:val="ekvhandschrift"/>
              </w:rPr>
            </w:pPr>
            <w:r w:rsidRPr="001F608A">
              <w:rPr>
                <w:rStyle w:val="ekvhandschrift"/>
              </w:rPr>
              <w:t>die Fens</w:t>
            </w:r>
            <w:r w:rsidRPr="00C63847">
              <w:rPr>
                <w:rStyle w:val="ekvhandschrift"/>
                <w:color w:val="767171" w:themeColor="background2" w:themeShade="80"/>
              </w:rPr>
              <w:t>ter</w:t>
            </w:r>
          </w:p>
        </w:tc>
      </w:tr>
    </w:tbl>
    <w:p w:rsidR="00D139C8" w:rsidRDefault="00FA1C95" w:rsidP="005B7B25">
      <w:r>
        <w:rPr>
          <w:lang w:eastAsia="de-DE"/>
        </w:rPr>
        <w:drawing>
          <wp:anchor distT="0" distB="0" distL="114300" distR="114300" simplePos="0" relativeHeight="251715584" behindDoc="1" locked="0" layoutInCell="0" allowOverlap="0" wp14:anchorId="3711FE13" wp14:editId="484CF751">
            <wp:simplePos x="0" y="0"/>
            <wp:positionH relativeFrom="column">
              <wp:posOffset>954405</wp:posOffset>
            </wp:positionH>
            <wp:positionV relativeFrom="paragraph">
              <wp:posOffset>81915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224" y="-2665"/>
                <wp:lineTo x="928" y="4201"/>
                <wp:lineTo x="-3656" y="10392"/>
                <wp:lineTo x="4608" y="23783"/>
                <wp:lineTo x="26234" y="7074"/>
                <wp:lineTo x="20224" y="-2665"/>
              </wp:wrapPolygon>
            </wp:wrapThrough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009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3296" behindDoc="1" locked="0" layoutInCell="0" allowOverlap="0" wp14:anchorId="6FDB9440" wp14:editId="55D35A67">
            <wp:simplePos x="0" y="0"/>
            <wp:positionH relativeFrom="column">
              <wp:posOffset>5795645</wp:posOffset>
            </wp:positionH>
            <wp:positionV relativeFrom="paragraph">
              <wp:posOffset>80645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224" y="-2665"/>
                <wp:lineTo x="928" y="4201"/>
                <wp:lineTo x="-3656" y="10392"/>
                <wp:lineTo x="4608" y="23783"/>
                <wp:lineTo x="26234" y="7074"/>
                <wp:lineTo x="20224" y="-2665"/>
              </wp:wrapPolygon>
            </wp:wrapThrough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009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9440" behindDoc="1" locked="0" layoutInCell="0" allowOverlap="0" wp14:anchorId="284004B3" wp14:editId="3B01145B">
            <wp:simplePos x="0" y="0"/>
            <wp:positionH relativeFrom="column">
              <wp:posOffset>4187190</wp:posOffset>
            </wp:positionH>
            <wp:positionV relativeFrom="paragraph">
              <wp:posOffset>81915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224" y="-2665"/>
                <wp:lineTo x="928" y="4201"/>
                <wp:lineTo x="-3656" y="10392"/>
                <wp:lineTo x="4608" y="23783"/>
                <wp:lineTo x="26234" y="7074"/>
                <wp:lineTo x="20224" y="-2665"/>
              </wp:wrapPolygon>
            </wp:wrapThrough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009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1488" behindDoc="1" locked="0" layoutInCell="0" allowOverlap="0" wp14:anchorId="3376ABEB" wp14:editId="6AAE2D6F">
            <wp:simplePos x="0" y="0"/>
            <wp:positionH relativeFrom="column">
              <wp:posOffset>2560320</wp:posOffset>
            </wp:positionH>
            <wp:positionV relativeFrom="paragraph">
              <wp:posOffset>81280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224" y="-2665"/>
                <wp:lineTo x="928" y="4201"/>
                <wp:lineTo x="-3656" y="10392"/>
                <wp:lineTo x="4608" y="23783"/>
                <wp:lineTo x="26234" y="7074"/>
                <wp:lineTo x="20224" y="-2665"/>
              </wp:wrapPolygon>
            </wp:wrapThrough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009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3536" behindDoc="1" locked="0" layoutInCell="0" allowOverlap="0" wp14:anchorId="1ECB8F90" wp14:editId="024F3DA4">
            <wp:simplePos x="0" y="0"/>
            <wp:positionH relativeFrom="column">
              <wp:posOffset>-692150</wp:posOffset>
            </wp:positionH>
            <wp:positionV relativeFrom="paragraph">
              <wp:posOffset>65405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224" y="-2665"/>
                <wp:lineTo x="928" y="4201"/>
                <wp:lineTo x="-3656" y="10392"/>
                <wp:lineTo x="4608" y="23783"/>
                <wp:lineTo x="26234" y="7074"/>
                <wp:lineTo x="20224" y="-2665"/>
              </wp:wrapPolygon>
            </wp:wrapThrough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0091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10753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A10753" w:rsidRPr="00AE65F6" w:rsidRDefault="00A10753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A10753" w:rsidRPr="0006258C" w:rsidRDefault="00A10753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A10753" w:rsidRPr="00EA7542" w:rsidRDefault="00A10753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A10753" w:rsidRPr="00EA7542" w:rsidRDefault="00A10753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A10753" w:rsidRPr="00EA7542" w:rsidRDefault="00A10753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A10753" w:rsidRPr="00C172AE" w:rsidRDefault="00A10753" w:rsidP="00AE65F6">
            <w:pPr>
              <w:pStyle w:val="ekvkvnummer"/>
            </w:pPr>
            <w:r>
              <w:t xml:space="preserve">KV </w:t>
            </w:r>
            <w:r w:rsidRPr="00A10753">
              <w:t>1.3</w:t>
            </w:r>
          </w:p>
        </w:tc>
      </w:tr>
      <w:tr w:rsidR="00A10753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A10753" w:rsidRPr="00BF17F2" w:rsidRDefault="00A10753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10753" w:rsidRPr="00BF17F2" w:rsidRDefault="00A10753" w:rsidP="00037566">
            <w:pPr>
              <w:rPr>
                <w:color w:val="FFFFFF" w:themeColor="background1"/>
              </w:rPr>
            </w:pPr>
          </w:p>
        </w:tc>
      </w:tr>
    </w:tbl>
    <w:p w:rsidR="00A10753" w:rsidRDefault="00E646E8" w:rsidP="005B7B25">
      <w:r>
        <w:rPr>
          <w:lang w:eastAsia="de-DE"/>
        </w:rPr>
        <w:drawing>
          <wp:anchor distT="0" distB="0" distL="114300" distR="114300" simplePos="0" relativeHeight="251701248" behindDoc="1" locked="0" layoutInCell="0" allowOverlap="0" wp14:anchorId="5152C958" wp14:editId="70032595">
            <wp:simplePos x="0" y="0"/>
            <wp:positionH relativeFrom="column">
              <wp:posOffset>6005005</wp:posOffset>
            </wp:positionH>
            <wp:positionV relativeFrom="paragraph">
              <wp:posOffset>108585</wp:posOffset>
            </wp:positionV>
            <wp:extent cx="287655" cy="287655"/>
            <wp:effectExtent l="57150" t="0" r="17145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E646E8" w:rsidRPr="00693676" w:rsidTr="001F608A">
        <w:trPr>
          <w:trHeight w:val="2324"/>
        </w:trPr>
        <w:tc>
          <w:tcPr>
            <w:tcW w:w="2551" w:type="dxa"/>
            <w:vAlign w:val="center"/>
          </w:tcPr>
          <w:p w:rsidR="00E646E8" w:rsidRDefault="00821325" w:rsidP="00695C63">
            <w:pPr>
              <w:pStyle w:val="ekvtabelle"/>
              <w:jc w:val="center"/>
            </w:pPr>
            <w:bookmarkStart w:id="1" w:name="_GoBack"/>
            <w:r>
              <w:drawing>
                <wp:anchor distT="0" distB="0" distL="114300" distR="114300" simplePos="0" relativeHeight="251695104" behindDoc="1" locked="0" layoutInCell="0" allowOverlap="0" wp14:anchorId="6640AFC2" wp14:editId="5AA38F33">
                  <wp:simplePos x="0" y="0"/>
                  <wp:positionH relativeFrom="column">
                    <wp:posOffset>6000115</wp:posOffset>
                  </wp:positionH>
                  <wp:positionV relativeFrom="paragraph">
                    <wp:posOffset>1331595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  <w:r w:rsidR="00F05C78" w:rsidRPr="00F05C78">
              <w:drawing>
                <wp:anchor distT="0" distB="0" distL="114300" distR="114300" simplePos="0" relativeHeight="251765760" behindDoc="0" locked="0" layoutInCell="1" allowOverlap="1" wp14:anchorId="3869964C" wp14:editId="45B7B2C2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-609600</wp:posOffset>
                  </wp:positionV>
                  <wp:extent cx="568325" cy="453390"/>
                  <wp:effectExtent l="0" t="0" r="3175" b="3810"/>
                  <wp:wrapNone/>
                  <wp:docPr id="44" name="Grafik 44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646E8" w:rsidRPr="00693676" w:rsidRDefault="00FA0AA4" w:rsidP="00695C63">
            <w:pPr>
              <w:pStyle w:val="ekvtabelle"/>
              <w:jc w:val="center"/>
            </w:pPr>
            <w:r w:rsidRPr="00F05C78">
              <w:drawing>
                <wp:anchor distT="0" distB="0" distL="114300" distR="114300" simplePos="0" relativeHeight="251796480" behindDoc="0" locked="0" layoutInCell="1" allowOverlap="1" wp14:anchorId="33518B74" wp14:editId="5A5FA5D9">
                  <wp:simplePos x="0" y="0"/>
                  <wp:positionH relativeFrom="column">
                    <wp:posOffset>1046480</wp:posOffset>
                  </wp:positionH>
                  <wp:positionV relativeFrom="paragraph">
                    <wp:posOffset>-610870</wp:posOffset>
                  </wp:positionV>
                  <wp:extent cx="568325" cy="453390"/>
                  <wp:effectExtent l="0" t="0" r="3175" b="3810"/>
                  <wp:wrapNone/>
                  <wp:docPr id="68" name="Grafik 68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646E8" w:rsidRPr="00693676" w:rsidRDefault="00F05C78" w:rsidP="00695C63">
            <w:pPr>
              <w:pStyle w:val="ekvtabelle"/>
              <w:jc w:val="center"/>
            </w:pPr>
            <w:r w:rsidRPr="00F05C78">
              <w:drawing>
                <wp:anchor distT="0" distB="0" distL="114300" distR="114300" simplePos="0" relativeHeight="251767808" behindDoc="0" locked="0" layoutInCell="1" allowOverlap="1" wp14:anchorId="226A6554" wp14:editId="66BE05C7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-609600</wp:posOffset>
                  </wp:positionV>
                  <wp:extent cx="568325" cy="453390"/>
                  <wp:effectExtent l="0" t="0" r="3175" b="3810"/>
                  <wp:wrapNone/>
                  <wp:docPr id="46" name="Grafik 46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E646E8" w:rsidRPr="00693676" w:rsidRDefault="00F05C78" w:rsidP="00695C63">
            <w:pPr>
              <w:pStyle w:val="ekvtabelle"/>
              <w:jc w:val="center"/>
            </w:pPr>
            <w:r w:rsidRPr="00F05C78">
              <w:drawing>
                <wp:anchor distT="0" distB="0" distL="114300" distR="114300" simplePos="0" relativeHeight="251768832" behindDoc="0" locked="0" layoutInCell="1" allowOverlap="1" wp14:anchorId="22F0A153" wp14:editId="0469B490">
                  <wp:simplePos x="0" y="0"/>
                  <wp:positionH relativeFrom="column">
                    <wp:posOffset>1043940</wp:posOffset>
                  </wp:positionH>
                  <wp:positionV relativeFrom="paragraph">
                    <wp:posOffset>-607060</wp:posOffset>
                  </wp:positionV>
                  <wp:extent cx="568325" cy="453390"/>
                  <wp:effectExtent l="0" t="0" r="3175" b="3810"/>
                  <wp:wrapNone/>
                  <wp:docPr id="47" name="Grafik 47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46E8" w:rsidRPr="00693676" w:rsidTr="001F608A">
        <w:trPr>
          <w:trHeight w:val="2324"/>
        </w:trPr>
        <w:tc>
          <w:tcPr>
            <w:tcW w:w="2551" w:type="dxa"/>
            <w:vAlign w:val="center"/>
          </w:tcPr>
          <w:p w:rsidR="00E646E8" w:rsidRDefault="00821325" w:rsidP="00E646E8">
            <w:pPr>
              <w:pStyle w:val="ekvtabelle"/>
              <w:jc w:val="center"/>
            </w:pPr>
            <w:r>
              <w:drawing>
                <wp:anchor distT="0" distB="0" distL="114300" distR="114300" simplePos="0" relativeHeight="251696128" behindDoc="1" locked="0" layoutInCell="0" allowOverlap="0" wp14:anchorId="5BFE8958" wp14:editId="4EE7CD75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1346835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698176" behindDoc="1" locked="0" layoutInCell="0" allowOverlap="0" wp14:anchorId="2DC1EF33" wp14:editId="04024E60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4321175</wp:posOffset>
                  </wp:positionV>
                  <wp:extent cx="287655" cy="287655"/>
                  <wp:effectExtent l="57150" t="0" r="1714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E646E8" w:rsidRPr="00693676" w:rsidRDefault="00E646E8" w:rsidP="00695C63">
            <w:pPr>
              <w:pStyle w:val="ekvtabelle"/>
              <w:jc w:val="center"/>
            </w:pPr>
          </w:p>
        </w:tc>
        <w:tc>
          <w:tcPr>
            <w:tcW w:w="2551" w:type="dxa"/>
            <w:vAlign w:val="center"/>
          </w:tcPr>
          <w:p w:rsidR="00E646E8" w:rsidRPr="00693676" w:rsidRDefault="00E646E8" w:rsidP="00695C63">
            <w:pPr>
              <w:pStyle w:val="ekvtabelle"/>
              <w:jc w:val="center"/>
            </w:pPr>
          </w:p>
        </w:tc>
        <w:tc>
          <w:tcPr>
            <w:tcW w:w="2551" w:type="dxa"/>
            <w:vAlign w:val="center"/>
          </w:tcPr>
          <w:p w:rsidR="00E646E8" w:rsidRPr="00693676" w:rsidRDefault="008D33CE" w:rsidP="00695C63">
            <w:pPr>
              <w:pStyle w:val="ekvtabelle"/>
              <w:jc w:val="center"/>
            </w:pPr>
            <w:r w:rsidRPr="00F05C78">
              <w:drawing>
                <wp:anchor distT="0" distB="0" distL="114300" distR="114300" simplePos="0" relativeHeight="251798528" behindDoc="0" locked="0" layoutInCell="1" allowOverlap="1" wp14:anchorId="3EEC8C84" wp14:editId="13D78211">
                  <wp:simplePos x="0" y="0"/>
                  <wp:positionH relativeFrom="column">
                    <wp:posOffset>1033780</wp:posOffset>
                  </wp:positionH>
                  <wp:positionV relativeFrom="paragraph">
                    <wp:posOffset>-607695</wp:posOffset>
                  </wp:positionV>
                  <wp:extent cx="568325" cy="453390"/>
                  <wp:effectExtent l="0" t="0" r="3175" b="3810"/>
                  <wp:wrapNone/>
                  <wp:docPr id="69" name="Grafik 69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C78" w:rsidRPr="00F05C78">
              <w:drawing>
                <wp:anchor distT="0" distB="0" distL="114300" distR="114300" simplePos="0" relativeHeight="251778048" behindDoc="0" locked="0" layoutInCell="1" allowOverlap="1" wp14:anchorId="4DA57F0C" wp14:editId="6107C407">
                  <wp:simplePos x="0" y="0"/>
                  <wp:positionH relativeFrom="column">
                    <wp:posOffset>-575945</wp:posOffset>
                  </wp:positionH>
                  <wp:positionV relativeFrom="paragraph">
                    <wp:posOffset>-612775</wp:posOffset>
                  </wp:positionV>
                  <wp:extent cx="568325" cy="453390"/>
                  <wp:effectExtent l="0" t="0" r="3175" b="3810"/>
                  <wp:wrapNone/>
                  <wp:docPr id="54" name="Grafik 54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C78" w:rsidRPr="00F05C78">
              <w:drawing>
                <wp:anchor distT="0" distB="0" distL="114300" distR="114300" simplePos="0" relativeHeight="251777024" behindDoc="0" locked="0" layoutInCell="1" allowOverlap="1" wp14:anchorId="01F82420" wp14:editId="278EA276">
                  <wp:simplePos x="0" y="0"/>
                  <wp:positionH relativeFrom="column">
                    <wp:posOffset>-2192655</wp:posOffset>
                  </wp:positionH>
                  <wp:positionV relativeFrom="paragraph">
                    <wp:posOffset>-614045</wp:posOffset>
                  </wp:positionV>
                  <wp:extent cx="568325" cy="453390"/>
                  <wp:effectExtent l="0" t="0" r="3175" b="3810"/>
                  <wp:wrapNone/>
                  <wp:docPr id="53" name="Grafik 53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C78" w:rsidRPr="00F05C78">
              <w:drawing>
                <wp:anchor distT="0" distB="0" distL="114300" distR="114300" simplePos="0" relativeHeight="251776000" behindDoc="0" locked="0" layoutInCell="1" allowOverlap="1" wp14:anchorId="25FB639C" wp14:editId="382920E1">
                  <wp:simplePos x="0" y="0"/>
                  <wp:positionH relativeFrom="column">
                    <wp:posOffset>-3813175</wp:posOffset>
                  </wp:positionH>
                  <wp:positionV relativeFrom="paragraph">
                    <wp:posOffset>-614680</wp:posOffset>
                  </wp:positionV>
                  <wp:extent cx="568325" cy="453390"/>
                  <wp:effectExtent l="0" t="0" r="3175" b="3810"/>
                  <wp:wrapNone/>
                  <wp:docPr id="52" name="Grafik 52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46E8" w:rsidRPr="00693676" w:rsidTr="001F608A">
        <w:trPr>
          <w:trHeight w:val="2324"/>
        </w:trPr>
        <w:tc>
          <w:tcPr>
            <w:tcW w:w="2551" w:type="dxa"/>
            <w:vAlign w:val="center"/>
          </w:tcPr>
          <w:p w:rsidR="00E646E8" w:rsidRDefault="00821325" w:rsidP="00695C63">
            <w:pPr>
              <w:pStyle w:val="ekvtabelle"/>
              <w:jc w:val="center"/>
            </w:pPr>
            <w:r>
              <w:drawing>
                <wp:anchor distT="0" distB="0" distL="114300" distR="114300" simplePos="0" relativeHeight="251697152" behindDoc="1" locked="0" layoutInCell="0" allowOverlap="0" wp14:anchorId="27DBA834" wp14:editId="30D0998D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1343025</wp:posOffset>
                  </wp:positionV>
                  <wp:extent cx="287655" cy="287655"/>
                  <wp:effectExtent l="57150" t="0" r="17145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E646E8" w:rsidRPr="00693676" w:rsidRDefault="00E646E8" w:rsidP="00695C63">
            <w:pPr>
              <w:pStyle w:val="ekvtabelle"/>
              <w:jc w:val="center"/>
            </w:pPr>
          </w:p>
        </w:tc>
        <w:tc>
          <w:tcPr>
            <w:tcW w:w="2551" w:type="dxa"/>
            <w:vAlign w:val="center"/>
          </w:tcPr>
          <w:p w:rsidR="00E646E8" w:rsidRPr="00693676" w:rsidRDefault="00E646E8" w:rsidP="00695C63">
            <w:pPr>
              <w:pStyle w:val="ekvtabelle"/>
              <w:jc w:val="center"/>
            </w:pPr>
          </w:p>
        </w:tc>
        <w:tc>
          <w:tcPr>
            <w:tcW w:w="2551" w:type="dxa"/>
            <w:vAlign w:val="center"/>
          </w:tcPr>
          <w:p w:rsidR="00E646E8" w:rsidRPr="00693676" w:rsidRDefault="00F05C78" w:rsidP="00695C63">
            <w:pPr>
              <w:pStyle w:val="ekvtabelle"/>
              <w:jc w:val="center"/>
            </w:pPr>
            <w:r w:rsidRPr="00F05C78">
              <w:drawing>
                <wp:anchor distT="0" distB="0" distL="114300" distR="114300" simplePos="0" relativeHeight="251784192" behindDoc="0" locked="0" layoutInCell="1" allowOverlap="1" wp14:anchorId="1AA66DF4" wp14:editId="7DD4DFBC">
                  <wp:simplePos x="0" y="0"/>
                  <wp:positionH relativeFrom="column">
                    <wp:posOffset>1043940</wp:posOffset>
                  </wp:positionH>
                  <wp:positionV relativeFrom="paragraph">
                    <wp:posOffset>-610235</wp:posOffset>
                  </wp:positionV>
                  <wp:extent cx="568325" cy="453390"/>
                  <wp:effectExtent l="0" t="0" r="3175" b="3810"/>
                  <wp:wrapNone/>
                  <wp:docPr id="59" name="Grafik 59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C78">
              <w:drawing>
                <wp:anchor distT="0" distB="0" distL="114300" distR="114300" simplePos="0" relativeHeight="251783168" behindDoc="0" locked="0" layoutInCell="1" allowOverlap="1" wp14:anchorId="6A98350B" wp14:editId="6C37C9AD">
                  <wp:simplePos x="0" y="0"/>
                  <wp:positionH relativeFrom="column">
                    <wp:posOffset>-575945</wp:posOffset>
                  </wp:positionH>
                  <wp:positionV relativeFrom="paragraph">
                    <wp:posOffset>-611505</wp:posOffset>
                  </wp:positionV>
                  <wp:extent cx="568325" cy="453390"/>
                  <wp:effectExtent l="0" t="0" r="3175" b="3810"/>
                  <wp:wrapNone/>
                  <wp:docPr id="58" name="Grafik 58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C78">
              <w:drawing>
                <wp:anchor distT="0" distB="0" distL="114300" distR="114300" simplePos="0" relativeHeight="251782144" behindDoc="0" locked="0" layoutInCell="1" allowOverlap="1" wp14:anchorId="3340D428" wp14:editId="5917C1FF">
                  <wp:simplePos x="0" y="0"/>
                  <wp:positionH relativeFrom="column">
                    <wp:posOffset>-2192655</wp:posOffset>
                  </wp:positionH>
                  <wp:positionV relativeFrom="paragraph">
                    <wp:posOffset>-612775</wp:posOffset>
                  </wp:positionV>
                  <wp:extent cx="568325" cy="453390"/>
                  <wp:effectExtent l="0" t="0" r="3175" b="3810"/>
                  <wp:wrapNone/>
                  <wp:docPr id="57" name="Grafik 57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C78">
              <w:drawing>
                <wp:anchor distT="0" distB="0" distL="114300" distR="114300" simplePos="0" relativeHeight="251781120" behindDoc="0" locked="0" layoutInCell="1" allowOverlap="1" wp14:anchorId="7F7A27B4" wp14:editId="0C521CF4">
                  <wp:simplePos x="0" y="0"/>
                  <wp:positionH relativeFrom="column">
                    <wp:posOffset>-3813175</wp:posOffset>
                  </wp:positionH>
                  <wp:positionV relativeFrom="paragraph">
                    <wp:posOffset>-613410</wp:posOffset>
                  </wp:positionV>
                  <wp:extent cx="568325" cy="453390"/>
                  <wp:effectExtent l="0" t="0" r="3175" b="3810"/>
                  <wp:wrapNone/>
                  <wp:docPr id="56" name="Grafik 56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46E8" w:rsidRPr="00693676" w:rsidTr="00AA040D">
        <w:trPr>
          <w:trHeight w:val="2324"/>
        </w:trPr>
        <w:tc>
          <w:tcPr>
            <w:tcW w:w="2551" w:type="dxa"/>
            <w:vAlign w:val="center"/>
          </w:tcPr>
          <w:p w:rsidR="00E646E8" w:rsidRDefault="00E646E8" w:rsidP="00695C63">
            <w:pPr>
              <w:pStyle w:val="ekvtabelle"/>
              <w:jc w:val="center"/>
            </w:pPr>
          </w:p>
        </w:tc>
        <w:tc>
          <w:tcPr>
            <w:tcW w:w="2552" w:type="dxa"/>
            <w:vAlign w:val="center"/>
          </w:tcPr>
          <w:p w:rsidR="00E646E8" w:rsidRPr="00693676" w:rsidRDefault="00E646E8" w:rsidP="00695C63">
            <w:pPr>
              <w:jc w:val="center"/>
            </w:pPr>
          </w:p>
        </w:tc>
        <w:tc>
          <w:tcPr>
            <w:tcW w:w="2551" w:type="dxa"/>
            <w:vAlign w:val="center"/>
          </w:tcPr>
          <w:p w:rsidR="00E646E8" w:rsidRPr="00693676" w:rsidRDefault="00E646E8" w:rsidP="00695C63">
            <w:pPr>
              <w:jc w:val="center"/>
            </w:pPr>
          </w:p>
        </w:tc>
        <w:tc>
          <w:tcPr>
            <w:tcW w:w="2551" w:type="dxa"/>
            <w:vAlign w:val="center"/>
          </w:tcPr>
          <w:p w:rsidR="00E646E8" w:rsidRPr="00693676" w:rsidRDefault="00F05C78" w:rsidP="00695C63">
            <w:pPr>
              <w:pStyle w:val="ekvtabelle"/>
              <w:jc w:val="center"/>
            </w:pPr>
            <w:r w:rsidRPr="00F05C78">
              <w:drawing>
                <wp:anchor distT="0" distB="0" distL="114300" distR="114300" simplePos="0" relativeHeight="251789312" behindDoc="0" locked="0" layoutInCell="1" allowOverlap="1" wp14:anchorId="452D7A28" wp14:editId="7CB42F3D">
                  <wp:simplePos x="0" y="0"/>
                  <wp:positionH relativeFrom="column">
                    <wp:posOffset>1045845</wp:posOffset>
                  </wp:positionH>
                  <wp:positionV relativeFrom="paragraph">
                    <wp:posOffset>-615315</wp:posOffset>
                  </wp:positionV>
                  <wp:extent cx="568325" cy="453390"/>
                  <wp:effectExtent l="0" t="0" r="3175" b="3810"/>
                  <wp:wrapNone/>
                  <wp:docPr id="63" name="Grafik 63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C78">
              <w:drawing>
                <wp:anchor distT="0" distB="0" distL="114300" distR="114300" simplePos="0" relativeHeight="251788288" behindDoc="0" locked="0" layoutInCell="1" allowOverlap="1" wp14:anchorId="278527C7" wp14:editId="3A53D76F">
                  <wp:simplePos x="0" y="0"/>
                  <wp:positionH relativeFrom="column">
                    <wp:posOffset>-575945</wp:posOffset>
                  </wp:positionH>
                  <wp:positionV relativeFrom="paragraph">
                    <wp:posOffset>-613410</wp:posOffset>
                  </wp:positionV>
                  <wp:extent cx="568325" cy="453390"/>
                  <wp:effectExtent l="0" t="0" r="3175" b="3810"/>
                  <wp:wrapNone/>
                  <wp:docPr id="62" name="Grafik 62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C78">
              <w:drawing>
                <wp:anchor distT="0" distB="0" distL="114300" distR="114300" simplePos="0" relativeHeight="251787264" behindDoc="0" locked="0" layoutInCell="1" allowOverlap="1" wp14:anchorId="3D7C8482" wp14:editId="6CF43821">
                  <wp:simplePos x="0" y="0"/>
                  <wp:positionH relativeFrom="column">
                    <wp:posOffset>-2192655</wp:posOffset>
                  </wp:positionH>
                  <wp:positionV relativeFrom="paragraph">
                    <wp:posOffset>-614680</wp:posOffset>
                  </wp:positionV>
                  <wp:extent cx="568325" cy="453390"/>
                  <wp:effectExtent l="0" t="0" r="3175" b="3810"/>
                  <wp:wrapNone/>
                  <wp:docPr id="61" name="Grafik 61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C78">
              <w:drawing>
                <wp:anchor distT="0" distB="0" distL="114300" distR="114300" simplePos="0" relativeHeight="251786240" behindDoc="0" locked="0" layoutInCell="1" allowOverlap="1" wp14:anchorId="701A4013" wp14:editId="3A18FCEF">
                  <wp:simplePos x="0" y="0"/>
                  <wp:positionH relativeFrom="column">
                    <wp:posOffset>-3813175</wp:posOffset>
                  </wp:positionH>
                  <wp:positionV relativeFrom="paragraph">
                    <wp:posOffset>-615315</wp:posOffset>
                  </wp:positionV>
                  <wp:extent cx="568325" cy="453390"/>
                  <wp:effectExtent l="0" t="0" r="3175" b="3810"/>
                  <wp:wrapNone/>
                  <wp:docPr id="60" name="Grafik 60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46E8" w:rsidRPr="00693676" w:rsidTr="00AA040D">
        <w:trPr>
          <w:trHeight w:val="2324"/>
        </w:trPr>
        <w:tc>
          <w:tcPr>
            <w:tcW w:w="2551" w:type="dxa"/>
            <w:vAlign w:val="center"/>
          </w:tcPr>
          <w:p w:rsidR="00E646E8" w:rsidRDefault="00821325" w:rsidP="00695C63">
            <w:pPr>
              <w:jc w:val="center"/>
            </w:pPr>
            <w:r>
              <w:drawing>
                <wp:anchor distT="0" distB="0" distL="114300" distR="114300" simplePos="0" relativeHeight="251699200" behindDoc="1" locked="0" layoutInCell="0" allowOverlap="0" wp14:anchorId="2B3995B1" wp14:editId="5B306D0F">
                  <wp:simplePos x="0" y="0"/>
                  <wp:positionH relativeFrom="column">
                    <wp:posOffset>6011545</wp:posOffset>
                  </wp:positionH>
                  <wp:positionV relativeFrom="paragraph">
                    <wp:posOffset>1357630</wp:posOffset>
                  </wp:positionV>
                  <wp:extent cx="287655" cy="287655"/>
                  <wp:effectExtent l="57150" t="0" r="17145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E646E8" w:rsidRDefault="00BD1B9C" w:rsidP="00695C63">
            <w:pPr>
              <w:pStyle w:val="ekvtabelle"/>
              <w:jc w:val="center"/>
            </w:pPr>
            <w:r w:rsidRPr="00BD1B9C">
              <w:drawing>
                <wp:anchor distT="0" distB="0" distL="114300" distR="114300" simplePos="0" relativeHeight="251792384" behindDoc="0" locked="0" layoutInCell="1" allowOverlap="1" wp14:anchorId="0F597545" wp14:editId="75F48313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-615950</wp:posOffset>
                  </wp:positionV>
                  <wp:extent cx="568325" cy="453390"/>
                  <wp:effectExtent l="0" t="0" r="3175" b="3810"/>
                  <wp:wrapNone/>
                  <wp:docPr id="65" name="Grafik 65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E646E8" w:rsidRPr="00693676" w:rsidRDefault="00BD1B9C" w:rsidP="00695C63">
            <w:pPr>
              <w:pStyle w:val="ekvtabelle"/>
              <w:jc w:val="center"/>
            </w:pPr>
            <w:r w:rsidRPr="00BD1B9C">
              <w:drawing>
                <wp:anchor distT="0" distB="0" distL="114300" distR="114300" simplePos="0" relativeHeight="251793408" behindDoc="0" locked="0" layoutInCell="1" allowOverlap="1" wp14:anchorId="6A07BA2B" wp14:editId="457DF776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-615950</wp:posOffset>
                  </wp:positionV>
                  <wp:extent cx="568325" cy="453390"/>
                  <wp:effectExtent l="0" t="0" r="3175" b="3810"/>
                  <wp:wrapNone/>
                  <wp:docPr id="66" name="Grafik 66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E646E8" w:rsidRPr="00693676" w:rsidRDefault="00BD1B9C" w:rsidP="00695C63">
            <w:pPr>
              <w:jc w:val="center"/>
            </w:pPr>
            <w:r w:rsidRPr="00BD1B9C">
              <w:drawing>
                <wp:anchor distT="0" distB="0" distL="114300" distR="114300" simplePos="0" relativeHeight="251794432" behindDoc="0" locked="0" layoutInCell="1" allowOverlap="1" wp14:anchorId="0C8B3CAB" wp14:editId="54A31495">
                  <wp:simplePos x="0" y="0"/>
                  <wp:positionH relativeFrom="column">
                    <wp:posOffset>1045845</wp:posOffset>
                  </wp:positionH>
                  <wp:positionV relativeFrom="paragraph">
                    <wp:posOffset>-616585</wp:posOffset>
                  </wp:positionV>
                  <wp:extent cx="568325" cy="453390"/>
                  <wp:effectExtent l="0" t="0" r="3175" b="3810"/>
                  <wp:wrapNone/>
                  <wp:docPr id="67" name="Grafik 67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1B9C">
              <w:drawing>
                <wp:anchor distT="0" distB="0" distL="114300" distR="114300" simplePos="0" relativeHeight="251791360" behindDoc="0" locked="0" layoutInCell="1" allowOverlap="1" wp14:anchorId="11B6CC1B" wp14:editId="2CC0E8A0">
                  <wp:simplePos x="0" y="0"/>
                  <wp:positionH relativeFrom="column">
                    <wp:posOffset>-3813175</wp:posOffset>
                  </wp:positionH>
                  <wp:positionV relativeFrom="paragraph">
                    <wp:posOffset>-615950</wp:posOffset>
                  </wp:positionV>
                  <wp:extent cx="568325" cy="453390"/>
                  <wp:effectExtent l="0" t="0" r="3175" b="3810"/>
                  <wp:wrapNone/>
                  <wp:docPr id="64" name="Grafik 64" descr="L:\GSV\01_GSV_Organisation\07_Praktikanten\37_Kurth_Anne\Niko_Sprachsensible_Poster\Poster_1\Illu\Kapitelvignett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646E8" w:rsidRDefault="00511D2E" w:rsidP="005B7B25">
      <w:r>
        <w:rPr>
          <w:lang w:eastAsia="de-DE"/>
        </w:rPr>
        <w:drawing>
          <wp:anchor distT="0" distB="0" distL="114300" distR="114300" simplePos="0" relativeHeight="251723776" behindDoc="1" locked="0" layoutInCell="0" allowOverlap="0" wp14:anchorId="2AC92541" wp14:editId="01A7060F">
            <wp:simplePos x="0" y="0"/>
            <wp:positionH relativeFrom="column">
              <wp:posOffset>-665480</wp:posOffset>
            </wp:positionH>
            <wp:positionV relativeFrom="paragraph">
              <wp:posOffset>72390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70" y="-2341"/>
                <wp:lineTo x="1155" y="3874"/>
                <wp:lineTo x="1158" y="15407"/>
                <wp:lineTo x="-1325" y="16827"/>
                <wp:lineTo x="1515" y="21794"/>
                <wp:lineTo x="3998" y="20374"/>
                <wp:lineTo x="21915" y="8481"/>
                <wp:lineTo x="25641" y="6351"/>
                <wp:lineTo x="20670" y="-2341"/>
              </wp:wrapPolygon>
            </wp:wrapThrough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8564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7392" behindDoc="1" locked="0" layoutInCell="0" allowOverlap="0" wp14:anchorId="76072267" wp14:editId="0ABFC008">
            <wp:simplePos x="0" y="0"/>
            <wp:positionH relativeFrom="column">
              <wp:posOffset>5807075</wp:posOffset>
            </wp:positionH>
            <wp:positionV relativeFrom="paragraph">
              <wp:posOffset>74930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70" y="-2341"/>
                <wp:lineTo x="1155" y="3874"/>
                <wp:lineTo x="1158" y="15407"/>
                <wp:lineTo x="-1325" y="16827"/>
                <wp:lineTo x="1515" y="21794"/>
                <wp:lineTo x="3998" y="20374"/>
                <wp:lineTo x="21915" y="8481"/>
                <wp:lineTo x="25641" y="6351"/>
                <wp:lineTo x="20670" y="-2341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8564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7632" behindDoc="1" locked="0" layoutInCell="0" allowOverlap="0" wp14:anchorId="514BEAF6" wp14:editId="6881C1BF">
            <wp:simplePos x="0" y="0"/>
            <wp:positionH relativeFrom="column">
              <wp:posOffset>4194175</wp:posOffset>
            </wp:positionH>
            <wp:positionV relativeFrom="paragraph">
              <wp:posOffset>66040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70" y="-2341"/>
                <wp:lineTo x="1155" y="3874"/>
                <wp:lineTo x="1158" y="15407"/>
                <wp:lineTo x="-1325" y="16827"/>
                <wp:lineTo x="1515" y="21794"/>
                <wp:lineTo x="3998" y="20374"/>
                <wp:lineTo x="21915" y="8481"/>
                <wp:lineTo x="25641" y="6351"/>
                <wp:lineTo x="20670" y="-2341"/>
              </wp:wrapPolygon>
            </wp:wrapThrough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8564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9680" behindDoc="1" locked="0" layoutInCell="0" allowOverlap="0" wp14:anchorId="54F2A92F" wp14:editId="7C514005">
            <wp:simplePos x="0" y="0"/>
            <wp:positionH relativeFrom="column">
              <wp:posOffset>2578100</wp:posOffset>
            </wp:positionH>
            <wp:positionV relativeFrom="paragraph">
              <wp:posOffset>63500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70" y="-2341"/>
                <wp:lineTo x="1155" y="3874"/>
                <wp:lineTo x="1158" y="15407"/>
                <wp:lineTo x="-1325" y="16827"/>
                <wp:lineTo x="1515" y="21794"/>
                <wp:lineTo x="3998" y="20374"/>
                <wp:lineTo x="21915" y="8481"/>
                <wp:lineTo x="25641" y="6351"/>
                <wp:lineTo x="20670" y="-2341"/>
              </wp:wrapPolygon>
            </wp:wrapThrough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8564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1728" behindDoc="1" locked="0" layoutInCell="0" allowOverlap="0" wp14:anchorId="5411F8C0" wp14:editId="5080BE08">
            <wp:simplePos x="0" y="0"/>
            <wp:positionH relativeFrom="column">
              <wp:posOffset>962025</wp:posOffset>
            </wp:positionH>
            <wp:positionV relativeFrom="paragraph">
              <wp:posOffset>71755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70" y="-2341"/>
                <wp:lineTo x="1155" y="3874"/>
                <wp:lineTo x="1158" y="15407"/>
                <wp:lineTo x="-1325" y="16827"/>
                <wp:lineTo x="1515" y="21794"/>
                <wp:lineTo x="3998" y="20374"/>
                <wp:lineTo x="21915" y="8481"/>
                <wp:lineTo x="25641" y="6351"/>
                <wp:lineTo x="20670" y="-2341"/>
              </wp:wrapPolygon>
            </wp:wrapThrough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8564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46E8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5B1" w:rsidRDefault="003065B1" w:rsidP="003C599D">
      <w:pPr>
        <w:spacing w:line="240" w:lineRule="auto"/>
      </w:pPr>
      <w:r>
        <w:separator/>
      </w:r>
    </w:p>
  </w:endnote>
  <w:endnote w:type="continuationSeparator" w:id="0">
    <w:p w:rsidR="003065B1" w:rsidRDefault="003065B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B0BDD2B" wp14:editId="213096A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717D85" w:rsidP="003065B1">
          <w:pPr>
            <w:pStyle w:val="ekvquelle"/>
          </w:pPr>
          <w:r>
            <w:t>Textquelle</w:t>
          </w:r>
          <w:r w:rsidR="003065B1" w:rsidRPr="00005AE2">
            <w:t xml:space="preserve">: </w:t>
          </w:r>
          <w:r w:rsidR="003065B1">
            <w:t>Britta Seepe-Smit, Recklinghausen</w:t>
          </w:r>
        </w:p>
        <w:p w:rsidR="006A0093" w:rsidRPr="00913892" w:rsidRDefault="006A0093" w:rsidP="003065B1">
          <w:pPr>
            <w:pStyle w:val="ekvquelle"/>
          </w:pPr>
          <w:r>
            <w:t>Illustrator: S. Leberer;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5B1" w:rsidRDefault="003065B1" w:rsidP="003C599D">
      <w:pPr>
        <w:spacing w:line="240" w:lineRule="auto"/>
      </w:pPr>
      <w:r>
        <w:separator/>
      </w:r>
    </w:p>
  </w:footnote>
  <w:footnote w:type="continuationSeparator" w:id="0">
    <w:p w:rsidR="003065B1" w:rsidRDefault="003065B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B1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40AFD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608A"/>
    <w:rsid w:val="0020055A"/>
    <w:rsid w:val="00201AA1"/>
    <w:rsid w:val="00202CC0"/>
    <w:rsid w:val="00205239"/>
    <w:rsid w:val="002110B7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44BD"/>
    <w:rsid w:val="002A25AE"/>
    <w:rsid w:val="002A7355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65B1"/>
    <w:rsid w:val="00307E9B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0F8B"/>
    <w:rsid w:val="00454148"/>
    <w:rsid w:val="004621B3"/>
    <w:rsid w:val="0047471A"/>
    <w:rsid w:val="00475F6F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2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B7B25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A0093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17D85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87A8F"/>
    <w:rsid w:val="007A2F5A"/>
    <w:rsid w:val="007A5AA1"/>
    <w:rsid w:val="007B2A35"/>
    <w:rsid w:val="007C12BE"/>
    <w:rsid w:val="007D186F"/>
    <w:rsid w:val="007E4DDC"/>
    <w:rsid w:val="007E5E71"/>
    <w:rsid w:val="007F3649"/>
    <w:rsid w:val="00802E02"/>
    <w:rsid w:val="00816953"/>
    <w:rsid w:val="00821325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1ABB"/>
    <w:rsid w:val="008B446A"/>
    <w:rsid w:val="008B5E47"/>
    <w:rsid w:val="008C0880"/>
    <w:rsid w:val="008C27FD"/>
    <w:rsid w:val="008D33CE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7E60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5CE7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E7AA1"/>
    <w:rsid w:val="009F003E"/>
    <w:rsid w:val="009F0109"/>
    <w:rsid w:val="009F1185"/>
    <w:rsid w:val="00A024FF"/>
    <w:rsid w:val="00A05E18"/>
    <w:rsid w:val="00A06EFE"/>
    <w:rsid w:val="00A10753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4005"/>
    <w:rsid w:val="00A9695B"/>
    <w:rsid w:val="00A971EB"/>
    <w:rsid w:val="00AA040D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25218"/>
    <w:rsid w:val="00B31F29"/>
    <w:rsid w:val="00B32DAF"/>
    <w:rsid w:val="00B37E68"/>
    <w:rsid w:val="00B468CC"/>
    <w:rsid w:val="00B54655"/>
    <w:rsid w:val="00B6045F"/>
    <w:rsid w:val="00B7242A"/>
    <w:rsid w:val="00B73A5F"/>
    <w:rsid w:val="00B82B4E"/>
    <w:rsid w:val="00B8420E"/>
    <w:rsid w:val="00B90CE1"/>
    <w:rsid w:val="00BA1A23"/>
    <w:rsid w:val="00BC2CD2"/>
    <w:rsid w:val="00BC6483"/>
    <w:rsid w:val="00BC69E3"/>
    <w:rsid w:val="00BC7335"/>
    <w:rsid w:val="00BD1B9C"/>
    <w:rsid w:val="00BD542D"/>
    <w:rsid w:val="00BD6E66"/>
    <w:rsid w:val="00BE1962"/>
    <w:rsid w:val="00BE4821"/>
    <w:rsid w:val="00BF17F2"/>
    <w:rsid w:val="00C00404"/>
    <w:rsid w:val="00C172AE"/>
    <w:rsid w:val="00C25C57"/>
    <w:rsid w:val="00C2679A"/>
    <w:rsid w:val="00C343F5"/>
    <w:rsid w:val="00C40555"/>
    <w:rsid w:val="00C40D51"/>
    <w:rsid w:val="00C429A6"/>
    <w:rsid w:val="00C504F8"/>
    <w:rsid w:val="00C52A99"/>
    <w:rsid w:val="00C54FCE"/>
    <w:rsid w:val="00C61654"/>
    <w:rsid w:val="00C63847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9C8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46E8"/>
    <w:rsid w:val="00E66B45"/>
    <w:rsid w:val="00E70C40"/>
    <w:rsid w:val="00E710C7"/>
    <w:rsid w:val="00E80E4F"/>
    <w:rsid w:val="00E95ED3"/>
    <w:rsid w:val="00EA7542"/>
    <w:rsid w:val="00EB2280"/>
    <w:rsid w:val="00EC1621"/>
    <w:rsid w:val="00EC662E"/>
    <w:rsid w:val="00EE02FF"/>
    <w:rsid w:val="00EE049D"/>
    <w:rsid w:val="00EE2721"/>
    <w:rsid w:val="00EE2A0B"/>
    <w:rsid w:val="00EF6029"/>
    <w:rsid w:val="00F05C78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6F6A"/>
    <w:rsid w:val="00F97AD4"/>
    <w:rsid w:val="00FA0AA4"/>
    <w:rsid w:val="00FA1C95"/>
    <w:rsid w:val="00FA3027"/>
    <w:rsid w:val="00FA3732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FA3732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FA3732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616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44</cp:revision>
  <cp:lastPrinted>2017-09-14T09:39:00Z</cp:lastPrinted>
  <dcterms:created xsi:type="dcterms:W3CDTF">2017-08-25T08:12:00Z</dcterms:created>
  <dcterms:modified xsi:type="dcterms:W3CDTF">2017-09-14T09:40:00Z</dcterms:modified>
</cp:coreProperties>
</file>