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290B9C" w:rsidRPr="00290B9C">
              <w:t>2.4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290B9C" w:rsidP="00290B9C">
      <w:pPr>
        <w:pStyle w:val="ekvue2arial"/>
      </w:pPr>
      <w:bookmarkStart w:id="1" w:name="bmStart"/>
      <w:bookmarkEnd w:id="1"/>
      <w:r w:rsidRPr="00290B9C">
        <w:t>Gesund und munter</w:t>
      </w:r>
    </w:p>
    <w:p w:rsidR="00290B9C" w:rsidRPr="00287B24" w:rsidRDefault="00290B9C" w:rsidP="006A5F21">
      <w:pPr>
        <w:pStyle w:val="ekvpicto"/>
        <w:framePr w:wrap="around" w:x="601" w:y="152"/>
      </w:pPr>
      <w:r>
        <w:rPr>
          <w:lang w:eastAsia="de-DE"/>
        </w:rPr>
        <w:drawing>
          <wp:inline distT="0" distB="0" distL="0" distR="0" wp14:anchorId="7ADB577F" wp14:editId="4BB89614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B9C" w:rsidRDefault="006A5F21" w:rsidP="006A5F21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58240" behindDoc="1" locked="0" layoutInCell="1" allowOverlap="1" wp14:anchorId="47076CBE" wp14:editId="02E39D1A">
            <wp:simplePos x="0" y="0"/>
            <wp:positionH relativeFrom="column">
              <wp:posOffset>-384810</wp:posOffset>
            </wp:positionH>
            <wp:positionV relativeFrom="paragraph">
              <wp:posOffset>89535</wp:posOffset>
            </wp:positionV>
            <wp:extent cx="239395" cy="281305"/>
            <wp:effectExtent l="0" t="0" r="8255" b="4445"/>
            <wp:wrapThrough wrapText="bothSides">
              <wp:wrapPolygon edited="0">
                <wp:start x="0" y="0"/>
                <wp:lineTo x="0" y="20479"/>
                <wp:lineTo x="20626" y="20479"/>
                <wp:lineTo x="20626" y="0"/>
                <wp:lineTo x="0" y="0"/>
              </wp:wrapPolygon>
            </wp:wrapThrough>
            <wp:docPr id="1" name="Grafik 1" descr="C:\Users\Kurth\Desktop\Aufgabe_Dinotatz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40D" w:rsidRDefault="00290B9C" w:rsidP="00290B9C">
      <w:pPr>
        <w:pStyle w:val="ekvbild"/>
      </w:pPr>
      <w:r w:rsidRPr="00290B9C">
        <w:t>Welche Wörter kennst du? Schreibe sie auf.</w:t>
      </w:r>
    </w:p>
    <w:p w:rsidR="00F6540D" w:rsidRDefault="00F6540D" w:rsidP="00290B9C">
      <w:pPr>
        <w:pStyle w:val="ekvbild"/>
      </w:pPr>
    </w:p>
    <w:p w:rsidR="00F6540D" w:rsidRDefault="00F6540D" w:rsidP="00290B9C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3598743</wp:posOffset>
                </wp:positionH>
                <wp:positionV relativeFrom="paragraph">
                  <wp:posOffset>3463546</wp:posOffset>
                </wp:positionV>
                <wp:extent cx="1555667" cy="1104405"/>
                <wp:effectExtent l="0" t="0" r="26035" b="1968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5667" cy="11044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35pt,272.7pt" to="405.85pt,3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4987117</wp:posOffset>
                </wp:positionH>
                <wp:positionV relativeFrom="paragraph">
                  <wp:posOffset>4452727</wp:posOffset>
                </wp:positionV>
                <wp:extent cx="810000" cy="342000"/>
                <wp:effectExtent l="5398" t="0" r="14922" b="14923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0000" cy="34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6540D" w:rsidRPr="006A5F21" w:rsidRDefault="00F6540D" w:rsidP="00AC4074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A5F21">
                              <w:rPr>
                                <w:rStyle w:val="ekvhandschrift"/>
                                <w:color w:val="000000" w:themeColor="text1" w:themeShade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rennen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92.7pt;margin-top:350.6pt;width:63.8pt;height:26.9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" filled="f" strokecolor="black [3213]" strokeweight=".5pt">
                <v:textbox>
                  <w:txbxContent>
                    <w:p w:rsidR="00F6540D" w:rsidRPr="006A5F21" w:rsidRDefault="00F6540D" w:rsidP="00AC4074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</w:rPr>
                      </w:pPr>
                      <w:bookmarkStart w:id="2" w:name="_GoBack"/>
                      <w:r w:rsidRPr="006A5F21">
                        <w:rPr>
                          <w:rStyle w:val="ekvhandschrift"/>
                          <w:color w:val="000000" w:themeColor="text1" w:themeShade="A6"/>
                        </w:rPr>
                        <w:t>rennen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2F798ED9" wp14:editId="6569F15F">
            <wp:simplePos x="0" y="0"/>
            <wp:positionH relativeFrom="column">
              <wp:posOffset>-618490</wp:posOffset>
            </wp:positionH>
            <wp:positionV relativeFrom="paragraph">
              <wp:posOffset>2037080</wp:posOffset>
            </wp:positionV>
            <wp:extent cx="5939790" cy="3550920"/>
            <wp:effectExtent l="0" t="5715" r="0" b="0"/>
            <wp:wrapSquare wrapText="bothSides"/>
            <wp:docPr id="2" name="Grafik 2" descr="L:\GSV\01_GSV_Organisation\07_Praktikanten\37_Kurth_Anne\Niko_Sprachsensible_Poster\Poster_2\Illu\S715310562_Kap2_Gesund_mun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3979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540D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9C" w:rsidRDefault="00290B9C" w:rsidP="003C599D">
      <w:pPr>
        <w:spacing w:line="240" w:lineRule="auto"/>
      </w:pPr>
      <w:r>
        <w:separator/>
      </w:r>
    </w:p>
  </w:endnote>
  <w:endnote w:type="continuationSeparator" w:id="0">
    <w:p w:rsidR="00290B9C" w:rsidRDefault="00290B9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FDDCD91" wp14:editId="3B24123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6540D" w:rsidRDefault="006A5F21" w:rsidP="00F5248B">
          <w:pPr>
            <w:pStyle w:val="ekvquelle"/>
          </w:pPr>
          <w:r>
            <w:t>Textquelle</w:t>
          </w:r>
          <w:r w:rsidR="00F6540D" w:rsidRPr="00F6540D">
            <w:t>: Britta Seepe-Smit, Recklinghausen</w:t>
          </w:r>
        </w:p>
        <w:p w:rsidR="00193A18" w:rsidRPr="00913892" w:rsidRDefault="0044728C" w:rsidP="00A01E9B">
          <w:pPr>
            <w:pStyle w:val="ekvquelle"/>
          </w:pPr>
          <w:r>
            <w:t>Illustrator</w:t>
          </w:r>
          <w:r w:rsidR="00193A18" w:rsidRPr="00F5248B">
            <w:t xml:space="preserve">: </w:t>
          </w:r>
          <w:r w:rsidR="00A01E9B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9C" w:rsidRDefault="00290B9C" w:rsidP="003C599D">
      <w:pPr>
        <w:spacing w:line="240" w:lineRule="auto"/>
      </w:pPr>
      <w:r>
        <w:separator/>
      </w:r>
    </w:p>
  </w:footnote>
  <w:footnote w:type="continuationSeparator" w:id="0">
    <w:p w:rsidR="00290B9C" w:rsidRDefault="00290B9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9C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3FA5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0B9C"/>
    <w:rsid w:val="002A25AE"/>
    <w:rsid w:val="002B3DF1"/>
    <w:rsid w:val="002B64EA"/>
    <w:rsid w:val="002C2820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728C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36F61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A5F21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1E9B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1B93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6540D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10</cp:revision>
  <cp:lastPrinted>2017-09-14T07:55:00Z</cp:lastPrinted>
  <dcterms:created xsi:type="dcterms:W3CDTF">2017-09-01T07:12:00Z</dcterms:created>
  <dcterms:modified xsi:type="dcterms:W3CDTF">2017-09-14T07:55:00Z</dcterms:modified>
</cp:coreProperties>
</file>