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7A6E3C" w:rsidRPr="007A6E3C">
              <w:t>2.5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7A6E3C" w:rsidP="007A6E3C">
      <w:pPr>
        <w:pStyle w:val="ekvue2arial"/>
      </w:pPr>
      <w:bookmarkStart w:id="0" w:name="bmStart"/>
      <w:bookmarkEnd w:id="0"/>
      <w:r w:rsidRPr="007A6E3C">
        <w:t>Gesund und munter</w:t>
      </w:r>
    </w:p>
    <w:p w:rsidR="001F7E75" w:rsidRPr="00287B24" w:rsidRDefault="001F7E75" w:rsidP="001F7E75">
      <w:pPr>
        <w:pStyle w:val="ekvpicto"/>
        <w:framePr w:wrap="around" w:x="577" w:y="120"/>
      </w:pPr>
      <w:r>
        <w:rPr>
          <w:lang w:eastAsia="de-DE"/>
        </w:rPr>
        <w:drawing>
          <wp:inline distT="0" distB="0" distL="0" distR="0" wp14:anchorId="71A2B239" wp14:editId="099C2FE5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E3C" w:rsidRDefault="00953E3E" w:rsidP="007A6E3C">
      <w:pPr>
        <w:pStyle w:val="ekvgrundtexthalbe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FB2E48" wp14:editId="2B2B640A">
                <wp:simplePos x="0" y="0"/>
                <wp:positionH relativeFrom="column">
                  <wp:posOffset>-371063</wp:posOffset>
                </wp:positionH>
                <wp:positionV relativeFrom="paragraph">
                  <wp:posOffset>68580</wp:posOffset>
                </wp:positionV>
                <wp:extent cx="300355" cy="277495"/>
                <wp:effectExtent l="0" t="0" r="4445" b="825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E3E" w:rsidRPr="00E362DF" w:rsidRDefault="00953E3E" w:rsidP="00953E3E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6" o:spid="_x0000_s1026" style="position:absolute;margin-left:-29.2pt;margin-top:5.4pt;width:23.65pt;height:21.85pt;z-index:251659264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WpNbDAAAA2gAAAA8AAABkcnMvZG93bnJldi54bWxEj0FrwkAUhO9C/8PyCr2ZjR5UUleRFsVL&#10;kNom50f2NQlm38bdbZL++26h0OMwM98w2/1kOjGQ861lBYskBUFcWd1yreDj/TjfgPABWWNnmRR8&#10;k4f97mG2xUzbkd9ouIZaRAj7DBU0IfSZlL5qyKBPbE8cvU/rDIYoXS21wzHCTSeXabqSBluOCw32&#10;9NJQdbt+GQVDvsSjvpSbIjelOy1e7/pcrJR6epwOzyACTeE//Nc+awVr+L0Sb4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ak1sMAAADaAAAADwAAAAAAAAAAAAAAAACf&#10;AgAAZHJzL2Rvd25yZXYueG1sUEsFBgAAAAAEAAQA9wAAAI8DAAAAAA==&#10;">
                  <v:imagedata r:id="rId9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953E3E" w:rsidRPr="00E362DF" w:rsidRDefault="00953E3E" w:rsidP="00953E3E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6E3C" w:rsidRDefault="007A6E3C" w:rsidP="001F7E75">
      <w:pPr>
        <w:pStyle w:val="ekvbild"/>
      </w:pPr>
      <w:r w:rsidRPr="007A6E3C">
        <w:t>Schreibe zum Bild.</w:t>
      </w:r>
    </w:p>
    <w:p w:rsidR="007A6E3C" w:rsidRDefault="007A6E3C" w:rsidP="007A6E3C">
      <w:pPr>
        <w:pStyle w:val="ekvbild"/>
      </w:pPr>
      <w:r>
        <w:rPr>
          <w:lang w:eastAsia="de-DE"/>
        </w:rPr>
        <w:drawing>
          <wp:inline distT="0" distB="0" distL="0" distR="0">
            <wp:extent cx="5939790" cy="3550920"/>
            <wp:effectExtent l="0" t="0" r="3810" b="0"/>
            <wp:docPr id="1" name="Grafik 1" descr="L:\GSV\01_GSV_Organisation\07_Praktikanten\37_Kurth_Anne\Niko_Sprachsensible_Poster\Poster_2\Illu\S715310562_Kap2_Gesund_mun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p w:rsidR="00F441EC" w:rsidRDefault="00F441EC" w:rsidP="007A6E3C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441EC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441EC" w:rsidRPr="00AE65F6" w:rsidRDefault="00F441EC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441EC" w:rsidRPr="0006258C" w:rsidRDefault="00F441EC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441EC" w:rsidRPr="00C172AE" w:rsidRDefault="00F441EC" w:rsidP="00C77A74">
            <w:pPr>
              <w:pStyle w:val="ekvkvnummer"/>
            </w:pPr>
            <w:r>
              <w:t xml:space="preserve">KV </w:t>
            </w:r>
            <w:r w:rsidR="00C77A74">
              <w:t>2.5</w:t>
            </w:r>
            <w:bookmarkStart w:id="1" w:name="_GoBack"/>
            <w:bookmarkEnd w:id="1"/>
          </w:p>
        </w:tc>
      </w:tr>
      <w:tr w:rsidR="00F441EC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441EC" w:rsidRPr="00BF17F2" w:rsidRDefault="00F441EC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441EC" w:rsidRPr="00BF17F2" w:rsidRDefault="00F441EC" w:rsidP="00037566">
            <w:pPr>
              <w:rPr>
                <w:color w:val="FFFFFF" w:themeColor="background1"/>
              </w:rPr>
            </w:pPr>
          </w:p>
        </w:tc>
      </w:tr>
    </w:tbl>
    <w:p w:rsidR="00F441EC" w:rsidRDefault="00F441E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p w:rsidR="00F441EC" w:rsidRDefault="00F441EC" w:rsidP="00F441EC">
      <w:pPr>
        <w:pStyle w:val="ekvgrundtexthalbe"/>
      </w:pPr>
    </w:p>
    <w:sectPr w:rsidR="00F441EC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6D6" w:rsidRDefault="00CA16D6" w:rsidP="003C599D">
      <w:pPr>
        <w:spacing w:line="240" w:lineRule="auto"/>
      </w:pPr>
      <w:r>
        <w:separator/>
      </w:r>
    </w:p>
  </w:endnote>
  <w:endnote w:type="continuationSeparator" w:id="0">
    <w:p w:rsidR="00CA16D6" w:rsidRDefault="00CA16D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842325" w:rsidP="00F5248B">
          <w:pPr>
            <w:pStyle w:val="ekvquelle"/>
          </w:pPr>
          <w:r>
            <w:t>Textquelle</w:t>
          </w:r>
          <w:r w:rsidR="00193A18" w:rsidRPr="00F5248B">
            <w:t xml:space="preserve">: </w:t>
          </w:r>
          <w:r w:rsidRPr="00005AE2">
            <w:t xml:space="preserve">Textquellen: </w:t>
          </w:r>
          <w:r>
            <w:t>Britta Seepe-Smit, Recklinghausen</w:t>
          </w:r>
        </w:p>
        <w:p w:rsidR="00193A18" w:rsidRPr="00913892" w:rsidRDefault="00193A18" w:rsidP="000D37E4">
          <w:pPr>
            <w:pStyle w:val="ekvquelle"/>
          </w:pPr>
          <w:r w:rsidRPr="00F5248B">
            <w:t xml:space="preserve">Illustratoren: </w:t>
          </w:r>
          <w:r w:rsidR="000D37E4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6D6" w:rsidRDefault="00CA16D6" w:rsidP="003C599D">
      <w:pPr>
        <w:spacing w:line="240" w:lineRule="auto"/>
      </w:pPr>
      <w:r>
        <w:separator/>
      </w:r>
    </w:p>
  </w:footnote>
  <w:footnote w:type="continuationSeparator" w:id="0">
    <w:p w:rsidR="00CA16D6" w:rsidRDefault="00CA16D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D6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37E4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7E75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A6E3C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2325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E3E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A74"/>
    <w:rsid w:val="00C84E4C"/>
    <w:rsid w:val="00C87044"/>
    <w:rsid w:val="00C94D17"/>
    <w:rsid w:val="00CA16D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41EC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204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2016-12-08T14:25:00Z</cp:lastPrinted>
  <dcterms:created xsi:type="dcterms:W3CDTF">2017-09-06T12:29:00Z</dcterms:created>
  <dcterms:modified xsi:type="dcterms:W3CDTF">2017-09-14T09:22:00Z</dcterms:modified>
</cp:coreProperties>
</file>