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87656E" w:rsidRPr="005947C1">
              <w:t>2.1a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7656E" w:rsidRDefault="00D10648" w:rsidP="0087656E">
      <w:pPr>
        <w:pStyle w:val="ekvue2arial"/>
      </w:pPr>
      <w:bookmarkStart w:id="0" w:name="bmStart"/>
      <w:bookmarkEnd w:id="0"/>
      <w:r>
        <w:t>Die Tätigkeiten der Kinder beschreiben</w:t>
      </w:r>
      <w:bookmarkStart w:id="1" w:name="_GoBack"/>
      <w:bookmarkEnd w:id="1"/>
    </w:p>
    <w:p w:rsidR="008E2194" w:rsidRDefault="0087656E" w:rsidP="00D60378">
      <w:r>
        <w:rPr>
          <w:lang w:eastAsia="de-DE"/>
        </w:rPr>
        <w:drawing>
          <wp:anchor distT="0" distB="0" distL="0" distR="0" simplePos="0" relativeHeight="251667456" behindDoc="1" locked="0" layoutInCell="0" allowOverlap="0" wp14:anchorId="326503F8" wp14:editId="685603B4">
            <wp:simplePos x="0" y="0"/>
            <wp:positionH relativeFrom="column">
              <wp:posOffset>5800090</wp:posOffset>
            </wp:positionH>
            <wp:positionV relativeFrom="paragraph">
              <wp:posOffset>109855</wp:posOffset>
            </wp:positionV>
            <wp:extent cx="287655" cy="287655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3A22F2" w:rsidP="00B27C5C">
            <w:pPr>
              <w:pStyle w:val="ekvue3arial"/>
              <w:rPr>
                <w:rStyle w:val="ekvhandschrift"/>
                <w:sz w:val="40"/>
                <w:szCs w:val="40"/>
              </w:rPr>
            </w:pPr>
            <w:r w:rsidRPr="00455D1D">
              <w:rPr>
                <w:rStyle w:val="ekvhandschrift"/>
                <w:sz w:val="40"/>
                <w:szCs w:val="40"/>
                <w:lang w:eastAsia="de-DE"/>
              </w:rPr>
              <w:drawing>
                <wp:anchor distT="0" distB="0" distL="0" distR="0" simplePos="0" relativeHeight="251664384" behindDoc="1" locked="0" layoutInCell="0" allowOverlap="0" wp14:anchorId="710EC497" wp14:editId="5E98CACB">
                  <wp:simplePos x="0" y="0"/>
                  <wp:positionH relativeFrom="column">
                    <wp:posOffset>5798185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26A8A3D7" wp14:editId="2EA23DA2">
                  <wp:simplePos x="0" y="0"/>
                  <wp:positionH relativeFrom="column">
                    <wp:posOffset>5809615</wp:posOffset>
                  </wp:positionH>
                  <wp:positionV relativeFrom="paragraph">
                    <wp:posOffset>1492250</wp:posOffset>
                  </wp:positionV>
                  <wp:extent cx="287655" cy="287655"/>
                  <wp:effectExtent l="57150" t="0" r="1714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3360" behindDoc="1" locked="0" layoutInCell="0" allowOverlap="0" wp14:anchorId="2123311E" wp14:editId="5E200764">
                  <wp:simplePos x="0" y="0"/>
                  <wp:positionH relativeFrom="column">
                    <wp:posOffset>5801995</wp:posOffset>
                  </wp:positionH>
                  <wp:positionV relativeFrom="paragraph">
                    <wp:posOffset>2719705</wp:posOffset>
                  </wp:positionV>
                  <wp:extent cx="287655" cy="287655"/>
                  <wp:effectExtent l="57150" t="0" r="17145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2336" behindDoc="1" locked="0" layoutInCell="0" allowOverlap="0" wp14:anchorId="0DC869B6" wp14:editId="5C8C318C">
                  <wp:simplePos x="0" y="0"/>
                  <wp:positionH relativeFrom="column">
                    <wp:posOffset>5805805</wp:posOffset>
                  </wp:positionH>
                  <wp:positionV relativeFrom="paragraph">
                    <wp:posOffset>3521075</wp:posOffset>
                  </wp:positionV>
                  <wp:extent cx="287655" cy="287655"/>
                  <wp:effectExtent l="57150" t="0" r="17145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0955BE2D" wp14:editId="396D708E">
                  <wp:simplePos x="0" y="0"/>
                  <wp:positionH relativeFrom="column">
                    <wp:posOffset>5801995</wp:posOffset>
                  </wp:positionH>
                  <wp:positionV relativeFrom="paragraph">
                    <wp:posOffset>4330700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0288" behindDoc="1" locked="0" layoutInCell="0" allowOverlap="0" wp14:anchorId="3683D7DF" wp14:editId="7AFD4925">
                  <wp:simplePos x="0" y="0"/>
                  <wp:positionH relativeFrom="column">
                    <wp:posOffset>5796280</wp:posOffset>
                  </wp:positionH>
                  <wp:positionV relativeFrom="paragraph">
                    <wp:posOffset>5571490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59264" behindDoc="1" locked="0" layoutInCell="0" allowOverlap="0" wp14:anchorId="61EC070D" wp14:editId="36D76C3E">
                  <wp:simplePos x="0" y="0"/>
                  <wp:positionH relativeFrom="column">
                    <wp:posOffset>5789930</wp:posOffset>
                  </wp:positionH>
                  <wp:positionV relativeFrom="paragraph">
                    <wp:posOffset>7011035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656E" w:rsidRPr="00455D1D">
              <w:rPr>
                <w:rStyle w:val="ekvhandschrift"/>
                <w:sz w:val="40"/>
                <w:szCs w:val="40"/>
              </w:rPr>
              <w:t>Was tun die Kinder?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Niko </w:t>
            </w:r>
            <w:r w:rsidRPr="00D85D00">
              <w:rPr>
                <w:rStyle w:val="ekvhandschrift"/>
                <w:b/>
              </w:rPr>
              <w:t>rennt</w:t>
            </w:r>
            <w:r w:rsidRPr="00455D1D">
              <w:rPr>
                <w:rStyle w:val="ekvhandschrift"/>
              </w:rPr>
              <w:t xml:space="preserve"> mit Anne und Timo um die Wette.</w:t>
            </w:r>
          </w:p>
        </w:tc>
      </w:tr>
      <w:tr w:rsidR="0087656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Die Kinder und Niko </w:t>
            </w:r>
            <w:r w:rsidRPr="00D85D00">
              <w:rPr>
                <w:rStyle w:val="ekvhandschrift"/>
                <w:b/>
              </w:rPr>
              <w:t>rennen</w:t>
            </w:r>
            <w:r w:rsidRPr="00455D1D">
              <w:rPr>
                <w:rStyle w:val="ekvhandschrift"/>
              </w:rPr>
              <w:t xml:space="preserve"> um die Wette.</w:t>
            </w:r>
          </w:p>
          <w:p w:rsidR="0087656E" w:rsidRPr="00FB3BCE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lang w:eastAsia="de-DE"/>
              </w:rPr>
            </w:pPr>
            <w:r w:rsidRPr="00455D1D">
              <w:rPr>
                <w:rStyle w:val="ekvhandschrift"/>
              </w:rPr>
              <w:t xml:space="preserve">Sie </w:t>
            </w:r>
            <w:r w:rsidRPr="00D85D00">
              <w:rPr>
                <w:rStyle w:val="ekvhandschrift"/>
                <w:b/>
              </w:rPr>
              <w:t>schwitzen</w:t>
            </w:r>
            <w:r w:rsidR="00EC6B5F">
              <w:rPr>
                <w:rStyle w:val="ekvhandschrift"/>
                <w:b/>
              </w:rPr>
              <w:t>.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FB3BCE" w:rsidRDefault="0087656E" w:rsidP="00B27C5C">
            <w:r w:rsidRPr="00455D1D">
              <w:rPr>
                <w:rStyle w:val="ekvhandschrift"/>
              </w:rPr>
              <w:t xml:space="preserve">Marek </w:t>
            </w:r>
            <w:r w:rsidRPr="00D85D00">
              <w:rPr>
                <w:rStyle w:val="ekvhandschrift"/>
                <w:b/>
              </w:rPr>
              <w:t>stoppt</w:t>
            </w:r>
            <w:r w:rsidRPr="00455D1D">
              <w:rPr>
                <w:rStyle w:val="ekvhandschrift"/>
              </w:rPr>
              <w:t xml:space="preserve"> die Zeit mit einer Stoppuhr.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Lotte </w:t>
            </w:r>
            <w:r w:rsidRPr="00D85D00">
              <w:rPr>
                <w:rStyle w:val="ekvhandschrift"/>
                <w:b/>
              </w:rPr>
              <w:t>schreibt</w:t>
            </w:r>
            <w:r w:rsidRPr="00455D1D">
              <w:rPr>
                <w:rStyle w:val="ekvhandschrift"/>
              </w:rPr>
              <w:t xml:space="preserve"> die Zeit </w:t>
            </w:r>
            <w:r w:rsidRPr="00D85D00">
              <w:rPr>
                <w:rStyle w:val="ekvhandschrift"/>
                <w:b/>
              </w:rPr>
              <w:t>auf</w:t>
            </w:r>
            <w:r w:rsidRPr="00455D1D">
              <w:rPr>
                <w:rStyle w:val="ekvhandschrift"/>
              </w:rPr>
              <w:t>.</w:t>
            </w:r>
          </w:p>
        </w:tc>
      </w:tr>
      <w:tr w:rsidR="0087656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Ole </w:t>
            </w:r>
            <w:r w:rsidRPr="00D85D00">
              <w:rPr>
                <w:rStyle w:val="ekvhandschrift"/>
                <w:b/>
              </w:rPr>
              <w:t>hält</w:t>
            </w:r>
            <w:r w:rsidRPr="00455D1D">
              <w:rPr>
                <w:rStyle w:val="ekvhandschrift"/>
              </w:rPr>
              <w:t xml:space="preserve"> ein Plakat in die Luft.</w:t>
            </w:r>
          </w:p>
          <w:p w:rsidR="0087656E" w:rsidRPr="00FB3BCE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</w:pPr>
            <w:r w:rsidRPr="00455D1D">
              <w:rPr>
                <w:rStyle w:val="ekvhandschrift"/>
              </w:rPr>
              <w:t xml:space="preserve">Er </w:t>
            </w:r>
            <w:r w:rsidRPr="00D85D00">
              <w:rPr>
                <w:rStyle w:val="ekvhandschrift"/>
                <w:b/>
              </w:rPr>
              <w:t>feuert</w:t>
            </w:r>
            <w:r w:rsidRPr="00455D1D">
              <w:rPr>
                <w:rStyle w:val="ekvhandschrift"/>
              </w:rPr>
              <w:t xml:space="preserve"> Niko </w:t>
            </w:r>
            <w:r w:rsidRPr="00D85D00">
              <w:rPr>
                <w:rStyle w:val="ekvhandschrift"/>
                <w:b/>
              </w:rPr>
              <w:t>an</w:t>
            </w:r>
            <w:r w:rsidRPr="00455D1D">
              <w:rPr>
                <w:rStyle w:val="ekvhandschrift"/>
              </w:rPr>
              <w:t>.</w:t>
            </w:r>
          </w:p>
        </w:tc>
      </w:tr>
      <w:tr w:rsidR="0087656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455D1D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Mila, Rasmus, Nina und Ali </w:t>
            </w:r>
            <w:r w:rsidRPr="00D85D00">
              <w:rPr>
                <w:rStyle w:val="ekvhandschrift"/>
                <w:b/>
              </w:rPr>
              <w:t>sitzen</w:t>
            </w:r>
            <w:r w:rsidR="00EC6B5F">
              <w:rPr>
                <w:rStyle w:val="ekvhandschrift"/>
              </w:rPr>
              <w:t xml:space="preserve"> unter den Bäumen</w:t>
            </w:r>
          </w:p>
          <w:p w:rsidR="0087656E" w:rsidRPr="00455D1D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</w:rPr>
              <w:t>im Schatten.</w:t>
            </w:r>
          </w:p>
          <w:p w:rsidR="0087656E" w:rsidRPr="00FB3BCE" w:rsidRDefault="0087656E" w:rsidP="00B27C5C">
            <w:r w:rsidRPr="00455D1D">
              <w:rPr>
                <w:rStyle w:val="ekvhandschrift"/>
              </w:rPr>
              <w:t xml:space="preserve">Die Kinder </w:t>
            </w:r>
            <w:r w:rsidRPr="00D85D00">
              <w:rPr>
                <w:rStyle w:val="ekvhandschrift"/>
                <w:b/>
              </w:rPr>
              <w:t>ruhen</w:t>
            </w:r>
            <w:r w:rsidRPr="00455D1D">
              <w:rPr>
                <w:rStyle w:val="ekvhandschrift"/>
              </w:rPr>
              <w:t xml:space="preserve"> sich </w:t>
            </w:r>
            <w:r w:rsidRPr="00D85D00">
              <w:rPr>
                <w:rStyle w:val="ekvhandschrift"/>
                <w:b/>
              </w:rPr>
              <w:t>aus</w:t>
            </w:r>
            <w:r w:rsidRPr="00455D1D">
              <w:rPr>
                <w:rStyle w:val="ekvhandschrift"/>
              </w:rPr>
              <w:t>.</w:t>
            </w:r>
          </w:p>
        </w:tc>
      </w:tr>
    </w:tbl>
    <w:p w:rsidR="0087656E" w:rsidRDefault="003A22F2" w:rsidP="00D60378">
      <w:r w:rsidRPr="00455D1D">
        <w:rPr>
          <w:rStyle w:val="ekvhandschrift"/>
          <w:lang w:eastAsia="de-DE"/>
        </w:rPr>
        <w:drawing>
          <wp:anchor distT="0" distB="0" distL="0" distR="0" simplePos="0" relativeHeight="251682816" behindDoc="1" locked="0" layoutInCell="0" allowOverlap="0" wp14:anchorId="764CE353" wp14:editId="7EB9EA93">
            <wp:simplePos x="0" y="0"/>
            <wp:positionH relativeFrom="column">
              <wp:posOffset>-299085</wp:posOffset>
            </wp:positionH>
            <wp:positionV relativeFrom="paragraph">
              <wp:posOffset>78740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D1D">
        <w:rPr>
          <w:rStyle w:val="ekvhandschrift"/>
          <w:lang w:eastAsia="de-DE"/>
        </w:rPr>
        <w:drawing>
          <wp:anchor distT="0" distB="0" distL="0" distR="0" simplePos="0" relativeHeight="251680768" behindDoc="1" locked="0" layoutInCell="0" allowOverlap="0" wp14:anchorId="6E9B6482" wp14:editId="5A6BB880">
            <wp:simplePos x="0" y="0"/>
            <wp:positionH relativeFrom="column">
              <wp:posOffset>5606415</wp:posOffset>
            </wp:positionH>
            <wp:positionV relativeFrom="paragraph">
              <wp:posOffset>97790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7656E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87656E" w:rsidRPr="00AE65F6" w:rsidRDefault="0087656E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87656E" w:rsidRPr="0006258C" w:rsidRDefault="0087656E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7656E" w:rsidRPr="00C172AE" w:rsidRDefault="0087656E" w:rsidP="0087656E">
            <w:pPr>
              <w:pStyle w:val="ekvkvnummer"/>
            </w:pPr>
            <w:r>
              <w:t xml:space="preserve">KV </w:t>
            </w:r>
            <w:r w:rsidR="009B3C04">
              <w:t>2.</w:t>
            </w:r>
            <w:r w:rsidRPr="009A7DBF">
              <w:t>1b</w:t>
            </w:r>
          </w:p>
        </w:tc>
      </w:tr>
      <w:tr w:rsidR="0087656E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7656E" w:rsidRPr="00BF17F2" w:rsidRDefault="0087656E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7656E" w:rsidRPr="00BF17F2" w:rsidRDefault="0087656E" w:rsidP="00037566">
            <w:pPr>
              <w:rPr>
                <w:color w:val="FFFFFF" w:themeColor="background1"/>
              </w:rPr>
            </w:pPr>
          </w:p>
        </w:tc>
      </w:tr>
    </w:tbl>
    <w:p w:rsidR="0087656E" w:rsidRDefault="0087656E" w:rsidP="00D60378">
      <w:r>
        <w:rPr>
          <w:lang w:eastAsia="de-DE"/>
        </w:rPr>
        <w:drawing>
          <wp:anchor distT="0" distB="0" distL="0" distR="0" simplePos="0" relativeHeight="251678720" behindDoc="1" locked="0" layoutInCell="0" allowOverlap="0" wp14:anchorId="2C191BD7" wp14:editId="5A4DC12C">
            <wp:simplePos x="0" y="0"/>
            <wp:positionH relativeFrom="column">
              <wp:posOffset>5813425</wp:posOffset>
            </wp:positionH>
            <wp:positionV relativeFrom="paragraph">
              <wp:posOffset>107315</wp:posOffset>
            </wp:positionV>
            <wp:extent cx="287655" cy="287655"/>
            <wp:effectExtent l="57150" t="0" r="17145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3A22F2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5648" behindDoc="1" locked="0" layoutInCell="0" allowOverlap="0" wp14:anchorId="49A11E9E" wp14:editId="4520727C">
                  <wp:simplePos x="0" y="0"/>
                  <wp:positionH relativeFrom="column">
                    <wp:posOffset>5810885</wp:posOffset>
                  </wp:positionH>
                  <wp:positionV relativeFrom="paragraph">
                    <wp:posOffset>5545455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9504" behindDoc="1" locked="0" layoutInCell="0" allowOverlap="0" wp14:anchorId="08D4C5C8" wp14:editId="65B44F1D">
                  <wp:simplePos x="0" y="0"/>
                  <wp:positionH relativeFrom="column">
                    <wp:posOffset>5799455</wp:posOffset>
                  </wp:positionH>
                  <wp:positionV relativeFrom="paragraph">
                    <wp:posOffset>4737735</wp:posOffset>
                  </wp:positionV>
                  <wp:extent cx="287655" cy="287655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0528" behindDoc="1" locked="0" layoutInCell="0" allowOverlap="0" wp14:anchorId="514BF3FC" wp14:editId="69DBEC53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3924300</wp:posOffset>
                  </wp:positionV>
                  <wp:extent cx="287655" cy="287655"/>
                  <wp:effectExtent l="57150" t="0" r="17145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1552" behindDoc="1" locked="0" layoutInCell="0" allowOverlap="0" wp14:anchorId="35062DEE" wp14:editId="491CCE04">
                  <wp:simplePos x="0" y="0"/>
                  <wp:positionH relativeFrom="column">
                    <wp:posOffset>5815330</wp:posOffset>
                  </wp:positionH>
                  <wp:positionV relativeFrom="paragraph">
                    <wp:posOffset>3114675</wp:posOffset>
                  </wp:positionV>
                  <wp:extent cx="287655" cy="287655"/>
                  <wp:effectExtent l="57150" t="0" r="17145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2576" behindDoc="1" locked="0" layoutInCell="0" allowOverlap="0" wp14:anchorId="71183F06" wp14:editId="4A36C5A3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2300605</wp:posOffset>
                  </wp:positionV>
                  <wp:extent cx="287655" cy="287655"/>
                  <wp:effectExtent l="57150" t="0" r="17145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4624" behindDoc="1" locked="0" layoutInCell="0" allowOverlap="0" wp14:anchorId="3248CCD1" wp14:editId="2DE63628">
                  <wp:simplePos x="0" y="0"/>
                  <wp:positionH relativeFrom="column">
                    <wp:posOffset>5819140</wp:posOffset>
                  </wp:positionH>
                  <wp:positionV relativeFrom="paragraph">
                    <wp:posOffset>1492250</wp:posOffset>
                  </wp:positionV>
                  <wp:extent cx="287655" cy="287655"/>
                  <wp:effectExtent l="57150" t="0" r="17145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3600" behindDoc="1" locked="0" layoutInCell="0" allowOverlap="0" wp14:anchorId="73B87A44" wp14:editId="07376576">
                  <wp:simplePos x="0" y="0"/>
                  <wp:positionH relativeFrom="column">
                    <wp:posOffset>5807710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656E" w:rsidRPr="00455D1D">
              <w:rPr>
                <w:rStyle w:val="ekvhandschrift"/>
              </w:rPr>
              <w:t xml:space="preserve">Mila </w:t>
            </w:r>
            <w:r w:rsidR="0087656E" w:rsidRPr="00D85D00">
              <w:rPr>
                <w:rStyle w:val="ekvhandschrift"/>
                <w:b/>
              </w:rPr>
              <w:t>trinkt</w:t>
            </w:r>
            <w:r w:rsidR="0087656E" w:rsidRPr="00455D1D">
              <w:rPr>
                <w:rStyle w:val="ekvhandschrift"/>
              </w:rPr>
              <w:t xml:space="preserve"> aus einer Trinkflasche.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Rasmus </w:t>
            </w:r>
            <w:r w:rsidRPr="00D85D00">
              <w:rPr>
                <w:rStyle w:val="ekvhandschrift"/>
                <w:b/>
              </w:rPr>
              <w:t>isst</w:t>
            </w:r>
            <w:r w:rsidRPr="00455D1D">
              <w:rPr>
                <w:rStyle w:val="ekvhandschrift"/>
              </w:rPr>
              <w:t xml:space="preserve"> eine Banane.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Nina und Ali </w:t>
            </w:r>
            <w:r w:rsidRPr="00D85D00">
              <w:rPr>
                <w:rStyle w:val="ekvhandschrift"/>
                <w:b/>
              </w:rPr>
              <w:t>beobachten</w:t>
            </w:r>
            <w:r w:rsidRPr="00455D1D">
              <w:rPr>
                <w:rStyle w:val="ekvhandschrift"/>
              </w:rPr>
              <w:t xml:space="preserve"> das Wettrennen.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Nina </w:t>
            </w:r>
            <w:r w:rsidRPr="00D85D00">
              <w:rPr>
                <w:rStyle w:val="ekvhandschrift"/>
                <w:b/>
              </w:rPr>
              <w:t>klatscht</w:t>
            </w:r>
            <w:r w:rsidRPr="00455D1D">
              <w:rPr>
                <w:rStyle w:val="ekvhandschrift"/>
              </w:rPr>
              <w:t xml:space="preserve"> in die Hände.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Ali </w:t>
            </w:r>
            <w:r w:rsidRPr="00D85D00">
              <w:rPr>
                <w:rStyle w:val="ekvhandschrift"/>
                <w:b/>
              </w:rPr>
              <w:t>hält</w:t>
            </w:r>
            <w:r w:rsidRPr="00455D1D">
              <w:rPr>
                <w:rStyle w:val="ekvhandschrift"/>
              </w:rPr>
              <w:t xml:space="preserve"> ein gesundes Brot mit Salat in der Hand.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Emma </w:t>
            </w:r>
            <w:r w:rsidRPr="00D85D00">
              <w:rPr>
                <w:rStyle w:val="ekvhandschrift"/>
                <w:b/>
              </w:rPr>
              <w:t>springt</w:t>
            </w:r>
            <w:r w:rsidRPr="00455D1D">
              <w:rPr>
                <w:rStyle w:val="ekvhandschrift"/>
              </w:rPr>
              <w:t xml:space="preserve"> mit dem Springseil.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656E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</w:rPr>
              <w:t xml:space="preserve">Ein Kind </w:t>
            </w:r>
            <w:r w:rsidRPr="00D85D00">
              <w:rPr>
                <w:rStyle w:val="ekvhandschrift"/>
                <w:b/>
              </w:rPr>
              <w:t>springt</w:t>
            </w:r>
            <w:r w:rsidRPr="00455D1D">
              <w:rPr>
                <w:rStyle w:val="ekvhandschrift"/>
              </w:rPr>
              <w:t xml:space="preserve"> in die Sprunggrube.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EC6B5F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6672" behindDoc="1" locked="0" layoutInCell="0" allowOverlap="0" wp14:anchorId="444E26D4" wp14:editId="053473AD">
                  <wp:simplePos x="0" y="0"/>
                  <wp:positionH relativeFrom="column">
                    <wp:posOffset>5801360</wp:posOffset>
                  </wp:positionH>
                  <wp:positionV relativeFrom="paragraph">
                    <wp:posOffset>669290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656E" w:rsidRPr="00455D1D">
              <w:rPr>
                <w:rStyle w:val="ekvhandschrift"/>
              </w:rPr>
              <w:t xml:space="preserve">Sechs Kinder </w:t>
            </w:r>
            <w:r w:rsidR="0087656E" w:rsidRPr="00D85D00">
              <w:rPr>
                <w:rStyle w:val="ekvhandschrift"/>
                <w:b/>
              </w:rPr>
              <w:t>spielen</w:t>
            </w:r>
            <w:r w:rsidR="0087656E" w:rsidRPr="00455D1D">
              <w:rPr>
                <w:rStyle w:val="ekvhandschrift"/>
              </w:rPr>
              <w:t xml:space="preserve"> Fußball auf der Wiese.</w:t>
            </w:r>
          </w:p>
        </w:tc>
      </w:tr>
      <w:tr w:rsidR="00EC6B5F" w:rsidRPr="00455D1D" w:rsidTr="00D1129D">
        <w:trPr>
          <w:trHeight w:val="703"/>
        </w:trPr>
        <w:tc>
          <w:tcPr>
            <w:tcW w:w="9298" w:type="dxa"/>
            <w:vAlign w:val="center"/>
          </w:tcPr>
          <w:p w:rsidR="00EC6B5F" w:rsidRPr="00455D1D" w:rsidRDefault="00EC6B5F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87936" behindDoc="1" locked="0" layoutInCell="0" allowOverlap="0" wp14:anchorId="46E1F620" wp14:editId="65ABF706">
                  <wp:simplePos x="0" y="0"/>
                  <wp:positionH relativeFrom="column">
                    <wp:posOffset>5822315</wp:posOffset>
                  </wp:positionH>
                  <wp:positionV relativeFrom="paragraph">
                    <wp:posOffset>666115</wp:posOffset>
                  </wp:positionV>
                  <wp:extent cx="287655" cy="287655"/>
                  <wp:effectExtent l="57150" t="0" r="17145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0E5A" w:rsidRDefault="00630E5A" w:rsidP="00630E5A">
      <w:r w:rsidRPr="00455D1D">
        <w:rPr>
          <w:rStyle w:val="ekvhandschrift"/>
          <w:lang w:eastAsia="de-DE"/>
        </w:rPr>
        <w:drawing>
          <wp:anchor distT="0" distB="0" distL="0" distR="0" simplePos="0" relativeHeight="251685888" behindDoc="1" locked="0" layoutInCell="0" allowOverlap="0" wp14:anchorId="421D8B79" wp14:editId="027C661F">
            <wp:simplePos x="0" y="0"/>
            <wp:positionH relativeFrom="column">
              <wp:posOffset>-299085</wp:posOffset>
            </wp:positionH>
            <wp:positionV relativeFrom="paragraph">
              <wp:posOffset>78740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D1D">
        <w:rPr>
          <w:rStyle w:val="ekvhandschrift"/>
          <w:lang w:eastAsia="de-DE"/>
        </w:rPr>
        <w:drawing>
          <wp:anchor distT="0" distB="0" distL="0" distR="0" simplePos="0" relativeHeight="251684864" behindDoc="1" locked="0" layoutInCell="0" allowOverlap="0" wp14:anchorId="796664F0" wp14:editId="683B3570">
            <wp:simplePos x="0" y="0"/>
            <wp:positionH relativeFrom="column">
              <wp:posOffset>5606415</wp:posOffset>
            </wp:positionH>
            <wp:positionV relativeFrom="paragraph">
              <wp:posOffset>97790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0E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56E" w:rsidRDefault="0087656E" w:rsidP="003C599D">
      <w:pPr>
        <w:spacing w:line="240" w:lineRule="auto"/>
      </w:pPr>
      <w:r>
        <w:separator/>
      </w:r>
    </w:p>
  </w:endnote>
  <w:endnote w:type="continuationSeparator" w:id="0">
    <w:p w:rsidR="0087656E" w:rsidRDefault="0087656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E972EF" w:rsidP="00271E98">
          <w:pPr>
            <w:pStyle w:val="ekvquelle"/>
          </w:pPr>
          <w:r w:rsidRPr="00005AE2">
            <w:t xml:space="preserve">Textquelle: </w:t>
          </w:r>
          <w:r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56E" w:rsidRDefault="0087656E" w:rsidP="003C599D">
      <w:pPr>
        <w:spacing w:line="240" w:lineRule="auto"/>
      </w:pPr>
      <w:r>
        <w:separator/>
      </w:r>
    </w:p>
  </w:footnote>
  <w:footnote w:type="continuationSeparator" w:id="0">
    <w:p w:rsidR="0087656E" w:rsidRDefault="0087656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6E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6A99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2721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E98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22F2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5D1D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0E5A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656E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3C0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0648"/>
    <w:rsid w:val="00D1129D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5D00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972EF"/>
    <w:rsid w:val="00EA7542"/>
    <w:rsid w:val="00EB2280"/>
    <w:rsid w:val="00EC1621"/>
    <w:rsid w:val="00EC662E"/>
    <w:rsid w:val="00EC6B5F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678</Characters>
  <Application>Microsoft Office Word</Application>
  <DocSecurity>0</DocSecurity>
  <Lines>16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13</cp:revision>
  <cp:lastPrinted>2017-09-04T08:20:00Z</cp:lastPrinted>
  <dcterms:created xsi:type="dcterms:W3CDTF">2017-09-04T08:15:00Z</dcterms:created>
  <dcterms:modified xsi:type="dcterms:W3CDTF">2017-09-14T09:19:00Z</dcterms:modified>
</cp:coreProperties>
</file>