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42321D" w:rsidRPr="0042321D">
              <w:t>2.3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42321D" w:rsidP="0042321D">
      <w:pPr>
        <w:pStyle w:val="ekvue2arial"/>
      </w:pPr>
      <w:bookmarkStart w:id="0" w:name="bmStart"/>
      <w:bookmarkEnd w:id="0"/>
      <w:r w:rsidRPr="0042321D">
        <w:t>Wortspeicher Kapitel 2: Gesundes Frühstück/Verben</w:t>
      </w:r>
    </w:p>
    <w:p w:rsidR="002027EC" w:rsidRDefault="00AE2A3E" w:rsidP="002027EC">
      <w:pPr>
        <w:pStyle w:val="ekvbild"/>
      </w:pPr>
      <w:r>
        <w:rPr>
          <w:lang w:eastAsia="de-DE"/>
        </w:rPr>
        <w:drawing>
          <wp:anchor distT="0" distB="0" distL="114300" distR="114300" simplePos="0" relativeHeight="251665408" behindDoc="1" locked="0" layoutInCell="0" allowOverlap="0" wp14:anchorId="58F13D72" wp14:editId="39CF261E">
            <wp:simplePos x="0" y="0"/>
            <wp:positionH relativeFrom="column">
              <wp:posOffset>6002655</wp:posOffset>
            </wp:positionH>
            <wp:positionV relativeFrom="paragraph">
              <wp:posOffset>82606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8C0311" w:rsidRPr="00327CC2" w:rsidRDefault="00A6091D" w:rsidP="008C0311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688960" behindDoc="0" locked="0" layoutInCell="1" allowOverlap="1" wp14:anchorId="5C2CC3D7" wp14:editId="3C61EE0A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-481330</wp:posOffset>
                  </wp:positionV>
                  <wp:extent cx="503555" cy="449580"/>
                  <wp:effectExtent l="0" t="0" r="0" b="7620"/>
                  <wp:wrapNone/>
                  <wp:docPr id="24" name="Grafik 24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663360" behindDoc="1" locked="0" layoutInCell="0" allowOverlap="0" wp14:anchorId="43D64706" wp14:editId="0E6F8F38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662336" behindDoc="1" locked="0" layoutInCell="0" allowOverlap="0" wp14:anchorId="68D6093E" wp14:editId="762D8EAC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7655" cy="287655"/>
                  <wp:effectExtent l="57150" t="0" r="1714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659264" behindDoc="1" locked="0" layoutInCell="0" allowOverlap="0" wp14:anchorId="4CC7660D" wp14:editId="18A2ED72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327CC2">
              <w:rPr>
                <w:rStyle w:val="ekvhandschrift"/>
                <w:color w:val="FF0000"/>
              </w:rPr>
              <w:t xml:space="preserve">die </w:t>
            </w:r>
            <w:r w:rsidR="008C0311" w:rsidRPr="00327CC2">
              <w:rPr>
                <w:rStyle w:val="ekvhandschrift"/>
              </w:rPr>
              <w:t>Ba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na</w:t>
            </w:r>
            <w:r w:rsidR="008C0311" w:rsidRPr="00327CC2">
              <w:rPr>
                <w:rStyle w:val="ekvhandschrift"/>
              </w:rPr>
              <w:t>ne</w:t>
            </w:r>
          </w:p>
          <w:p w:rsidR="00B534A5" w:rsidRPr="00327CC2" w:rsidRDefault="008C0311" w:rsidP="008C0311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Ba</w:t>
            </w:r>
            <w:r w:rsidRPr="00BA26C1">
              <w:rPr>
                <w:rStyle w:val="ekvhandschrift"/>
                <w:color w:val="767171" w:themeColor="background2" w:themeShade="80"/>
              </w:rPr>
              <w:t>na</w:t>
            </w:r>
            <w:r w:rsidRPr="00327CC2">
              <w:rPr>
                <w:rStyle w:val="ekvhandschrift"/>
              </w:rPr>
              <w:t>nen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0311" w:rsidRPr="00327CC2" w:rsidRDefault="002027EC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656191" behindDoc="0" locked="0" layoutInCell="1" allowOverlap="1" wp14:anchorId="073E793C" wp14:editId="02BDA155">
                  <wp:simplePos x="0" y="0"/>
                  <wp:positionH relativeFrom="column">
                    <wp:posOffset>1080135</wp:posOffset>
                  </wp:positionH>
                  <wp:positionV relativeFrom="paragraph">
                    <wp:posOffset>-486410</wp:posOffset>
                  </wp:positionV>
                  <wp:extent cx="532765" cy="474980"/>
                  <wp:effectExtent l="0" t="0" r="635" b="1270"/>
                  <wp:wrapNone/>
                  <wp:docPr id="25" name="Grafik 25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327CC2">
              <w:rPr>
                <w:rStyle w:val="ekvhandschrift"/>
                <w:color w:val="2E74B5" w:themeColor="accent1" w:themeShade="BF"/>
              </w:rPr>
              <w:t xml:space="preserve">der </w:t>
            </w:r>
            <w:r w:rsidR="008C0311" w:rsidRPr="00327CC2">
              <w:rPr>
                <w:rStyle w:val="ekvhandschrift"/>
              </w:rPr>
              <w:t>Ap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fel</w:t>
            </w:r>
          </w:p>
          <w:p w:rsidR="00B534A5" w:rsidRPr="00327CC2" w:rsidRDefault="008C0311" w:rsidP="008C0311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Äp</w:t>
            </w:r>
            <w:r w:rsidRPr="00BA26C1">
              <w:rPr>
                <w:rStyle w:val="ekvhandschrift"/>
                <w:color w:val="767171" w:themeColor="background2" w:themeShade="80"/>
              </w:rPr>
              <w:t>fel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0311" w:rsidRPr="00327CC2" w:rsidRDefault="002027EC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657215" behindDoc="0" locked="0" layoutInCell="1" allowOverlap="1" wp14:anchorId="74CA29DD" wp14:editId="0AB4E84B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-487045</wp:posOffset>
                  </wp:positionV>
                  <wp:extent cx="503555" cy="449580"/>
                  <wp:effectExtent l="0" t="0" r="0" b="7620"/>
                  <wp:wrapNone/>
                  <wp:docPr id="26" name="Grafik 26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327CC2">
              <w:rPr>
                <w:rStyle w:val="ekvhandschrift"/>
                <w:color w:val="2E74B5" w:themeColor="accent1" w:themeShade="BF"/>
              </w:rPr>
              <w:t xml:space="preserve">der </w:t>
            </w:r>
            <w:r w:rsidR="008C0311" w:rsidRPr="00327CC2">
              <w:rPr>
                <w:rStyle w:val="ekvhandschrift"/>
              </w:rPr>
              <w:t>Kä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se</w:t>
            </w:r>
          </w:p>
          <w:p w:rsidR="00B534A5" w:rsidRPr="00327CC2" w:rsidRDefault="008C0311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Kä</w:t>
            </w:r>
            <w:r w:rsidRPr="00BA26C1">
              <w:rPr>
                <w:rStyle w:val="ekvhandschrift"/>
                <w:color w:val="767171" w:themeColor="background2" w:themeShade="80"/>
              </w:rPr>
              <w:t>se</w:t>
            </w:r>
          </w:p>
        </w:tc>
        <w:tc>
          <w:tcPr>
            <w:tcW w:w="2551" w:type="dxa"/>
            <w:vAlign w:val="center"/>
          </w:tcPr>
          <w:p w:rsidR="008C0311" w:rsidRPr="00327CC2" w:rsidRDefault="002027EC" w:rsidP="008C0311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58239" behindDoc="0" locked="0" layoutInCell="1" allowOverlap="1" wp14:anchorId="0FF85171" wp14:editId="4459257B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-481965</wp:posOffset>
                  </wp:positionV>
                  <wp:extent cx="503555" cy="449580"/>
                  <wp:effectExtent l="0" t="0" r="0" b="7620"/>
                  <wp:wrapNone/>
                  <wp:docPr id="27" name="Grafik 27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8C0311" w:rsidRPr="00327CC2">
              <w:rPr>
                <w:rStyle w:val="ekvhandschrift"/>
              </w:rPr>
              <w:t>Brot</w:t>
            </w:r>
          </w:p>
          <w:p w:rsidR="00B534A5" w:rsidRPr="00327CC2" w:rsidRDefault="008C0311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Bro</w:t>
            </w:r>
            <w:r w:rsidRPr="00BA26C1">
              <w:rPr>
                <w:rStyle w:val="ekvhandschrift"/>
                <w:color w:val="767171" w:themeColor="background2" w:themeShade="80"/>
              </w:rPr>
              <w:t>te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8C0311" w:rsidRPr="00327CC2" w:rsidRDefault="00A6091D" w:rsidP="008C0311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97152" behindDoc="0" locked="0" layoutInCell="1" allowOverlap="1" wp14:anchorId="2A4E6BB8" wp14:editId="1D873FEC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-485775</wp:posOffset>
                  </wp:positionV>
                  <wp:extent cx="503555" cy="449580"/>
                  <wp:effectExtent l="0" t="0" r="0" b="7620"/>
                  <wp:wrapNone/>
                  <wp:docPr id="36" name="Grafik 36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0288" behindDoc="1" locked="0" layoutInCell="0" allowOverlap="0" wp14:anchorId="7D08683B" wp14:editId="4693AC86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1344930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8C0311" w:rsidRPr="00327CC2">
              <w:rPr>
                <w:rStyle w:val="ekvhandschrift"/>
              </w:rPr>
              <w:t>Bröt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chen</w:t>
            </w:r>
          </w:p>
          <w:p w:rsidR="00B534A5" w:rsidRPr="00327CC2" w:rsidRDefault="008C0311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Bröt</w:t>
            </w:r>
            <w:r w:rsidRPr="00BA26C1">
              <w:rPr>
                <w:rStyle w:val="ekvhandschrift"/>
                <w:color w:val="767171" w:themeColor="background2" w:themeShade="80"/>
              </w:rPr>
              <w:t>chen</w:t>
            </w:r>
          </w:p>
        </w:tc>
        <w:tc>
          <w:tcPr>
            <w:tcW w:w="2552" w:type="dxa"/>
            <w:vAlign w:val="center"/>
          </w:tcPr>
          <w:p w:rsidR="00B534A5" w:rsidRPr="00327CC2" w:rsidRDefault="001F0D34" w:rsidP="008C0311">
            <w:pPr>
              <w:pStyle w:val="ekvtabelle"/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</w:rPr>
              <w:drawing>
                <wp:anchor distT="0" distB="0" distL="114300" distR="114300" simplePos="0" relativeHeight="251695104" behindDoc="0" locked="0" layoutInCell="1" allowOverlap="1" wp14:anchorId="0C3F7AFE" wp14:editId="7A5E088F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-608330</wp:posOffset>
                  </wp:positionV>
                  <wp:extent cx="503555" cy="449580"/>
                  <wp:effectExtent l="0" t="0" r="0" b="7620"/>
                  <wp:wrapNone/>
                  <wp:docPr id="35" name="Grafik 35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8C0311" w:rsidRPr="00327CC2">
              <w:rPr>
                <w:rStyle w:val="ekvhandschrift"/>
              </w:rPr>
              <w:t>Obst</w:t>
            </w:r>
          </w:p>
        </w:tc>
        <w:tc>
          <w:tcPr>
            <w:tcW w:w="2551" w:type="dxa"/>
            <w:vAlign w:val="center"/>
          </w:tcPr>
          <w:p w:rsidR="00B534A5" w:rsidRPr="00327CC2" w:rsidRDefault="001F0D34" w:rsidP="008C0311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93056" behindDoc="0" locked="0" layoutInCell="1" allowOverlap="1" wp14:anchorId="6B503F81" wp14:editId="00A1183A">
                  <wp:simplePos x="0" y="0"/>
                  <wp:positionH relativeFrom="column">
                    <wp:posOffset>1111250</wp:posOffset>
                  </wp:positionH>
                  <wp:positionV relativeFrom="paragraph">
                    <wp:posOffset>-610235</wp:posOffset>
                  </wp:positionV>
                  <wp:extent cx="503555" cy="449580"/>
                  <wp:effectExtent l="0" t="0" r="0" b="7620"/>
                  <wp:wrapNone/>
                  <wp:docPr id="34" name="Grafik 34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8C0311" w:rsidRPr="00327CC2">
              <w:rPr>
                <w:rStyle w:val="ekvhandschrift"/>
              </w:rPr>
              <w:t>Was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ser</w:t>
            </w:r>
          </w:p>
        </w:tc>
        <w:tc>
          <w:tcPr>
            <w:tcW w:w="2551" w:type="dxa"/>
            <w:vAlign w:val="center"/>
          </w:tcPr>
          <w:p w:rsidR="008C0311" w:rsidRPr="00327CC2" w:rsidRDefault="001F0D34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FF0000"/>
                <w:lang w:eastAsia="de-DE"/>
              </w:rPr>
              <w:drawing>
                <wp:anchor distT="0" distB="0" distL="114300" distR="114300" simplePos="0" relativeHeight="251691008" behindDoc="0" locked="0" layoutInCell="1" allowOverlap="1" wp14:anchorId="52DFF898" wp14:editId="7550AEA4">
                  <wp:simplePos x="0" y="0"/>
                  <wp:positionH relativeFrom="column">
                    <wp:posOffset>1111885</wp:posOffset>
                  </wp:positionH>
                  <wp:positionV relativeFrom="paragraph">
                    <wp:posOffset>-487680</wp:posOffset>
                  </wp:positionV>
                  <wp:extent cx="503555" cy="449580"/>
                  <wp:effectExtent l="0" t="0" r="0" b="7620"/>
                  <wp:wrapNone/>
                  <wp:docPr id="33" name="Grafik 33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327CC2">
              <w:rPr>
                <w:rStyle w:val="ekvhandschrift"/>
                <w:color w:val="FF0000"/>
              </w:rPr>
              <w:t xml:space="preserve">die </w:t>
            </w:r>
            <w:r w:rsidR="008C0311" w:rsidRPr="00327CC2">
              <w:rPr>
                <w:rStyle w:val="ekvhandschrift"/>
              </w:rPr>
              <w:t>To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ma</w:t>
            </w:r>
            <w:r w:rsidR="008C0311" w:rsidRPr="00327CC2">
              <w:rPr>
                <w:rStyle w:val="ekvhandschrift"/>
              </w:rPr>
              <w:t>te</w:t>
            </w:r>
          </w:p>
          <w:p w:rsidR="00B534A5" w:rsidRPr="00327CC2" w:rsidRDefault="008C0311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To</w:t>
            </w:r>
            <w:r w:rsidRPr="00BA26C1">
              <w:rPr>
                <w:rStyle w:val="ekvhandschrift"/>
                <w:color w:val="767171" w:themeColor="background2" w:themeShade="80"/>
              </w:rPr>
              <w:t>ma</w:t>
            </w:r>
            <w:r w:rsidRPr="00327CC2">
              <w:rPr>
                <w:rStyle w:val="ekvhandschrift"/>
              </w:rPr>
              <w:t>ten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474EF5" w:rsidRPr="00327CC2" w:rsidRDefault="00A6091D" w:rsidP="00474EF5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05344" behindDoc="0" locked="0" layoutInCell="1" allowOverlap="1" wp14:anchorId="213BB13D" wp14:editId="0A0B448F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-482600</wp:posOffset>
                  </wp:positionV>
                  <wp:extent cx="503555" cy="449580"/>
                  <wp:effectExtent l="0" t="0" r="0" b="7620"/>
                  <wp:wrapNone/>
                  <wp:docPr id="40" name="Grafik 40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661312" behindDoc="1" locked="0" layoutInCell="0" allowOverlap="0" wp14:anchorId="6D51DBCB" wp14:editId="7869DD46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EF5" w:rsidRPr="00327CC2">
              <w:rPr>
                <w:rStyle w:val="ekvhandschrift"/>
                <w:color w:val="2E74B5" w:themeColor="accent1" w:themeShade="BF"/>
              </w:rPr>
              <w:t xml:space="preserve">der </w:t>
            </w:r>
            <w:r w:rsidR="00474EF5" w:rsidRPr="00327CC2">
              <w:rPr>
                <w:rStyle w:val="ekvhandschrift"/>
              </w:rPr>
              <w:t>Sa</w:t>
            </w:r>
            <w:r w:rsidR="00474EF5" w:rsidRPr="00BA26C1">
              <w:rPr>
                <w:rStyle w:val="ekvhandschrift"/>
                <w:color w:val="767171" w:themeColor="background2" w:themeShade="80"/>
              </w:rPr>
              <w:t>lat</w:t>
            </w:r>
          </w:p>
          <w:p w:rsidR="00B534A5" w:rsidRPr="00327CC2" w:rsidRDefault="00474EF5" w:rsidP="00474EF5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die Sa</w:t>
            </w:r>
            <w:r w:rsidRPr="00BA26C1">
              <w:rPr>
                <w:rStyle w:val="ekvhandschrift"/>
                <w:color w:val="767171" w:themeColor="background2" w:themeShade="80"/>
              </w:rPr>
              <w:t>la</w:t>
            </w:r>
            <w:r w:rsidRPr="00C27645">
              <w:rPr>
                <w:rStyle w:val="ekvhandschrift"/>
                <w:color w:val="auto"/>
              </w:rPr>
              <w:t>t</w:t>
            </w:r>
            <w:r w:rsidRPr="00327CC2">
              <w:rPr>
                <w:rStyle w:val="ekvhandschrift"/>
              </w:rPr>
              <w:t>e</w:t>
            </w:r>
          </w:p>
        </w:tc>
        <w:tc>
          <w:tcPr>
            <w:tcW w:w="2552" w:type="dxa"/>
            <w:vAlign w:val="center"/>
          </w:tcPr>
          <w:p w:rsidR="00474EF5" w:rsidRPr="00327CC2" w:rsidRDefault="001F0D34" w:rsidP="00474EF5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699200" behindDoc="0" locked="0" layoutInCell="1" allowOverlap="1" wp14:anchorId="105AC13E" wp14:editId="04B40FEA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-483235</wp:posOffset>
                  </wp:positionV>
                  <wp:extent cx="503555" cy="449580"/>
                  <wp:effectExtent l="0" t="0" r="0" b="7620"/>
                  <wp:wrapNone/>
                  <wp:docPr id="37" name="Grafik 37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EF5" w:rsidRPr="00327CC2">
              <w:rPr>
                <w:rStyle w:val="ekvhandschrift"/>
              </w:rPr>
              <w:t>ren</w:t>
            </w:r>
            <w:r w:rsidR="00474EF5" w:rsidRPr="00BA26C1">
              <w:rPr>
                <w:rStyle w:val="ekvhandschrift"/>
                <w:color w:val="767171" w:themeColor="background2" w:themeShade="80"/>
              </w:rPr>
              <w:t>nen</w:t>
            </w:r>
          </w:p>
          <w:p w:rsidR="00B534A5" w:rsidRPr="00327CC2" w:rsidRDefault="00474EF5" w:rsidP="00474EF5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er</w:t>
            </w:r>
            <w:r w:rsidR="00C27645">
              <w:rPr>
                <w:rStyle w:val="ekvhandschrift"/>
              </w:rPr>
              <w:t>/sie</w:t>
            </w:r>
            <w:r w:rsidRPr="00327CC2">
              <w:rPr>
                <w:rStyle w:val="ekvhandschrift"/>
              </w:rPr>
              <w:t xml:space="preserve"> rennt</w:t>
            </w:r>
          </w:p>
        </w:tc>
        <w:tc>
          <w:tcPr>
            <w:tcW w:w="2551" w:type="dxa"/>
            <w:vAlign w:val="center"/>
          </w:tcPr>
          <w:p w:rsidR="00474EF5" w:rsidRPr="00327CC2" w:rsidRDefault="001F0D34" w:rsidP="00474EF5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01248" behindDoc="0" locked="0" layoutInCell="1" allowOverlap="1" wp14:anchorId="0AD333D1" wp14:editId="6377880E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-481965</wp:posOffset>
                  </wp:positionV>
                  <wp:extent cx="503555" cy="449580"/>
                  <wp:effectExtent l="0" t="0" r="0" b="7620"/>
                  <wp:wrapNone/>
                  <wp:docPr id="38" name="Grafik 38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EF5" w:rsidRPr="00327CC2">
              <w:rPr>
                <w:rStyle w:val="ekvhandschrift"/>
              </w:rPr>
              <w:t>sprin</w:t>
            </w:r>
            <w:r w:rsidR="00474EF5" w:rsidRPr="00BA26C1">
              <w:rPr>
                <w:rStyle w:val="ekvhandschrift"/>
                <w:color w:val="767171" w:themeColor="background2" w:themeShade="80"/>
              </w:rPr>
              <w:t>gen</w:t>
            </w:r>
          </w:p>
          <w:p w:rsidR="00B534A5" w:rsidRPr="00327CC2" w:rsidRDefault="00C27645" w:rsidP="00474EF5">
            <w:pPr>
              <w:pStyle w:val="ekvtabelle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</w:t>
            </w:r>
            <w:r w:rsidR="00474EF5" w:rsidRPr="00327CC2">
              <w:rPr>
                <w:rStyle w:val="ekvhandschrift"/>
              </w:rPr>
              <w:t>sie springt</w:t>
            </w:r>
          </w:p>
        </w:tc>
        <w:tc>
          <w:tcPr>
            <w:tcW w:w="2551" w:type="dxa"/>
            <w:vAlign w:val="center"/>
          </w:tcPr>
          <w:p w:rsidR="00474EF5" w:rsidRPr="00327CC2" w:rsidRDefault="00A6091D" w:rsidP="00474EF5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03296" behindDoc="0" locked="0" layoutInCell="1" allowOverlap="1" wp14:anchorId="6B542A1E" wp14:editId="16E0A023">
                  <wp:simplePos x="0" y="0"/>
                  <wp:positionH relativeFrom="column">
                    <wp:posOffset>1106170</wp:posOffset>
                  </wp:positionH>
                  <wp:positionV relativeFrom="paragraph">
                    <wp:posOffset>-483870</wp:posOffset>
                  </wp:positionV>
                  <wp:extent cx="503555" cy="449580"/>
                  <wp:effectExtent l="0" t="0" r="0" b="7620"/>
                  <wp:wrapNone/>
                  <wp:docPr id="39" name="Grafik 39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4EF5" w:rsidRPr="00327CC2">
              <w:rPr>
                <w:rStyle w:val="ekvhandschrift"/>
              </w:rPr>
              <w:t>sit</w:t>
            </w:r>
            <w:r w:rsidR="00474EF5" w:rsidRPr="00BA26C1">
              <w:rPr>
                <w:rStyle w:val="ekvhandschrift"/>
                <w:color w:val="767171" w:themeColor="background2" w:themeShade="80"/>
              </w:rPr>
              <w:t>zen</w:t>
            </w:r>
          </w:p>
          <w:p w:rsidR="00B534A5" w:rsidRPr="00327CC2" w:rsidRDefault="00C27645" w:rsidP="00056E37">
            <w:pPr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</w:t>
            </w:r>
            <w:r w:rsidR="00474EF5" w:rsidRPr="00327CC2">
              <w:rPr>
                <w:rStyle w:val="ekvhandschrift"/>
              </w:rPr>
              <w:t>sie sitzt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BA26C1" w:rsidRDefault="001F0D34" w:rsidP="00056E37">
            <w:pPr>
              <w:jc w:val="center"/>
              <w:rPr>
                <w:rStyle w:val="ekvhandschrift"/>
                <w:color w:val="767171" w:themeColor="background2" w:themeShade="80"/>
              </w:rPr>
            </w:pPr>
            <w:r w:rsidRPr="0064481E">
              <w:rPr>
                <w:rStyle w:val="ekvhandschrift"/>
                <w:color w:val="auto"/>
                <w:lang w:eastAsia="de-DE"/>
              </w:rPr>
              <w:drawing>
                <wp:anchor distT="0" distB="0" distL="114300" distR="114300" simplePos="0" relativeHeight="251713536" behindDoc="0" locked="0" layoutInCell="1" allowOverlap="1" wp14:anchorId="1E728B58" wp14:editId="2B586DAF">
                  <wp:simplePos x="0" y="0"/>
                  <wp:positionH relativeFrom="column">
                    <wp:posOffset>1109980</wp:posOffset>
                  </wp:positionH>
                  <wp:positionV relativeFrom="paragraph">
                    <wp:posOffset>-483870</wp:posOffset>
                  </wp:positionV>
                  <wp:extent cx="503555" cy="449580"/>
                  <wp:effectExtent l="0" t="0" r="0" b="7620"/>
                  <wp:wrapNone/>
                  <wp:docPr id="44" name="Grafik 44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64481E">
              <w:rPr>
                <w:rStyle w:val="ekvhandschrift"/>
                <w:color w:val="auto"/>
              </w:rPr>
              <w:t>trin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ken</w:t>
            </w:r>
          </w:p>
          <w:p w:rsidR="00B534A5" w:rsidRPr="00327CC2" w:rsidRDefault="002F3BAF" w:rsidP="00056E37">
            <w:pPr>
              <w:pStyle w:val="ekvtabelle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</w:t>
            </w:r>
            <w:r w:rsidR="00056E37" w:rsidRPr="00327CC2">
              <w:rPr>
                <w:rStyle w:val="ekvhandschrift"/>
              </w:rPr>
              <w:t>sie trinkt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11488" behindDoc="0" locked="0" layoutInCell="1" allowOverlap="1" wp14:anchorId="721FC9CD" wp14:editId="488DC17F">
                  <wp:simplePos x="0" y="0"/>
                  <wp:positionH relativeFrom="column">
                    <wp:posOffset>1107440</wp:posOffset>
                  </wp:positionH>
                  <wp:positionV relativeFrom="paragraph">
                    <wp:posOffset>-481330</wp:posOffset>
                  </wp:positionV>
                  <wp:extent cx="503555" cy="449580"/>
                  <wp:effectExtent l="0" t="0" r="0" b="7620"/>
                  <wp:wrapNone/>
                  <wp:docPr id="43" name="Grafik 43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es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sen</w:t>
            </w:r>
          </w:p>
          <w:p w:rsidR="00B534A5" w:rsidRPr="00327CC2" w:rsidRDefault="00056E37" w:rsidP="00056E37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er</w:t>
            </w:r>
            <w:r w:rsidR="002F3BAF">
              <w:rPr>
                <w:rStyle w:val="ekvhandschrift"/>
              </w:rPr>
              <w:t>/sie</w:t>
            </w:r>
            <w:r w:rsidRPr="00327CC2">
              <w:rPr>
                <w:rStyle w:val="ekvhandschrift"/>
              </w:rPr>
              <w:t xml:space="preserve"> isst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09440" behindDoc="0" locked="0" layoutInCell="1" allowOverlap="1" wp14:anchorId="014500EE" wp14:editId="4F414B21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-482600</wp:posOffset>
                  </wp:positionV>
                  <wp:extent cx="503555" cy="449580"/>
                  <wp:effectExtent l="0" t="0" r="0" b="7620"/>
                  <wp:wrapNone/>
                  <wp:docPr id="42" name="Grafik 42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spie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len</w:t>
            </w:r>
          </w:p>
          <w:p w:rsidR="00B534A5" w:rsidRPr="00327CC2" w:rsidRDefault="00056E37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er</w:t>
            </w:r>
            <w:r w:rsidR="002F3BAF">
              <w:rPr>
                <w:rStyle w:val="ekvhandschrift"/>
              </w:rPr>
              <w:t>/sie</w:t>
            </w:r>
            <w:r w:rsidRPr="00327CC2">
              <w:rPr>
                <w:rStyle w:val="ekvhandschrift"/>
              </w:rPr>
              <w:t xml:space="preserve"> spielt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07392" behindDoc="0" locked="0" layoutInCell="1" allowOverlap="1" wp14:anchorId="16EC1253" wp14:editId="7987B737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-483235</wp:posOffset>
                  </wp:positionV>
                  <wp:extent cx="503555" cy="449580"/>
                  <wp:effectExtent l="0" t="0" r="0" b="7620"/>
                  <wp:wrapNone/>
                  <wp:docPr id="41" name="Grafik 41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klat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schen</w:t>
            </w:r>
          </w:p>
          <w:p w:rsidR="00B534A5" w:rsidRPr="00327CC2" w:rsidRDefault="002F3BAF" w:rsidP="00056E37">
            <w:pPr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</w:t>
            </w:r>
            <w:r w:rsidR="00056E37" w:rsidRPr="00327CC2">
              <w:rPr>
                <w:rStyle w:val="ekvhandschrift"/>
              </w:rPr>
              <w:t>sie klatscht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21728" behindDoc="0" locked="0" layoutInCell="1" allowOverlap="1" wp14:anchorId="668CBA9B" wp14:editId="3FDFAF4A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-484505</wp:posOffset>
                  </wp:positionV>
                  <wp:extent cx="503555" cy="449580"/>
                  <wp:effectExtent l="0" t="0" r="0" b="7620"/>
                  <wp:wrapNone/>
                  <wp:docPr id="48" name="Grafik 48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hal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ten</w:t>
            </w:r>
          </w:p>
          <w:p w:rsidR="00B534A5" w:rsidRPr="00327CC2" w:rsidRDefault="00056E37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er</w:t>
            </w:r>
            <w:r w:rsidR="002F3BAF">
              <w:rPr>
                <w:rStyle w:val="ekvhandschrift"/>
              </w:rPr>
              <w:t>/sie</w:t>
            </w:r>
            <w:r w:rsidRPr="00327CC2">
              <w:rPr>
                <w:rStyle w:val="ekvhandschrift"/>
              </w:rPr>
              <w:t xml:space="preserve"> hält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19680" behindDoc="0" locked="0" layoutInCell="1" allowOverlap="1" wp14:anchorId="035481B4" wp14:editId="5C00855F">
                  <wp:simplePos x="0" y="0"/>
                  <wp:positionH relativeFrom="column">
                    <wp:posOffset>1107440</wp:posOffset>
                  </wp:positionH>
                  <wp:positionV relativeFrom="paragraph">
                    <wp:posOffset>-477520</wp:posOffset>
                  </wp:positionV>
                  <wp:extent cx="503555" cy="449580"/>
                  <wp:effectExtent l="0" t="0" r="0" b="7620"/>
                  <wp:wrapNone/>
                  <wp:docPr id="47" name="Grafik 47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stop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pen</w:t>
            </w:r>
          </w:p>
          <w:p w:rsidR="00B534A5" w:rsidRPr="00327CC2" w:rsidRDefault="00056E37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er</w:t>
            </w:r>
            <w:r w:rsidR="002F3BAF">
              <w:rPr>
                <w:rStyle w:val="ekvhandschrift"/>
              </w:rPr>
              <w:t>/sie</w:t>
            </w:r>
            <w:r w:rsidRPr="00327CC2">
              <w:rPr>
                <w:rStyle w:val="ekvhandschrift"/>
              </w:rPr>
              <w:t xml:space="preserve"> stoppt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17632" behindDoc="0" locked="0" layoutInCell="1" allowOverlap="1" wp14:anchorId="1B096316" wp14:editId="522AF7BE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-485140</wp:posOffset>
                  </wp:positionV>
                  <wp:extent cx="503555" cy="449580"/>
                  <wp:effectExtent l="0" t="0" r="0" b="7620"/>
                  <wp:wrapNone/>
                  <wp:docPr id="46" name="Grafik 46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schrei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ben</w:t>
            </w:r>
          </w:p>
          <w:p w:rsidR="00B534A5" w:rsidRPr="00327CC2" w:rsidRDefault="002F3BAF" w:rsidP="00056E37">
            <w:pPr>
              <w:pStyle w:val="ekvtabelle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</w:t>
            </w:r>
            <w:r w:rsidR="00056E37" w:rsidRPr="00327CC2">
              <w:rPr>
                <w:rStyle w:val="ekvhandschrift"/>
              </w:rPr>
              <w:t>sie schreibt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1F0D34" w:rsidP="00056E37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15584" behindDoc="0" locked="0" layoutInCell="1" allowOverlap="1" wp14:anchorId="556F0911" wp14:editId="1FBBB13C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-481965</wp:posOffset>
                  </wp:positionV>
                  <wp:extent cx="503555" cy="449580"/>
                  <wp:effectExtent l="0" t="0" r="0" b="7620"/>
                  <wp:wrapNone/>
                  <wp:docPr id="45" name="Grafik 45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E37" w:rsidRPr="00327CC2">
              <w:rPr>
                <w:rStyle w:val="ekvhandschrift"/>
              </w:rPr>
              <w:t>an</w:t>
            </w:r>
            <w:r w:rsidR="00056E37" w:rsidRPr="00BA26C1">
              <w:rPr>
                <w:rStyle w:val="ekvhandschrift"/>
                <w:color w:val="767171" w:themeColor="background2" w:themeShade="80"/>
              </w:rPr>
              <w:t>feu</w:t>
            </w:r>
            <w:r w:rsidR="00056E37" w:rsidRPr="00327CC2">
              <w:rPr>
                <w:rStyle w:val="ekvhandschrift"/>
              </w:rPr>
              <w:t>ern</w:t>
            </w:r>
          </w:p>
          <w:p w:rsidR="00B534A5" w:rsidRPr="00327CC2" w:rsidRDefault="00056E37" w:rsidP="00056E37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>er</w:t>
            </w:r>
            <w:r w:rsidR="002F3BAF">
              <w:rPr>
                <w:rStyle w:val="ekvhandschrift"/>
              </w:rPr>
              <w:t>/sie</w:t>
            </w:r>
            <w:r w:rsidRPr="00327CC2">
              <w:rPr>
                <w:rStyle w:val="ekvhandschrift"/>
              </w:rPr>
              <w:t xml:space="preserve"> feu</w:t>
            </w:r>
            <w:r w:rsidRPr="00BA26C1">
              <w:rPr>
                <w:rStyle w:val="ekvhandschrift"/>
                <w:color w:val="767171" w:themeColor="background2" w:themeShade="80"/>
              </w:rPr>
              <w:t>ert</w:t>
            </w:r>
            <w:r w:rsidRPr="00327CC2">
              <w:rPr>
                <w:rStyle w:val="ekvhandschrift"/>
              </w:rPr>
              <w:t xml:space="preserve"> an</w:t>
            </w:r>
          </w:p>
        </w:tc>
      </w:tr>
    </w:tbl>
    <w:p w:rsidR="00344E0A" w:rsidRDefault="00344E0A" w:rsidP="00B534A5">
      <w:r>
        <w:rPr>
          <w:lang w:eastAsia="de-DE"/>
        </w:rPr>
        <w:drawing>
          <wp:anchor distT="0" distB="0" distL="114300" distR="114300" simplePos="0" relativeHeight="251669504" behindDoc="1" locked="0" layoutInCell="0" allowOverlap="0" wp14:anchorId="70F3CD29" wp14:editId="54129F85">
            <wp:simplePos x="0" y="0"/>
            <wp:positionH relativeFrom="column">
              <wp:posOffset>-672465</wp:posOffset>
            </wp:positionH>
            <wp:positionV relativeFrom="paragraph">
              <wp:posOffset>45720</wp:posOffset>
            </wp:positionV>
            <wp:extent cx="287655" cy="287655"/>
            <wp:effectExtent l="0" t="57150" r="0" b="3619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1552" behindDoc="1" locked="0" layoutInCell="0" allowOverlap="0" wp14:anchorId="6245F101" wp14:editId="303BB0F2">
            <wp:simplePos x="0" y="0"/>
            <wp:positionH relativeFrom="column">
              <wp:posOffset>958215</wp:posOffset>
            </wp:positionH>
            <wp:positionV relativeFrom="paragraph">
              <wp:posOffset>54610</wp:posOffset>
            </wp:positionV>
            <wp:extent cx="287655" cy="287655"/>
            <wp:effectExtent l="0" t="57150" r="0" b="3619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1" locked="0" layoutInCell="0" allowOverlap="0" wp14:anchorId="4804022B" wp14:editId="5CD408E8">
            <wp:simplePos x="0" y="0"/>
            <wp:positionH relativeFrom="column">
              <wp:posOffset>2569210</wp:posOffset>
            </wp:positionH>
            <wp:positionV relativeFrom="paragraph">
              <wp:posOffset>45085</wp:posOffset>
            </wp:positionV>
            <wp:extent cx="287655" cy="287655"/>
            <wp:effectExtent l="0" t="57150" r="0" b="552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3600" behindDoc="1" locked="0" layoutInCell="0" allowOverlap="0" wp14:anchorId="29DD8B9B" wp14:editId="334190D3">
            <wp:simplePos x="0" y="0"/>
            <wp:positionH relativeFrom="column">
              <wp:posOffset>4192905</wp:posOffset>
            </wp:positionH>
            <wp:positionV relativeFrom="paragraph">
              <wp:posOffset>48895</wp:posOffset>
            </wp:positionV>
            <wp:extent cx="287655" cy="287655"/>
            <wp:effectExtent l="0" t="57150" r="0" b="3619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5648" behindDoc="1" locked="0" layoutInCell="0" allowOverlap="0" wp14:anchorId="6C215EB9" wp14:editId="573BBD64">
            <wp:simplePos x="0" y="0"/>
            <wp:positionH relativeFrom="column">
              <wp:posOffset>5804535</wp:posOffset>
            </wp:positionH>
            <wp:positionV relativeFrom="paragraph">
              <wp:posOffset>61595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44E0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344E0A" w:rsidRPr="00AE65F6" w:rsidRDefault="00344E0A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344E0A" w:rsidRPr="0006258C" w:rsidRDefault="00344E0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344E0A" w:rsidRPr="00C172AE" w:rsidRDefault="00344E0A" w:rsidP="00AE65F6">
            <w:pPr>
              <w:pStyle w:val="ekvkvnummer"/>
            </w:pPr>
            <w:r>
              <w:t xml:space="preserve">KV </w:t>
            </w:r>
            <w:r w:rsidRPr="00344E0A">
              <w:t>2.3</w:t>
            </w:r>
          </w:p>
        </w:tc>
      </w:tr>
      <w:tr w:rsidR="00344E0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344E0A" w:rsidRPr="00BF17F2" w:rsidRDefault="00344E0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344E0A" w:rsidRPr="00BF17F2" w:rsidRDefault="00344E0A" w:rsidP="00037566">
            <w:pPr>
              <w:rPr>
                <w:color w:val="FFFFFF" w:themeColor="background1"/>
              </w:rPr>
            </w:pPr>
          </w:p>
        </w:tc>
      </w:tr>
    </w:tbl>
    <w:p w:rsidR="00B534A5" w:rsidRDefault="00464BB3" w:rsidP="00B534A5">
      <w:r w:rsidRPr="00327CC2">
        <w:rPr>
          <w:rStyle w:val="ekvhandschrift"/>
          <w:color w:val="FF0000"/>
        </w:rPr>
        <w:drawing>
          <wp:anchor distT="0" distB="0" distL="114300" distR="114300" simplePos="0" relativeHeight="251750400" behindDoc="1" locked="0" layoutInCell="0" allowOverlap="0" wp14:anchorId="516CE58E" wp14:editId="59AF689A">
            <wp:simplePos x="0" y="0"/>
            <wp:positionH relativeFrom="column">
              <wp:posOffset>5995254</wp:posOffset>
            </wp:positionH>
            <wp:positionV relativeFrom="paragraph">
              <wp:posOffset>130202</wp:posOffset>
            </wp:positionV>
            <wp:extent cx="287655" cy="287655"/>
            <wp:effectExtent l="57150" t="0" r="17145" b="0"/>
            <wp:wrapNone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464BB3" w:rsidP="00464BB3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31968" behindDoc="0" locked="0" layoutInCell="1" allowOverlap="1" wp14:anchorId="11D2A560" wp14:editId="591F1224">
                  <wp:simplePos x="0" y="0"/>
                  <wp:positionH relativeFrom="column">
                    <wp:posOffset>1109980</wp:posOffset>
                  </wp:positionH>
                  <wp:positionV relativeFrom="paragraph">
                    <wp:posOffset>-610870</wp:posOffset>
                  </wp:positionV>
                  <wp:extent cx="502285" cy="450215"/>
                  <wp:effectExtent l="0" t="0" r="0" b="6985"/>
                  <wp:wrapNone/>
                  <wp:docPr id="28" name="Grafik 28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5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30944" behindDoc="1" locked="0" layoutInCell="0" allowOverlap="0" wp14:anchorId="1807C6BF" wp14:editId="7D6054CA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29920" behindDoc="1" locked="0" layoutInCell="0" allowOverlap="0" wp14:anchorId="73A1CD8E" wp14:editId="2157AA50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7655" cy="287655"/>
                  <wp:effectExtent l="57150" t="0" r="17145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26848" behindDoc="1" locked="0" layoutInCell="0" allowOverlap="0" wp14:anchorId="3B2D7DEE" wp14:editId="5B44D625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7655" cy="287655"/>
                  <wp:effectExtent l="57150" t="0" r="17145" b="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23776" behindDoc="0" locked="0" layoutInCell="1" allowOverlap="1" wp14:anchorId="7AD83C9A" wp14:editId="5499E71D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-611505</wp:posOffset>
                  </wp:positionV>
                  <wp:extent cx="532765" cy="474980"/>
                  <wp:effectExtent l="0" t="0" r="635" b="1270"/>
                  <wp:wrapNone/>
                  <wp:docPr id="32" name="Grafik 32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24800" behindDoc="0" locked="0" layoutInCell="1" allowOverlap="1" wp14:anchorId="2F443773" wp14:editId="6710108A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49" name="Grafik 49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464BB3" w:rsidP="00E670B7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725824" behindDoc="0" locked="0" layoutInCell="1" allowOverlap="1" wp14:anchorId="6E576F32" wp14:editId="2B51D50A">
                  <wp:simplePos x="0" y="0"/>
                  <wp:positionH relativeFrom="column">
                    <wp:posOffset>1111250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50" name="Grafik 50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736064" behindDoc="0" locked="0" layoutInCell="1" allowOverlap="1" wp14:anchorId="7D66AE7B" wp14:editId="67409A52">
                  <wp:simplePos x="0" y="0"/>
                  <wp:positionH relativeFrom="column">
                    <wp:posOffset>1111250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51" name="Grafik 51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727872" behindDoc="1" locked="0" layoutInCell="0" allowOverlap="0" wp14:anchorId="346D1C5F" wp14:editId="58E64785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1344930</wp:posOffset>
                  </wp:positionV>
                  <wp:extent cx="287655" cy="287655"/>
                  <wp:effectExtent l="57150" t="0" r="17145" b="0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464BB3" w:rsidRPr="00327CC2" w:rsidRDefault="00464BB3" w:rsidP="00E670B7">
            <w:pPr>
              <w:pStyle w:val="ekvtabelle"/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</w:rPr>
              <w:drawing>
                <wp:anchor distT="0" distB="0" distL="114300" distR="114300" simplePos="0" relativeHeight="251735040" behindDoc="0" locked="0" layoutInCell="1" allowOverlap="1" wp14:anchorId="15529F72" wp14:editId="1DBBA1FF">
                  <wp:simplePos x="0" y="0"/>
                  <wp:positionH relativeFrom="column">
                    <wp:posOffset>1111885</wp:posOffset>
                  </wp:positionH>
                  <wp:positionV relativeFrom="paragraph">
                    <wp:posOffset>-612775</wp:posOffset>
                  </wp:positionV>
                  <wp:extent cx="503555" cy="449580"/>
                  <wp:effectExtent l="0" t="0" r="0" b="7620"/>
                  <wp:wrapNone/>
                  <wp:docPr id="53" name="Grafik 53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734016" behindDoc="0" locked="0" layoutInCell="1" allowOverlap="1" wp14:anchorId="42427559" wp14:editId="0A9CBCA3">
                  <wp:simplePos x="0" y="0"/>
                  <wp:positionH relativeFrom="column">
                    <wp:posOffset>1111250</wp:posOffset>
                  </wp:positionH>
                  <wp:positionV relativeFrom="paragraph">
                    <wp:posOffset>-610235</wp:posOffset>
                  </wp:positionV>
                  <wp:extent cx="503555" cy="449580"/>
                  <wp:effectExtent l="0" t="0" r="0" b="7620"/>
                  <wp:wrapNone/>
                  <wp:docPr id="54" name="Grafik 54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FF0000"/>
                <w:lang w:eastAsia="de-DE"/>
              </w:rPr>
              <w:drawing>
                <wp:anchor distT="0" distB="0" distL="114300" distR="114300" simplePos="0" relativeHeight="251732992" behindDoc="0" locked="0" layoutInCell="1" allowOverlap="1" wp14:anchorId="39FD82DF" wp14:editId="4D926DB1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55" name="Grafik 55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40160" behindDoc="0" locked="0" layoutInCell="1" allowOverlap="1" wp14:anchorId="0587007D" wp14:editId="272A5F14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56" name="Grafik 56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28896" behindDoc="1" locked="0" layoutInCell="0" allowOverlap="0" wp14:anchorId="1F8E476D" wp14:editId="3056ED2D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7655" cy="287655"/>
                  <wp:effectExtent l="57150" t="0" r="17145" b="0"/>
                  <wp:wrapNone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37088" behindDoc="0" locked="0" layoutInCell="1" allowOverlap="1" wp14:anchorId="11D5A341" wp14:editId="4BE4A82A">
                  <wp:simplePos x="0" y="0"/>
                  <wp:positionH relativeFrom="column">
                    <wp:posOffset>1111885</wp:posOffset>
                  </wp:positionH>
                  <wp:positionV relativeFrom="paragraph">
                    <wp:posOffset>-614680</wp:posOffset>
                  </wp:positionV>
                  <wp:extent cx="503555" cy="449580"/>
                  <wp:effectExtent l="0" t="0" r="0" b="7620"/>
                  <wp:wrapNone/>
                  <wp:docPr id="58" name="Grafik 58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38112" behindDoc="0" locked="0" layoutInCell="1" allowOverlap="1" wp14:anchorId="1E142BE6" wp14:editId="06E4EBD4">
                  <wp:simplePos x="0" y="0"/>
                  <wp:positionH relativeFrom="column">
                    <wp:posOffset>1111250</wp:posOffset>
                  </wp:positionH>
                  <wp:positionV relativeFrom="paragraph">
                    <wp:posOffset>-614680</wp:posOffset>
                  </wp:positionV>
                  <wp:extent cx="503555" cy="449580"/>
                  <wp:effectExtent l="0" t="0" r="0" b="7620"/>
                  <wp:wrapNone/>
                  <wp:docPr id="59" name="Grafik 59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39136" behindDoc="0" locked="0" layoutInCell="1" allowOverlap="1" wp14:anchorId="1737CC41" wp14:editId="52A3A1D8">
                  <wp:simplePos x="0" y="0"/>
                  <wp:positionH relativeFrom="column">
                    <wp:posOffset>1107440</wp:posOffset>
                  </wp:positionH>
                  <wp:positionV relativeFrom="paragraph">
                    <wp:posOffset>-611505</wp:posOffset>
                  </wp:positionV>
                  <wp:extent cx="503555" cy="449580"/>
                  <wp:effectExtent l="0" t="0" r="0" b="7620"/>
                  <wp:wrapNone/>
                  <wp:docPr id="60" name="Grafik 60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  <w:r w:rsidRPr="0064481E">
              <w:rPr>
                <w:rStyle w:val="ekvhandschrift"/>
                <w:color w:val="auto"/>
                <w:lang w:eastAsia="de-DE"/>
              </w:rPr>
              <w:drawing>
                <wp:anchor distT="0" distB="0" distL="114300" distR="114300" simplePos="0" relativeHeight="251744256" behindDoc="0" locked="0" layoutInCell="1" allowOverlap="1" wp14:anchorId="6A84B934" wp14:editId="00C1E2A6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-613410</wp:posOffset>
                  </wp:positionV>
                  <wp:extent cx="503555" cy="449580"/>
                  <wp:effectExtent l="0" t="0" r="0" b="7620"/>
                  <wp:wrapNone/>
                  <wp:docPr id="61" name="Grafik 61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3232" behindDoc="0" locked="0" layoutInCell="1" allowOverlap="1" wp14:anchorId="2920BD38" wp14:editId="6807C8B0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-609600</wp:posOffset>
                  </wp:positionV>
                  <wp:extent cx="503555" cy="449580"/>
                  <wp:effectExtent l="0" t="0" r="0" b="7620"/>
                  <wp:wrapNone/>
                  <wp:docPr id="62" name="Grafik 62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2208" behindDoc="0" locked="0" layoutInCell="1" allowOverlap="1" wp14:anchorId="0DAAE7E3" wp14:editId="708EA676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-610235</wp:posOffset>
                  </wp:positionV>
                  <wp:extent cx="503555" cy="449580"/>
                  <wp:effectExtent l="0" t="0" r="0" b="7620"/>
                  <wp:wrapNone/>
                  <wp:docPr id="63" name="Grafik 63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1184" behindDoc="0" locked="0" layoutInCell="1" allowOverlap="1" wp14:anchorId="2B94E325" wp14:editId="09DADA09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64" name="Grafik 64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8352" behindDoc="0" locked="0" layoutInCell="1" allowOverlap="1" wp14:anchorId="2BEB4BB6" wp14:editId="7CC440AF">
                  <wp:simplePos x="0" y="0"/>
                  <wp:positionH relativeFrom="column">
                    <wp:posOffset>1109980</wp:posOffset>
                  </wp:positionH>
                  <wp:positionV relativeFrom="paragraph">
                    <wp:posOffset>-608330</wp:posOffset>
                  </wp:positionV>
                  <wp:extent cx="503555" cy="449580"/>
                  <wp:effectExtent l="0" t="0" r="0" b="7620"/>
                  <wp:wrapNone/>
                  <wp:docPr id="65" name="Grafik 65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7328" behindDoc="0" locked="0" layoutInCell="1" allowOverlap="1" wp14:anchorId="0FF262ED" wp14:editId="60C9E068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-612140</wp:posOffset>
                  </wp:positionV>
                  <wp:extent cx="503555" cy="449580"/>
                  <wp:effectExtent l="0" t="0" r="0" b="7620"/>
                  <wp:wrapNone/>
                  <wp:docPr id="66" name="Grafik 66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6304" behindDoc="0" locked="0" layoutInCell="1" allowOverlap="1" wp14:anchorId="3BB2EC78" wp14:editId="5A2686A4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67" name="Grafik 67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  <w:lang w:eastAsia="de-DE"/>
              </w:rPr>
              <w:drawing>
                <wp:anchor distT="0" distB="0" distL="114300" distR="114300" simplePos="0" relativeHeight="251745280" behindDoc="0" locked="0" layoutInCell="1" allowOverlap="1" wp14:anchorId="1308339F" wp14:editId="3CB11FC5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-610870</wp:posOffset>
                  </wp:positionV>
                  <wp:extent cx="503555" cy="449580"/>
                  <wp:effectExtent l="0" t="0" r="0" b="7620"/>
                  <wp:wrapNone/>
                  <wp:docPr id="68" name="Grafik 68" descr="L:\GSV\01_GSV_Organisation\07_Praktikanten\37_Kurth_Anne\Niko_Sprachsensible_Poster\Poster_2\Illu\Kapitelvignette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44E0A" w:rsidRDefault="00D01006" w:rsidP="00B534A5">
      <w:bookmarkStart w:id="1" w:name="_GoBack"/>
      <w:r w:rsidRPr="00D01006">
        <w:drawing>
          <wp:anchor distT="0" distB="0" distL="114300" distR="114300" simplePos="0" relativeHeight="251756544" behindDoc="1" locked="0" layoutInCell="0" allowOverlap="0" wp14:anchorId="07A97A5D" wp14:editId="0BC7E7DA">
            <wp:simplePos x="0" y="0"/>
            <wp:positionH relativeFrom="column">
              <wp:posOffset>5795010</wp:posOffset>
            </wp:positionH>
            <wp:positionV relativeFrom="paragraph">
              <wp:posOffset>68580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drawing>
          <wp:anchor distT="0" distB="0" distL="114300" distR="114300" simplePos="0" relativeHeight="251755520" behindDoc="1" locked="0" layoutInCell="0" allowOverlap="0" wp14:anchorId="0F37F76E" wp14:editId="711BDE4C">
            <wp:simplePos x="0" y="0"/>
            <wp:positionH relativeFrom="column">
              <wp:posOffset>4183380</wp:posOffset>
            </wp:positionH>
            <wp:positionV relativeFrom="paragraph">
              <wp:posOffset>55880</wp:posOffset>
            </wp:positionV>
            <wp:extent cx="287655" cy="287655"/>
            <wp:effectExtent l="0" t="57150" r="0" b="36195"/>
            <wp:wrapNone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drawing>
          <wp:anchor distT="0" distB="0" distL="114300" distR="114300" simplePos="0" relativeHeight="251754496" behindDoc="1" locked="0" layoutInCell="0" allowOverlap="0" wp14:anchorId="4D7FAA29" wp14:editId="35AFCBC0">
            <wp:simplePos x="0" y="0"/>
            <wp:positionH relativeFrom="column">
              <wp:posOffset>948690</wp:posOffset>
            </wp:positionH>
            <wp:positionV relativeFrom="paragraph">
              <wp:posOffset>61595</wp:posOffset>
            </wp:positionV>
            <wp:extent cx="287655" cy="287655"/>
            <wp:effectExtent l="0" t="57150" r="0" b="36195"/>
            <wp:wrapNone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drawing>
          <wp:anchor distT="0" distB="0" distL="114300" distR="114300" simplePos="0" relativeHeight="251753472" behindDoc="1" locked="0" layoutInCell="0" allowOverlap="0" wp14:anchorId="126607CF" wp14:editId="6F465AFA">
            <wp:simplePos x="0" y="0"/>
            <wp:positionH relativeFrom="column">
              <wp:posOffset>-681990</wp:posOffset>
            </wp:positionH>
            <wp:positionV relativeFrom="paragraph">
              <wp:posOffset>52705</wp:posOffset>
            </wp:positionV>
            <wp:extent cx="287655" cy="287655"/>
            <wp:effectExtent l="0" t="57150" r="0" b="36195"/>
            <wp:wrapNone/>
            <wp:docPr id="74" name="Grafi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drawing>
          <wp:anchor distT="0" distB="0" distL="114300" distR="114300" simplePos="0" relativeHeight="251752448" behindDoc="1" locked="0" layoutInCell="0" allowOverlap="0" wp14:anchorId="7E5012C8" wp14:editId="60ED8076">
            <wp:simplePos x="0" y="0"/>
            <wp:positionH relativeFrom="column">
              <wp:posOffset>2560246</wp:posOffset>
            </wp:positionH>
            <wp:positionV relativeFrom="paragraph">
              <wp:posOffset>52174</wp:posOffset>
            </wp:positionV>
            <wp:extent cx="287655" cy="287655"/>
            <wp:effectExtent l="0" t="57150" r="0" b="55245"/>
            <wp:wrapNone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sectPr w:rsidR="00344E0A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1D" w:rsidRDefault="0042321D" w:rsidP="003C599D">
      <w:pPr>
        <w:spacing w:line="240" w:lineRule="auto"/>
      </w:pPr>
      <w:r>
        <w:separator/>
      </w:r>
    </w:p>
  </w:endnote>
  <w:endnote w:type="continuationSeparator" w:id="0">
    <w:p w:rsidR="0042321D" w:rsidRDefault="0042321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7C58A21" wp14:editId="5050F09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014456" w:rsidP="00F5248B">
          <w:pPr>
            <w:pStyle w:val="ekvquelle"/>
          </w:pPr>
          <w:r>
            <w:t>Textquelle</w:t>
          </w:r>
          <w:r w:rsidR="008C0311" w:rsidRPr="00005AE2">
            <w:t xml:space="preserve">: </w:t>
          </w:r>
          <w:r w:rsidR="008C0311">
            <w:t>Britta Seepe-Smit, Recklinghausen</w:t>
          </w:r>
        </w:p>
        <w:p w:rsidR="00A05493" w:rsidRPr="00913892" w:rsidRDefault="00A05493" w:rsidP="00F5248B">
          <w:pPr>
            <w:pStyle w:val="ekvquelle"/>
          </w:pPr>
          <w:r>
            <w:t>Illustrator: S. Leberer,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1D" w:rsidRDefault="0042321D" w:rsidP="003C599D">
      <w:pPr>
        <w:spacing w:line="240" w:lineRule="auto"/>
      </w:pPr>
      <w:r>
        <w:separator/>
      </w:r>
    </w:p>
  </w:footnote>
  <w:footnote w:type="continuationSeparator" w:id="0">
    <w:p w:rsidR="0042321D" w:rsidRDefault="0042321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1D"/>
    <w:rsid w:val="000040E2"/>
    <w:rsid w:val="00005913"/>
    <w:rsid w:val="00013639"/>
    <w:rsid w:val="00014456"/>
    <w:rsid w:val="00020440"/>
    <w:rsid w:val="00035074"/>
    <w:rsid w:val="00037566"/>
    <w:rsid w:val="00043523"/>
    <w:rsid w:val="000523D4"/>
    <w:rsid w:val="00054678"/>
    <w:rsid w:val="00054A93"/>
    <w:rsid w:val="00055113"/>
    <w:rsid w:val="00056E37"/>
    <w:rsid w:val="0006258C"/>
    <w:rsid w:val="00062D31"/>
    <w:rsid w:val="000812E6"/>
    <w:rsid w:val="000839D5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32D6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0D34"/>
    <w:rsid w:val="001F1E3D"/>
    <w:rsid w:val="001F53F1"/>
    <w:rsid w:val="0020055A"/>
    <w:rsid w:val="00201AA1"/>
    <w:rsid w:val="002027EC"/>
    <w:rsid w:val="00202CC0"/>
    <w:rsid w:val="00205239"/>
    <w:rsid w:val="00216D91"/>
    <w:rsid w:val="002240EA"/>
    <w:rsid w:val="002266E8"/>
    <w:rsid w:val="002277D2"/>
    <w:rsid w:val="002301FF"/>
    <w:rsid w:val="00232213"/>
    <w:rsid w:val="00244FA2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BAF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27CC2"/>
    <w:rsid w:val="003323B5"/>
    <w:rsid w:val="003373EF"/>
    <w:rsid w:val="00344E0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21D"/>
    <w:rsid w:val="00424375"/>
    <w:rsid w:val="004372DD"/>
    <w:rsid w:val="00441088"/>
    <w:rsid w:val="00441724"/>
    <w:rsid w:val="00454148"/>
    <w:rsid w:val="004621B3"/>
    <w:rsid w:val="00464BB3"/>
    <w:rsid w:val="0047471A"/>
    <w:rsid w:val="00474EF5"/>
    <w:rsid w:val="00475626"/>
    <w:rsid w:val="00483371"/>
    <w:rsid w:val="00483A7A"/>
    <w:rsid w:val="00483D65"/>
    <w:rsid w:val="00486B3D"/>
    <w:rsid w:val="00490692"/>
    <w:rsid w:val="004925F2"/>
    <w:rsid w:val="004A66C3"/>
    <w:rsid w:val="004A66CF"/>
    <w:rsid w:val="004B4D9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81E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311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1C28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493"/>
    <w:rsid w:val="00A05E18"/>
    <w:rsid w:val="00A0663A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091D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A3E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34A5"/>
    <w:rsid w:val="00B54655"/>
    <w:rsid w:val="00B6045F"/>
    <w:rsid w:val="00B7242A"/>
    <w:rsid w:val="00B82B4E"/>
    <w:rsid w:val="00B8420E"/>
    <w:rsid w:val="00B90CE1"/>
    <w:rsid w:val="00BA1A23"/>
    <w:rsid w:val="00BA26C1"/>
    <w:rsid w:val="00BC2CD2"/>
    <w:rsid w:val="00BC6483"/>
    <w:rsid w:val="00BC69E3"/>
    <w:rsid w:val="00BC7335"/>
    <w:rsid w:val="00BD542D"/>
    <w:rsid w:val="00BD6E66"/>
    <w:rsid w:val="00BE1962"/>
    <w:rsid w:val="00BE4821"/>
    <w:rsid w:val="00BE5DBF"/>
    <w:rsid w:val="00BF17F2"/>
    <w:rsid w:val="00C00404"/>
    <w:rsid w:val="00C172AE"/>
    <w:rsid w:val="00C27645"/>
    <w:rsid w:val="00C343F5"/>
    <w:rsid w:val="00C35394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1006"/>
    <w:rsid w:val="00D022EC"/>
    <w:rsid w:val="00D05217"/>
    <w:rsid w:val="00D06182"/>
    <w:rsid w:val="00D12661"/>
    <w:rsid w:val="00D1582D"/>
    <w:rsid w:val="00D2569D"/>
    <w:rsid w:val="00D365DC"/>
    <w:rsid w:val="00D559DE"/>
    <w:rsid w:val="00D56FEB"/>
    <w:rsid w:val="00D60378"/>
    <w:rsid w:val="00D61DD0"/>
    <w:rsid w:val="00D62096"/>
    <w:rsid w:val="00D627E5"/>
    <w:rsid w:val="00D62C37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1038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548</Characters>
  <Application>Microsoft Office Word</Application>
  <DocSecurity>0</DocSecurity>
  <Lines>13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31</cp:revision>
  <cp:lastPrinted>2017-09-04T07:34:00Z</cp:lastPrinted>
  <dcterms:created xsi:type="dcterms:W3CDTF">2017-09-01T06:46:00Z</dcterms:created>
  <dcterms:modified xsi:type="dcterms:W3CDTF">2017-09-14T09:34:00Z</dcterms:modified>
</cp:coreProperties>
</file>