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682C75">
            <w:pPr>
              <w:pStyle w:val="ekvkvnummer"/>
            </w:pPr>
            <w:r>
              <w:t xml:space="preserve">KV </w:t>
            </w:r>
            <w:r w:rsidR="00682C75">
              <w:t>4</w:t>
            </w:r>
            <w:r w:rsidR="000359F5">
              <w:t>.3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8E2194" w:rsidRDefault="00682C75" w:rsidP="000351D1">
      <w:pPr>
        <w:pStyle w:val="ekvue2arial"/>
      </w:pPr>
      <w:bookmarkStart w:id="0" w:name="bmStart"/>
      <w:bookmarkEnd w:id="0"/>
      <w:r>
        <w:t>Traumhaft und fantasievoll</w:t>
      </w:r>
    </w:p>
    <w:p w:rsidR="00C32066" w:rsidRPr="00287B24" w:rsidRDefault="00C32066" w:rsidP="00960902">
      <w:pPr>
        <w:pStyle w:val="ekvpicto"/>
        <w:framePr w:wrap="around" w:x="571" w:y="121"/>
      </w:pPr>
      <w:r>
        <w:rPr>
          <w:lang w:eastAsia="de-DE"/>
        </w:rPr>
        <w:drawing>
          <wp:inline distT="0" distB="0" distL="0" distR="0" wp14:anchorId="42AE0B06" wp14:editId="29E9B4FB">
            <wp:extent cx="285115" cy="28829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1D1" w:rsidRDefault="00960902" w:rsidP="00960902">
      <w:pPr>
        <w:pStyle w:val="ekvgrundtexthalbe"/>
      </w:pPr>
      <w:r>
        <w:rPr>
          <w:lang w:eastAsia="de-DE"/>
        </w:rPr>
        <w:drawing>
          <wp:anchor distT="0" distB="0" distL="114300" distR="114300" simplePos="0" relativeHeight="251663360" behindDoc="1" locked="0" layoutInCell="1" allowOverlap="1" wp14:anchorId="67BFE2AF" wp14:editId="47682F83">
            <wp:simplePos x="0" y="0"/>
            <wp:positionH relativeFrom="column">
              <wp:posOffset>-384810</wp:posOffset>
            </wp:positionH>
            <wp:positionV relativeFrom="paragraph">
              <wp:posOffset>81915</wp:posOffset>
            </wp:positionV>
            <wp:extent cx="239395" cy="281305"/>
            <wp:effectExtent l="0" t="0" r="8255" b="4445"/>
            <wp:wrapThrough wrapText="bothSides">
              <wp:wrapPolygon edited="0">
                <wp:start x="0" y="0"/>
                <wp:lineTo x="0" y="20479"/>
                <wp:lineTo x="20626" y="20479"/>
                <wp:lineTo x="20626" y="0"/>
                <wp:lineTo x="0" y="0"/>
              </wp:wrapPolygon>
            </wp:wrapThrough>
            <wp:docPr id="1" name="Grafik 1" descr="C:\Users\Kurth\Desktop\Aufgabe_Dinotatz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395" cy="281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51D1" w:rsidRDefault="000359F5" w:rsidP="00C32066">
      <w:pPr>
        <w:pStyle w:val="ekvbild"/>
      </w:pPr>
      <w:r>
        <w:t>Welche Wörter kennst du? Schreibe sie auf.</w:t>
      </w:r>
    </w:p>
    <w:p w:rsidR="00937BD6" w:rsidRDefault="00937BD6" w:rsidP="0096434B">
      <w:pPr>
        <w:pStyle w:val="ekvbild"/>
      </w:pPr>
    </w:p>
    <w:p w:rsidR="0096434B" w:rsidRDefault="0096434B" w:rsidP="0096434B"/>
    <w:p w:rsidR="0096434B" w:rsidRDefault="00CF7C46" w:rsidP="006B5724">
      <w:pPr>
        <w:pStyle w:val="ekvbild"/>
      </w:pPr>
      <w:bookmarkStart w:id="1" w:name="_GoBack"/>
      <w:r>
        <w:rPr>
          <w:lang w:eastAsia="de-DE"/>
        </w:rPr>
        <w:drawing>
          <wp:anchor distT="0" distB="0" distL="114300" distR="114300" simplePos="0" relativeHeight="251664384" behindDoc="1" locked="0" layoutInCell="1" allowOverlap="1" wp14:anchorId="6E73521F" wp14:editId="59225ADC">
            <wp:simplePos x="0" y="0"/>
            <wp:positionH relativeFrom="column">
              <wp:posOffset>-31750</wp:posOffset>
            </wp:positionH>
            <wp:positionV relativeFrom="paragraph">
              <wp:posOffset>2034540</wp:posOffset>
            </wp:positionV>
            <wp:extent cx="5939790" cy="322199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715310562_Kap3_Du_und_ich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39790" cy="3221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682C75">
        <w:rPr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D2A100" wp14:editId="2D77745D">
                <wp:simplePos x="0" y="0"/>
                <wp:positionH relativeFrom="column">
                  <wp:posOffset>706755</wp:posOffset>
                </wp:positionH>
                <wp:positionV relativeFrom="paragraph">
                  <wp:posOffset>4060825</wp:posOffset>
                </wp:positionV>
                <wp:extent cx="1136015" cy="82550"/>
                <wp:effectExtent l="0" t="0" r="26035" b="31750"/>
                <wp:wrapNone/>
                <wp:docPr id="7" name="Gerade Verbindu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36015" cy="825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7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65pt,319.75pt" to="145.1pt,3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" strokecolor="black [3213]" strokeweight=".5pt">
                <v:stroke joinstyle="miter"/>
              </v:line>
            </w:pict>
          </mc:Fallback>
        </mc:AlternateContent>
      </w:r>
      <w:r w:rsidR="00682C75">
        <w:rPr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B7EBD3" wp14:editId="5CDEE7E6">
                <wp:simplePos x="0" y="0"/>
                <wp:positionH relativeFrom="column">
                  <wp:posOffset>-18415</wp:posOffset>
                </wp:positionH>
                <wp:positionV relativeFrom="paragraph">
                  <wp:posOffset>4081145</wp:posOffset>
                </wp:positionV>
                <wp:extent cx="1050290" cy="341630"/>
                <wp:effectExtent l="0" t="7620" r="27940" b="2794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50290" cy="3416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96434B" w:rsidRPr="00D9764A" w:rsidRDefault="0096434B" w:rsidP="00AC4074">
                            <w:pPr>
                              <w:pStyle w:val="ekvaufgabenwortkarte"/>
                              <w:rPr>
                                <w:rStyle w:val="ekvhandschrift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D9764A">
                              <w:rPr>
                                <w:rStyle w:val="ekvhandschrift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  <w:t>d</w:t>
                            </w:r>
                            <w:r w:rsidR="00682C75">
                              <w:rPr>
                                <w:rStyle w:val="ekvhandschrift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  <w:t>er Riese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margin-left:-1.45pt;margin-top:321.35pt;width:82.7pt;height:26.9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" filled="f" strokecolor="black [3213]" strokeweight=".5pt">
                <v:textbox>
                  <w:txbxContent>
                    <w:p w:rsidR="0096434B" w:rsidRPr="00D9764A" w:rsidRDefault="0096434B" w:rsidP="00AC4074">
                      <w:pPr>
                        <w:pStyle w:val="ekvaufgabenwortkarte"/>
                        <w:rPr>
                          <w:rStyle w:val="ekvhandschrift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</w:pPr>
                      <w:r w:rsidRPr="00D9764A">
                        <w:rPr>
                          <w:rStyle w:val="ekvhandschrift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>d</w:t>
                      </w:r>
                      <w:r w:rsidR="00682C75">
                        <w:rPr>
                          <w:rStyle w:val="ekvhandschrift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>er Riese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6434B" w:rsidSect="00054A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6B5" w:rsidRDefault="00C406B5" w:rsidP="003C599D">
      <w:pPr>
        <w:spacing w:line="240" w:lineRule="auto"/>
      </w:pPr>
      <w:r>
        <w:separator/>
      </w:r>
    </w:p>
  </w:endnote>
  <w:endnote w:type="continuationSeparator" w:id="0">
    <w:p w:rsidR="00C406B5" w:rsidRDefault="00C406B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7FA" w:rsidRDefault="003427F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4E1CF77" wp14:editId="55E0D734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C406B5" w:rsidRDefault="00C406B5" w:rsidP="00F5248B">
          <w:pPr>
            <w:pStyle w:val="ekvquelle"/>
          </w:pPr>
          <w:r w:rsidRPr="00C406B5">
            <w:t>Textquelle: Britta Seepe-Smit, Recklinghausen</w:t>
          </w:r>
        </w:p>
        <w:p w:rsidR="00193A18" w:rsidRPr="00913892" w:rsidRDefault="00193A18" w:rsidP="003427FA">
          <w:pPr>
            <w:pStyle w:val="ekvquelle"/>
          </w:pPr>
          <w:r w:rsidRPr="00F5248B">
            <w:t>I</w:t>
          </w:r>
          <w:r w:rsidR="001736ED">
            <w:t>llustrator</w:t>
          </w:r>
          <w:r w:rsidR="003427FA">
            <w:t>: M. Ostadal, München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7FA" w:rsidRDefault="003427F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6B5" w:rsidRDefault="00C406B5" w:rsidP="003C599D">
      <w:pPr>
        <w:spacing w:line="240" w:lineRule="auto"/>
      </w:pPr>
      <w:r>
        <w:separator/>
      </w:r>
    </w:p>
  </w:footnote>
  <w:footnote w:type="continuationSeparator" w:id="0">
    <w:p w:rsidR="00C406B5" w:rsidRDefault="00C406B5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7FA" w:rsidRDefault="003427F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7FA" w:rsidRDefault="003427FA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7FA" w:rsidRDefault="003427F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6B5"/>
    <w:rsid w:val="000040E2"/>
    <w:rsid w:val="00005913"/>
    <w:rsid w:val="00020440"/>
    <w:rsid w:val="00035074"/>
    <w:rsid w:val="000351D1"/>
    <w:rsid w:val="000359F5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36ED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427FA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4F553E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C5727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2C75"/>
    <w:rsid w:val="0068429A"/>
    <w:rsid w:val="00685FDD"/>
    <w:rsid w:val="00693676"/>
    <w:rsid w:val="006B2D23"/>
    <w:rsid w:val="006B5724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377F2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D5891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15EC6"/>
    <w:rsid w:val="009215E3"/>
    <w:rsid w:val="00936CF0"/>
    <w:rsid w:val="00937BD6"/>
    <w:rsid w:val="00942106"/>
    <w:rsid w:val="0094260D"/>
    <w:rsid w:val="00946121"/>
    <w:rsid w:val="00952B21"/>
    <w:rsid w:val="00956783"/>
    <w:rsid w:val="00957248"/>
    <w:rsid w:val="00957969"/>
    <w:rsid w:val="00960902"/>
    <w:rsid w:val="00962A4D"/>
    <w:rsid w:val="0096434B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1EA0"/>
    <w:rsid w:val="00B468CC"/>
    <w:rsid w:val="00B54655"/>
    <w:rsid w:val="00B6045F"/>
    <w:rsid w:val="00B61BE6"/>
    <w:rsid w:val="00B7242A"/>
    <w:rsid w:val="00B82B4E"/>
    <w:rsid w:val="00B8420E"/>
    <w:rsid w:val="00B90CE1"/>
    <w:rsid w:val="00BA1A23"/>
    <w:rsid w:val="00BA2D97"/>
    <w:rsid w:val="00BC0180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2066"/>
    <w:rsid w:val="00C343F5"/>
    <w:rsid w:val="00C40555"/>
    <w:rsid w:val="00C406B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CF7C46"/>
    <w:rsid w:val="00D022EC"/>
    <w:rsid w:val="00D05217"/>
    <w:rsid w:val="00D06182"/>
    <w:rsid w:val="00D12661"/>
    <w:rsid w:val="00D1582D"/>
    <w:rsid w:val="00D2569D"/>
    <w:rsid w:val="00D52D26"/>
    <w:rsid w:val="00D559DE"/>
    <w:rsid w:val="00D56FEB"/>
    <w:rsid w:val="00D57F24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9764A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D146D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th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3</cp:revision>
  <cp:lastPrinted>2017-09-04T06:24:00Z</cp:lastPrinted>
  <dcterms:created xsi:type="dcterms:W3CDTF">2017-11-15T13:00:00Z</dcterms:created>
  <dcterms:modified xsi:type="dcterms:W3CDTF">2017-11-23T12:52:00Z</dcterms:modified>
</cp:coreProperties>
</file>