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7772F9">
            <w:pPr>
              <w:pStyle w:val="ekvkvnummer"/>
            </w:pPr>
            <w:r>
              <w:t xml:space="preserve">KV </w:t>
            </w:r>
            <w:r w:rsidR="00C84CE7">
              <w:t>5</w:t>
            </w:r>
            <w:r w:rsidR="000359F5">
              <w:t>.</w:t>
            </w:r>
            <w:r w:rsidR="007772F9">
              <w:t>5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8E2194" w:rsidRDefault="00C84CE7" w:rsidP="000351D1">
      <w:pPr>
        <w:pStyle w:val="ekvue2arial"/>
      </w:pPr>
      <w:bookmarkStart w:id="0" w:name="bmStart"/>
      <w:bookmarkEnd w:id="0"/>
      <w:r>
        <w:t>Der Natur auf der Spur</w:t>
      </w:r>
    </w:p>
    <w:p w:rsidR="00C32066" w:rsidRPr="00287B24" w:rsidRDefault="00C32066" w:rsidP="00960902">
      <w:pPr>
        <w:pStyle w:val="ekvpicto"/>
        <w:framePr w:wrap="around" w:x="571" w:y="121"/>
      </w:pPr>
      <w:r>
        <w:rPr>
          <w:lang w:eastAsia="de-DE"/>
        </w:rPr>
        <w:drawing>
          <wp:inline distT="0" distB="0" distL="0" distR="0" wp14:anchorId="42AE0B06" wp14:editId="29E9B4FB">
            <wp:extent cx="285115" cy="288290"/>
            <wp:effectExtent l="0" t="0" r="0" b="0"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51D1" w:rsidRDefault="00960902" w:rsidP="00960902">
      <w:pPr>
        <w:pStyle w:val="ekvgrundtexthalbe"/>
      </w:pPr>
      <w:r>
        <w:rPr>
          <w:lang w:eastAsia="de-DE"/>
        </w:rPr>
        <w:drawing>
          <wp:anchor distT="0" distB="0" distL="114300" distR="114300" simplePos="0" relativeHeight="251663360" behindDoc="1" locked="0" layoutInCell="1" allowOverlap="1" wp14:anchorId="67BFE2AF" wp14:editId="47682F83">
            <wp:simplePos x="0" y="0"/>
            <wp:positionH relativeFrom="column">
              <wp:posOffset>-384810</wp:posOffset>
            </wp:positionH>
            <wp:positionV relativeFrom="paragraph">
              <wp:posOffset>81915</wp:posOffset>
            </wp:positionV>
            <wp:extent cx="239395" cy="281305"/>
            <wp:effectExtent l="0" t="0" r="8255" b="4445"/>
            <wp:wrapThrough wrapText="bothSides">
              <wp:wrapPolygon edited="0">
                <wp:start x="0" y="0"/>
                <wp:lineTo x="0" y="20479"/>
                <wp:lineTo x="20626" y="20479"/>
                <wp:lineTo x="20626" y="0"/>
                <wp:lineTo x="0" y="0"/>
              </wp:wrapPolygon>
            </wp:wrapThrough>
            <wp:docPr id="1" name="Grafik 1" descr="C:\Users\Kurth\Desktop\Aufgabe_Dinotatz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395" cy="281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51D1" w:rsidRDefault="00356844" w:rsidP="00C32066">
      <w:pPr>
        <w:pStyle w:val="ekvbild"/>
      </w:pPr>
      <w:r>
        <w:t>Welche Wörter kennst du? Schreibe sie auf.</w:t>
      </w:r>
      <w:bookmarkStart w:id="1" w:name="_GoBack"/>
      <w:bookmarkEnd w:id="1"/>
    </w:p>
    <w:p w:rsidR="00937BD6" w:rsidRDefault="00937BD6" w:rsidP="0096434B">
      <w:pPr>
        <w:pStyle w:val="ekvbild"/>
      </w:pPr>
    </w:p>
    <w:p w:rsidR="0096434B" w:rsidRDefault="0096434B" w:rsidP="0096434B"/>
    <w:p w:rsidR="0096434B" w:rsidRDefault="007772F9" w:rsidP="006B5724">
      <w:pPr>
        <w:pStyle w:val="ekvbild"/>
      </w:pP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EB9154" wp14:editId="13331112">
                <wp:simplePos x="0" y="0"/>
                <wp:positionH relativeFrom="column">
                  <wp:posOffset>677845</wp:posOffset>
                </wp:positionH>
                <wp:positionV relativeFrom="paragraph">
                  <wp:posOffset>4143375</wp:posOffset>
                </wp:positionV>
                <wp:extent cx="941070" cy="464185"/>
                <wp:effectExtent l="0" t="0" r="30480" b="31115"/>
                <wp:wrapNone/>
                <wp:docPr id="7" name="Gerade Verbindung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1070" cy="46418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35pt,326.25pt" to="127.45pt,36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" strokecolor="black [3213]" strokeweight=".5pt">
                <v:stroke joinstyle="miter"/>
              </v:line>
            </w:pict>
          </mc:Fallback>
        </mc:AlternateContent>
      </w:r>
      <w:r>
        <w:rPr>
          <w:lang w:eastAsia="de-DE"/>
        </w:rPr>
        <w:drawing>
          <wp:anchor distT="0" distB="0" distL="114300" distR="114300" simplePos="0" relativeHeight="251664384" behindDoc="1" locked="0" layoutInCell="1" allowOverlap="1" wp14:anchorId="494411AC" wp14:editId="5366C049">
            <wp:simplePos x="0" y="0"/>
            <wp:positionH relativeFrom="column">
              <wp:posOffset>266700</wp:posOffset>
            </wp:positionH>
            <wp:positionV relativeFrom="paragraph">
              <wp:posOffset>2034540</wp:posOffset>
            </wp:positionV>
            <wp:extent cx="5342255" cy="3222625"/>
            <wp:effectExtent l="0" t="0" r="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715310562_Kap3_Du_und_ich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342255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2C75">
        <w:rPr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7B50D9" wp14:editId="50D987B2">
                <wp:simplePos x="0" y="0"/>
                <wp:positionH relativeFrom="column">
                  <wp:posOffset>-18415</wp:posOffset>
                </wp:positionH>
                <wp:positionV relativeFrom="paragraph">
                  <wp:posOffset>4081145</wp:posOffset>
                </wp:positionV>
                <wp:extent cx="1050290" cy="341630"/>
                <wp:effectExtent l="0" t="7620" r="27940" b="27940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050290" cy="3416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96434B" w:rsidRPr="00D9764A" w:rsidRDefault="0096434B" w:rsidP="00AC4074">
                            <w:pPr>
                              <w:pStyle w:val="ekvaufgabenwortkarte"/>
                              <w:rPr>
                                <w:rStyle w:val="ekvhandschrift"/>
                                <w:color w:val="000000" w:themeColor="text1" w:themeShade="A6"/>
                              </w:rPr>
                            </w:pPr>
                            <w:r w:rsidRPr="00D9764A">
                              <w:rPr>
                                <w:rStyle w:val="ekvhandschrift"/>
                                <w:color w:val="000000" w:themeColor="text1" w:themeShade="A6"/>
                              </w:rPr>
                              <w:t>d</w:t>
                            </w:r>
                            <w:r w:rsidR="007772F9">
                              <w:rPr>
                                <w:rStyle w:val="ekvhandschrift"/>
                                <w:color w:val="000000" w:themeColor="text1" w:themeShade="A6"/>
                              </w:rPr>
                              <w:t>ie Sonne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6" o:spid="_x0000_s1026" type="#_x0000_t202" style="position:absolute;margin-left:-1.45pt;margin-top:321.35pt;width:82.7pt;height:26.9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" filled="f" strokecolor="black [3213]" strokeweight=".5pt">
                <v:textbox>
                  <w:txbxContent>
                    <w:p w:rsidR="0096434B" w:rsidRPr="00D9764A" w:rsidRDefault="0096434B" w:rsidP="00AC4074">
                      <w:pPr>
                        <w:pStyle w:val="ekvaufgabenwortkarte"/>
                        <w:rPr>
                          <w:rStyle w:val="ekvhandschrift"/>
                          <w:color w:val="000000" w:themeColor="text1" w:themeShade="A6"/>
                          <w14:textFill>
                            <w14:solidFill>
                              <w14:schemeClr w14:val="tx1">
                                <w14:lumMod w14:val="65000"/>
                                <w14:lumMod w14:val="65000"/>
                              </w14:schemeClr>
                            </w14:solidFill>
                          </w14:textFill>
                        </w:rPr>
                      </w:pPr>
                      <w:r w:rsidRPr="00D9764A">
                        <w:rPr>
                          <w:rStyle w:val="ekvhandschrift"/>
                          <w:color w:val="000000" w:themeColor="text1" w:themeShade="A6"/>
                          <w14:textFill>
                            <w14:solidFill>
                              <w14:schemeClr w14:val="tx1">
                                <w14:lumMod w14:val="65000"/>
                                <w14:lumMod w14:val="65000"/>
                              </w14:schemeClr>
                            </w14:solidFill>
                          </w14:textFill>
                        </w:rPr>
                        <w:t>d</w:t>
                      </w:r>
                      <w:r w:rsidR="007772F9">
                        <w:rPr>
                          <w:rStyle w:val="ekvhandschrift"/>
                          <w:color w:val="000000" w:themeColor="text1" w:themeShade="A6"/>
                          <w14:textFill>
                            <w14:solidFill>
                              <w14:schemeClr w14:val="tx1">
                                <w14:lumMod w14:val="65000"/>
                                <w14:lumMod w14:val="65000"/>
                              </w14:schemeClr>
                            </w14:solidFill>
                          </w14:textFill>
                        </w:rPr>
                        <w:t>ie Sonne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6434B" w:rsidSect="00054A9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06B5" w:rsidRDefault="00C406B5" w:rsidP="003C599D">
      <w:pPr>
        <w:spacing w:line="240" w:lineRule="auto"/>
      </w:pPr>
      <w:r>
        <w:separator/>
      </w:r>
    </w:p>
  </w:endnote>
  <w:endnote w:type="continuationSeparator" w:id="0">
    <w:p w:rsidR="00C406B5" w:rsidRDefault="00C406B5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27FA" w:rsidRDefault="003427FA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4E1CF77" wp14:editId="55E0D734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322FDD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C406B5" w:rsidRDefault="00C406B5" w:rsidP="00F5248B">
          <w:pPr>
            <w:pStyle w:val="ekvquelle"/>
          </w:pPr>
          <w:r w:rsidRPr="00C406B5">
            <w:t>Textquelle: Britta Seepe-Smit, Recklinghausen</w:t>
          </w:r>
        </w:p>
        <w:p w:rsidR="00193A18" w:rsidRPr="00913892" w:rsidRDefault="00193A18" w:rsidP="003427FA">
          <w:pPr>
            <w:pStyle w:val="ekvquelle"/>
          </w:pPr>
          <w:r w:rsidRPr="00F5248B">
            <w:t>I</w:t>
          </w:r>
          <w:r w:rsidR="001736ED">
            <w:t>llustrator</w:t>
          </w:r>
          <w:r w:rsidR="003427FA">
            <w:t>: M. Ostadal, München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27FA" w:rsidRDefault="003427FA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06B5" w:rsidRDefault="00C406B5" w:rsidP="003C599D">
      <w:pPr>
        <w:spacing w:line="240" w:lineRule="auto"/>
      </w:pPr>
      <w:r>
        <w:separator/>
      </w:r>
    </w:p>
  </w:footnote>
  <w:footnote w:type="continuationSeparator" w:id="0">
    <w:p w:rsidR="00C406B5" w:rsidRDefault="00C406B5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27FA" w:rsidRDefault="003427FA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27FA" w:rsidRDefault="003427FA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27FA" w:rsidRDefault="003427FA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6B5"/>
    <w:rsid w:val="000040E2"/>
    <w:rsid w:val="00005913"/>
    <w:rsid w:val="00020440"/>
    <w:rsid w:val="00035074"/>
    <w:rsid w:val="000351D1"/>
    <w:rsid w:val="000359F5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36ED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427FA"/>
    <w:rsid w:val="00350FBE"/>
    <w:rsid w:val="00356844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4F553E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C5727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4692C"/>
    <w:rsid w:val="00653F68"/>
    <w:rsid w:val="0065576E"/>
    <w:rsid w:val="006802C4"/>
    <w:rsid w:val="00682C75"/>
    <w:rsid w:val="0068429A"/>
    <w:rsid w:val="00685FDD"/>
    <w:rsid w:val="00693676"/>
    <w:rsid w:val="006B2D23"/>
    <w:rsid w:val="006B5724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377F2"/>
    <w:rsid w:val="00745BC6"/>
    <w:rsid w:val="007507F9"/>
    <w:rsid w:val="00751B0E"/>
    <w:rsid w:val="00760C41"/>
    <w:rsid w:val="00766405"/>
    <w:rsid w:val="0076691A"/>
    <w:rsid w:val="00772DA9"/>
    <w:rsid w:val="007772F9"/>
    <w:rsid w:val="00787700"/>
    <w:rsid w:val="007A2F5A"/>
    <w:rsid w:val="007A5AA1"/>
    <w:rsid w:val="007D186F"/>
    <w:rsid w:val="007D5891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15EC6"/>
    <w:rsid w:val="009215E3"/>
    <w:rsid w:val="00936CF0"/>
    <w:rsid w:val="00937BD6"/>
    <w:rsid w:val="00942106"/>
    <w:rsid w:val="0094260D"/>
    <w:rsid w:val="00946121"/>
    <w:rsid w:val="00952B21"/>
    <w:rsid w:val="00956783"/>
    <w:rsid w:val="00957248"/>
    <w:rsid w:val="00957969"/>
    <w:rsid w:val="00960902"/>
    <w:rsid w:val="00962A4D"/>
    <w:rsid w:val="0096434B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1EA0"/>
    <w:rsid w:val="00B468CC"/>
    <w:rsid w:val="00B54655"/>
    <w:rsid w:val="00B6045F"/>
    <w:rsid w:val="00B61BE6"/>
    <w:rsid w:val="00B7242A"/>
    <w:rsid w:val="00B82B4E"/>
    <w:rsid w:val="00B8420E"/>
    <w:rsid w:val="00B90CE1"/>
    <w:rsid w:val="00BA1A23"/>
    <w:rsid w:val="00BA2D97"/>
    <w:rsid w:val="00BC0180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2066"/>
    <w:rsid w:val="00C343F5"/>
    <w:rsid w:val="00C40555"/>
    <w:rsid w:val="00C406B5"/>
    <w:rsid w:val="00C40D51"/>
    <w:rsid w:val="00C429A6"/>
    <w:rsid w:val="00C504F8"/>
    <w:rsid w:val="00C52A99"/>
    <w:rsid w:val="00C61654"/>
    <w:rsid w:val="00C727B3"/>
    <w:rsid w:val="00C72BA2"/>
    <w:rsid w:val="00C84CE7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2D26"/>
    <w:rsid w:val="00D559DE"/>
    <w:rsid w:val="00D56FEB"/>
    <w:rsid w:val="00D57F24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9764A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D146D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rth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3</cp:revision>
  <cp:lastPrinted>2017-09-04T06:24:00Z</cp:lastPrinted>
  <dcterms:created xsi:type="dcterms:W3CDTF">2017-11-23T12:36:00Z</dcterms:created>
  <dcterms:modified xsi:type="dcterms:W3CDTF">2017-12-01T14:44:00Z</dcterms:modified>
</cp:coreProperties>
</file>