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0A31FFFE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18D48A7" w14:textId="31F8D832" w:rsidR="00FB59FB" w:rsidRPr="00AE65F6" w:rsidRDefault="00FB59FB" w:rsidP="00765D15">
            <w:pPr>
              <w:pStyle w:val="ekvschreiblinie"/>
            </w:pPr>
            <w:bookmarkStart w:id="0" w:name="_GoBack"/>
            <w:bookmarkEnd w:id="0"/>
          </w:p>
        </w:tc>
        <w:tc>
          <w:tcPr>
            <w:tcW w:w="4186" w:type="dxa"/>
            <w:noWrap/>
            <w:vAlign w:val="bottom"/>
          </w:tcPr>
          <w:p w14:paraId="4428E72A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70390E72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57EC2399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91E8BE9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43EA2FA1" w14:textId="2AF3EB1E" w:rsidR="00FB59FB" w:rsidRPr="00C172AE" w:rsidRDefault="00FB59FB" w:rsidP="00791B17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791B17">
              <w:t>5</w:t>
            </w:r>
            <w:r w:rsidR="00650D5F">
              <w:t>.</w:t>
            </w:r>
            <w:r w:rsidR="00791B17">
              <w:t>2</w:t>
            </w:r>
            <w:r w:rsidR="007E62E4">
              <w:t>a</w:t>
            </w:r>
          </w:p>
        </w:tc>
      </w:tr>
      <w:tr w:rsidR="00BF17F2" w:rsidRPr="00BF17F2" w14:paraId="70603E3C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3B367835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3AE674A" w14:textId="77777777" w:rsidR="005105F8" w:rsidRDefault="005105F8" w:rsidP="00037566">
            <w:pPr>
              <w:rPr>
                <w:color w:val="FFFFFF" w:themeColor="background1"/>
              </w:rPr>
            </w:pPr>
          </w:p>
          <w:p w14:paraId="44BD5A26" w14:textId="77777777" w:rsidR="00736B84" w:rsidRDefault="00736B84" w:rsidP="00037566">
            <w:pPr>
              <w:rPr>
                <w:rFonts w:cs="Arial"/>
                <w:szCs w:val="23"/>
              </w:rPr>
            </w:pPr>
          </w:p>
          <w:p w14:paraId="2F383C99" w14:textId="77777777" w:rsidR="00736B84" w:rsidRPr="005F36DB" w:rsidRDefault="00736B84" w:rsidP="00037566">
            <w:pPr>
              <w:rPr>
                <w:color w:val="FFFFFF" w:themeColor="background1"/>
                <w:szCs w:val="23"/>
              </w:rPr>
            </w:pPr>
          </w:p>
          <w:p w14:paraId="1B79766D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1DC0F9F5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0F41F4FD" w14:textId="77777777" w:rsidR="005F36DB" w:rsidRPr="00BF17F2" w:rsidRDefault="005F36DB" w:rsidP="00037566">
            <w:pPr>
              <w:rPr>
                <w:color w:val="FFFFFF" w:themeColor="background1"/>
              </w:rPr>
            </w:pPr>
          </w:p>
        </w:tc>
      </w:tr>
    </w:tbl>
    <w:p w14:paraId="4DEA8072" w14:textId="62F6AAE1" w:rsidR="007E62E4" w:rsidRDefault="00791B17" w:rsidP="007E62E4">
      <w:pPr>
        <w:pStyle w:val="ekvue2arial"/>
      </w:pPr>
      <w:bookmarkStart w:id="1" w:name="bmStart"/>
      <w:bookmarkEnd w:id="1"/>
      <w:r>
        <w:t xml:space="preserve">Die Tätigkeiten der Tiere </w:t>
      </w:r>
      <w:r w:rsidR="007E62E4">
        <w:t>beschreiben</w:t>
      </w:r>
    </w:p>
    <w:p w14:paraId="37E98EBA" w14:textId="1CFCEBF7" w:rsidR="003330D0" w:rsidRDefault="003330D0" w:rsidP="007E62E4">
      <w:pPr>
        <w:pStyle w:val="ekvue2arial"/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662336" behindDoc="1" locked="0" layoutInCell="0" allowOverlap="0" wp14:anchorId="7563B042" wp14:editId="5A03F0F4">
            <wp:simplePos x="0" y="0"/>
            <wp:positionH relativeFrom="column">
              <wp:posOffset>5653405</wp:posOffset>
            </wp:positionH>
            <wp:positionV relativeFrom="paragraph">
              <wp:posOffset>122987</wp:posOffset>
            </wp:positionV>
            <wp:extent cx="287655" cy="287655"/>
            <wp:effectExtent l="57150" t="0" r="17145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05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057"/>
      </w:tblGrid>
      <w:tr w:rsidR="003330D0" w:rsidRPr="00FB3BCE" w14:paraId="6E3CA469" w14:textId="77777777" w:rsidTr="00B071FF">
        <w:trPr>
          <w:trHeight w:val="863"/>
        </w:trPr>
        <w:tc>
          <w:tcPr>
            <w:tcW w:w="9057" w:type="dxa"/>
            <w:vAlign w:val="center"/>
          </w:tcPr>
          <w:p w14:paraId="50BDFA95" w14:textId="01D3120E" w:rsidR="00FC25D1" w:rsidRPr="00FC25D1" w:rsidRDefault="00FC25D1" w:rsidP="00791B17">
            <w:pPr>
              <w:spacing w:line="360" w:lineRule="auto"/>
              <w:rPr>
                <w:rStyle w:val="ekvhandschrift"/>
                <w:b/>
                <w:sz w:val="10"/>
                <w:szCs w:val="10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1312" behindDoc="0" locked="0" layoutInCell="0" allowOverlap="1" wp14:anchorId="688C4742" wp14:editId="518A20F1">
                  <wp:simplePos x="0" y="0"/>
                  <wp:positionH relativeFrom="column">
                    <wp:posOffset>5649595</wp:posOffset>
                  </wp:positionH>
                  <wp:positionV relativeFrom="paragraph">
                    <wp:posOffset>879475</wp:posOffset>
                  </wp:positionV>
                  <wp:extent cx="287655" cy="287655"/>
                  <wp:effectExtent l="57150" t="0" r="1714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98A54" w14:textId="7FFC0184" w:rsidR="003330D0" w:rsidRPr="003330D0" w:rsidRDefault="00B071FF" w:rsidP="00791B17">
            <w:pPr>
              <w:spacing w:line="360" w:lineRule="auto"/>
              <w:rPr>
                <w:rStyle w:val="ekvhandschrift"/>
                <w:b/>
                <w:sz w:val="40"/>
                <w:szCs w:val="40"/>
              </w:rPr>
            </w:pPr>
            <w:r>
              <w:rPr>
                <w:rStyle w:val="ekvhandschrift"/>
                <w:b/>
                <w:sz w:val="40"/>
                <w:szCs w:val="40"/>
              </w:rPr>
              <w:t xml:space="preserve">Was tun die </w:t>
            </w:r>
            <w:r w:rsidR="00791B17">
              <w:rPr>
                <w:rStyle w:val="ekvhandschrift"/>
                <w:b/>
                <w:sz w:val="40"/>
                <w:szCs w:val="40"/>
              </w:rPr>
              <w:t>Tiere</w:t>
            </w:r>
            <w:r w:rsidR="003330D0" w:rsidRPr="009B36DD">
              <w:rPr>
                <w:rStyle w:val="ekvhandschrift"/>
                <w:b/>
                <w:sz w:val="40"/>
                <w:szCs w:val="40"/>
              </w:rPr>
              <w:t>?</w:t>
            </w:r>
          </w:p>
        </w:tc>
      </w:tr>
      <w:tr w:rsidR="003330D0" w:rsidRPr="00FB3BCE" w14:paraId="649F550C" w14:textId="77777777" w:rsidTr="00791B17">
        <w:trPr>
          <w:trHeight w:val="1267"/>
        </w:trPr>
        <w:tc>
          <w:tcPr>
            <w:tcW w:w="9057" w:type="dxa"/>
            <w:vAlign w:val="center"/>
          </w:tcPr>
          <w:p w14:paraId="280ACFE5" w14:textId="59ADC11F" w:rsidR="00B071FF" w:rsidRDefault="00791B17" w:rsidP="00B071FF">
            <w:pPr>
              <w:rPr>
                <w:rStyle w:val="ekvhandschrift"/>
                <w:sz w:val="34"/>
                <w:szCs w:val="34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704320" behindDoc="0" locked="0" layoutInCell="0" allowOverlap="1" wp14:anchorId="284EB8CB" wp14:editId="0C25B919">
                  <wp:simplePos x="0" y="0"/>
                  <wp:positionH relativeFrom="column">
                    <wp:posOffset>5649595</wp:posOffset>
                  </wp:positionH>
                  <wp:positionV relativeFrom="page">
                    <wp:posOffset>3695065</wp:posOffset>
                  </wp:positionV>
                  <wp:extent cx="287655" cy="287655"/>
                  <wp:effectExtent l="57150" t="0" r="1714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ekvhandschrift"/>
                <w:sz w:val="34"/>
                <w:szCs w:val="34"/>
              </w:rPr>
              <w:t>Ein Vogel sitzt in seinem Nest.</w:t>
            </w:r>
          </w:p>
          <w:p w14:paraId="277C3F91" w14:textId="1EF1A2D2" w:rsidR="00791B17" w:rsidRPr="00B071FF" w:rsidRDefault="00791B17" w:rsidP="00B071FF">
            <w:pPr>
              <w:rPr>
                <w:rStyle w:val="ekvhandschrift"/>
                <w:sz w:val="34"/>
                <w:szCs w:val="34"/>
              </w:rPr>
            </w:pPr>
            <w:r>
              <w:rPr>
                <w:rStyle w:val="ekvhandschrift"/>
                <w:sz w:val="34"/>
                <w:szCs w:val="34"/>
              </w:rPr>
              <w:t>Er brütet.</w:t>
            </w:r>
          </w:p>
        </w:tc>
      </w:tr>
      <w:tr w:rsidR="003330D0" w:rsidRPr="00FB3BCE" w14:paraId="2B3B91D0" w14:textId="77777777" w:rsidTr="00BF29B4">
        <w:trPr>
          <w:trHeight w:val="659"/>
        </w:trPr>
        <w:tc>
          <w:tcPr>
            <w:tcW w:w="9057" w:type="dxa"/>
            <w:vAlign w:val="center"/>
          </w:tcPr>
          <w:p w14:paraId="203C1919" w14:textId="6DD04BA1" w:rsidR="003330D0" w:rsidRDefault="00C51D0B" w:rsidP="00791B1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66432" behindDoc="1" locked="0" layoutInCell="0" allowOverlap="0" wp14:anchorId="0F6C6BCB" wp14:editId="4EFDC53E">
                  <wp:simplePos x="0" y="0"/>
                  <wp:positionH relativeFrom="column">
                    <wp:posOffset>5638800</wp:posOffset>
                  </wp:positionH>
                  <wp:positionV relativeFrom="paragraph">
                    <wp:posOffset>822325</wp:posOffset>
                  </wp:positionV>
                  <wp:extent cx="287655" cy="287655"/>
                  <wp:effectExtent l="57150" t="0" r="1714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1FF">
              <w:rPr>
                <w:rStyle w:val="ekvhandschrift"/>
                <w:sz w:val="34"/>
                <w:szCs w:val="34"/>
                <w:lang w:eastAsia="de-DE"/>
              </w:rPr>
              <w:t>D</w:t>
            </w:r>
            <w:r w:rsidR="00791B17">
              <w:rPr>
                <w:rStyle w:val="ekvhandschrift"/>
                <w:sz w:val="34"/>
                <w:szCs w:val="34"/>
                <w:lang w:eastAsia="de-DE"/>
              </w:rPr>
              <w:t>as Eichhörnchen sitzt auf einem Ast.</w:t>
            </w:r>
          </w:p>
          <w:p w14:paraId="4F8E901D" w14:textId="644EC11D" w:rsidR="00791B17" w:rsidRPr="00B071FF" w:rsidRDefault="00791B17" w:rsidP="00791B17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>Es frisst eine Nuss.</w:t>
            </w:r>
          </w:p>
        </w:tc>
      </w:tr>
      <w:tr w:rsidR="003330D0" w:rsidRPr="00FB3BCE" w14:paraId="48BA513F" w14:textId="77777777" w:rsidTr="00BF29B4">
        <w:trPr>
          <w:trHeight w:val="857"/>
        </w:trPr>
        <w:tc>
          <w:tcPr>
            <w:tcW w:w="9057" w:type="dxa"/>
            <w:vAlign w:val="center"/>
          </w:tcPr>
          <w:p w14:paraId="1917FFBA" w14:textId="42B32647" w:rsidR="001A557C" w:rsidRPr="001A557C" w:rsidRDefault="00791B17" w:rsidP="00791B17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 w:rsidRPr="001A557C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70528" behindDoc="0" locked="0" layoutInCell="0" allowOverlap="1" wp14:anchorId="29970304" wp14:editId="17191833">
                  <wp:simplePos x="0" y="0"/>
                  <wp:positionH relativeFrom="column">
                    <wp:posOffset>5638800</wp:posOffset>
                  </wp:positionH>
                  <wp:positionV relativeFrom="page">
                    <wp:posOffset>5559425</wp:posOffset>
                  </wp:positionV>
                  <wp:extent cx="287655" cy="287655"/>
                  <wp:effectExtent l="57150" t="0" r="1714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57C">
              <w:rPr>
                <w:rFonts w:ascii="Comic Sans MS" w:hAnsi="Comic Sans MS" w:cs="Arial"/>
                <w:sz w:val="34"/>
                <w:szCs w:val="34"/>
              </w:rPr>
              <w:t>D</w:t>
            </w:r>
            <w:r>
              <w:rPr>
                <w:rFonts w:ascii="Comic Sans MS" w:hAnsi="Comic Sans MS" w:cs="Arial"/>
                <w:sz w:val="34"/>
                <w:szCs w:val="34"/>
              </w:rPr>
              <w:t>ie Maus schaut neugierig.</w:t>
            </w:r>
          </w:p>
        </w:tc>
      </w:tr>
      <w:tr w:rsidR="003330D0" w:rsidRPr="00FB3BCE" w14:paraId="05236371" w14:textId="77777777" w:rsidTr="00C51D0B">
        <w:trPr>
          <w:trHeight w:val="1380"/>
        </w:trPr>
        <w:tc>
          <w:tcPr>
            <w:tcW w:w="9057" w:type="dxa"/>
            <w:vAlign w:val="center"/>
          </w:tcPr>
          <w:p w14:paraId="29A364DE" w14:textId="7C615E54" w:rsidR="003330D0" w:rsidRDefault="004175A5" w:rsidP="003330D0">
            <w:pPr>
              <w:rPr>
                <w:rFonts w:ascii="Comic Sans MS" w:hAnsi="Comic Sans MS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8480" behindDoc="1" locked="0" layoutInCell="0" allowOverlap="0" wp14:anchorId="5146FF72" wp14:editId="663A367A">
                  <wp:simplePos x="0" y="0"/>
                  <wp:positionH relativeFrom="column">
                    <wp:posOffset>5636895</wp:posOffset>
                  </wp:positionH>
                  <wp:positionV relativeFrom="paragraph">
                    <wp:posOffset>1101090</wp:posOffset>
                  </wp:positionV>
                  <wp:extent cx="287655" cy="287655"/>
                  <wp:effectExtent l="57150" t="0" r="17145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>
              <w:rPr>
                <w:rFonts w:ascii="Comic Sans MS" w:hAnsi="Comic Sans MS"/>
                <w:sz w:val="34"/>
                <w:szCs w:val="34"/>
              </w:rPr>
              <w:t>Der Frosch sitzt auf einem Stein.</w:t>
            </w:r>
          </w:p>
          <w:p w14:paraId="56BBFE9B" w14:textId="450D6BB3" w:rsidR="00791B17" w:rsidRPr="003330D0" w:rsidRDefault="00791B17" w:rsidP="003330D0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Style w:val="ekvhandschrift"/>
                <w:color w:val="auto"/>
                <w:sz w:val="34"/>
                <w:szCs w:val="34"/>
              </w:rPr>
              <w:t>Er quakt.</w:t>
            </w:r>
            <w:r w:rsidR="009F5BCE" w:rsidRPr="001D28AB">
              <w:rPr>
                <w:rStyle w:val="ekvhandschrift"/>
                <w:lang w:eastAsia="de-DE"/>
              </w:rPr>
              <w:t xml:space="preserve"> </w:t>
            </w:r>
          </w:p>
        </w:tc>
      </w:tr>
      <w:tr w:rsidR="003330D0" w:rsidRPr="00FB3BCE" w14:paraId="6299AD26" w14:textId="77777777" w:rsidTr="00BF29B4">
        <w:trPr>
          <w:trHeight w:val="730"/>
        </w:trPr>
        <w:tc>
          <w:tcPr>
            <w:tcW w:w="9057" w:type="dxa"/>
            <w:vAlign w:val="center"/>
          </w:tcPr>
          <w:p w14:paraId="39AAA571" w14:textId="56036DA3" w:rsidR="003330D0" w:rsidRPr="003330D0" w:rsidRDefault="009F5BCE" w:rsidP="00791B17">
            <w:pPr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5824" behindDoc="1" locked="0" layoutInCell="0" allowOverlap="0" wp14:anchorId="1C15B6A1" wp14:editId="2D47784B">
                  <wp:simplePos x="0" y="0"/>
                  <wp:positionH relativeFrom="column">
                    <wp:posOffset>5640070</wp:posOffset>
                  </wp:positionH>
                  <wp:positionV relativeFrom="paragraph">
                    <wp:posOffset>684530</wp:posOffset>
                  </wp:positionV>
                  <wp:extent cx="287655" cy="287655"/>
                  <wp:effectExtent l="57150" t="0" r="17145" b="0"/>
                  <wp:wrapNone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>
              <w:rPr>
                <w:rFonts w:ascii="Comic Sans MS" w:hAnsi="Comic Sans MS"/>
                <w:sz w:val="34"/>
                <w:szCs w:val="34"/>
              </w:rPr>
              <w:t>Der Igel läuft über die Wiese.</w:t>
            </w:r>
          </w:p>
        </w:tc>
      </w:tr>
      <w:tr w:rsidR="00791B17" w:rsidRPr="00FB3BCE" w14:paraId="16C50CAC" w14:textId="77777777" w:rsidTr="00BF29B4">
        <w:trPr>
          <w:trHeight w:val="730"/>
        </w:trPr>
        <w:tc>
          <w:tcPr>
            <w:tcW w:w="9057" w:type="dxa"/>
            <w:vAlign w:val="center"/>
          </w:tcPr>
          <w:p w14:paraId="59010260" w14:textId="2BB2C87B" w:rsidR="00791B17" w:rsidRPr="00791B17" w:rsidRDefault="009F5BCE" w:rsidP="003C0E73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3776" behindDoc="1" locked="0" layoutInCell="0" allowOverlap="0" wp14:anchorId="060C86FC" wp14:editId="5365459E">
                  <wp:simplePos x="0" y="0"/>
                  <wp:positionH relativeFrom="column">
                    <wp:posOffset>5626100</wp:posOffset>
                  </wp:positionH>
                  <wp:positionV relativeFrom="paragraph">
                    <wp:posOffset>680720</wp:posOffset>
                  </wp:positionV>
                  <wp:extent cx="287655" cy="287655"/>
                  <wp:effectExtent l="57150" t="0" r="17145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 w:rsidRPr="00791B17">
              <w:rPr>
                <w:rStyle w:val="ekvhandschrift"/>
                <w:sz w:val="34"/>
                <w:szCs w:val="34"/>
                <w:lang w:eastAsia="de-DE"/>
              </w:rPr>
              <w:t>Der Käfer krabbelt am Baumstamm hoch.</w:t>
            </w:r>
          </w:p>
        </w:tc>
      </w:tr>
    </w:tbl>
    <w:p w14:paraId="64756881" w14:textId="3646DF15" w:rsidR="00BF29B4" w:rsidRDefault="00C8489F">
      <w:r w:rsidRPr="001D28AB">
        <w:rPr>
          <w:rStyle w:val="ekvhandschrift"/>
          <w:lang w:eastAsia="de-DE"/>
        </w:rPr>
        <w:drawing>
          <wp:anchor distT="0" distB="0" distL="0" distR="0" simplePos="0" relativeHeight="251678720" behindDoc="1" locked="0" layoutInCell="0" allowOverlap="0" wp14:anchorId="36015CD4" wp14:editId="285B5D60">
            <wp:simplePos x="0" y="0"/>
            <wp:positionH relativeFrom="column">
              <wp:posOffset>5460365</wp:posOffset>
            </wp:positionH>
            <wp:positionV relativeFrom="paragraph">
              <wp:posOffset>53340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 w:rsidRPr="001D28AB">
        <w:rPr>
          <w:rStyle w:val="ekvhandschrift"/>
          <w:lang w:eastAsia="de-DE"/>
        </w:rPr>
        <w:drawing>
          <wp:anchor distT="0" distB="0" distL="0" distR="0" simplePos="0" relativeHeight="251676672" behindDoc="1" locked="0" layoutInCell="0" allowOverlap="0" wp14:anchorId="59B073AA" wp14:editId="21B73FC4">
            <wp:simplePos x="0" y="0"/>
            <wp:positionH relativeFrom="column">
              <wp:posOffset>-283210</wp:posOffset>
            </wp:positionH>
            <wp:positionV relativeFrom="paragraph">
              <wp:posOffset>48260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>
        <w:br w:type="page"/>
      </w:r>
    </w:p>
    <w:p w14:paraId="0850FA15" w14:textId="77777777" w:rsidR="00241C1B" w:rsidRDefault="00241C1B" w:rsidP="003C0E73">
      <w:pPr>
        <w:pStyle w:val="ekvschreiblinie"/>
        <w:sectPr w:rsidR="00241C1B" w:rsidSect="008D5A1A">
          <w:footerReference w:type="default" r:id="rId9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tbl>
      <w:tblPr>
        <w:tblW w:w="10716" w:type="dxa"/>
        <w:tblInd w:w="-1218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112"/>
        <w:gridCol w:w="4078"/>
        <w:gridCol w:w="1335"/>
        <w:gridCol w:w="2059"/>
        <w:gridCol w:w="713"/>
        <w:gridCol w:w="760"/>
        <w:gridCol w:w="560"/>
      </w:tblGrid>
      <w:tr w:rsidR="00241C1B" w:rsidRPr="00C172AE" w14:paraId="55C29E76" w14:textId="77777777" w:rsidTr="00560086">
        <w:trPr>
          <w:trHeight w:hRule="exact" w:val="499"/>
        </w:trPr>
        <w:tc>
          <w:tcPr>
            <w:tcW w:w="1211" w:type="dxa"/>
            <w:gridSpan w:val="2"/>
            <w:noWrap/>
            <w:vAlign w:val="bottom"/>
          </w:tcPr>
          <w:p w14:paraId="5075AA0D" w14:textId="75BDE917" w:rsidR="00241C1B" w:rsidRDefault="00241C1B" w:rsidP="00560086">
            <w:pPr>
              <w:pStyle w:val="ekvschreiblinie"/>
            </w:pPr>
          </w:p>
          <w:p w14:paraId="4D099262" w14:textId="77777777" w:rsidR="00241C1B" w:rsidRDefault="00241C1B" w:rsidP="00560086">
            <w:pPr>
              <w:pStyle w:val="ekvschreiblinie"/>
            </w:pPr>
          </w:p>
          <w:p w14:paraId="03419565" w14:textId="77777777" w:rsidR="00241C1B" w:rsidRDefault="00241C1B" w:rsidP="00560086">
            <w:pPr>
              <w:pStyle w:val="ekvschreiblinie"/>
            </w:pPr>
          </w:p>
          <w:p w14:paraId="060CE45D" w14:textId="77777777" w:rsidR="00241C1B" w:rsidRPr="00AE65F6" w:rsidRDefault="00241C1B" w:rsidP="00560086">
            <w:pPr>
              <w:pStyle w:val="ekvschreiblinie"/>
            </w:pPr>
          </w:p>
        </w:tc>
        <w:tc>
          <w:tcPr>
            <w:tcW w:w="4078" w:type="dxa"/>
            <w:noWrap/>
            <w:vAlign w:val="bottom"/>
          </w:tcPr>
          <w:p w14:paraId="37A17EC2" w14:textId="77777777" w:rsidR="00241C1B" w:rsidRPr="0006258C" w:rsidRDefault="00241C1B" w:rsidP="00560086">
            <w:pPr>
              <w:pStyle w:val="ekvkolumnentitel"/>
            </w:pPr>
            <w:r w:rsidRPr="0006258C">
              <w:t>Name:</w:t>
            </w:r>
          </w:p>
        </w:tc>
        <w:tc>
          <w:tcPr>
            <w:tcW w:w="1335" w:type="dxa"/>
            <w:noWrap/>
            <w:vAlign w:val="bottom"/>
          </w:tcPr>
          <w:p w14:paraId="4988A114" w14:textId="77777777" w:rsidR="00241C1B" w:rsidRPr="00EA7542" w:rsidRDefault="00241C1B" w:rsidP="00560086">
            <w:pPr>
              <w:pStyle w:val="ekvkolumnentitel"/>
            </w:pPr>
            <w:r>
              <w:t>Klasse:</w:t>
            </w:r>
          </w:p>
        </w:tc>
        <w:tc>
          <w:tcPr>
            <w:tcW w:w="2059" w:type="dxa"/>
            <w:noWrap/>
            <w:vAlign w:val="bottom"/>
          </w:tcPr>
          <w:p w14:paraId="19984ED7" w14:textId="77777777" w:rsidR="00241C1B" w:rsidRPr="00EA7542" w:rsidRDefault="00241C1B" w:rsidP="0056008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13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03154807" w14:textId="77777777" w:rsidR="00241C1B" w:rsidRPr="00EA7542" w:rsidRDefault="00241C1B" w:rsidP="00560086">
            <w:pPr>
              <w:pStyle w:val="ekvkolumnentitel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6278F7AD" w14:textId="192CA424" w:rsidR="00241C1B" w:rsidRPr="00C172AE" w:rsidRDefault="00241C1B" w:rsidP="00791B17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791B17">
              <w:t>5</w:t>
            </w:r>
            <w:r>
              <w:t>.</w:t>
            </w:r>
            <w:r w:rsidR="00791B17">
              <w:t>2</w:t>
            </w:r>
            <w:r>
              <w:t>b</w:t>
            </w:r>
          </w:p>
        </w:tc>
      </w:tr>
      <w:tr w:rsidR="00241C1B" w:rsidRPr="00BF17F2" w14:paraId="701FE5DE" w14:textId="77777777" w:rsidTr="00FC25D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644"/>
        </w:trPr>
        <w:tc>
          <w:tcPr>
            <w:tcW w:w="1211" w:type="dxa"/>
            <w:gridSpan w:val="2"/>
            <w:tcBorders>
              <w:bottom w:val="nil"/>
              <w:right w:val="nil"/>
            </w:tcBorders>
            <w:noWrap/>
            <w:vAlign w:val="bottom"/>
          </w:tcPr>
          <w:p w14:paraId="2645F3F4" w14:textId="77777777" w:rsidR="00241C1B" w:rsidRPr="00BF17F2" w:rsidRDefault="00241C1B" w:rsidP="00560086">
            <w:pPr>
              <w:rPr>
                <w:color w:val="FFFFFF" w:themeColor="background1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6368" behindDoc="1" locked="0" layoutInCell="0" allowOverlap="0" wp14:anchorId="1102FF90" wp14:editId="2F0B0A2A">
                  <wp:simplePos x="0" y="0"/>
                  <wp:positionH relativeFrom="column">
                    <wp:posOffset>5664200</wp:posOffset>
                  </wp:positionH>
                  <wp:positionV relativeFrom="paragraph">
                    <wp:posOffset>276860</wp:posOffset>
                  </wp:positionV>
                  <wp:extent cx="287655" cy="287655"/>
                  <wp:effectExtent l="57150" t="0" r="17145" b="0"/>
                  <wp:wrapNone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05" w:type="dxa"/>
            <w:gridSpan w:val="6"/>
            <w:tcBorders>
              <w:left w:val="nil"/>
              <w:bottom w:val="nil"/>
            </w:tcBorders>
            <w:noWrap/>
            <w:vAlign w:val="bottom"/>
          </w:tcPr>
          <w:p w14:paraId="64AC9E5F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4D448E55" w14:textId="77777777" w:rsidR="00241C1B" w:rsidRDefault="00241C1B" w:rsidP="00560086">
            <w:pPr>
              <w:rPr>
                <w:rFonts w:cs="Arial"/>
                <w:szCs w:val="23"/>
              </w:rPr>
            </w:pPr>
          </w:p>
          <w:p w14:paraId="5A153B54" w14:textId="77777777" w:rsidR="00241C1B" w:rsidRPr="005F36DB" w:rsidRDefault="00241C1B" w:rsidP="00560086">
            <w:pPr>
              <w:rPr>
                <w:color w:val="FFFFFF" w:themeColor="background1"/>
                <w:szCs w:val="23"/>
              </w:rPr>
            </w:pPr>
          </w:p>
          <w:p w14:paraId="7B91E74B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27632A06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224FF2BC" w14:textId="77777777" w:rsidR="00241C1B" w:rsidRPr="00BF17F2" w:rsidRDefault="00241C1B" w:rsidP="00560086">
            <w:pPr>
              <w:rPr>
                <w:color w:val="FFFFFF" w:themeColor="background1"/>
              </w:rPr>
            </w:pPr>
          </w:p>
        </w:tc>
      </w:tr>
      <w:tr w:rsidR="00241C1B" w:rsidRPr="00FB3BCE" w14:paraId="23C20773" w14:textId="77777777" w:rsidTr="00C51D0B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6"/>
        </w:trPr>
        <w:tc>
          <w:tcPr>
            <w:tcW w:w="9057" w:type="dxa"/>
            <w:gridSpan w:val="6"/>
            <w:vAlign w:val="center"/>
          </w:tcPr>
          <w:p w14:paraId="0F49F829" w14:textId="66F0DCAD" w:rsidR="00241C1B" w:rsidRPr="003330D0" w:rsidRDefault="00791B17" w:rsidP="00791B17">
            <w:pPr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7392" behindDoc="1" locked="0" layoutInCell="0" allowOverlap="0" wp14:anchorId="620D9ECD" wp14:editId="5D348D1C">
                  <wp:simplePos x="0" y="0"/>
                  <wp:positionH relativeFrom="column">
                    <wp:posOffset>5652135</wp:posOffset>
                  </wp:positionH>
                  <wp:positionV relativeFrom="paragraph">
                    <wp:posOffset>930910</wp:posOffset>
                  </wp:positionV>
                  <wp:extent cx="287655" cy="287655"/>
                  <wp:effectExtent l="57150" t="0" r="17145" b="0"/>
                  <wp:wrapNone/>
                  <wp:docPr id="36" name="Grafi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1C1B">
              <w:rPr>
                <w:rFonts w:ascii="Comic Sans MS" w:hAnsi="Comic Sans MS" w:cs="Arial"/>
                <w:sz w:val="34"/>
                <w:szCs w:val="34"/>
              </w:rPr>
              <w:t>D</w:t>
            </w:r>
            <w:r>
              <w:rPr>
                <w:rFonts w:ascii="Comic Sans MS" w:hAnsi="Comic Sans MS" w:cs="Arial"/>
                <w:sz w:val="34"/>
                <w:szCs w:val="34"/>
              </w:rPr>
              <w:t>er Fuchs steht auf der Wiese.</w:t>
            </w:r>
          </w:p>
        </w:tc>
      </w:tr>
      <w:tr w:rsidR="00241C1B" w:rsidRPr="00FB3BCE" w14:paraId="6762E118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7F07C022" w14:textId="0DAC59CF" w:rsidR="00241C1B" w:rsidRPr="003330D0" w:rsidRDefault="00791B17" w:rsidP="00791B17">
            <w:pPr>
              <w:rPr>
                <w:rStyle w:val="ekvhandschrift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9440" behindDoc="1" locked="0" layoutInCell="0" allowOverlap="0" wp14:anchorId="5EFB3AB5" wp14:editId="205CF61A">
                  <wp:simplePos x="0" y="0"/>
                  <wp:positionH relativeFrom="column">
                    <wp:posOffset>5640705</wp:posOffset>
                  </wp:positionH>
                  <wp:positionV relativeFrom="paragraph">
                    <wp:posOffset>768350</wp:posOffset>
                  </wp:positionV>
                  <wp:extent cx="287655" cy="287655"/>
                  <wp:effectExtent l="57150" t="0" r="17145" b="0"/>
                  <wp:wrapNone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1C1B">
              <w:rPr>
                <w:rFonts w:ascii="Comic Sans MS" w:hAnsi="Comic Sans MS"/>
                <w:sz w:val="34"/>
                <w:szCs w:val="34"/>
              </w:rPr>
              <w:t>D</w:t>
            </w:r>
            <w:r>
              <w:rPr>
                <w:rFonts w:ascii="Comic Sans MS" w:hAnsi="Comic Sans MS"/>
                <w:sz w:val="34"/>
                <w:szCs w:val="34"/>
              </w:rPr>
              <w:t>er Specht klopft ein Loch in den Baumstamm.</w:t>
            </w:r>
          </w:p>
        </w:tc>
      </w:tr>
      <w:tr w:rsidR="00791B17" w:rsidRPr="00FB3BCE" w14:paraId="0FE86B38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437C3ACC" w14:textId="2E7978CF" w:rsidR="00791B17" w:rsidRPr="00982487" w:rsidRDefault="00982487" w:rsidP="00791B1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3536" behindDoc="1" locked="0" layoutInCell="0" allowOverlap="0" wp14:anchorId="4646D9FA" wp14:editId="42E8D46A">
                  <wp:simplePos x="0" y="0"/>
                  <wp:positionH relativeFrom="column">
                    <wp:posOffset>5635625</wp:posOffset>
                  </wp:positionH>
                  <wp:positionV relativeFrom="paragraph">
                    <wp:posOffset>760095</wp:posOffset>
                  </wp:positionV>
                  <wp:extent cx="287655" cy="287655"/>
                  <wp:effectExtent l="57150" t="0" r="1714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 w:rsidRPr="00982487">
              <w:rPr>
                <w:rStyle w:val="ekvhandschrift"/>
                <w:sz w:val="34"/>
                <w:szCs w:val="34"/>
                <w:lang w:eastAsia="de-DE"/>
              </w:rPr>
              <w:t>Das Rotkehlchen sitzt auf einem Ast.</w:t>
            </w:r>
          </w:p>
        </w:tc>
      </w:tr>
      <w:tr w:rsidR="00791B17" w:rsidRPr="00FB3BCE" w14:paraId="6139B835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49BC8B52" w14:textId="1448288F" w:rsidR="00791B17" w:rsidRPr="00982487" w:rsidRDefault="00982487" w:rsidP="00791B1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5584" behindDoc="1" locked="0" layoutInCell="0" allowOverlap="0" wp14:anchorId="53F56EC9" wp14:editId="027FD207">
                  <wp:simplePos x="0" y="0"/>
                  <wp:positionH relativeFrom="column">
                    <wp:posOffset>5644515</wp:posOffset>
                  </wp:positionH>
                  <wp:positionV relativeFrom="paragraph">
                    <wp:posOffset>754380</wp:posOffset>
                  </wp:positionV>
                  <wp:extent cx="287655" cy="287655"/>
                  <wp:effectExtent l="57150" t="0" r="17145" b="0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 w:rsidRPr="00982487">
              <w:rPr>
                <w:rStyle w:val="ekvhandschrift"/>
                <w:sz w:val="34"/>
                <w:szCs w:val="34"/>
                <w:lang w:eastAsia="de-DE"/>
              </w:rPr>
              <w:t>Die Blaumeise fliegt.</w:t>
            </w:r>
            <w:r w:rsidRPr="001D28AB">
              <w:rPr>
                <w:rStyle w:val="ekvhandschrift"/>
                <w:lang w:eastAsia="de-DE"/>
              </w:rPr>
              <w:t xml:space="preserve"> </w:t>
            </w:r>
          </w:p>
        </w:tc>
      </w:tr>
      <w:tr w:rsidR="00791B17" w:rsidRPr="00FB3BCE" w14:paraId="5112277C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4748DB4E" w14:textId="66E24180" w:rsidR="00791B17" w:rsidRPr="00FC25D1" w:rsidRDefault="00982487" w:rsidP="00791B1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FC25D1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717632" behindDoc="1" locked="0" layoutInCell="0" allowOverlap="0" wp14:anchorId="4B86910B" wp14:editId="659AAB6D">
                  <wp:simplePos x="0" y="0"/>
                  <wp:positionH relativeFrom="column">
                    <wp:posOffset>5635625</wp:posOffset>
                  </wp:positionH>
                  <wp:positionV relativeFrom="paragraph">
                    <wp:posOffset>755015</wp:posOffset>
                  </wp:positionV>
                  <wp:extent cx="287655" cy="287655"/>
                  <wp:effectExtent l="57150" t="0" r="17145" b="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25D1" w:rsidRPr="00FC25D1">
              <w:rPr>
                <w:rStyle w:val="ekvhandschrift"/>
                <w:sz w:val="34"/>
                <w:szCs w:val="34"/>
                <w:lang w:eastAsia="de-DE"/>
              </w:rPr>
              <w:t>Die Hirsche stehen auf der Wiese.</w:t>
            </w:r>
          </w:p>
        </w:tc>
      </w:tr>
      <w:tr w:rsidR="00982487" w:rsidRPr="00FB3BCE" w14:paraId="069A3E72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5E33DC60" w14:textId="559D4D7B" w:rsidR="00982487" w:rsidRPr="001D28AB" w:rsidRDefault="00982487" w:rsidP="00791B17">
            <w:pPr>
              <w:rPr>
                <w:rStyle w:val="ekvhandschrift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9680" behindDoc="1" locked="0" layoutInCell="0" allowOverlap="0" wp14:anchorId="6269ADEA" wp14:editId="5CB70A31">
                  <wp:simplePos x="0" y="0"/>
                  <wp:positionH relativeFrom="column">
                    <wp:posOffset>5643880</wp:posOffset>
                  </wp:positionH>
                  <wp:positionV relativeFrom="paragraph">
                    <wp:posOffset>746125</wp:posOffset>
                  </wp:positionV>
                  <wp:extent cx="287655" cy="287655"/>
                  <wp:effectExtent l="57150" t="0" r="17145" b="0"/>
                  <wp:wrapNone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25D1" w:rsidRPr="00FB3BCE" w14:paraId="7CC492A0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1EAA0D15" w14:textId="1ADFF9BE" w:rsidR="00FC25D1" w:rsidRPr="001D28AB" w:rsidRDefault="00FC25D1" w:rsidP="00982487">
            <w:pPr>
              <w:ind w:left="340" w:hanging="340"/>
              <w:rPr>
                <w:rStyle w:val="ekvhandschrift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7872" behindDoc="1" locked="0" layoutInCell="0" allowOverlap="0" wp14:anchorId="61F45555" wp14:editId="06B1C7E2">
                  <wp:simplePos x="0" y="0"/>
                  <wp:positionH relativeFrom="column">
                    <wp:posOffset>5644515</wp:posOffset>
                  </wp:positionH>
                  <wp:positionV relativeFrom="paragraph">
                    <wp:posOffset>755015</wp:posOffset>
                  </wp:positionV>
                  <wp:extent cx="287655" cy="287655"/>
                  <wp:effectExtent l="57150" t="0" r="1714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25D1" w:rsidRPr="00FB3BCE" w14:paraId="7C371C76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784EA5AF" w14:textId="1D7CB249" w:rsidR="00FC25D1" w:rsidRPr="001D28AB" w:rsidRDefault="00FC25D1" w:rsidP="00982487">
            <w:pPr>
              <w:ind w:left="340" w:hanging="340"/>
              <w:rPr>
                <w:rStyle w:val="ekvhandschrift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9920" behindDoc="1" locked="0" layoutInCell="0" allowOverlap="0" wp14:anchorId="2D3B2D33" wp14:editId="7AF85F17">
                  <wp:simplePos x="0" y="0"/>
                  <wp:positionH relativeFrom="column">
                    <wp:posOffset>5639435</wp:posOffset>
                  </wp:positionH>
                  <wp:positionV relativeFrom="paragraph">
                    <wp:posOffset>758825</wp:posOffset>
                  </wp:positionV>
                  <wp:extent cx="287655" cy="287655"/>
                  <wp:effectExtent l="57150" t="0" r="171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91B17" w:rsidRPr="00FB3BCE" w14:paraId="7FDB1C93" w14:textId="77777777" w:rsidTr="00791B1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833"/>
        </w:trPr>
        <w:tc>
          <w:tcPr>
            <w:tcW w:w="9057" w:type="dxa"/>
            <w:gridSpan w:val="6"/>
            <w:vAlign w:val="center"/>
          </w:tcPr>
          <w:p w14:paraId="6CEA9ECD" w14:textId="0EB24652" w:rsidR="00791B17" w:rsidRPr="001D28AB" w:rsidRDefault="00982487" w:rsidP="00982487">
            <w:pPr>
              <w:ind w:left="340" w:hanging="340"/>
              <w:rPr>
                <w:rStyle w:val="ekvhandschrift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1728" behindDoc="1" locked="0" layoutInCell="0" allowOverlap="0" wp14:anchorId="18EC2945" wp14:editId="2D9A872C">
                  <wp:simplePos x="0" y="0"/>
                  <wp:positionH relativeFrom="column">
                    <wp:posOffset>5656580</wp:posOffset>
                  </wp:positionH>
                  <wp:positionV relativeFrom="paragraph">
                    <wp:posOffset>749935</wp:posOffset>
                  </wp:positionV>
                  <wp:extent cx="287655" cy="287655"/>
                  <wp:effectExtent l="57150" t="0" r="17145" b="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CF7945A" w14:textId="77DC0776" w:rsidR="00241C1B" w:rsidRDefault="00C51D0B" w:rsidP="00241C1B">
      <w:pPr>
        <w:spacing w:after="160" w:line="259" w:lineRule="auto"/>
        <w:rPr>
          <w:color w:val="FF0000"/>
        </w:rPr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711488" behindDoc="1" locked="0" layoutInCell="0" allowOverlap="1" wp14:anchorId="593C0DD1" wp14:editId="2C9A92D7">
            <wp:simplePos x="0" y="0"/>
            <wp:positionH relativeFrom="column">
              <wp:posOffset>-296545</wp:posOffset>
            </wp:positionH>
            <wp:positionV relativeFrom="paragraph">
              <wp:posOffset>43180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40" name="Grafi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8AB">
        <w:rPr>
          <w:rStyle w:val="ekvhandschrift"/>
          <w:lang w:eastAsia="de-DE"/>
        </w:rPr>
        <w:drawing>
          <wp:anchor distT="0" distB="0" distL="0" distR="0" simplePos="0" relativeHeight="251710464" behindDoc="1" locked="0" layoutInCell="0" allowOverlap="0" wp14:anchorId="4D5FE55E" wp14:editId="4F17356C">
            <wp:simplePos x="0" y="0"/>
            <wp:positionH relativeFrom="column">
              <wp:posOffset>5481320</wp:posOffset>
            </wp:positionH>
            <wp:positionV relativeFrom="paragraph">
              <wp:posOffset>72390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1C1B" w:rsidSect="00241C1B"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CA1C4" w14:textId="77777777" w:rsidR="009979C1" w:rsidRDefault="009979C1" w:rsidP="003C599D">
      <w:r>
        <w:separator/>
      </w:r>
    </w:p>
  </w:endnote>
  <w:endnote w:type="continuationSeparator" w:id="0">
    <w:p w14:paraId="5F4B0584" w14:textId="77777777" w:rsidR="009979C1" w:rsidRDefault="009979C1" w:rsidP="003C599D">
      <w:r>
        <w:continuationSeparator/>
      </w:r>
    </w:p>
  </w:endnote>
  <w:endnote w:type="continuationNotice" w:id="1">
    <w:p w14:paraId="388E7AAA" w14:textId="77777777" w:rsidR="002F4FB7" w:rsidRDefault="002F4F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EC315C" w:rsidRPr="00F42294" w14:paraId="1015542D" w14:textId="77777777" w:rsidTr="006B2D23">
      <w:trPr>
        <w:trHeight w:hRule="exact" w:val="680"/>
      </w:trPr>
      <w:tc>
        <w:tcPr>
          <w:tcW w:w="1131" w:type="dxa"/>
          <w:noWrap/>
        </w:tcPr>
        <w:p w14:paraId="3517DC73" w14:textId="77777777" w:rsidR="00EC315C" w:rsidRPr="00913892" w:rsidRDefault="00EC315C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0A30794" wp14:editId="69669334">
                <wp:extent cx="468000" cy="234000"/>
                <wp:effectExtent l="0" t="0" r="8255" b="0"/>
                <wp:docPr id="8" name="Grafi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6F70F015" w14:textId="77777777" w:rsidR="00EC315C" w:rsidRPr="00913892" w:rsidRDefault="00EC315C" w:rsidP="00370A70">
          <w:pPr>
            <w:pStyle w:val="ekvpagina"/>
          </w:pPr>
          <w:r w:rsidRPr="00913892">
            <w:t>© Ernst Klett Verlag GmbH, Stuttgart 201</w:t>
          </w:r>
          <w:r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AB73A55" w14:textId="39D4744C" w:rsidR="00EC315C" w:rsidRPr="00005AE2" w:rsidRDefault="00EC315C" w:rsidP="00005AE2">
          <w:pPr>
            <w:pStyle w:val="ekvquelle"/>
          </w:pPr>
          <w:r w:rsidRPr="00005AE2">
            <w:t xml:space="preserve">Textquellen: </w:t>
          </w:r>
          <w:r w:rsidR="007E62E4">
            <w:t>Britta Seepe-Smit, Recklinghausen</w:t>
          </w:r>
        </w:p>
        <w:p w14:paraId="061E643E" w14:textId="267E58E9" w:rsidR="00EC315C" w:rsidRPr="00025140" w:rsidRDefault="00EC315C" w:rsidP="00005AE2">
          <w:pPr>
            <w:pStyle w:val="ekvquelle"/>
          </w:pPr>
        </w:p>
      </w:tc>
      <w:tc>
        <w:tcPr>
          <w:tcW w:w="397" w:type="dxa"/>
        </w:tcPr>
        <w:p w14:paraId="56F85658" w14:textId="77777777" w:rsidR="00EC315C" w:rsidRPr="00913892" w:rsidRDefault="00EC315C" w:rsidP="00913892">
          <w:pPr>
            <w:pStyle w:val="ekvpagina"/>
          </w:pPr>
        </w:p>
      </w:tc>
    </w:tr>
  </w:tbl>
  <w:p w14:paraId="1D4AEC89" w14:textId="77777777" w:rsidR="00EC315C" w:rsidRDefault="00EC315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5946B" w14:textId="77777777" w:rsidR="009979C1" w:rsidRDefault="009979C1" w:rsidP="003C599D">
      <w:r>
        <w:separator/>
      </w:r>
    </w:p>
  </w:footnote>
  <w:footnote w:type="continuationSeparator" w:id="0">
    <w:p w14:paraId="58204177" w14:textId="77777777" w:rsidR="009979C1" w:rsidRDefault="009979C1" w:rsidP="003C599D">
      <w:r>
        <w:continuationSeparator/>
      </w:r>
    </w:p>
  </w:footnote>
  <w:footnote w:type="continuationNotice" w:id="1">
    <w:p w14:paraId="15CD40CD" w14:textId="77777777" w:rsidR="002F4FB7" w:rsidRDefault="002F4F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54B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58E7"/>
    <w:rsid w:val="000F7910"/>
    <w:rsid w:val="00103057"/>
    <w:rsid w:val="00107D77"/>
    <w:rsid w:val="00124062"/>
    <w:rsid w:val="00127C41"/>
    <w:rsid w:val="0013113E"/>
    <w:rsid w:val="00131417"/>
    <w:rsid w:val="00151894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A184C"/>
    <w:rsid w:val="001A557C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1C1B"/>
    <w:rsid w:val="00246F77"/>
    <w:rsid w:val="002527A5"/>
    <w:rsid w:val="00255466"/>
    <w:rsid w:val="00255FE3"/>
    <w:rsid w:val="00261D9E"/>
    <w:rsid w:val="0026581E"/>
    <w:rsid w:val="00271367"/>
    <w:rsid w:val="0028107C"/>
    <w:rsid w:val="00286C79"/>
    <w:rsid w:val="00287B24"/>
    <w:rsid w:val="00287DC0"/>
    <w:rsid w:val="00295F3A"/>
    <w:rsid w:val="002A25AE"/>
    <w:rsid w:val="002A4C72"/>
    <w:rsid w:val="002B33E7"/>
    <w:rsid w:val="002B3DF1"/>
    <w:rsid w:val="002B64EA"/>
    <w:rsid w:val="002C50E2"/>
    <w:rsid w:val="002D41F4"/>
    <w:rsid w:val="002D7B0C"/>
    <w:rsid w:val="002D7B42"/>
    <w:rsid w:val="002E023D"/>
    <w:rsid w:val="002E1633"/>
    <w:rsid w:val="002E163A"/>
    <w:rsid w:val="002E7FEA"/>
    <w:rsid w:val="002F1328"/>
    <w:rsid w:val="002F4FB7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30D0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632"/>
    <w:rsid w:val="004175A5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E63B7"/>
    <w:rsid w:val="00501528"/>
    <w:rsid w:val="005069C1"/>
    <w:rsid w:val="005105F8"/>
    <w:rsid w:val="00514229"/>
    <w:rsid w:val="005156EC"/>
    <w:rsid w:val="00515B78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47679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E7BE6"/>
    <w:rsid w:val="005F2AB3"/>
    <w:rsid w:val="005F36DB"/>
    <w:rsid w:val="005F3914"/>
    <w:rsid w:val="005F439D"/>
    <w:rsid w:val="0060019A"/>
    <w:rsid w:val="00603AD5"/>
    <w:rsid w:val="006201CB"/>
    <w:rsid w:val="00622F6B"/>
    <w:rsid w:val="00627765"/>
    <w:rsid w:val="0064692C"/>
    <w:rsid w:val="00650D5F"/>
    <w:rsid w:val="00653F68"/>
    <w:rsid w:val="0066479D"/>
    <w:rsid w:val="006802C4"/>
    <w:rsid w:val="006816BC"/>
    <w:rsid w:val="0068429A"/>
    <w:rsid w:val="00685FDD"/>
    <w:rsid w:val="00687BAD"/>
    <w:rsid w:val="00693676"/>
    <w:rsid w:val="00694E39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E5512"/>
    <w:rsid w:val="006F0D3C"/>
    <w:rsid w:val="006F2EDC"/>
    <w:rsid w:val="00701548"/>
    <w:rsid w:val="00702F10"/>
    <w:rsid w:val="00710718"/>
    <w:rsid w:val="00715A9A"/>
    <w:rsid w:val="0071674C"/>
    <w:rsid w:val="0072030B"/>
    <w:rsid w:val="00720747"/>
    <w:rsid w:val="007228A6"/>
    <w:rsid w:val="00722BE8"/>
    <w:rsid w:val="00724064"/>
    <w:rsid w:val="00727C5F"/>
    <w:rsid w:val="00733A44"/>
    <w:rsid w:val="00734553"/>
    <w:rsid w:val="00736B84"/>
    <w:rsid w:val="00745BC6"/>
    <w:rsid w:val="007507F9"/>
    <w:rsid w:val="00751B0E"/>
    <w:rsid w:val="00752795"/>
    <w:rsid w:val="007556C9"/>
    <w:rsid w:val="00760C41"/>
    <w:rsid w:val="00765D15"/>
    <w:rsid w:val="00766405"/>
    <w:rsid w:val="0076691A"/>
    <w:rsid w:val="007715D8"/>
    <w:rsid w:val="00772DA9"/>
    <w:rsid w:val="00782506"/>
    <w:rsid w:val="00787700"/>
    <w:rsid w:val="0079154B"/>
    <w:rsid w:val="00791B17"/>
    <w:rsid w:val="00794C12"/>
    <w:rsid w:val="007A2F5A"/>
    <w:rsid w:val="007A5AA1"/>
    <w:rsid w:val="007A6F36"/>
    <w:rsid w:val="007B656B"/>
    <w:rsid w:val="007B7D0B"/>
    <w:rsid w:val="007D186F"/>
    <w:rsid w:val="007E4DDC"/>
    <w:rsid w:val="007E5E71"/>
    <w:rsid w:val="007E62E4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75521"/>
    <w:rsid w:val="00882053"/>
    <w:rsid w:val="00891508"/>
    <w:rsid w:val="0089395C"/>
    <w:rsid w:val="00893B2F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2B3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5DDE"/>
    <w:rsid w:val="00946121"/>
    <w:rsid w:val="00952B21"/>
    <w:rsid w:val="009554B1"/>
    <w:rsid w:val="00956783"/>
    <w:rsid w:val="00957248"/>
    <w:rsid w:val="00957969"/>
    <w:rsid w:val="00962A4D"/>
    <w:rsid w:val="00964A22"/>
    <w:rsid w:val="00965659"/>
    <w:rsid w:val="00967C71"/>
    <w:rsid w:val="009770A2"/>
    <w:rsid w:val="00977556"/>
    <w:rsid w:val="009800AB"/>
    <w:rsid w:val="00981DFC"/>
    <w:rsid w:val="00982487"/>
    <w:rsid w:val="009856A1"/>
    <w:rsid w:val="009915B2"/>
    <w:rsid w:val="00992275"/>
    <w:rsid w:val="00992B92"/>
    <w:rsid w:val="009979C1"/>
    <w:rsid w:val="009A056D"/>
    <w:rsid w:val="009A0EFC"/>
    <w:rsid w:val="009A17FC"/>
    <w:rsid w:val="009A3955"/>
    <w:rsid w:val="009A50D4"/>
    <w:rsid w:val="009A7614"/>
    <w:rsid w:val="009B36DD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9F5BCE"/>
    <w:rsid w:val="00A01AD0"/>
    <w:rsid w:val="00A024FF"/>
    <w:rsid w:val="00A05E18"/>
    <w:rsid w:val="00A06EFE"/>
    <w:rsid w:val="00A11D6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617A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45B"/>
    <w:rsid w:val="00AB6AE5"/>
    <w:rsid w:val="00AB7619"/>
    <w:rsid w:val="00AC01E7"/>
    <w:rsid w:val="00AC7B89"/>
    <w:rsid w:val="00AD2E3F"/>
    <w:rsid w:val="00AD3911"/>
    <w:rsid w:val="00AD4D22"/>
    <w:rsid w:val="00AE65F6"/>
    <w:rsid w:val="00AE6684"/>
    <w:rsid w:val="00AF053E"/>
    <w:rsid w:val="00B022FE"/>
    <w:rsid w:val="00B039E8"/>
    <w:rsid w:val="00B05DB5"/>
    <w:rsid w:val="00B071FF"/>
    <w:rsid w:val="00B112CF"/>
    <w:rsid w:val="00B14B45"/>
    <w:rsid w:val="00B155E8"/>
    <w:rsid w:val="00B15F75"/>
    <w:rsid w:val="00B2194E"/>
    <w:rsid w:val="00B31F29"/>
    <w:rsid w:val="00B32DAF"/>
    <w:rsid w:val="00B3553E"/>
    <w:rsid w:val="00B37E68"/>
    <w:rsid w:val="00B45F2A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9AA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0F1"/>
    <w:rsid w:val="00BE4821"/>
    <w:rsid w:val="00BF17F2"/>
    <w:rsid w:val="00BF29B4"/>
    <w:rsid w:val="00BF625B"/>
    <w:rsid w:val="00C00404"/>
    <w:rsid w:val="00C15A05"/>
    <w:rsid w:val="00C172AE"/>
    <w:rsid w:val="00C226FA"/>
    <w:rsid w:val="00C24816"/>
    <w:rsid w:val="00C259B5"/>
    <w:rsid w:val="00C343F5"/>
    <w:rsid w:val="00C40555"/>
    <w:rsid w:val="00C40D51"/>
    <w:rsid w:val="00C429A6"/>
    <w:rsid w:val="00C504F8"/>
    <w:rsid w:val="00C51D0B"/>
    <w:rsid w:val="00C52A99"/>
    <w:rsid w:val="00C727B3"/>
    <w:rsid w:val="00C72BA2"/>
    <w:rsid w:val="00C842ED"/>
    <w:rsid w:val="00C8489F"/>
    <w:rsid w:val="00C84E4C"/>
    <w:rsid w:val="00C87044"/>
    <w:rsid w:val="00C94D17"/>
    <w:rsid w:val="00C955FB"/>
    <w:rsid w:val="00CA5A56"/>
    <w:rsid w:val="00CB27C6"/>
    <w:rsid w:val="00CB463B"/>
    <w:rsid w:val="00CB5B82"/>
    <w:rsid w:val="00CB782D"/>
    <w:rsid w:val="00CC54E0"/>
    <w:rsid w:val="00CC65A8"/>
    <w:rsid w:val="00CD0615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0BFD"/>
    <w:rsid w:val="00D830E8"/>
    <w:rsid w:val="00D86A30"/>
    <w:rsid w:val="00D87F0E"/>
    <w:rsid w:val="00D90266"/>
    <w:rsid w:val="00D91662"/>
    <w:rsid w:val="00D92EAD"/>
    <w:rsid w:val="00D94CC2"/>
    <w:rsid w:val="00DA1633"/>
    <w:rsid w:val="00DA29C3"/>
    <w:rsid w:val="00DA7AA4"/>
    <w:rsid w:val="00DB0557"/>
    <w:rsid w:val="00DB19FD"/>
    <w:rsid w:val="00DB2446"/>
    <w:rsid w:val="00DB2C80"/>
    <w:rsid w:val="00DB75B8"/>
    <w:rsid w:val="00DC2340"/>
    <w:rsid w:val="00DC30DA"/>
    <w:rsid w:val="00DC4F7B"/>
    <w:rsid w:val="00DC5620"/>
    <w:rsid w:val="00DD0293"/>
    <w:rsid w:val="00DD47BB"/>
    <w:rsid w:val="00DD5855"/>
    <w:rsid w:val="00DE287B"/>
    <w:rsid w:val="00DF129D"/>
    <w:rsid w:val="00DF4371"/>
    <w:rsid w:val="00DF625F"/>
    <w:rsid w:val="00DF74DB"/>
    <w:rsid w:val="00E01841"/>
    <w:rsid w:val="00E126C1"/>
    <w:rsid w:val="00E12BB5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74226"/>
    <w:rsid w:val="00E95ED3"/>
    <w:rsid w:val="00EA7542"/>
    <w:rsid w:val="00EB7DDA"/>
    <w:rsid w:val="00EC1621"/>
    <w:rsid w:val="00EC315C"/>
    <w:rsid w:val="00EC662E"/>
    <w:rsid w:val="00EC6804"/>
    <w:rsid w:val="00EC7E9B"/>
    <w:rsid w:val="00ED1F6B"/>
    <w:rsid w:val="00EE049D"/>
    <w:rsid w:val="00EE25BE"/>
    <w:rsid w:val="00EE2721"/>
    <w:rsid w:val="00EE2A0B"/>
    <w:rsid w:val="00EE3791"/>
    <w:rsid w:val="00EF6029"/>
    <w:rsid w:val="00F01D8B"/>
    <w:rsid w:val="00F022FD"/>
    <w:rsid w:val="00F10702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D54"/>
    <w:rsid w:val="00F52C9C"/>
    <w:rsid w:val="00F53A0F"/>
    <w:rsid w:val="00F549D6"/>
    <w:rsid w:val="00F6336A"/>
    <w:rsid w:val="00F70021"/>
    <w:rsid w:val="00F72065"/>
    <w:rsid w:val="00F81CDB"/>
    <w:rsid w:val="00F84284"/>
    <w:rsid w:val="00F849BE"/>
    <w:rsid w:val="00F94A4B"/>
    <w:rsid w:val="00F94FAE"/>
    <w:rsid w:val="00F97AD4"/>
    <w:rsid w:val="00FA148B"/>
    <w:rsid w:val="00FB0917"/>
    <w:rsid w:val="00FB3BCE"/>
    <w:rsid w:val="00FB59FB"/>
    <w:rsid w:val="00FB72A0"/>
    <w:rsid w:val="00FC25D1"/>
    <w:rsid w:val="00FC35C5"/>
    <w:rsid w:val="00FC7DBF"/>
    <w:rsid w:val="00FE4FE6"/>
    <w:rsid w:val="00FF2F1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C7266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</w:style>
  <w:style w:type="paragraph" w:customStyle="1" w:styleId="ekvinternetlink">
    <w:name w:val="ekv.internet.link"/>
    <w:basedOn w:val="Standard"/>
    <w:uiPriority w:val="99"/>
    <w:semiHidden/>
    <w:qFormat/>
    <w:rsid w:val="00DF74DB"/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rPr>
      <w:rFonts w:ascii="Arial" w:hAnsi="Arial"/>
      <w:noProof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</w:style>
  <w:style w:type="paragraph" w:customStyle="1" w:styleId="ekvinternetlink">
    <w:name w:val="ekv.internet.link"/>
    <w:basedOn w:val="Standard"/>
    <w:uiPriority w:val="99"/>
    <w:semiHidden/>
    <w:qFormat/>
    <w:rsid w:val="00DF74DB"/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rPr>
      <w:rFonts w:ascii="Arial" w:hAnsi="Arial"/>
      <w:noProof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ger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7E106-FEA7-4A6B-8706-1DC6F64F9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5</cp:revision>
  <cp:lastPrinted>2017-12-01T14:12:00Z</cp:lastPrinted>
  <dcterms:created xsi:type="dcterms:W3CDTF">2017-11-23T11:33:00Z</dcterms:created>
  <dcterms:modified xsi:type="dcterms:W3CDTF">2017-12-06T13:34:00Z</dcterms:modified>
</cp:coreProperties>
</file>