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ma14="http://schemas.microsoft.com/office/mac/drawingml/2011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1B0A07">
            <w:pPr>
              <w:pStyle w:val="ekvkvnummer"/>
            </w:pPr>
            <w:r>
              <w:t xml:space="preserve">KV </w:t>
            </w:r>
            <w:r w:rsidR="001B0A07">
              <w:t>5.4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EC0C03" w:rsidRPr="006A3047" w:rsidRDefault="00EC0C03" w:rsidP="00EC0C03">
      <w:pPr>
        <w:spacing w:line="240" w:lineRule="auto"/>
        <w:rPr>
          <w:rFonts w:ascii="Comic Sans MS" w:hAnsi="Comic Sans MS"/>
          <w:b/>
          <w:sz w:val="36"/>
          <w:szCs w:val="36"/>
        </w:rPr>
      </w:pPr>
      <w:bookmarkStart w:id="0" w:name="bmStart"/>
      <w:bookmarkEnd w:id="0"/>
      <w:r w:rsidRPr="006A3047">
        <w:rPr>
          <w:rFonts w:ascii="Comic Sans MS" w:hAnsi="Comic Sans MS"/>
          <w:b/>
          <w:sz w:val="36"/>
          <w:szCs w:val="36"/>
        </w:rPr>
        <w:t>Wortspeicher</w:t>
      </w:r>
      <w:r>
        <w:rPr>
          <w:rFonts w:ascii="Comic Sans MS" w:hAnsi="Comic Sans MS"/>
          <w:b/>
          <w:sz w:val="36"/>
          <w:szCs w:val="36"/>
        </w:rPr>
        <w:t xml:space="preserve"> Kapitel 5:</w:t>
      </w:r>
      <w:r w:rsidRPr="006A3047">
        <w:rPr>
          <w:rFonts w:ascii="Comic Sans MS" w:hAnsi="Comic Sans MS"/>
          <w:b/>
          <w:sz w:val="36"/>
          <w:szCs w:val="36"/>
        </w:rPr>
        <w:t xml:space="preserve"> Körperteile eines Vogels </w:t>
      </w:r>
    </w:p>
    <w:p w:rsidR="00EC0C03" w:rsidRDefault="00EC0C03" w:rsidP="00EC0C03"/>
    <w:p w:rsidR="00EC0C03" w:rsidRDefault="00EC0C03" w:rsidP="00EC0C03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78141E1" wp14:editId="24C92D4E">
                <wp:simplePos x="0" y="0"/>
                <wp:positionH relativeFrom="column">
                  <wp:posOffset>228600</wp:posOffset>
                </wp:positionH>
                <wp:positionV relativeFrom="paragraph">
                  <wp:posOffset>1724660</wp:posOffset>
                </wp:positionV>
                <wp:extent cx="571500" cy="447040"/>
                <wp:effectExtent l="50800" t="25400" r="63500" b="86360"/>
                <wp:wrapNone/>
                <wp:docPr id="17" name="Gerade Verbindung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" cy="44704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17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pt,135.8pt" to="63pt,1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" strokecolor="black [3200]" strokeweight="1pt">
                <v:stroke joinstyle="miter"/>
              </v:lin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DBD7A3" wp14:editId="10EC5AF0">
                <wp:simplePos x="0" y="0"/>
                <wp:positionH relativeFrom="column">
                  <wp:posOffset>-571500</wp:posOffset>
                </wp:positionH>
                <wp:positionV relativeFrom="paragraph">
                  <wp:posOffset>1257300</wp:posOffset>
                </wp:positionV>
                <wp:extent cx="1485900" cy="457200"/>
                <wp:effectExtent l="0" t="0" r="19050" b="1905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457200"/>
                        </a:xfrm>
                        <a:prstGeom prst="rect">
                          <a:avLst/>
                        </a:prstGeom>
                        <a:ln w="3175" cmpd="sng"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0C03" w:rsidRPr="00997C75" w:rsidRDefault="00EC0C03" w:rsidP="00EC0C03">
                            <w:p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der Schnabel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6" type="#_x0000_t202" style="position:absolute;margin-left:-45pt;margin-top:99pt;width:117pt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" fillcolor="white [3201]" strokecolor="black [3200]" strokeweight=".25pt">
                <v:textbox>
                  <w:txbxContent>
                    <w:p w:rsidR="00EC0C03" w:rsidRPr="00997C75" w:rsidRDefault="00EC0C03" w:rsidP="00EC0C03">
                      <w:p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der Schnabel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669710B" wp14:editId="26229441">
                <wp:simplePos x="0" y="0"/>
                <wp:positionH relativeFrom="column">
                  <wp:posOffset>2171700</wp:posOffset>
                </wp:positionH>
                <wp:positionV relativeFrom="paragraph">
                  <wp:posOffset>2967355</wp:posOffset>
                </wp:positionV>
                <wp:extent cx="1828800" cy="1714500"/>
                <wp:effectExtent l="50800" t="25400" r="76200" b="88900"/>
                <wp:wrapNone/>
                <wp:docPr id="25" name="Gerade Verbindung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8800" cy="17145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25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1pt,233.65pt" to="315pt,36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" strokecolor="black [3200]" strokeweight="1pt">
                <v:stroke joinstyle="miter"/>
              </v:lin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79E529D" wp14:editId="2FD41213">
                <wp:simplePos x="0" y="0"/>
                <wp:positionH relativeFrom="column">
                  <wp:posOffset>685800</wp:posOffset>
                </wp:positionH>
                <wp:positionV relativeFrom="paragraph">
                  <wp:posOffset>2967355</wp:posOffset>
                </wp:positionV>
                <wp:extent cx="914400" cy="0"/>
                <wp:effectExtent l="50800" t="25400" r="76200" b="101600"/>
                <wp:wrapNone/>
                <wp:docPr id="18" name="Gerade Verbindung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18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pt,233.65pt" to="126pt,23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" strokecolor="black [3200]" strokeweight="1pt">
                <v:stroke joinstyle="miter"/>
              </v:lin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5C62FDA" wp14:editId="4F26ACF0">
                <wp:simplePos x="0" y="0"/>
                <wp:positionH relativeFrom="column">
                  <wp:posOffset>1143000</wp:posOffset>
                </wp:positionH>
                <wp:positionV relativeFrom="paragraph">
                  <wp:posOffset>3424555</wp:posOffset>
                </wp:positionV>
                <wp:extent cx="1028700" cy="228600"/>
                <wp:effectExtent l="50800" t="25400" r="63500" b="101600"/>
                <wp:wrapNone/>
                <wp:docPr id="19" name="Gerade Verbindung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2870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19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0pt,269.65pt" to="171pt,28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" strokecolor="black [3200]" strokeweight="1pt">
                <v:stroke joinstyle="miter"/>
              </v:lin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9C55EDD" wp14:editId="43D4F86F">
                <wp:simplePos x="0" y="0"/>
                <wp:positionH relativeFrom="column">
                  <wp:posOffset>3429000</wp:posOffset>
                </wp:positionH>
                <wp:positionV relativeFrom="paragraph">
                  <wp:posOffset>4681855</wp:posOffset>
                </wp:positionV>
                <wp:extent cx="1257300" cy="457200"/>
                <wp:effectExtent l="0" t="0" r="19050" b="19050"/>
                <wp:wrapNone/>
                <wp:docPr id="24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457200"/>
                        </a:xfrm>
                        <a:prstGeom prst="rect">
                          <a:avLst/>
                        </a:prstGeom>
                        <a:ln w="3175" cmpd="sng"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0C03" w:rsidRPr="00997C75" w:rsidRDefault="00EC0C03" w:rsidP="00EC0C03">
                            <w:p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die Federn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4" o:spid="_x0000_s1027" type="#_x0000_t202" style="position:absolute;margin-left:270pt;margin-top:368.65pt;width:99pt;height:3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" fillcolor="white [3201]" strokecolor="black [3200]" strokeweight=".25pt">
                <v:textbox>
                  <w:txbxContent>
                    <w:p w:rsidR="00EC0C03" w:rsidRPr="00997C75" w:rsidRDefault="00EC0C03" w:rsidP="00EC0C03">
                      <w:p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die Federn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C4BA459" wp14:editId="5CECC4FE">
                <wp:simplePos x="0" y="0"/>
                <wp:positionH relativeFrom="column">
                  <wp:posOffset>2971800</wp:posOffset>
                </wp:positionH>
                <wp:positionV relativeFrom="paragraph">
                  <wp:posOffset>3657600</wp:posOffset>
                </wp:positionV>
                <wp:extent cx="914400" cy="114300"/>
                <wp:effectExtent l="50800" t="25400" r="76200" b="88900"/>
                <wp:wrapNone/>
                <wp:docPr id="21" name="Gerade Verbindung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14400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21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4pt,4in" to="306pt,29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" strokecolor="black [3200]" strokeweight="1pt">
                <v:stroke joinstyle="miter"/>
              </v:lin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24E3C3D" wp14:editId="0E699C39">
                <wp:simplePos x="0" y="0"/>
                <wp:positionH relativeFrom="column">
                  <wp:posOffset>1828800</wp:posOffset>
                </wp:positionH>
                <wp:positionV relativeFrom="paragraph">
                  <wp:posOffset>4000500</wp:posOffset>
                </wp:positionV>
                <wp:extent cx="342900" cy="571500"/>
                <wp:effectExtent l="50800" t="25400" r="88900" b="88900"/>
                <wp:wrapNone/>
                <wp:docPr id="20" name="Gerade Verbindung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900" cy="5715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20" o:spid="_x0000_s1026" style="position:absolute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in,315pt" to="171pt,5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" strokecolor="black [3200]" strokeweight="1pt">
                <v:stroke joinstyle="miter"/>
              </v:lin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9AE2B2" wp14:editId="44F782AF">
                <wp:simplePos x="0" y="0"/>
                <wp:positionH relativeFrom="column">
                  <wp:posOffset>0</wp:posOffset>
                </wp:positionH>
                <wp:positionV relativeFrom="paragraph">
                  <wp:posOffset>3657600</wp:posOffset>
                </wp:positionV>
                <wp:extent cx="1151890" cy="457200"/>
                <wp:effectExtent l="0" t="0" r="10160" b="1905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1890" cy="457200"/>
                        </a:xfrm>
                        <a:prstGeom prst="rect">
                          <a:avLst/>
                        </a:prstGeom>
                        <a:ln w="3175" cmpd="sng"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0C03" w:rsidRPr="00997C75" w:rsidRDefault="00EC0C03" w:rsidP="00EC0C03">
                            <w:p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der Bauch</w:t>
                            </w:r>
                            <w:r w:rsidRPr="00997C75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" o:spid="_x0000_s1028" type="#_x0000_t202" style="position:absolute;margin-left:0;margin-top:4in;width:90.7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" fillcolor="white [3201]" strokecolor="black [3200]" strokeweight=".25pt">
                <v:textbox>
                  <w:txbxContent>
                    <w:p w:rsidR="00EC0C03" w:rsidRPr="00997C75" w:rsidRDefault="00EC0C03" w:rsidP="00EC0C03">
                      <w:p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der Bauch</w:t>
                      </w:r>
                      <w:r w:rsidRPr="00997C75"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65D3A01" wp14:editId="21872EAD">
                <wp:simplePos x="0" y="0"/>
                <wp:positionH relativeFrom="column">
                  <wp:posOffset>5257800</wp:posOffset>
                </wp:positionH>
                <wp:positionV relativeFrom="paragraph">
                  <wp:posOffset>1714500</wp:posOffset>
                </wp:positionV>
                <wp:extent cx="114300" cy="685800"/>
                <wp:effectExtent l="50800" t="25400" r="88900" b="76200"/>
                <wp:wrapNone/>
                <wp:docPr id="16" name="Gerade Verbindung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0" cy="6858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16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4pt,135pt" to="423pt,1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" strokecolor="black [3200]" strokeweight="1pt">
                <v:stroke joinstyle="miter"/>
              </v:lin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A16756B" wp14:editId="2AA36A28">
                <wp:simplePos x="0" y="0"/>
                <wp:positionH relativeFrom="column">
                  <wp:posOffset>3086100</wp:posOffset>
                </wp:positionH>
                <wp:positionV relativeFrom="paragraph">
                  <wp:posOffset>1485900</wp:posOffset>
                </wp:positionV>
                <wp:extent cx="114300" cy="457200"/>
                <wp:effectExtent l="50800" t="25400" r="88900" b="76200"/>
                <wp:wrapNone/>
                <wp:docPr id="15" name="Gerade Verbindung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" cy="4572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15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3pt,117pt" to="252pt,15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" strokecolor="black [3200]" strokeweight="1pt">
                <v:stroke joinstyle="miter"/>
              </v:lin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A2C43AA" wp14:editId="6F2CC75E">
                <wp:simplePos x="0" y="0"/>
                <wp:positionH relativeFrom="column">
                  <wp:posOffset>3886200</wp:posOffset>
                </wp:positionH>
                <wp:positionV relativeFrom="paragraph">
                  <wp:posOffset>914400</wp:posOffset>
                </wp:positionV>
                <wp:extent cx="342900" cy="1257300"/>
                <wp:effectExtent l="50800" t="25400" r="88900" b="88900"/>
                <wp:wrapNone/>
                <wp:docPr id="14" name="Gerade Verbindung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900" cy="12573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14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6pt,1in" to="333pt,1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" strokecolor="black [3200]" strokeweight="1pt">
                <v:stroke joinstyle="miter"/>
              </v:lin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3E94F98" wp14:editId="489F4A04">
                <wp:simplePos x="0" y="0"/>
                <wp:positionH relativeFrom="column">
                  <wp:posOffset>1600200</wp:posOffset>
                </wp:positionH>
                <wp:positionV relativeFrom="paragraph">
                  <wp:posOffset>685800</wp:posOffset>
                </wp:positionV>
                <wp:extent cx="685800" cy="1028700"/>
                <wp:effectExtent l="50800" t="25400" r="76200" b="88900"/>
                <wp:wrapNone/>
                <wp:docPr id="13" name="Gerade Verbindung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" cy="10287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13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6pt,54pt" to="180pt,1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" strokecolor="black [3200]" strokeweight="1pt">
                <v:stroke joinstyle="miter"/>
              </v:lin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1E76674" wp14:editId="4552324D">
                <wp:simplePos x="0" y="0"/>
                <wp:positionH relativeFrom="column">
                  <wp:posOffset>914400</wp:posOffset>
                </wp:positionH>
                <wp:positionV relativeFrom="paragraph">
                  <wp:posOffset>685800</wp:posOffset>
                </wp:positionV>
                <wp:extent cx="457200" cy="685800"/>
                <wp:effectExtent l="50800" t="25400" r="76200" b="101600"/>
                <wp:wrapNone/>
                <wp:docPr id="12" name="Gerade Verbindung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6858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12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in,54pt" to="108pt,10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" strokecolor="black [3200]" strokeweight="1pt">
                <v:stroke joinstyle="miter"/>
              </v:lin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D609CB8" wp14:editId="7E693C7F">
                <wp:simplePos x="0" y="0"/>
                <wp:positionH relativeFrom="column">
                  <wp:posOffset>2514600</wp:posOffset>
                </wp:positionH>
                <wp:positionV relativeFrom="paragraph">
                  <wp:posOffset>1028700</wp:posOffset>
                </wp:positionV>
                <wp:extent cx="1257300" cy="457200"/>
                <wp:effectExtent l="0" t="0" r="19050" b="19050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457200"/>
                        </a:xfrm>
                        <a:prstGeom prst="rect">
                          <a:avLst/>
                        </a:prstGeom>
                        <a:ln w="3175" cmpd="sng"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0C03" w:rsidRPr="00997C75" w:rsidRDefault="00EC0C03" w:rsidP="00EC0C03">
                            <w:p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der Rücken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1" o:spid="_x0000_s1029" type="#_x0000_t202" style="position:absolute;margin-left:198pt;margin-top:81pt;width:99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" fillcolor="white [3201]" strokecolor="black [3200]" strokeweight=".25pt">
                <v:textbox>
                  <w:txbxContent>
                    <w:p w:rsidR="00EC0C03" w:rsidRPr="00997C75" w:rsidRDefault="00EC0C03" w:rsidP="00EC0C03">
                      <w:p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der Rücken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42C581" wp14:editId="6A9FB8F5">
                <wp:simplePos x="0" y="0"/>
                <wp:positionH relativeFrom="column">
                  <wp:posOffset>3886200</wp:posOffset>
                </wp:positionH>
                <wp:positionV relativeFrom="paragraph">
                  <wp:posOffset>457200</wp:posOffset>
                </wp:positionV>
                <wp:extent cx="1143000" cy="457200"/>
                <wp:effectExtent l="0" t="0" r="19050" b="1905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ln w="3175" cmpd="sng"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0C03" w:rsidRPr="00997C75" w:rsidRDefault="00EC0C03" w:rsidP="00EC0C03">
                            <w:p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die Flügel</w:t>
                            </w:r>
                            <w:r w:rsidRPr="00997C75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7" o:spid="_x0000_s1030" type="#_x0000_t202" style="position:absolute;margin-left:306pt;margin-top:36pt;width:90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" fillcolor="white [3201]" strokecolor="black [3200]" strokeweight=".25pt">
                <v:textbox>
                  <w:txbxContent>
                    <w:p w:rsidR="00EC0C03" w:rsidRPr="00997C75" w:rsidRDefault="00EC0C03" w:rsidP="00EC0C03">
                      <w:p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die Flügel</w:t>
                      </w:r>
                      <w:r w:rsidRPr="00997C75"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C8779B5" wp14:editId="4454BB0B">
                <wp:simplePos x="0" y="0"/>
                <wp:positionH relativeFrom="column">
                  <wp:posOffset>-457200</wp:posOffset>
                </wp:positionH>
                <wp:positionV relativeFrom="paragraph">
                  <wp:posOffset>2743200</wp:posOffset>
                </wp:positionV>
                <wp:extent cx="1151890" cy="457200"/>
                <wp:effectExtent l="0" t="0" r="10160" b="19050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1890" cy="457200"/>
                        </a:xfrm>
                        <a:prstGeom prst="rect">
                          <a:avLst/>
                        </a:prstGeom>
                        <a:ln w="3175" cmpd="sng"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0C03" w:rsidRPr="00997C75" w:rsidRDefault="00EC0C03" w:rsidP="00EC0C03">
                            <w:p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die Brust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0" o:spid="_x0000_s1031" type="#_x0000_t202" style="position:absolute;margin-left:-36pt;margin-top:3in;width:90.7pt;height:3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" fillcolor="white [3201]" strokecolor="black [3200]" strokeweight=".25pt">
                <v:textbox>
                  <w:txbxContent>
                    <w:p w:rsidR="00EC0C03" w:rsidRPr="00997C75" w:rsidRDefault="00EC0C03" w:rsidP="00EC0C03">
                      <w:p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die Brust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9867DF" wp14:editId="4ED58571">
                <wp:simplePos x="0" y="0"/>
                <wp:positionH relativeFrom="column">
                  <wp:posOffset>1257300</wp:posOffset>
                </wp:positionH>
                <wp:positionV relativeFrom="paragraph">
                  <wp:posOffset>4572000</wp:posOffset>
                </wp:positionV>
                <wp:extent cx="1151890" cy="457200"/>
                <wp:effectExtent l="0" t="0" r="10160" b="19050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1890" cy="457200"/>
                        </a:xfrm>
                        <a:prstGeom prst="rect">
                          <a:avLst/>
                        </a:prstGeom>
                        <a:ln w="3175" cmpd="sng"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0C03" w:rsidRPr="00997C75" w:rsidRDefault="00EC0C03" w:rsidP="00EC0C03">
                            <w:p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die Füße</w:t>
                            </w:r>
                            <w:r w:rsidRPr="00997C75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8" o:spid="_x0000_s1032" type="#_x0000_t202" style="position:absolute;margin-left:99pt;margin-top:5in;width:90.7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" fillcolor="white [3201]" strokecolor="black [3200]" strokeweight=".25pt">
                <v:textbox>
                  <w:txbxContent>
                    <w:p w:rsidR="00EC0C03" w:rsidRPr="00997C75" w:rsidRDefault="00EC0C03" w:rsidP="00EC0C03">
                      <w:p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die Füße</w:t>
                      </w:r>
                      <w:r w:rsidRPr="00997C75"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6D1910" wp14:editId="24677E63">
                <wp:simplePos x="0" y="0"/>
                <wp:positionH relativeFrom="column">
                  <wp:posOffset>3886200</wp:posOffset>
                </wp:positionH>
                <wp:positionV relativeFrom="paragraph">
                  <wp:posOffset>3314700</wp:posOffset>
                </wp:positionV>
                <wp:extent cx="1151890" cy="457200"/>
                <wp:effectExtent l="0" t="0" r="10160" b="19050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1890" cy="457200"/>
                        </a:xfrm>
                        <a:prstGeom prst="rect">
                          <a:avLst/>
                        </a:prstGeom>
                        <a:ln w="3175" cmpd="sng"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0C03" w:rsidRPr="00997C75" w:rsidRDefault="00EC0C03" w:rsidP="00EC0C03">
                            <w:p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die Beine</w:t>
                            </w:r>
                            <w:r w:rsidRPr="00997C75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9" o:spid="_x0000_s1033" type="#_x0000_t202" style="position:absolute;margin-left:306pt;margin-top:261pt;width:90.7pt;height:3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" fillcolor="white [3201]" strokecolor="black [3200]" strokeweight=".25pt">
                <v:textbox>
                  <w:txbxContent>
                    <w:p w:rsidR="00EC0C03" w:rsidRPr="00997C75" w:rsidRDefault="00EC0C03" w:rsidP="00EC0C03">
                      <w:p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die Beine</w:t>
                      </w:r>
                      <w:r w:rsidRPr="00997C75"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68744E" wp14:editId="0F42B419">
                <wp:simplePos x="0" y="0"/>
                <wp:positionH relativeFrom="column">
                  <wp:posOffset>1943100</wp:posOffset>
                </wp:positionH>
                <wp:positionV relativeFrom="paragraph">
                  <wp:posOffset>228600</wp:posOffset>
                </wp:positionV>
                <wp:extent cx="1143000" cy="457200"/>
                <wp:effectExtent l="0" t="0" r="19050" b="19050"/>
                <wp:wrapNone/>
                <wp:docPr id="32" name="Textfeld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ln w="3175" cmpd="sng"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0C03" w:rsidRPr="00997C75" w:rsidRDefault="00EC0C03" w:rsidP="00EC0C03">
                            <w:p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die Augen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2" o:spid="_x0000_s1034" type="#_x0000_t202" style="position:absolute;margin-left:153pt;margin-top:18pt;width:90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" fillcolor="white [3201]" strokecolor="black [3200]" strokeweight=".25pt">
                <v:textbox>
                  <w:txbxContent>
                    <w:p w:rsidR="00EC0C03" w:rsidRPr="00997C75" w:rsidRDefault="00EC0C03" w:rsidP="00EC0C03">
                      <w:p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die Augen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03DBCE" wp14:editId="68143491">
                <wp:simplePos x="0" y="0"/>
                <wp:positionH relativeFrom="column">
                  <wp:posOffset>457200</wp:posOffset>
                </wp:positionH>
                <wp:positionV relativeFrom="paragraph">
                  <wp:posOffset>228600</wp:posOffset>
                </wp:positionV>
                <wp:extent cx="1028700" cy="457200"/>
                <wp:effectExtent l="0" t="0" r="19050" b="1905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457200"/>
                        </a:xfrm>
                        <a:prstGeom prst="rect">
                          <a:avLst/>
                        </a:prstGeom>
                        <a:ln w="3175" cmpd="sng"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0C03" w:rsidRPr="00997C75" w:rsidRDefault="00EC0C03" w:rsidP="00EC0C03">
                            <w:p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 w:rsidRPr="00997C75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der Kopf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" o:spid="_x0000_s1035" type="#_x0000_t202" style="position:absolute;margin-left:36pt;margin-top:18pt;width:81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" fillcolor="white [3201]" strokecolor="black [3200]" strokeweight=".25pt">
                <v:textbox>
                  <w:txbxContent>
                    <w:p w:rsidR="00EC0C03" w:rsidRPr="00997C75" w:rsidRDefault="00EC0C03" w:rsidP="00EC0C03">
                      <w:p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 w:rsidRPr="00997C75"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der Kopf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318A7F" wp14:editId="099B1297">
                <wp:simplePos x="0" y="0"/>
                <wp:positionH relativeFrom="column">
                  <wp:posOffset>4800600</wp:posOffset>
                </wp:positionH>
                <wp:positionV relativeFrom="paragraph">
                  <wp:posOffset>1257300</wp:posOffset>
                </wp:positionV>
                <wp:extent cx="1485900" cy="457200"/>
                <wp:effectExtent l="0" t="0" r="19050" b="1905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457200"/>
                        </a:xfrm>
                        <a:prstGeom prst="rect">
                          <a:avLst/>
                        </a:prstGeom>
                        <a:ln w="3175" cmpd="sng"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0C03" w:rsidRPr="00997C75" w:rsidRDefault="00EC0C03" w:rsidP="00EC0C03">
                            <w:p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der Schwanz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" o:spid="_x0000_s1036" type="#_x0000_t202" style="position:absolute;margin-left:378pt;margin-top:99pt;width:117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" fillcolor="white [3201]" strokecolor="black [3200]" strokeweight=".25pt">
                <v:textbox>
                  <w:txbxContent>
                    <w:p w:rsidR="00EC0C03" w:rsidRPr="00997C75" w:rsidRDefault="00EC0C03" w:rsidP="00EC0C03">
                      <w:p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der Schwanz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w:drawing>
          <wp:anchor distT="0" distB="0" distL="114300" distR="114300" simplePos="0" relativeHeight="251659264" behindDoc="0" locked="0" layoutInCell="1" allowOverlap="1" wp14:anchorId="1D24E647" wp14:editId="2BA2E6D8">
            <wp:simplePos x="0" y="0"/>
            <wp:positionH relativeFrom="column">
              <wp:posOffset>304800</wp:posOffset>
            </wp:positionH>
            <wp:positionV relativeFrom="paragraph">
              <wp:posOffset>1028700</wp:posOffset>
            </wp:positionV>
            <wp:extent cx="5753100" cy="3492500"/>
            <wp:effectExtent l="0" t="0" r="12700" b="12700"/>
            <wp:wrapNone/>
            <wp:docPr id="1" name="Bild 1" descr="Macintosh HD:Users:tiger:Desktop:Bildschirmfoto 2017-01-31 um 22.08.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tiger:Desktop:Bildschirmfoto 2017-01-31 um 22.08.15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49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4E0A" w:rsidRPr="005432BD" w:rsidRDefault="00EC0C03" w:rsidP="00EC0C03">
      <w:pPr>
        <w:pStyle w:val="ekvue2arial"/>
        <w:rPr>
          <w:sz w:val="16"/>
          <w:szCs w:val="16"/>
        </w:rPr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9496CA7" wp14:editId="30D9F7F1">
                <wp:simplePos x="0" y="0"/>
                <wp:positionH relativeFrom="column">
                  <wp:posOffset>-629920</wp:posOffset>
                </wp:positionH>
                <wp:positionV relativeFrom="paragraph">
                  <wp:posOffset>7407910</wp:posOffset>
                </wp:positionV>
                <wp:extent cx="6629400" cy="395605"/>
                <wp:effectExtent l="0" t="0" r="19050" b="23495"/>
                <wp:wrapSquare wrapText="bothSides"/>
                <wp:docPr id="28" name="Textfeld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395605"/>
                        </a:xfrm>
                        <a:prstGeom prst="rect">
                          <a:avLst/>
                        </a:prstGeom>
                        <a:noFill/>
                        <a:ln w="3175" cmpd="sng"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0C03" w:rsidRPr="006A3047" w:rsidRDefault="00EC0C03" w:rsidP="00EC0C03">
                            <w:p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 w:rsidRPr="006A3047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D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er Schwanz: breit, schmal, lang, kurz, blau, schwarz, braun</w:t>
                            </w:r>
                            <w:r w:rsidRPr="006A3047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 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8" o:spid="_x0000_s1037" type="#_x0000_t202" style="position:absolute;margin-left:-49.6pt;margin-top:583.3pt;width:522pt;height:31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" filled="f" strokecolor="black [3213]" strokeweight=".25pt">
                <v:textbox>
                  <w:txbxContent>
                    <w:p w:rsidR="00EC0C03" w:rsidRPr="006A3047" w:rsidRDefault="00EC0C03" w:rsidP="00EC0C03">
                      <w:p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 w:rsidRPr="006A3047">
                        <w:rPr>
                          <w:rFonts w:ascii="Comic Sans MS" w:hAnsi="Comic Sans MS"/>
                          <w:sz w:val="32"/>
                          <w:szCs w:val="32"/>
                        </w:rPr>
                        <w:t>D</w:t>
                      </w: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er Schwanz: breit, schmal, lang, kurz, blau, schwarz, braun</w:t>
                      </w:r>
                      <w:r w:rsidRPr="006A3047">
                        <w:rPr>
                          <w:rFonts w:ascii="Comic Sans MS" w:hAnsi="Comic Sans MS"/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 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8D02D16" wp14:editId="255E7C83">
                <wp:simplePos x="0" y="0"/>
                <wp:positionH relativeFrom="column">
                  <wp:posOffset>-618490</wp:posOffset>
                </wp:positionH>
                <wp:positionV relativeFrom="paragraph">
                  <wp:posOffset>6407150</wp:posOffset>
                </wp:positionV>
                <wp:extent cx="6629400" cy="395605"/>
                <wp:effectExtent l="0" t="0" r="19050" b="23495"/>
                <wp:wrapSquare wrapText="bothSides"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395605"/>
                        </a:xfrm>
                        <a:prstGeom prst="rect">
                          <a:avLst/>
                        </a:prstGeom>
                        <a:noFill/>
                        <a:ln w="3175" cmpd="sng"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0C03" w:rsidRPr="006A3047" w:rsidRDefault="00EC0C03" w:rsidP="00EC0C03">
                            <w:p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 w:rsidRPr="006A3047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D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er Bauch: dick, dünn, gelb, braun-weiß</w:t>
                            </w:r>
                            <w:r w:rsidRPr="006A3047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 rot-weiß, weiß, 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6" o:spid="_x0000_s1038" type="#_x0000_t202" style="position:absolute;margin-left:-48.7pt;margin-top:504.5pt;width:522pt;height:31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" filled="f" strokecolor="black [3213]" strokeweight=".25pt">
                <v:textbox>
                  <w:txbxContent>
                    <w:p w:rsidR="00EC0C03" w:rsidRPr="006A3047" w:rsidRDefault="00EC0C03" w:rsidP="00EC0C03">
                      <w:p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 w:rsidRPr="006A3047">
                        <w:rPr>
                          <w:rFonts w:ascii="Comic Sans MS" w:hAnsi="Comic Sans MS"/>
                          <w:sz w:val="32"/>
                          <w:szCs w:val="32"/>
                        </w:rPr>
                        <w:t>D</w:t>
                      </w: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er Bauch: dick, dünn, gelb, braun-weiß</w:t>
                      </w:r>
                      <w:r w:rsidRPr="006A3047">
                        <w:rPr>
                          <w:rFonts w:ascii="Comic Sans MS" w:hAnsi="Comic Sans MS"/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 rot-weiß, weiß, 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4088FCA" wp14:editId="07811C1E">
                <wp:simplePos x="0" y="0"/>
                <wp:positionH relativeFrom="column">
                  <wp:posOffset>-629920</wp:posOffset>
                </wp:positionH>
                <wp:positionV relativeFrom="paragraph">
                  <wp:posOffset>5891530</wp:posOffset>
                </wp:positionV>
                <wp:extent cx="6629400" cy="395605"/>
                <wp:effectExtent l="0" t="0" r="19050" b="23495"/>
                <wp:wrapSquare wrapText="bothSides"/>
                <wp:docPr id="23" name="Textfeld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395605"/>
                        </a:xfrm>
                        <a:prstGeom prst="rect">
                          <a:avLst/>
                        </a:prstGeom>
                        <a:noFill/>
                        <a:ln w="3175" cmpd="sng"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0C03" w:rsidRPr="006A3047" w:rsidRDefault="00EC0C03" w:rsidP="00EC0C03">
                            <w:p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 w:rsidRPr="006A3047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D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er Schnabel: lang, kurz, spitz, schmal, kräftig</w:t>
                            </w:r>
                            <w:r w:rsidRPr="006A3047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, 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3" o:spid="_x0000_s1039" type="#_x0000_t202" style="position:absolute;margin-left:-49.6pt;margin-top:463.9pt;width:522pt;height:31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" filled="f" strokecolor="black [3213]" strokeweight=".25pt">
                <v:textbox>
                  <w:txbxContent>
                    <w:p w:rsidR="00EC0C03" w:rsidRPr="006A3047" w:rsidRDefault="00EC0C03" w:rsidP="00EC0C03">
                      <w:p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 w:rsidRPr="006A3047">
                        <w:rPr>
                          <w:rFonts w:ascii="Comic Sans MS" w:hAnsi="Comic Sans MS"/>
                          <w:sz w:val="32"/>
                          <w:szCs w:val="32"/>
                        </w:rPr>
                        <w:t>D</w:t>
                      </w: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er Schnabel: lang, kurz, spitz, schmal, kräf</w:t>
                      </w:r>
                      <w:bookmarkStart w:id="2" w:name="_GoBack"/>
                      <w:bookmarkEnd w:id="2"/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tig</w:t>
                      </w:r>
                      <w:r w:rsidRPr="006A3047"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, </w:t>
                      </w: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F205561" wp14:editId="16786A12">
                <wp:simplePos x="0" y="0"/>
                <wp:positionH relativeFrom="column">
                  <wp:posOffset>-618490</wp:posOffset>
                </wp:positionH>
                <wp:positionV relativeFrom="paragraph">
                  <wp:posOffset>5396230</wp:posOffset>
                </wp:positionV>
                <wp:extent cx="6629400" cy="395605"/>
                <wp:effectExtent l="0" t="0" r="19050" b="23495"/>
                <wp:wrapSquare wrapText="bothSides"/>
                <wp:docPr id="22" name="Textfel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395605"/>
                        </a:xfrm>
                        <a:prstGeom prst="rect">
                          <a:avLst/>
                        </a:prstGeom>
                        <a:noFill/>
                        <a:ln w="3175" cmpd="sng"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0C03" w:rsidRPr="006A3047" w:rsidRDefault="00EC0C03" w:rsidP="00EC0C03">
                            <w:p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 w:rsidRPr="006A3047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D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er Kopf: gro</w:t>
                            </w:r>
                            <w:bookmarkStart w:id="1" w:name="_GoBack"/>
                            <w:bookmarkEnd w:id="1"/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ß, klein, blau-weiß, rot-</w:t>
                            </w:r>
                            <w:r w:rsidRPr="006A3047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weiß, 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rot-braun, schwarz-weiß,...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2" o:spid="_x0000_s1040" type="#_x0000_t202" style="position:absolute;margin-left:-48.7pt;margin-top:424.9pt;width:522pt;height:31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" filled="f" strokecolor="black [3213]" strokeweight=".25pt">
                <v:textbox>
                  <w:txbxContent>
                    <w:p w:rsidR="00EC0C03" w:rsidRPr="006A3047" w:rsidRDefault="00EC0C03" w:rsidP="00EC0C03">
                      <w:p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 w:rsidRPr="006A3047">
                        <w:rPr>
                          <w:rFonts w:ascii="Comic Sans MS" w:hAnsi="Comic Sans MS"/>
                          <w:sz w:val="32"/>
                          <w:szCs w:val="32"/>
                        </w:rPr>
                        <w:t>D</w:t>
                      </w: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er Kopf: groß, klein, blau-weiß, rot-</w:t>
                      </w:r>
                      <w:r w:rsidRPr="006A3047"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weiß, </w:t>
                      </w: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rot-braun, schwarz-weiß,...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489E35F" wp14:editId="58E47B24">
                <wp:simplePos x="0" y="0"/>
                <wp:positionH relativeFrom="column">
                  <wp:posOffset>-645160</wp:posOffset>
                </wp:positionH>
                <wp:positionV relativeFrom="paragraph">
                  <wp:posOffset>5204047</wp:posOffset>
                </wp:positionV>
                <wp:extent cx="6743700" cy="0"/>
                <wp:effectExtent l="0" t="0" r="19050" b="19050"/>
                <wp:wrapNone/>
                <wp:docPr id="29" name="Gerade Verbindung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Gerade Verbindung 29" o:spid="_x0000_s1026" style="position:absolute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0.8pt,409.75pt" to="480.2pt,40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05506CB" wp14:editId="68F2771B">
                <wp:simplePos x="0" y="0"/>
                <wp:positionH relativeFrom="column">
                  <wp:posOffset>-640715</wp:posOffset>
                </wp:positionH>
                <wp:positionV relativeFrom="paragraph">
                  <wp:posOffset>6913880</wp:posOffset>
                </wp:positionV>
                <wp:extent cx="6629400" cy="395605"/>
                <wp:effectExtent l="0" t="0" r="19050" b="23495"/>
                <wp:wrapSquare wrapText="bothSides"/>
                <wp:docPr id="27" name="Textfeld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395605"/>
                        </a:xfrm>
                        <a:prstGeom prst="rect">
                          <a:avLst/>
                        </a:prstGeom>
                        <a:noFill/>
                        <a:ln w="3175" cmpd="sng"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0C03" w:rsidRPr="006A3047" w:rsidRDefault="00EC0C03" w:rsidP="00EC0C03">
                            <w:p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 w:rsidRPr="006A3047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D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ie Flügel: lang, kurz, blau, schwarz-gelb</w:t>
                            </w:r>
                            <w:r w:rsidRPr="006A3047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 braun, schwarz-weiß,</w:t>
                            </w:r>
                            <w:r w:rsidRPr="006A3047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7" o:spid="_x0000_s1041" type="#_x0000_t202" style="position:absolute;margin-left:-50.45pt;margin-top:544.4pt;width:522pt;height:31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" filled="f" strokecolor="black [3213]" strokeweight=".25pt">
                <v:textbox>
                  <w:txbxContent>
                    <w:p w:rsidR="00EC0C03" w:rsidRPr="006A3047" w:rsidRDefault="00EC0C03" w:rsidP="00EC0C03">
                      <w:p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 w:rsidRPr="006A3047">
                        <w:rPr>
                          <w:rFonts w:ascii="Comic Sans MS" w:hAnsi="Comic Sans MS"/>
                          <w:sz w:val="32"/>
                          <w:szCs w:val="32"/>
                        </w:rPr>
                        <w:t>D</w:t>
                      </w: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ie Flügel: lang, kurz, blau, schwarz-gelb</w:t>
                      </w:r>
                      <w:r w:rsidRPr="006A3047">
                        <w:rPr>
                          <w:rFonts w:ascii="Comic Sans MS" w:hAnsi="Comic Sans MS"/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 braun, schwarz-weiß,</w:t>
                      </w:r>
                      <w:r w:rsidRPr="006A3047"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344E0A" w:rsidRPr="005432BD" w:rsidSect="00054A93">
      <w:footerReference w:type="default" r:id="rId8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321D" w:rsidRDefault="0042321D" w:rsidP="003C599D">
      <w:pPr>
        <w:spacing w:line="240" w:lineRule="auto"/>
      </w:pPr>
      <w:r>
        <w:separator/>
      </w:r>
    </w:p>
  </w:endnote>
  <w:endnote w:type="continuationSeparator" w:id="0">
    <w:p w:rsidR="0042321D" w:rsidRDefault="0042321D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57C58A21" wp14:editId="5050F099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Default="00014456" w:rsidP="00F5248B">
          <w:pPr>
            <w:pStyle w:val="ekvquelle"/>
          </w:pPr>
          <w:r>
            <w:t>Textquelle</w:t>
          </w:r>
          <w:r w:rsidR="008C0311" w:rsidRPr="00005AE2">
            <w:t xml:space="preserve">: </w:t>
          </w:r>
          <w:r w:rsidR="008C0311">
            <w:t>Britta Seepe-Smit, Recklinghausen</w:t>
          </w:r>
        </w:p>
        <w:p w:rsidR="00A05493" w:rsidRPr="00913892" w:rsidRDefault="00A05493" w:rsidP="00F5248B">
          <w:pPr>
            <w:pStyle w:val="ekvquelle"/>
          </w:pPr>
          <w:r>
            <w:t>Illustrator: S. Leberer, Altenberge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321D" w:rsidRDefault="0042321D" w:rsidP="003C599D">
      <w:pPr>
        <w:spacing w:line="240" w:lineRule="auto"/>
      </w:pPr>
      <w:r>
        <w:separator/>
      </w:r>
    </w:p>
  </w:footnote>
  <w:footnote w:type="continuationSeparator" w:id="0">
    <w:p w:rsidR="0042321D" w:rsidRDefault="0042321D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21D"/>
    <w:rsid w:val="000040E2"/>
    <w:rsid w:val="00005913"/>
    <w:rsid w:val="00013639"/>
    <w:rsid w:val="00014456"/>
    <w:rsid w:val="00017426"/>
    <w:rsid w:val="00020440"/>
    <w:rsid w:val="00035074"/>
    <w:rsid w:val="00037566"/>
    <w:rsid w:val="00043523"/>
    <w:rsid w:val="000523D4"/>
    <w:rsid w:val="00054678"/>
    <w:rsid w:val="00054A93"/>
    <w:rsid w:val="00055113"/>
    <w:rsid w:val="00056E37"/>
    <w:rsid w:val="0006258C"/>
    <w:rsid w:val="00062D31"/>
    <w:rsid w:val="000812E6"/>
    <w:rsid w:val="000839D5"/>
    <w:rsid w:val="00090AB2"/>
    <w:rsid w:val="000928AA"/>
    <w:rsid w:val="00092E87"/>
    <w:rsid w:val="000939F5"/>
    <w:rsid w:val="00094F01"/>
    <w:rsid w:val="000951C6"/>
    <w:rsid w:val="000B098D"/>
    <w:rsid w:val="000B7BD3"/>
    <w:rsid w:val="000C11E0"/>
    <w:rsid w:val="000D0BA0"/>
    <w:rsid w:val="000D40DE"/>
    <w:rsid w:val="000D4791"/>
    <w:rsid w:val="000E0CD6"/>
    <w:rsid w:val="000E343E"/>
    <w:rsid w:val="000F21E8"/>
    <w:rsid w:val="000F3A5C"/>
    <w:rsid w:val="000F7910"/>
    <w:rsid w:val="00103057"/>
    <w:rsid w:val="001034B1"/>
    <w:rsid w:val="00107D77"/>
    <w:rsid w:val="001232D6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0A07"/>
    <w:rsid w:val="001B1266"/>
    <w:rsid w:val="001C294C"/>
    <w:rsid w:val="001C3792"/>
    <w:rsid w:val="001D2674"/>
    <w:rsid w:val="001D39FD"/>
    <w:rsid w:val="001E485B"/>
    <w:rsid w:val="001F0D34"/>
    <w:rsid w:val="001F1E3D"/>
    <w:rsid w:val="001F53F1"/>
    <w:rsid w:val="0020055A"/>
    <w:rsid w:val="00201AA1"/>
    <w:rsid w:val="002027EC"/>
    <w:rsid w:val="00202CC0"/>
    <w:rsid w:val="00205239"/>
    <w:rsid w:val="00216D91"/>
    <w:rsid w:val="002240EA"/>
    <w:rsid w:val="002266E8"/>
    <w:rsid w:val="002277D2"/>
    <w:rsid w:val="002301FF"/>
    <w:rsid w:val="00232213"/>
    <w:rsid w:val="00244FA2"/>
    <w:rsid w:val="00246F77"/>
    <w:rsid w:val="002527A5"/>
    <w:rsid w:val="00255466"/>
    <w:rsid w:val="00255B6C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2F3BAF"/>
    <w:rsid w:val="00302866"/>
    <w:rsid w:val="00303749"/>
    <w:rsid w:val="00304833"/>
    <w:rsid w:val="00313596"/>
    <w:rsid w:val="00313FD8"/>
    <w:rsid w:val="00314F77"/>
    <w:rsid w:val="00315EA9"/>
    <w:rsid w:val="00320087"/>
    <w:rsid w:val="00321063"/>
    <w:rsid w:val="00322BBA"/>
    <w:rsid w:val="00322FDD"/>
    <w:rsid w:val="0032667B"/>
    <w:rsid w:val="00327CC2"/>
    <w:rsid w:val="003323B5"/>
    <w:rsid w:val="003373EF"/>
    <w:rsid w:val="00344E0A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38C4"/>
    <w:rsid w:val="00415632"/>
    <w:rsid w:val="0042107E"/>
    <w:rsid w:val="0042321D"/>
    <w:rsid w:val="00424375"/>
    <w:rsid w:val="00426E5E"/>
    <w:rsid w:val="00432E29"/>
    <w:rsid w:val="004372DD"/>
    <w:rsid w:val="00441088"/>
    <w:rsid w:val="00441724"/>
    <w:rsid w:val="00454148"/>
    <w:rsid w:val="004621B3"/>
    <w:rsid w:val="00464BB3"/>
    <w:rsid w:val="0047471A"/>
    <w:rsid w:val="00474EF5"/>
    <w:rsid w:val="00475626"/>
    <w:rsid w:val="00483371"/>
    <w:rsid w:val="00483A7A"/>
    <w:rsid w:val="00483D65"/>
    <w:rsid w:val="00486B3D"/>
    <w:rsid w:val="00490692"/>
    <w:rsid w:val="004925F2"/>
    <w:rsid w:val="004A66C3"/>
    <w:rsid w:val="004A66CF"/>
    <w:rsid w:val="004B4D9E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32BD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01E4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481E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311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0A15"/>
    <w:rsid w:val="00912A0A"/>
    <w:rsid w:val="00913598"/>
    <w:rsid w:val="00913892"/>
    <w:rsid w:val="009215E3"/>
    <w:rsid w:val="009266A5"/>
    <w:rsid w:val="00936AB7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115A"/>
    <w:rsid w:val="00977556"/>
    <w:rsid w:val="009800AB"/>
    <w:rsid w:val="00981DFC"/>
    <w:rsid w:val="009856A1"/>
    <w:rsid w:val="009915B2"/>
    <w:rsid w:val="00991C28"/>
    <w:rsid w:val="00992B0E"/>
    <w:rsid w:val="00992B92"/>
    <w:rsid w:val="009A056D"/>
    <w:rsid w:val="009A17FC"/>
    <w:rsid w:val="009A2869"/>
    <w:rsid w:val="009A50D4"/>
    <w:rsid w:val="009A7614"/>
    <w:rsid w:val="009C0161"/>
    <w:rsid w:val="009C26DF"/>
    <w:rsid w:val="009C2A7B"/>
    <w:rsid w:val="009C3C75"/>
    <w:rsid w:val="009D08F7"/>
    <w:rsid w:val="009D3811"/>
    <w:rsid w:val="009E0436"/>
    <w:rsid w:val="009E17E1"/>
    <w:rsid w:val="009E45C5"/>
    <w:rsid w:val="009E47B1"/>
    <w:rsid w:val="009F003E"/>
    <w:rsid w:val="009F0109"/>
    <w:rsid w:val="009F1185"/>
    <w:rsid w:val="00A024FF"/>
    <w:rsid w:val="00A05493"/>
    <w:rsid w:val="00A05E18"/>
    <w:rsid w:val="00A0663A"/>
    <w:rsid w:val="00A06EFE"/>
    <w:rsid w:val="00A170E5"/>
    <w:rsid w:val="00A2146F"/>
    <w:rsid w:val="00A23E76"/>
    <w:rsid w:val="00A26B32"/>
    <w:rsid w:val="00A27593"/>
    <w:rsid w:val="00A31FBA"/>
    <w:rsid w:val="00A32B8D"/>
    <w:rsid w:val="00A35787"/>
    <w:rsid w:val="00A43B4C"/>
    <w:rsid w:val="00A478DC"/>
    <w:rsid w:val="00A6091D"/>
    <w:rsid w:val="00A701AF"/>
    <w:rsid w:val="00A75504"/>
    <w:rsid w:val="00A8687B"/>
    <w:rsid w:val="00A92B79"/>
    <w:rsid w:val="00A9695B"/>
    <w:rsid w:val="00A971EB"/>
    <w:rsid w:val="00AA2F62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2A3E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34A5"/>
    <w:rsid w:val="00B54655"/>
    <w:rsid w:val="00B6045F"/>
    <w:rsid w:val="00B7242A"/>
    <w:rsid w:val="00B82B4E"/>
    <w:rsid w:val="00B8420E"/>
    <w:rsid w:val="00B842AF"/>
    <w:rsid w:val="00B90CE1"/>
    <w:rsid w:val="00BA1A23"/>
    <w:rsid w:val="00BA26C1"/>
    <w:rsid w:val="00BC2CD2"/>
    <w:rsid w:val="00BC6483"/>
    <w:rsid w:val="00BC69E3"/>
    <w:rsid w:val="00BC7335"/>
    <w:rsid w:val="00BD542D"/>
    <w:rsid w:val="00BD6E66"/>
    <w:rsid w:val="00BE1962"/>
    <w:rsid w:val="00BE4821"/>
    <w:rsid w:val="00BE5DBF"/>
    <w:rsid w:val="00BF17F2"/>
    <w:rsid w:val="00C00404"/>
    <w:rsid w:val="00C172AE"/>
    <w:rsid w:val="00C27645"/>
    <w:rsid w:val="00C343F5"/>
    <w:rsid w:val="00C35394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1006"/>
    <w:rsid w:val="00D022EC"/>
    <w:rsid w:val="00D05217"/>
    <w:rsid w:val="00D06182"/>
    <w:rsid w:val="00D12661"/>
    <w:rsid w:val="00D1582D"/>
    <w:rsid w:val="00D2569D"/>
    <w:rsid w:val="00D365DC"/>
    <w:rsid w:val="00D559DE"/>
    <w:rsid w:val="00D56FEB"/>
    <w:rsid w:val="00D60378"/>
    <w:rsid w:val="00D61DD0"/>
    <w:rsid w:val="00D62096"/>
    <w:rsid w:val="00D627E5"/>
    <w:rsid w:val="00D62C37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B34B8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16FDC"/>
    <w:rsid w:val="00E21473"/>
    <w:rsid w:val="00E22935"/>
    <w:rsid w:val="00E22C67"/>
    <w:rsid w:val="00E33D8E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0C03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574DE"/>
    <w:rsid w:val="00F6336A"/>
    <w:rsid w:val="00F72065"/>
    <w:rsid w:val="00F81038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8C0311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8C0311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rth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6</cp:revision>
  <cp:lastPrinted>2017-11-27T10:47:00Z</cp:lastPrinted>
  <dcterms:created xsi:type="dcterms:W3CDTF">2017-11-27T10:47:00Z</dcterms:created>
  <dcterms:modified xsi:type="dcterms:W3CDTF">2017-12-08T10:46:00Z</dcterms:modified>
</cp:coreProperties>
</file>