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862937">
              <w:t>6</w:t>
            </w:r>
            <w:r w:rsidR="00290B9C" w:rsidRPr="00290B9C">
              <w:t>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862937" w:rsidP="00290B9C">
      <w:pPr>
        <w:pStyle w:val="ekvue2arial"/>
      </w:pPr>
      <w:bookmarkStart w:id="0" w:name="bmStart"/>
      <w:bookmarkEnd w:id="0"/>
      <w:r>
        <w:t>Bei uns und anderswo</w:t>
      </w:r>
    </w:p>
    <w:p w:rsidR="00290B9C" w:rsidRPr="00287B24" w:rsidRDefault="00290B9C" w:rsidP="006A5F21">
      <w:pPr>
        <w:pStyle w:val="ekvpicto"/>
        <w:framePr w:wrap="around" w:x="601" w:y="152"/>
      </w:pPr>
      <w:r>
        <w:rPr>
          <w:lang w:eastAsia="de-DE"/>
        </w:rPr>
        <w:drawing>
          <wp:inline distT="0" distB="0" distL="0" distR="0" wp14:anchorId="7ADB577F" wp14:editId="4BB89614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B9C" w:rsidRDefault="006A5F21" w:rsidP="006A5F2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47076CBE" wp14:editId="02E39D1A">
            <wp:simplePos x="0" y="0"/>
            <wp:positionH relativeFrom="column">
              <wp:posOffset>-384810</wp:posOffset>
            </wp:positionH>
            <wp:positionV relativeFrom="paragraph">
              <wp:posOffset>89535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40D" w:rsidRDefault="00290B9C" w:rsidP="00290B9C">
      <w:pPr>
        <w:pStyle w:val="ekvbild"/>
      </w:pPr>
      <w:r w:rsidRPr="00290B9C">
        <w:t>Welche Wörter kennst du? Schreibe sie auf.</w:t>
      </w:r>
    </w:p>
    <w:p w:rsidR="00F6540D" w:rsidRDefault="00F6540D" w:rsidP="00290B9C">
      <w:pPr>
        <w:pStyle w:val="ekvbild"/>
      </w:pPr>
    </w:p>
    <w:p w:rsidR="00517717" w:rsidRDefault="00517717" w:rsidP="00517717">
      <w:pPr>
        <w:pStyle w:val="ekvbild"/>
        <w:rPr>
          <w:lang w:eastAsia="de-DE"/>
        </w:rPr>
      </w:pPr>
    </w:p>
    <w:p w:rsidR="00517717" w:rsidRDefault="00517717" w:rsidP="00517717">
      <w:pPr>
        <w:rPr>
          <w:lang w:eastAsia="de-DE"/>
        </w:rPr>
      </w:pPr>
    </w:p>
    <w:p w:rsidR="009718FE" w:rsidRDefault="009718FE" w:rsidP="009718FE">
      <w:pPr>
        <w:pStyle w:val="ekvbild"/>
        <w:rPr>
          <w:lang w:eastAsia="de-DE"/>
        </w:rPr>
      </w:pPr>
    </w:p>
    <w:p w:rsidR="00F6540D" w:rsidRDefault="00517717" w:rsidP="009718FE">
      <w:pPr>
        <w:rPr>
          <w:lang w:eastAsia="de-DE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5B9FE" wp14:editId="699D33F1">
                <wp:simplePos x="0" y="0"/>
                <wp:positionH relativeFrom="column">
                  <wp:posOffset>-632637</wp:posOffset>
                </wp:positionH>
                <wp:positionV relativeFrom="paragraph">
                  <wp:posOffset>2565718</wp:posOffset>
                </wp:positionV>
                <wp:extent cx="1391285" cy="341630"/>
                <wp:effectExtent l="0" t="8572" r="9842" b="9843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9128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6540D" w:rsidRPr="006A5F21" w:rsidRDefault="00862937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>das Hochhaus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49.8pt;margin-top:202.05pt;width:109.55pt;height:26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" filled="f" strokecolor="black [3213]" strokeweight=".5pt">
                <v:textbox>
                  <w:txbxContent>
                    <w:p w:rsidR="00F6540D" w:rsidRPr="006A5F21" w:rsidRDefault="00862937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das Hochhaus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E8941" wp14:editId="4A44613F">
                <wp:simplePos x="0" y="0"/>
                <wp:positionH relativeFrom="column">
                  <wp:posOffset>234315</wp:posOffset>
                </wp:positionH>
                <wp:positionV relativeFrom="paragraph">
                  <wp:posOffset>2782570</wp:posOffset>
                </wp:positionV>
                <wp:extent cx="1555115" cy="1104265"/>
                <wp:effectExtent l="0" t="0" r="26035" b="1968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115" cy="1104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45pt,219.1pt" to="140.9pt,3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:rsidR="009718FE" w:rsidRDefault="009718FE" w:rsidP="00290B9C">
      <w:pPr>
        <w:pStyle w:val="ekvbild"/>
      </w:pPr>
      <w:r>
        <w:rPr>
          <w:lang w:eastAsia="de-DE"/>
        </w:rPr>
        <w:drawing>
          <wp:anchor distT="0" distB="0" distL="114300" distR="114300" simplePos="0" relativeHeight="251663360" behindDoc="1" locked="0" layoutInCell="1" allowOverlap="1" wp14:anchorId="483721F8" wp14:editId="061F0AAD">
            <wp:simplePos x="0" y="0"/>
            <wp:positionH relativeFrom="column">
              <wp:posOffset>167005</wp:posOffset>
            </wp:positionH>
            <wp:positionV relativeFrom="paragraph">
              <wp:posOffset>814705</wp:posOffset>
            </wp:positionV>
            <wp:extent cx="5939155" cy="3383915"/>
            <wp:effectExtent l="1270" t="0" r="5715" b="5715"/>
            <wp:wrapThrough wrapText="bothSides">
              <wp:wrapPolygon edited="0">
                <wp:start x="21595" y="-8"/>
                <wp:lineTo x="48" y="-8"/>
                <wp:lineTo x="48" y="21515"/>
                <wp:lineTo x="21595" y="21515"/>
                <wp:lineTo x="21595" y="-8"/>
              </wp:wrapPolygon>
            </wp:wrapThrough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15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18FE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1AC" w:rsidRDefault="00E041AC" w:rsidP="003C599D">
      <w:pPr>
        <w:spacing w:line="240" w:lineRule="auto"/>
      </w:pPr>
      <w:r>
        <w:separator/>
      </w:r>
    </w:p>
  </w:endnote>
  <w:endnote w:type="continuationSeparator" w:id="0">
    <w:p w:rsidR="00E041AC" w:rsidRDefault="00E041A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5C" w:rsidRDefault="0046565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FDDCD91" wp14:editId="3B24123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46565C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46565C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6540D" w:rsidRDefault="006A5F21" w:rsidP="00F5248B">
          <w:pPr>
            <w:pStyle w:val="ekvquelle"/>
          </w:pPr>
          <w:r>
            <w:t>Textquelle</w:t>
          </w:r>
          <w:r w:rsidR="00F6540D" w:rsidRPr="00F6540D">
            <w:t>: Britta Seepe-Smit, Recklinghausen</w:t>
          </w:r>
        </w:p>
        <w:p w:rsidR="00193A18" w:rsidRPr="00913892" w:rsidRDefault="0044728C" w:rsidP="00A01E9B">
          <w:pPr>
            <w:pStyle w:val="ekvquelle"/>
          </w:pPr>
          <w:r>
            <w:t>Illustrator</w:t>
          </w:r>
          <w:r w:rsidR="00193A18" w:rsidRPr="00F5248B">
            <w:t xml:space="preserve">: </w:t>
          </w:r>
          <w:r w:rsidR="00A01E9B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5C" w:rsidRDefault="0046565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1AC" w:rsidRDefault="00E041AC" w:rsidP="003C599D">
      <w:pPr>
        <w:spacing w:line="240" w:lineRule="auto"/>
      </w:pPr>
      <w:r>
        <w:separator/>
      </w:r>
    </w:p>
  </w:footnote>
  <w:footnote w:type="continuationSeparator" w:id="0">
    <w:p w:rsidR="00E041AC" w:rsidRDefault="00E041A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5C" w:rsidRDefault="0046565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5C" w:rsidRDefault="0046565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65C" w:rsidRDefault="0046565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9C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3FA5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0B9C"/>
    <w:rsid w:val="002A25AE"/>
    <w:rsid w:val="002B3DF1"/>
    <w:rsid w:val="002B64EA"/>
    <w:rsid w:val="002C2820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C6719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728C"/>
    <w:rsid w:val="00454148"/>
    <w:rsid w:val="004621B3"/>
    <w:rsid w:val="0046565C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17717"/>
    <w:rsid w:val="0052117E"/>
    <w:rsid w:val="00521B91"/>
    <w:rsid w:val="005252D2"/>
    <w:rsid w:val="00530C92"/>
    <w:rsid w:val="00533581"/>
    <w:rsid w:val="00535AD8"/>
    <w:rsid w:val="00536F61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5F27"/>
    <w:rsid w:val="0064692C"/>
    <w:rsid w:val="00653F68"/>
    <w:rsid w:val="0065576E"/>
    <w:rsid w:val="006802C4"/>
    <w:rsid w:val="0068429A"/>
    <w:rsid w:val="00685FDD"/>
    <w:rsid w:val="00693676"/>
    <w:rsid w:val="006A5F2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937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8FE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1E9B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271B"/>
    <w:rsid w:val="00DC30DA"/>
    <w:rsid w:val="00DE1B93"/>
    <w:rsid w:val="00DE287B"/>
    <w:rsid w:val="00DF129D"/>
    <w:rsid w:val="00DF4371"/>
    <w:rsid w:val="00DF625F"/>
    <w:rsid w:val="00DF74DB"/>
    <w:rsid w:val="00E01841"/>
    <w:rsid w:val="00E041AC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540D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15</cp:revision>
  <cp:lastPrinted>2017-09-14T07:55:00Z</cp:lastPrinted>
  <dcterms:created xsi:type="dcterms:W3CDTF">2017-09-01T07:12:00Z</dcterms:created>
  <dcterms:modified xsi:type="dcterms:W3CDTF">2017-12-19T12:38:00Z</dcterms:modified>
</cp:coreProperties>
</file>