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AE65F6">
            <w:pPr>
              <w:pStyle w:val="ekvkvnummer"/>
            </w:pPr>
            <w:r>
              <w:t xml:space="preserve">KV </w:t>
            </w:r>
            <w:r w:rsidR="00C7351E">
              <w:t>6.3</w:t>
            </w:r>
          </w:p>
        </w:tc>
      </w:tr>
      <w:tr w:rsidR="00BF17F2" w:rsidRPr="00BF17F2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C7351E" w:rsidP="00AE65F6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(((((((</w:t>
            </w: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:rsidR="008E2194" w:rsidRDefault="00C7351E" w:rsidP="0042321D">
      <w:pPr>
        <w:pStyle w:val="ekvue2arial"/>
      </w:pPr>
      <w:bookmarkStart w:id="0" w:name="bmStart"/>
      <w:bookmarkEnd w:id="0"/>
      <w:r>
        <w:t>Wortspeicher Kapitel 6</w:t>
      </w:r>
      <w:r w:rsidR="0042321D" w:rsidRPr="0042321D">
        <w:t xml:space="preserve">: </w:t>
      </w:r>
      <w:r>
        <w:t>Nomen zum Kapitel</w:t>
      </w:r>
    </w:p>
    <w:p w:rsidR="002027EC" w:rsidRDefault="00AE2A3E" w:rsidP="002027EC">
      <w:pPr>
        <w:pStyle w:val="ekvbild"/>
      </w:pPr>
      <w:r>
        <w:rPr>
          <w:lang w:eastAsia="de-DE"/>
        </w:rPr>
        <w:drawing>
          <wp:anchor distT="0" distB="0" distL="114300" distR="114300" simplePos="0" relativeHeight="251665408" behindDoc="0" locked="0" layoutInCell="0" allowOverlap="0" wp14:anchorId="363713BE" wp14:editId="79FD2AA6">
            <wp:simplePos x="0" y="0"/>
            <wp:positionH relativeFrom="column">
              <wp:posOffset>6004636</wp:posOffset>
            </wp:positionH>
            <wp:positionV relativeFrom="paragraph">
              <wp:posOffset>84150</wp:posOffset>
            </wp:positionV>
            <wp:extent cx="287655" cy="287655"/>
            <wp:effectExtent l="57150" t="0" r="17145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809537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0205" w:type="dxa"/>
        <w:tblInd w:w="-828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1"/>
        <w:gridCol w:w="2552"/>
        <w:gridCol w:w="2551"/>
        <w:gridCol w:w="2551"/>
      </w:tblGrid>
      <w:tr w:rsidR="00B534A5" w:rsidRPr="00327CC2" w:rsidTr="00E03138">
        <w:trPr>
          <w:trHeight w:val="2324"/>
        </w:trPr>
        <w:tc>
          <w:tcPr>
            <w:tcW w:w="2551" w:type="dxa"/>
            <w:vAlign w:val="center"/>
          </w:tcPr>
          <w:p w:rsidR="008C0311" w:rsidRPr="00C5339C" w:rsidRDefault="002274BF" w:rsidP="00E03138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C5339C">
              <w:rPr>
                <w:rFonts w:ascii="Comic Sans MS" w:hAnsi="Comic Sans MS"/>
                <w:color w:val="FF0000"/>
                <w:sz w:val="29"/>
                <w:szCs w:val="29"/>
              </w:rPr>
              <w:drawing>
                <wp:anchor distT="0" distB="0" distL="114300" distR="114300" simplePos="0" relativeHeight="251763712" behindDoc="0" locked="0" layoutInCell="0" allowOverlap="1" wp14:anchorId="5F193F63" wp14:editId="66A19B58">
                  <wp:simplePos x="0" y="0"/>
                  <wp:positionH relativeFrom="column">
                    <wp:posOffset>5457190</wp:posOffset>
                  </wp:positionH>
                  <wp:positionV relativeFrom="page">
                    <wp:posOffset>1591310</wp:posOffset>
                  </wp:positionV>
                  <wp:extent cx="483235" cy="467995"/>
                  <wp:effectExtent l="0" t="0" r="0" b="8255"/>
                  <wp:wrapNone/>
                  <wp:docPr id="13" name="Grafik 13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339C">
              <w:rPr>
                <w:rFonts w:ascii="Comic Sans MS" w:hAnsi="Comic Sans MS"/>
                <w:color w:val="FF0000"/>
                <w:sz w:val="29"/>
                <w:szCs w:val="29"/>
              </w:rPr>
              <w:drawing>
                <wp:anchor distT="0" distB="0" distL="114300" distR="114300" simplePos="0" relativeHeight="251761664" behindDoc="0" locked="0" layoutInCell="0" allowOverlap="1" wp14:anchorId="60D16BC3" wp14:editId="5D200E26">
                  <wp:simplePos x="0" y="0"/>
                  <wp:positionH relativeFrom="column">
                    <wp:posOffset>3839210</wp:posOffset>
                  </wp:positionH>
                  <wp:positionV relativeFrom="paragraph">
                    <wp:posOffset>6985</wp:posOffset>
                  </wp:positionV>
                  <wp:extent cx="483235" cy="467995"/>
                  <wp:effectExtent l="0" t="0" r="0" b="8255"/>
                  <wp:wrapNone/>
                  <wp:docPr id="12" name="Grafik 12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339C">
              <w:rPr>
                <w:rFonts w:ascii="Comic Sans MS" w:hAnsi="Comic Sans MS"/>
                <w:color w:val="FF0000"/>
                <w:sz w:val="29"/>
                <w:szCs w:val="29"/>
              </w:rPr>
              <w:drawing>
                <wp:anchor distT="0" distB="0" distL="114300" distR="114300" simplePos="0" relativeHeight="251655166" behindDoc="0" locked="0" layoutInCell="0" allowOverlap="1" wp14:anchorId="31CBC0BD" wp14:editId="70ADF2F1">
                  <wp:simplePos x="0" y="0"/>
                  <wp:positionH relativeFrom="column">
                    <wp:posOffset>601345</wp:posOffset>
                  </wp:positionH>
                  <wp:positionV relativeFrom="paragraph">
                    <wp:posOffset>5715</wp:posOffset>
                  </wp:positionV>
                  <wp:extent cx="483235" cy="467995"/>
                  <wp:effectExtent l="0" t="0" r="0" b="8255"/>
                  <wp:wrapNone/>
                  <wp:docPr id="10" name="Grafik 10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339C">
              <w:rPr>
                <w:rFonts w:ascii="Comic Sans MS" w:hAnsi="Comic Sans MS"/>
                <w:color w:val="FF0000"/>
                <w:sz w:val="29"/>
                <w:szCs w:val="29"/>
              </w:rPr>
              <w:drawing>
                <wp:anchor distT="0" distB="0" distL="114300" distR="114300" simplePos="0" relativeHeight="251759616" behindDoc="0" locked="0" layoutInCell="0" allowOverlap="1" wp14:anchorId="5C4DF10C" wp14:editId="35254FF9">
                  <wp:simplePos x="0" y="0"/>
                  <wp:positionH relativeFrom="column">
                    <wp:posOffset>2218055</wp:posOffset>
                  </wp:positionH>
                  <wp:positionV relativeFrom="paragraph">
                    <wp:posOffset>6985</wp:posOffset>
                  </wp:positionV>
                  <wp:extent cx="483235" cy="467995"/>
                  <wp:effectExtent l="0" t="0" r="0" b="8255"/>
                  <wp:wrapNone/>
                  <wp:docPr id="11" name="Grafik 11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2A3E" w:rsidRPr="00C5339C">
              <w:rPr>
                <w:rStyle w:val="ekvhandschrift"/>
                <w:color w:val="FF0000"/>
                <w:sz w:val="29"/>
                <w:szCs w:val="29"/>
              </w:rPr>
              <w:drawing>
                <wp:anchor distT="0" distB="0" distL="114300" distR="114300" simplePos="0" relativeHeight="251663360" behindDoc="1" locked="0" layoutInCell="0" allowOverlap="0" wp14:anchorId="7379CB89" wp14:editId="22823CEF">
                  <wp:simplePos x="0" y="0"/>
                  <wp:positionH relativeFrom="column">
                    <wp:posOffset>5986145</wp:posOffset>
                  </wp:positionH>
                  <wp:positionV relativeFrom="paragraph">
                    <wp:posOffset>7280275</wp:posOffset>
                  </wp:positionV>
                  <wp:extent cx="287655" cy="287655"/>
                  <wp:effectExtent l="57150" t="0" r="17145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2A3E" w:rsidRPr="00C5339C">
              <w:rPr>
                <w:rStyle w:val="ekvhandschrift"/>
                <w:color w:val="FF0000"/>
                <w:sz w:val="29"/>
                <w:szCs w:val="29"/>
              </w:rPr>
              <w:drawing>
                <wp:anchor distT="0" distB="0" distL="114300" distR="114300" simplePos="0" relativeHeight="251662336" behindDoc="1" locked="0" layoutInCell="0" allowOverlap="0" wp14:anchorId="79686188" wp14:editId="34728DE7">
                  <wp:simplePos x="0" y="0"/>
                  <wp:positionH relativeFrom="column">
                    <wp:posOffset>5999480</wp:posOffset>
                  </wp:positionH>
                  <wp:positionV relativeFrom="paragraph">
                    <wp:posOffset>5796280</wp:posOffset>
                  </wp:positionV>
                  <wp:extent cx="287655" cy="287655"/>
                  <wp:effectExtent l="57150" t="0" r="17145" b="0"/>
                  <wp:wrapNone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2A3E" w:rsidRPr="00C5339C">
              <w:rPr>
                <w:rStyle w:val="ekvhandschrift"/>
                <w:color w:val="FF0000"/>
                <w:sz w:val="29"/>
                <w:szCs w:val="29"/>
              </w:rPr>
              <w:drawing>
                <wp:anchor distT="0" distB="0" distL="114300" distR="114300" simplePos="0" relativeHeight="251659264" behindDoc="1" locked="0" layoutInCell="0" allowOverlap="0" wp14:anchorId="29BA952F" wp14:editId="75FA03BD">
                  <wp:simplePos x="0" y="0"/>
                  <wp:positionH relativeFrom="column">
                    <wp:posOffset>6010275</wp:posOffset>
                  </wp:positionH>
                  <wp:positionV relativeFrom="paragraph">
                    <wp:posOffset>1356360</wp:posOffset>
                  </wp:positionV>
                  <wp:extent cx="287655" cy="287655"/>
                  <wp:effectExtent l="57150" t="0" r="17145" b="0"/>
                  <wp:wrapNone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0311" w:rsidRPr="00C5339C">
              <w:rPr>
                <w:rStyle w:val="ekvhandschrift"/>
                <w:color w:val="FF0000"/>
                <w:sz w:val="29"/>
                <w:szCs w:val="29"/>
              </w:rPr>
              <w:t xml:space="preserve">die </w:t>
            </w:r>
            <w:r w:rsidR="00C7351E" w:rsidRPr="00C5339C">
              <w:rPr>
                <w:rStyle w:val="ekvhandschrift"/>
                <w:sz w:val="29"/>
                <w:szCs w:val="29"/>
              </w:rPr>
              <w:t>Stadt</w:t>
            </w:r>
          </w:p>
          <w:p w:rsidR="00B534A5" w:rsidRPr="00C5339C" w:rsidRDefault="00C7351E" w:rsidP="00E03138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C5339C">
              <w:rPr>
                <w:rStyle w:val="ekvhandschrift"/>
                <w:sz w:val="29"/>
                <w:szCs w:val="29"/>
              </w:rPr>
              <w:t>die Städ</w:t>
            </w:r>
            <w:r w:rsidRPr="00C5339C">
              <w:rPr>
                <w:rStyle w:val="ekvhandschrift"/>
                <w:color w:val="767171" w:themeColor="background2" w:themeShade="80"/>
                <w:sz w:val="29"/>
                <w:szCs w:val="29"/>
              </w:rPr>
              <w:t>te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8C0311" w:rsidRPr="00C5339C" w:rsidRDefault="00C7351E" w:rsidP="008C0311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color w:val="538135" w:themeColor="accent6" w:themeShade="BF"/>
                <w:szCs w:val="29"/>
              </w:rPr>
              <w:t>das</w:t>
            </w:r>
            <w:r w:rsidR="008C0311" w:rsidRPr="00C5339C">
              <w:rPr>
                <w:rStyle w:val="ekvhandschrift"/>
                <w:color w:val="2E74B5" w:themeColor="accent1" w:themeShade="BF"/>
                <w:szCs w:val="29"/>
              </w:rPr>
              <w:t xml:space="preserve"> </w:t>
            </w:r>
            <w:r w:rsidRPr="00C5339C">
              <w:rPr>
                <w:rStyle w:val="ekvhandschrift"/>
                <w:szCs w:val="29"/>
              </w:rPr>
              <w:t>Hoch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haus</w:t>
            </w:r>
          </w:p>
          <w:p w:rsidR="00B534A5" w:rsidRPr="00C5339C" w:rsidRDefault="008C0311" w:rsidP="00C7351E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C5339C">
              <w:rPr>
                <w:rStyle w:val="ekvhandschrift"/>
                <w:sz w:val="29"/>
                <w:szCs w:val="29"/>
              </w:rPr>
              <w:t xml:space="preserve">die </w:t>
            </w:r>
            <w:r w:rsidR="00C7351E" w:rsidRPr="00C5339C">
              <w:rPr>
                <w:rStyle w:val="ekvhandschrift"/>
                <w:sz w:val="29"/>
                <w:szCs w:val="29"/>
              </w:rPr>
              <w:t>Hoch</w:t>
            </w:r>
            <w:r w:rsidR="00C7351E" w:rsidRPr="00C5339C">
              <w:rPr>
                <w:rStyle w:val="ekvhandschrift"/>
                <w:color w:val="767171" w:themeColor="background2" w:themeShade="80"/>
                <w:sz w:val="29"/>
                <w:szCs w:val="29"/>
              </w:rPr>
              <w:t>häu</w:t>
            </w:r>
            <w:r w:rsidR="00C7351E" w:rsidRPr="00C5339C">
              <w:rPr>
                <w:rStyle w:val="ekvhandschrift"/>
                <w:color w:val="auto"/>
                <w:sz w:val="29"/>
                <w:szCs w:val="29"/>
              </w:rPr>
              <w:t>ser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C0311" w:rsidRPr="00C5339C" w:rsidRDefault="00C7351E" w:rsidP="008C0311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="008C0311" w:rsidRPr="00C5339C">
              <w:rPr>
                <w:rStyle w:val="ekvhandschrift"/>
                <w:color w:val="2E74B5" w:themeColor="accent1" w:themeShade="BF"/>
                <w:szCs w:val="29"/>
              </w:rPr>
              <w:t xml:space="preserve"> </w:t>
            </w:r>
            <w:r w:rsidRPr="00C5339C">
              <w:rPr>
                <w:rStyle w:val="ekvhandschrift"/>
                <w:szCs w:val="29"/>
              </w:rPr>
              <w:t>Stra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ß</w:t>
            </w:r>
            <w:r w:rsidR="008C0311" w:rsidRPr="00C5339C">
              <w:rPr>
                <w:rStyle w:val="ekvhandschrift"/>
                <w:color w:val="767171" w:themeColor="background2" w:themeShade="80"/>
                <w:szCs w:val="29"/>
              </w:rPr>
              <w:t>e</w:t>
            </w:r>
          </w:p>
          <w:p w:rsidR="00B534A5" w:rsidRPr="00C5339C" w:rsidRDefault="008C0311" w:rsidP="00C7351E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szCs w:val="29"/>
              </w:rPr>
              <w:t xml:space="preserve">die </w:t>
            </w:r>
            <w:r w:rsidR="00C7351E" w:rsidRPr="00C5339C">
              <w:rPr>
                <w:rStyle w:val="ekvhandschrift"/>
                <w:szCs w:val="29"/>
              </w:rPr>
              <w:t>Stra</w:t>
            </w:r>
            <w:r w:rsidR="00C7351E" w:rsidRPr="00C5339C">
              <w:rPr>
                <w:rStyle w:val="ekvhandschrift"/>
                <w:color w:val="767171" w:themeColor="background2" w:themeShade="80"/>
                <w:szCs w:val="29"/>
              </w:rPr>
              <w:t>ß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e</w:t>
            </w:r>
            <w:r w:rsidR="00C7351E" w:rsidRPr="00C5339C">
              <w:rPr>
                <w:rStyle w:val="ekvhandschrift"/>
                <w:color w:val="767171" w:themeColor="background2" w:themeShade="80"/>
                <w:szCs w:val="29"/>
              </w:rPr>
              <w:t>n</w:t>
            </w:r>
          </w:p>
        </w:tc>
        <w:tc>
          <w:tcPr>
            <w:tcW w:w="2551" w:type="dxa"/>
            <w:vAlign w:val="center"/>
          </w:tcPr>
          <w:p w:rsidR="008C0311" w:rsidRPr="00C5339C" w:rsidRDefault="008C0311" w:rsidP="008C0311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color w:val="538135" w:themeColor="accent6" w:themeShade="BF"/>
                <w:szCs w:val="29"/>
              </w:rPr>
              <w:t xml:space="preserve">das </w:t>
            </w:r>
            <w:r w:rsidR="00C7351E" w:rsidRPr="00C5339C">
              <w:rPr>
                <w:rStyle w:val="ekvhandschrift"/>
                <w:szCs w:val="29"/>
              </w:rPr>
              <w:t>Au</w:t>
            </w:r>
            <w:r w:rsidR="00C7351E" w:rsidRPr="00C5339C">
              <w:rPr>
                <w:rStyle w:val="ekvhandschrift"/>
                <w:color w:val="767171" w:themeColor="background2" w:themeShade="80"/>
                <w:szCs w:val="29"/>
              </w:rPr>
              <w:t>to</w:t>
            </w:r>
          </w:p>
          <w:p w:rsidR="00B534A5" w:rsidRPr="00C5339C" w:rsidRDefault="008C0311" w:rsidP="00C7351E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szCs w:val="29"/>
              </w:rPr>
              <w:t xml:space="preserve">die </w:t>
            </w:r>
            <w:r w:rsidR="00C7351E" w:rsidRPr="00C5339C">
              <w:rPr>
                <w:rStyle w:val="ekvhandschrift"/>
                <w:szCs w:val="29"/>
              </w:rPr>
              <w:t>Au</w:t>
            </w:r>
            <w:r w:rsidR="00C7351E" w:rsidRPr="00C5339C">
              <w:rPr>
                <w:rStyle w:val="ekvhandschrift"/>
                <w:color w:val="767171" w:themeColor="background2" w:themeShade="80"/>
                <w:szCs w:val="29"/>
              </w:rPr>
              <w:t>tos</w:t>
            </w:r>
          </w:p>
        </w:tc>
      </w:tr>
      <w:tr w:rsidR="00B534A5" w:rsidRPr="00327CC2" w:rsidTr="00A0663A">
        <w:trPr>
          <w:trHeight w:val="2324"/>
        </w:trPr>
        <w:tc>
          <w:tcPr>
            <w:tcW w:w="2551" w:type="dxa"/>
            <w:vAlign w:val="center"/>
          </w:tcPr>
          <w:p w:rsidR="008C0311" w:rsidRPr="00C5339C" w:rsidRDefault="002274BF" w:rsidP="008C0311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65760" behindDoc="0" locked="0" layoutInCell="0" allowOverlap="1" wp14:anchorId="7F51F08A" wp14:editId="0585D7E5">
                  <wp:simplePos x="0" y="0"/>
                  <wp:positionH relativeFrom="column">
                    <wp:posOffset>596900</wp:posOffset>
                  </wp:positionH>
                  <wp:positionV relativeFrom="paragraph">
                    <wp:posOffset>6985</wp:posOffset>
                  </wp:positionV>
                  <wp:extent cx="483235" cy="467995"/>
                  <wp:effectExtent l="0" t="0" r="0" b="8255"/>
                  <wp:wrapNone/>
                  <wp:docPr id="14" name="Grafik 14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67808" behindDoc="0" locked="0" layoutInCell="0" allowOverlap="1" wp14:anchorId="7AB8261C" wp14:editId="059AE9AD">
                  <wp:simplePos x="0" y="0"/>
                  <wp:positionH relativeFrom="column">
                    <wp:posOffset>2218055</wp:posOffset>
                  </wp:positionH>
                  <wp:positionV relativeFrom="paragraph">
                    <wp:posOffset>6350</wp:posOffset>
                  </wp:positionV>
                  <wp:extent cx="483235" cy="467995"/>
                  <wp:effectExtent l="0" t="0" r="0" b="8255"/>
                  <wp:wrapNone/>
                  <wp:docPr id="15" name="Grafik 15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1EA1" w:rsidRPr="00C5339C">
              <w:rPr>
                <w:rStyle w:val="ekvhandschrift"/>
                <w:color w:val="538135" w:themeColor="accent6" w:themeShade="BF"/>
                <w:szCs w:val="29"/>
                <w:lang w:eastAsia="de-DE"/>
              </w:rPr>
              <w:drawing>
                <wp:anchor distT="0" distB="0" distL="114300" distR="114300" simplePos="0" relativeHeight="251660288" behindDoc="1" locked="0" layoutInCell="0" allowOverlap="0" wp14:anchorId="23033BBC" wp14:editId="4E176361">
                  <wp:simplePos x="0" y="0"/>
                  <wp:positionH relativeFrom="column">
                    <wp:posOffset>6040120</wp:posOffset>
                  </wp:positionH>
                  <wp:positionV relativeFrom="paragraph">
                    <wp:posOffset>1359535</wp:posOffset>
                  </wp:positionV>
                  <wp:extent cx="287655" cy="287655"/>
                  <wp:effectExtent l="57150" t="0" r="17145" b="0"/>
                  <wp:wrapNone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3138"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654141" behindDoc="1" locked="0" layoutInCell="0" allowOverlap="1" wp14:anchorId="724C5009" wp14:editId="74A75444">
                  <wp:simplePos x="0" y="0"/>
                  <wp:positionH relativeFrom="column">
                    <wp:posOffset>5458460</wp:posOffset>
                  </wp:positionH>
                  <wp:positionV relativeFrom="paragraph">
                    <wp:posOffset>3175</wp:posOffset>
                  </wp:positionV>
                  <wp:extent cx="483235" cy="467995"/>
                  <wp:effectExtent l="0" t="0" r="0" b="8255"/>
                  <wp:wrapNone/>
                  <wp:docPr id="17" name="Grafik 17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3138"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69856" behindDoc="0" locked="0" layoutInCell="0" allowOverlap="1" wp14:anchorId="52589D3A" wp14:editId="2C94A2E6">
                  <wp:simplePos x="0" y="0"/>
                  <wp:positionH relativeFrom="column">
                    <wp:posOffset>3841115</wp:posOffset>
                  </wp:positionH>
                  <wp:positionV relativeFrom="paragraph">
                    <wp:posOffset>6985</wp:posOffset>
                  </wp:positionV>
                  <wp:extent cx="483235" cy="467995"/>
                  <wp:effectExtent l="0" t="0" r="0" b="8255"/>
                  <wp:wrapNone/>
                  <wp:docPr id="16" name="Grafik 16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C0311" w:rsidRPr="00C5339C">
              <w:rPr>
                <w:rStyle w:val="ekvhandschrift"/>
                <w:color w:val="538135" w:themeColor="accent6" w:themeShade="BF"/>
                <w:szCs w:val="29"/>
              </w:rPr>
              <w:t xml:space="preserve">das </w:t>
            </w:r>
            <w:r w:rsidR="00C7351E" w:rsidRPr="00C5339C">
              <w:rPr>
                <w:rStyle w:val="ekvhandschrift"/>
                <w:szCs w:val="29"/>
              </w:rPr>
              <w:t>Fahr</w:t>
            </w:r>
            <w:r w:rsidR="00C7351E" w:rsidRPr="00C5339C">
              <w:rPr>
                <w:rStyle w:val="ekvhandschrift"/>
                <w:color w:val="767171" w:themeColor="background2" w:themeShade="80"/>
                <w:szCs w:val="29"/>
              </w:rPr>
              <w:t>rad</w:t>
            </w:r>
          </w:p>
          <w:p w:rsidR="00B534A5" w:rsidRPr="00C5339C" w:rsidRDefault="008C0311" w:rsidP="00C7351E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szCs w:val="29"/>
              </w:rPr>
              <w:t xml:space="preserve">die </w:t>
            </w:r>
            <w:r w:rsidR="00C7351E" w:rsidRPr="00C5339C">
              <w:rPr>
                <w:rStyle w:val="ekvhandschrift"/>
                <w:szCs w:val="29"/>
              </w:rPr>
              <w:t>Fahr</w:t>
            </w:r>
            <w:r w:rsidR="00C7351E" w:rsidRPr="00C5339C">
              <w:rPr>
                <w:rStyle w:val="ekvhandschrift"/>
                <w:color w:val="767171" w:themeColor="background2" w:themeShade="80"/>
                <w:szCs w:val="29"/>
              </w:rPr>
              <w:t>rä</w:t>
            </w:r>
            <w:r w:rsidR="00C7351E" w:rsidRPr="00C5339C">
              <w:rPr>
                <w:rStyle w:val="ekvhandschrift"/>
                <w:color w:val="auto"/>
                <w:szCs w:val="29"/>
              </w:rPr>
              <w:t>der</w:t>
            </w:r>
          </w:p>
        </w:tc>
        <w:tc>
          <w:tcPr>
            <w:tcW w:w="2552" w:type="dxa"/>
            <w:vAlign w:val="center"/>
          </w:tcPr>
          <w:p w:rsidR="00E76936" w:rsidRPr="00C5339C" w:rsidRDefault="00E76936" w:rsidP="00C7351E">
            <w:pPr>
              <w:pStyle w:val="ekvtabelle"/>
              <w:jc w:val="center"/>
              <w:rPr>
                <w:rStyle w:val="ekvhandschrift"/>
                <w:color w:val="FF0000"/>
                <w:sz w:val="29"/>
                <w:szCs w:val="29"/>
              </w:rPr>
            </w:pPr>
          </w:p>
          <w:p w:rsidR="00C7351E" w:rsidRPr="00C5339C" w:rsidRDefault="00E76936" w:rsidP="00C7351E">
            <w:pPr>
              <w:pStyle w:val="ekvtabelle"/>
              <w:jc w:val="center"/>
              <w:rPr>
                <w:rStyle w:val="ekvhandschrift"/>
                <w:color w:val="538135" w:themeColor="accent6" w:themeShade="BF"/>
                <w:sz w:val="29"/>
                <w:szCs w:val="29"/>
              </w:rPr>
            </w:pPr>
            <w:r w:rsidRPr="00C5339C">
              <w:rPr>
                <w:rStyle w:val="ekvhandschrift"/>
                <w:color w:val="FF0000"/>
                <w:sz w:val="29"/>
                <w:szCs w:val="29"/>
              </w:rPr>
              <w:t>die</w:t>
            </w:r>
          </w:p>
          <w:p w:rsidR="00B534A5" w:rsidRPr="00C5339C" w:rsidRDefault="00C7351E" w:rsidP="00C7351E">
            <w:pPr>
              <w:pStyle w:val="ekvtabelle"/>
              <w:jc w:val="center"/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</w:pPr>
            <w:r w:rsidRPr="00C5339C">
              <w:rPr>
                <w:rStyle w:val="ekvhandschrift"/>
                <w:sz w:val="29"/>
                <w:szCs w:val="29"/>
              </w:rPr>
              <w:t>Fahr</w:t>
            </w:r>
            <w:r w:rsidRPr="00C5339C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rad</w:t>
            </w:r>
            <w:r w:rsidRPr="00C5339C">
              <w:rPr>
                <w:rStyle w:val="ekvhandschrift"/>
                <w:sz w:val="29"/>
                <w:szCs w:val="29"/>
              </w:rPr>
              <w:t>rik</w:t>
            </w:r>
            <w:r w:rsidRPr="00C5339C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scha</w:t>
            </w:r>
          </w:p>
          <w:p w:rsidR="00C7351E" w:rsidRPr="00C5339C" w:rsidRDefault="00C7351E" w:rsidP="00C7351E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C5339C">
              <w:rPr>
                <w:rStyle w:val="ekvhandschrift"/>
                <w:color w:val="auto"/>
                <w:sz w:val="29"/>
                <w:szCs w:val="29"/>
              </w:rPr>
              <w:t>die</w:t>
            </w:r>
            <w:r w:rsidRPr="00C5339C">
              <w:rPr>
                <w:rStyle w:val="ekvhandschrift"/>
                <w:color w:val="538135" w:themeColor="accent6" w:themeShade="BF"/>
                <w:sz w:val="29"/>
                <w:szCs w:val="29"/>
              </w:rPr>
              <w:t xml:space="preserve"> </w:t>
            </w:r>
            <w:r w:rsidRPr="00C5339C">
              <w:rPr>
                <w:rStyle w:val="ekvhandschrift"/>
                <w:sz w:val="29"/>
                <w:szCs w:val="29"/>
              </w:rPr>
              <w:t>Fahr</w:t>
            </w:r>
            <w:r w:rsidRPr="00C5339C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rad</w:t>
            </w:r>
            <w:r w:rsidRPr="00C5339C">
              <w:rPr>
                <w:rStyle w:val="ekvhandschrift"/>
                <w:sz w:val="29"/>
                <w:szCs w:val="29"/>
              </w:rPr>
              <w:t>rik</w:t>
            </w:r>
            <w:r w:rsidRPr="00C5339C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schas</w:t>
            </w:r>
          </w:p>
        </w:tc>
        <w:tc>
          <w:tcPr>
            <w:tcW w:w="2551" w:type="dxa"/>
            <w:vAlign w:val="center"/>
          </w:tcPr>
          <w:p w:rsidR="00B534A5" w:rsidRPr="00C5339C" w:rsidRDefault="008C0311" w:rsidP="00C7351E">
            <w:pPr>
              <w:jc w:val="center"/>
              <w:rPr>
                <w:rStyle w:val="ekvhandschrift"/>
                <w:color w:val="767171" w:themeColor="background2" w:themeShade="80"/>
                <w:szCs w:val="29"/>
              </w:rPr>
            </w:pPr>
            <w:r w:rsidRPr="00C5339C">
              <w:rPr>
                <w:rStyle w:val="ekvhandschrift"/>
                <w:color w:val="538135" w:themeColor="accent6" w:themeShade="BF"/>
                <w:szCs w:val="29"/>
              </w:rPr>
              <w:t xml:space="preserve">das </w:t>
            </w:r>
            <w:r w:rsidR="00C7351E" w:rsidRPr="00C5339C">
              <w:rPr>
                <w:rStyle w:val="ekvhandschrift"/>
                <w:szCs w:val="29"/>
              </w:rPr>
              <w:t>Pa</w:t>
            </w:r>
            <w:r w:rsidR="00C7351E" w:rsidRPr="00C5339C">
              <w:rPr>
                <w:rStyle w:val="ekvhandschrift"/>
                <w:color w:val="767171" w:themeColor="background2" w:themeShade="80"/>
                <w:szCs w:val="29"/>
              </w:rPr>
              <w:t>ket</w:t>
            </w:r>
          </w:p>
          <w:p w:rsidR="00C7351E" w:rsidRPr="00C5339C" w:rsidRDefault="00C7351E" w:rsidP="00C7351E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szCs w:val="29"/>
              </w:rPr>
              <w:t>die</w:t>
            </w:r>
            <w:r w:rsidRPr="00C5339C">
              <w:rPr>
                <w:rStyle w:val="ekvhandschrift"/>
                <w:color w:val="538135" w:themeColor="accent6" w:themeShade="BF"/>
                <w:szCs w:val="29"/>
              </w:rPr>
              <w:t xml:space="preserve"> </w:t>
            </w:r>
            <w:r w:rsidRPr="00C5339C">
              <w:rPr>
                <w:rStyle w:val="ekvhandschrift"/>
                <w:szCs w:val="29"/>
              </w:rPr>
              <w:t>Pa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ke</w:t>
            </w:r>
            <w:r w:rsidRPr="00C5339C">
              <w:rPr>
                <w:rStyle w:val="ekvhandschrift"/>
                <w:szCs w:val="29"/>
              </w:rPr>
              <w:t>te</w:t>
            </w:r>
          </w:p>
        </w:tc>
        <w:tc>
          <w:tcPr>
            <w:tcW w:w="2551" w:type="dxa"/>
            <w:vAlign w:val="center"/>
          </w:tcPr>
          <w:p w:rsidR="00E03138" w:rsidRPr="00C5339C" w:rsidRDefault="00E03138" w:rsidP="008C0311">
            <w:pPr>
              <w:jc w:val="center"/>
              <w:rPr>
                <w:rStyle w:val="ekvhandschrift"/>
                <w:color w:val="FF0000"/>
                <w:szCs w:val="29"/>
              </w:rPr>
            </w:pPr>
          </w:p>
          <w:p w:rsidR="008C0311" w:rsidRPr="00C5339C" w:rsidRDefault="008C0311" w:rsidP="008C0311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color w:val="FF0000"/>
                <w:szCs w:val="29"/>
              </w:rPr>
              <w:t xml:space="preserve">die </w:t>
            </w:r>
            <w:r w:rsidR="00C7351E" w:rsidRPr="00C5339C">
              <w:rPr>
                <w:rStyle w:val="ekvhandschrift"/>
                <w:szCs w:val="29"/>
              </w:rPr>
              <w:t>chi</w:t>
            </w:r>
            <w:r w:rsidR="00C7351E" w:rsidRPr="00C5339C">
              <w:rPr>
                <w:rStyle w:val="ekvhandschrift"/>
                <w:color w:val="767171" w:themeColor="background2" w:themeShade="80"/>
                <w:szCs w:val="29"/>
              </w:rPr>
              <w:t>ne</w:t>
            </w:r>
            <w:r w:rsidR="00C7351E" w:rsidRPr="00C5339C">
              <w:rPr>
                <w:rStyle w:val="ekvhandschrift"/>
                <w:szCs w:val="29"/>
              </w:rPr>
              <w:t>si</w:t>
            </w:r>
            <w:r w:rsidR="00C7351E" w:rsidRPr="00C5339C">
              <w:rPr>
                <w:rStyle w:val="ekvhandschrift"/>
                <w:color w:val="767171" w:themeColor="background2" w:themeShade="80"/>
                <w:szCs w:val="29"/>
              </w:rPr>
              <w:t>sche</w:t>
            </w:r>
            <w:r w:rsidR="00C7351E" w:rsidRPr="00C5339C">
              <w:rPr>
                <w:rStyle w:val="ekvhandschrift"/>
                <w:szCs w:val="29"/>
              </w:rPr>
              <w:t xml:space="preserve"> La</w:t>
            </w:r>
            <w:r w:rsidR="00C7351E" w:rsidRPr="00C5339C">
              <w:rPr>
                <w:rStyle w:val="ekvhandschrift"/>
                <w:color w:val="767171" w:themeColor="background2" w:themeShade="80"/>
                <w:szCs w:val="29"/>
              </w:rPr>
              <w:t>ter</w:t>
            </w:r>
            <w:r w:rsidR="00C7351E" w:rsidRPr="00C5339C">
              <w:rPr>
                <w:rStyle w:val="ekvhandschrift"/>
                <w:szCs w:val="29"/>
              </w:rPr>
              <w:t>ne</w:t>
            </w:r>
          </w:p>
          <w:p w:rsidR="00B534A5" w:rsidRPr="00C5339C" w:rsidRDefault="00D01104" w:rsidP="008C0311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szCs w:val="29"/>
              </w:rPr>
              <w:t>die</w:t>
            </w:r>
            <w:r w:rsidRPr="00C5339C">
              <w:rPr>
                <w:rStyle w:val="ekvhandschrift"/>
                <w:color w:val="FF0000"/>
                <w:szCs w:val="29"/>
              </w:rPr>
              <w:t xml:space="preserve"> </w:t>
            </w:r>
            <w:r w:rsidRPr="00C5339C">
              <w:rPr>
                <w:rStyle w:val="ekvhandschrift"/>
                <w:szCs w:val="29"/>
              </w:rPr>
              <w:t>chi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ne</w:t>
            </w:r>
            <w:r w:rsidRPr="00C5339C">
              <w:rPr>
                <w:rStyle w:val="ekvhandschrift"/>
                <w:szCs w:val="29"/>
              </w:rPr>
              <w:t>si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schen</w:t>
            </w:r>
            <w:r w:rsidRPr="00C5339C">
              <w:rPr>
                <w:rStyle w:val="ekvhandschrift"/>
                <w:szCs w:val="29"/>
              </w:rPr>
              <w:t xml:space="preserve"> La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ter</w:t>
            </w:r>
            <w:r w:rsidRPr="00C5339C">
              <w:rPr>
                <w:rStyle w:val="ekvhandschrift"/>
                <w:szCs w:val="29"/>
              </w:rPr>
              <w:t>nen</w:t>
            </w:r>
          </w:p>
        </w:tc>
      </w:tr>
      <w:tr w:rsidR="00B534A5" w:rsidRPr="00327CC2" w:rsidTr="00A0663A">
        <w:trPr>
          <w:trHeight w:val="2324"/>
        </w:trPr>
        <w:tc>
          <w:tcPr>
            <w:tcW w:w="2551" w:type="dxa"/>
            <w:vAlign w:val="center"/>
          </w:tcPr>
          <w:p w:rsidR="00474EF5" w:rsidRPr="00C5339C" w:rsidRDefault="002274BF" w:rsidP="00474EF5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78048" behindDoc="0" locked="0" layoutInCell="0" allowOverlap="1" wp14:anchorId="5AB2509C" wp14:editId="05CB5CCC">
                  <wp:simplePos x="0" y="0"/>
                  <wp:positionH relativeFrom="column">
                    <wp:posOffset>5455285</wp:posOffset>
                  </wp:positionH>
                  <wp:positionV relativeFrom="paragraph">
                    <wp:posOffset>5080</wp:posOffset>
                  </wp:positionV>
                  <wp:extent cx="483235" cy="467995"/>
                  <wp:effectExtent l="0" t="0" r="0" b="8255"/>
                  <wp:wrapNone/>
                  <wp:docPr id="72" name="Grafik 72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73952" behindDoc="0" locked="0" layoutInCell="0" allowOverlap="1" wp14:anchorId="65B3B5B4" wp14:editId="3A4EB20D">
                  <wp:simplePos x="0" y="0"/>
                  <wp:positionH relativeFrom="column">
                    <wp:posOffset>2217420</wp:posOffset>
                  </wp:positionH>
                  <wp:positionV relativeFrom="paragraph">
                    <wp:posOffset>4445</wp:posOffset>
                  </wp:positionV>
                  <wp:extent cx="483235" cy="467995"/>
                  <wp:effectExtent l="0" t="0" r="0" b="8255"/>
                  <wp:wrapNone/>
                  <wp:docPr id="70" name="Grafik 70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71904" behindDoc="0" locked="0" layoutInCell="0" allowOverlap="1" wp14:anchorId="781179A1" wp14:editId="51741EAE">
                  <wp:simplePos x="0" y="0"/>
                  <wp:positionH relativeFrom="column">
                    <wp:posOffset>596265</wp:posOffset>
                  </wp:positionH>
                  <wp:positionV relativeFrom="paragraph">
                    <wp:posOffset>1905</wp:posOffset>
                  </wp:positionV>
                  <wp:extent cx="483235" cy="467995"/>
                  <wp:effectExtent l="0" t="0" r="0" b="8255"/>
                  <wp:wrapNone/>
                  <wp:docPr id="19" name="Grafik 19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1EA1"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76000" behindDoc="0" locked="0" layoutInCell="0" allowOverlap="1" wp14:anchorId="6EC9E987" wp14:editId="5310C499">
                  <wp:simplePos x="0" y="0"/>
                  <wp:positionH relativeFrom="column">
                    <wp:posOffset>3841750</wp:posOffset>
                  </wp:positionH>
                  <wp:positionV relativeFrom="paragraph">
                    <wp:posOffset>4445</wp:posOffset>
                  </wp:positionV>
                  <wp:extent cx="483235" cy="467995"/>
                  <wp:effectExtent l="0" t="0" r="0" b="8255"/>
                  <wp:wrapNone/>
                  <wp:docPr id="71" name="Grafik 71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E2A3E" w:rsidRPr="00C5339C">
              <w:rPr>
                <w:rStyle w:val="ekvhandschrift"/>
                <w:color w:val="2E74B5" w:themeColor="accent1" w:themeShade="BF"/>
                <w:szCs w:val="29"/>
                <w:lang w:eastAsia="de-DE"/>
              </w:rPr>
              <w:drawing>
                <wp:anchor distT="0" distB="0" distL="114300" distR="114300" simplePos="0" relativeHeight="251661312" behindDoc="1" locked="0" layoutInCell="0" allowOverlap="0" wp14:anchorId="4552F248" wp14:editId="1A257FB0">
                  <wp:simplePos x="0" y="0"/>
                  <wp:positionH relativeFrom="column">
                    <wp:posOffset>5998845</wp:posOffset>
                  </wp:positionH>
                  <wp:positionV relativeFrom="paragraph">
                    <wp:posOffset>1342390</wp:posOffset>
                  </wp:positionV>
                  <wp:extent cx="287655" cy="287655"/>
                  <wp:effectExtent l="57150" t="0" r="17145" b="0"/>
                  <wp:wrapNone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74EF5" w:rsidRPr="00C5339C">
              <w:rPr>
                <w:rStyle w:val="ekvhandschrift"/>
                <w:color w:val="2E74B5" w:themeColor="accent1" w:themeShade="BF"/>
                <w:szCs w:val="29"/>
              </w:rPr>
              <w:t xml:space="preserve">der </w:t>
            </w:r>
            <w:r w:rsidR="00D01104" w:rsidRPr="00C5339C">
              <w:rPr>
                <w:rStyle w:val="ekvhandschrift"/>
                <w:szCs w:val="29"/>
              </w:rPr>
              <w:t>Chi</w:t>
            </w:r>
            <w:r w:rsidR="00D01104" w:rsidRPr="00C5339C">
              <w:rPr>
                <w:rStyle w:val="ekvhandschrift"/>
                <w:color w:val="767171" w:themeColor="background2" w:themeShade="80"/>
                <w:szCs w:val="29"/>
              </w:rPr>
              <w:t>ne</w:t>
            </w:r>
            <w:r w:rsidR="00D01104" w:rsidRPr="00C5339C">
              <w:rPr>
                <w:rStyle w:val="ekvhandschrift"/>
                <w:szCs w:val="29"/>
              </w:rPr>
              <w:t>se</w:t>
            </w:r>
          </w:p>
          <w:p w:rsidR="00B534A5" w:rsidRPr="00C5339C" w:rsidRDefault="00474EF5" w:rsidP="00474EF5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szCs w:val="29"/>
              </w:rPr>
              <w:t xml:space="preserve">die </w:t>
            </w:r>
            <w:r w:rsidR="00D01104" w:rsidRPr="00C5339C">
              <w:rPr>
                <w:rStyle w:val="ekvhandschrift"/>
                <w:szCs w:val="29"/>
              </w:rPr>
              <w:t>Chi</w:t>
            </w:r>
            <w:r w:rsidR="00D01104" w:rsidRPr="00C5339C">
              <w:rPr>
                <w:rStyle w:val="ekvhandschrift"/>
                <w:color w:val="767171" w:themeColor="background2" w:themeShade="80"/>
                <w:szCs w:val="29"/>
              </w:rPr>
              <w:t>ne</w:t>
            </w:r>
            <w:r w:rsidR="00D01104" w:rsidRPr="00C5339C">
              <w:rPr>
                <w:rStyle w:val="ekvhandschrift"/>
                <w:szCs w:val="29"/>
              </w:rPr>
              <w:t>sen</w:t>
            </w:r>
          </w:p>
        </w:tc>
        <w:tc>
          <w:tcPr>
            <w:tcW w:w="2552" w:type="dxa"/>
            <w:vAlign w:val="center"/>
          </w:tcPr>
          <w:p w:rsidR="00474EF5" w:rsidRPr="00C5339C" w:rsidRDefault="00D01104" w:rsidP="00474EF5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Pr="00C5339C">
              <w:rPr>
                <w:rStyle w:val="ekvhandschrift"/>
                <w:szCs w:val="29"/>
              </w:rPr>
              <w:t xml:space="preserve"> Chi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ne</w:t>
            </w:r>
            <w:r w:rsidRPr="00C5339C">
              <w:rPr>
                <w:rStyle w:val="ekvhandschrift"/>
                <w:szCs w:val="29"/>
              </w:rPr>
              <w:t>sin</w:t>
            </w:r>
          </w:p>
          <w:p w:rsidR="00B534A5" w:rsidRPr="00C5339C" w:rsidRDefault="00D01104" w:rsidP="00474EF5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C5339C">
              <w:rPr>
                <w:rStyle w:val="ekvhandschrift"/>
                <w:sz w:val="29"/>
                <w:szCs w:val="29"/>
              </w:rPr>
              <w:t>die Chi</w:t>
            </w:r>
            <w:r w:rsidRPr="00C5339C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ne</w:t>
            </w:r>
            <w:r w:rsidRPr="00C5339C">
              <w:rPr>
                <w:rStyle w:val="ekvhandschrift"/>
                <w:sz w:val="29"/>
                <w:szCs w:val="29"/>
              </w:rPr>
              <w:t>sin</w:t>
            </w:r>
            <w:r w:rsidRPr="00C5339C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nen</w:t>
            </w:r>
          </w:p>
        </w:tc>
        <w:tc>
          <w:tcPr>
            <w:tcW w:w="2551" w:type="dxa"/>
            <w:vAlign w:val="center"/>
          </w:tcPr>
          <w:p w:rsidR="00474EF5" w:rsidRPr="00C5339C" w:rsidRDefault="0027116F" w:rsidP="00474EF5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color w:val="2E74B5" w:themeColor="accent1" w:themeShade="BF"/>
                <w:szCs w:val="29"/>
              </w:rPr>
              <w:t>der</w:t>
            </w:r>
            <w:r w:rsidRPr="00C5339C">
              <w:rPr>
                <w:rStyle w:val="ekvhandschrift"/>
                <w:szCs w:val="29"/>
              </w:rPr>
              <w:t xml:space="preserve"> Park</w:t>
            </w:r>
          </w:p>
          <w:p w:rsidR="00B534A5" w:rsidRPr="00C5339C" w:rsidRDefault="0027116F" w:rsidP="00474EF5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C5339C">
              <w:rPr>
                <w:rStyle w:val="ekvhandschrift"/>
                <w:sz w:val="29"/>
                <w:szCs w:val="29"/>
              </w:rPr>
              <w:t>die Parks</w:t>
            </w:r>
          </w:p>
        </w:tc>
        <w:tc>
          <w:tcPr>
            <w:tcW w:w="2551" w:type="dxa"/>
            <w:vAlign w:val="center"/>
          </w:tcPr>
          <w:p w:rsidR="00474EF5" w:rsidRPr="00C5339C" w:rsidRDefault="0027116F" w:rsidP="00474EF5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color w:val="538135" w:themeColor="accent6" w:themeShade="BF"/>
                <w:szCs w:val="29"/>
              </w:rPr>
              <w:t>das</w:t>
            </w:r>
            <w:r w:rsidRPr="00C5339C">
              <w:rPr>
                <w:rStyle w:val="ekvhandschrift"/>
                <w:szCs w:val="29"/>
              </w:rPr>
              <w:t xml:space="preserve"> Han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dy</w:t>
            </w:r>
          </w:p>
          <w:p w:rsidR="00B534A5" w:rsidRPr="00C5339C" w:rsidRDefault="0027116F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szCs w:val="29"/>
              </w:rPr>
              <w:t>die Han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dys</w:t>
            </w:r>
          </w:p>
        </w:tc>
      </w:tr>
      <w:tr w:rsidR="00B534A5" w:rsidRPr="00327CC2" w:rsidTr="00A0663A">
        <w:trPr>
          <w:trHeight w:val="2324"/>
        </w:trPr>
        <w:tc>
          <w:tcPr>
            <w:tcW w:w="255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056E37" w:rsidRPr="00C5339C" w:rsidRDefault="002274BF" w:rsidP="00056E37">
            <w:pPr>
              <w:jc w:val="center"/>
              <w:rPr>
                <w:rStyle w:val="ekvhandschrift"/>
                <w:color w:val="767171" w:themeColor="background2" w:themeShade="80"/>
                <w:szCs w:val="29"/>
              </w:rPr>
            </w:pPr>
            <w:r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80096" behindDoc="0" locked="0" layoutInCell="0" allowOverlap="1" wp14:anchorId="5DFB8362" wp14:editId="14EC2D42">
                  <wp:simplePos x="0" y="0"/>
                  <wp:positionH relativeFrom="column">
                    <wp:posOffset>594995</wp:posOffset>
                  </wp:positionH>
                  <wp:positionV relativeFrom="paragraph">
                    <wp:posOffset>6350</wp:posOffset>
                  </wp:positionV>
                  <wp:extent cx="483235" cy="467995"/>
                  <wp:effectExtent l="0" t="0" r="0" b="8255"/>
                  <wp:wrapNone/>
                  <wp:docPr id="78" name="Grafik 78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84192" behindDoc="0" locked="0" layoutInCell="0" allowOverlap="1" wp14:anchorId="4390EA9C" wp14:editId="29852DE7">
                  <wp:simplePos x="0" y="0"/>
                  <wp:positionH relativeFrom="column">
                    <wp:posOffset>3839210</wp:posOffset>
                  </wp:positionH>
                  <wp:positionV relativeFrom="paragraph">
                    <wp:posOffset>6985</wp:posOffset>
                  </wp:positionV>
                  <wp:extent cx="483235" cy="467995"/>
                  <wp:effectExtent l="0" t="0" r="0" b="8255"/>
                  <wp:wrapNone/>
                  <wp:docPr id="81" name="Grafik 81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82144" behindDoc="0" locked="0" layoutInCell="0" allowOverlap="1" wp14:anchorId="753EB87A" wp14:editId="02381E0E">
                  <wp:simplePos x="0" y="0"/>
                  <wp:positionH relativeFrom="column">
                    <wp:posOffset>2218690</wp:posOffset>
                  </wp:positionH>
                  <wp:positionV relativeFrom="paragraph">
                    <wp:posOffset>6985</wp:posOffset>
                  </wp:positionV>
                  <wp:extent cx="483235" cy="467995"/>
                  <wp:effectExtent l="0" t="0" r="0" b="8255"/>
                  <wp:wrapNone/>
                  <wp:docPr id="79" name="Grafik 79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116F" w:rsidRPr="00C5339C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="0027116F" w:rsidRPr="00C5339C">
              <w:rPr>
                <w:rStyle w:val="ekvhandschrift"/>
                <w:color w:val="auto"/>
                <w:szCs w:val="29"/>
              </w:rPr>
              <w:t xml:space="preserve"> </w:t>
            </w:r>
            <w:r w:rsidR="0027116F" w:rsidRPr="00C5339C">
              <w:rPr>
                <w:rStyle w:val="ekvhandschrift"/>
                <w:szCs w:val="29"/>
                <w:lang w:eastAsia="de-DE"/>
              </w:rPr>
              <w:t>Fa</w:t>
            </w:r>
            <w:r w:rsidR="0027116F" w:rsidRPr="00C5339C">
              <w:rPr>
                <w:rStyle w:val="ekvhandschrift"/>
                <w:color w:val="767171" w:themeColor="background2" w:themeShade="80"/>
                <w:szCs w:val="29"/>
              </w:rPr>
              <w:t>mi</w:t>
            </w:r>
            <w:r w:rsidR="0027116F" w:rsidRPr="00C5339C">
              <w:rPr>
                <w:rStyle w:val="ekvhandschrift"/>
                <w:szCs w:val="29"/>
                <w:lang w:eastAsia="de-DE"/>
              </w:rPr>
              <w:t>li</w:t>
            </w:r>
            <w:r w:rsidR="0027116F" w:rsidRPr="00C5339C">
              <w:rPr>
                <w:rStyle w:val="ekvhandschrift"/>
                <w:color w:val="auto"/>
                <w:szCs w:val="29"/>
              </w:rPr>
              <w:t>e</w:t>
            </w:r>
          </w:p>
          <w:p w:rsidR="00B534A5" w:rsidRPr="00C5339C" w:rsidRDefault="0027116F" w:rsidP="00056E37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C5339C">
              <w:rPr>
                <w:rStyle w:val="ekvhandschrift"/>
                <w:color w:val="auto"/>
                <w:sz w:val="29"/>
                <w:szCs w:val="29"/>
              </w:rPr>
              <w:t xml:space="preserve">die </w:t>
            </w:r>
            <w:r w:rsidRPr="00C5339C">
              <w:rPr>
                <w:rStyle w:val="ekvhandschrift"/>
                <w:sz w:val="29"/>
                <w:szCs w:val="29"/>
              </w:rPr>
              <w:t>Fa</w:t>
            </w:r>
            <w:r w:rsidRPr="00C5339C">
              <w:rPr>
                <w:rStyle w:val="ekvhandschrift"/>
                <w:color w:val="767171" w:themeColor="background2" w:themeShade="80"/>
                <w:sz w:val="29"/>
                <w:szCs w:val="29"/>
              </w:rPr>
              <w:t>mi</w:t>
            </w:r>
            <w:r w:rsidRPr="00C5339C">
              <w:rPr>
                <w:rStyle w:val="ekvhandschrift"/>
                <w:sz w:val="29"/>
                <w:szCs w:val="29"/>
              </w:rPr>
              <w:t>li</w:t>
            </w:r>
            <w:r w:rsidRPr="00C5339C">
              <w:rPr>
                <w:rStyle w:val="ekvhandschrift"/>
                <w:color w:val="767171" w:themeColor="background2" w:themeShade="80"/>
                <w:sz w:val="29"/>
                <w:szCs w:val="29"/>
              </w:rPr>
              <w:t>en</w:t>
            </w:r>
          </w:p>
        </w:tc>
        <w:tc>
          <w:tcPr>
            <w:tcW w:w="2552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056E37" w:rsidRPr="00C5339C" w:rsidRDefault="0027116F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color w:val="538135" w:themeColor="accent6" w:themeShade="BF"/>
                <w:szCs w:val="29"/>
              </w:rPr>
              <w:t>das</w:t>
            </w:r>
            <w:r w:rsidRPr="00C5339C">
              <w:rPr>
                <w:rStyle w:val="ekvhandschrift"/>
                <w:szCs w:val="29"/>
              </w:rPr>
              <w:t xml:space="preserve"> Stäb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chen</w:t>
            </w:r>
          </w:p>
          <w:p w:rsidR="00B534A5" w:rsidRPr="00C5339C" w:rsidRDefault="0027116F" w:rsidP="00056E37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C5339C">
              <w:rPr>
                <w:rStyle w:val="ekvhandschrift"/>
                <w:sz w:val="29"/>
                <w:szCs w:val="29"/>
              </w:rPr>
              <w:t>die Stäb</w:t>
            </w:r>
            <w:r w:rsidRPr="00C5339C">
              <w:rPr>
                <w:rStyle w:val="ekvhandschrift"/>
                <w:color w:val="767171" w:themeColor="background2" w:themeShade="80"/>
                <w:sz w:val="29"/>
                <w:szCs w:val="29"/>
                <w:lang w:eastAsia="en-US"/>
              </w:rPr>
              <w:t>chen</w:t>
            </w:r>
          </w:p>
        </w:tc>
        <w:tc>
          <w:tcPr>
            <w:tcW w:w="255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056E37" w:rsidRPr="00C5339C" w:rsidRDefault="0027116F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Pr="00C5339C">
              <w:rPr>
                <w:rStyle w:val="ekvhandschrift"/>
                <w:szCs w:val="29"/>
              </w:rPr>
              <w:t xml:space="preserve"> Schüs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sel</w:t>
            </w:r>
          </w:p>
          <w:p w:rsidR="00B534A5" w:rsidRPr="00C5339C" w:rsidRDefault="0027116F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szCs w:val="29"/>
              </w:rPr>
              <w:t>die Schüs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seln</w:t>
            </w:r>
          </w:p>
        </w:tc>
        <w:tc>
          <w:tcPr>
            <w:tcW w:w="255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056E37" w:rsidRPr="00C5339C" w:rsidRDefault="002274BF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86240" behindDoc="0" locked="0" layoutInCell="1" allowOverlap="1" wp14:anchorId="3DE5AA9F" wp14:editId="2ECF5DB2">
                  <wp:simplePos x="0" y="0"/>
                  <wp:positionH relativeFrom="column">
                    <wp:posOffset>1122045</wp:posOffset>
                  </wp:positionH>
                  <wp:positionV relativeFrom="line">
                    <wp:posOffset>-485775</wp:posOffset>
                  </wp:positionV>
                  <wp:extent cx="481965" cy="467995"/>
                  <wp:effectExtent l="0" t="0" r="0" b="8255"/>
                  <wp:wrapNone/>
                  <wp:docPr id="82" name="Grafik 82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6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7116F" w:rsidRPr="00C5339C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="0027116F" w:rsidRPr="00C5339C">
              <w:rPr>
                <w:rStyle w:val="ekvhandschrift"/>
                <w:szCs w:val="29"/>
              </w:rPr>
              <w:t xml:space="preserve"> Tee</w:t>
            </w:r>
            <w:r w:rsidR="0027116F" w:rsidRPr="00C5339C">
              <w:rPr>
                <w:rStyle w:val="ekvhandschrift"/>
                <w:color w:val="767171" w:themeColor="background2" w:themeShade="80"/>
                <w:szCs w:val="29"/>
              </w:rPr>
              <w:t>kan</w:t>
            </w:r>
            <w:r w:rsidR="0027116F" w:rsidRPr="00C5339C">
              <w:rPr>
                <w:rStyle w:val="ekvhandschrift"/>
                <w:szCs w:val="29"/>
              </w:rPr>
              <w:t>ne</w:t>
            </w:r>
          </w:p>
          <w:p w:rsidR="00B534A5" w:rsidRPr="00C5339C" w:rsidRDefault="0027116F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szCs w:val="29"/>
              </w:rPr>
              <w:t>die Tee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kan</w:t>
            </w:r>
            <w:r w:rsidRPr="00C5339C">
              <w:rPr>
                <w:rStyle w:val="ekvhandschrift"/>
                <w:szCs w:val="29"/>
              </w:rPr>
              <w:t>nen</w:t>
            </w:r>
          </w:p>
        </w:tc>
      </w:tr>
      <w:tr w:rsidR="00B534A5" w:rsidRPr="00327CC2" w:rsidTr="00A0663A">
        <w:trPr>
          <w:trHeight w:val="2324"/>
        </w:trPr>
        <w:tc>
          <w:tcPr>
            <w:tcW w:w="2551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27116F" w:rsidRPr="00C5339C" w:rsidRDefault="002274BF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90336" behindDoc="0" locked="0" layoutInCell="0" allowOverlap="1" wp14:anchorId="37BD5C7C" wp14:editId="7691D4AA">
                  <wp:simplePos x="0" y="0"/>
                  <wp:positionH relativeFrom="column">
                    <wp:posOffset>2215515</wp:posOffset>
                  </wp:positionH>
                  <wp:positionV relativeFrom="paragraph">
                    <wp:posOffset>10795</wp:posOffset>
                  </wp:positionV>
                  <wp:extent cx="483235" cy="467995"/>
                  <wp:effectExtent l="0" t="0" r="0" b="8255"/>
                  <wp:wrapNone/>
                  <wp:docPr id="84" name="Grafik 84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92384" behindDoc="0" locked="0" layoutInCell="0" allowOverlap="1" wp14:anchorId="539872DF" wp14:editId="1A7BAB42">
                  <wp:simplePos x="0" y="0"/>
                  <wp:positionH relativeFrom="column">
                    <wp:posOffset>3839210</wp:posOffset>
                  </wp:positionH>
                  <wp:positionV relativeFrom="paragraph">
                    <wp:posOffset>10160</wp:posOffset>
                  </wp:positionV>
                  <wp:extent cx="483235" cy="467995"/>
                  <wp:effectExtent l="0" t="0" r="0" b="8255"/>
                  <wp:wrapNone/>
                  <wp:docPr id="85" name="Grafik 85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1EA1"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88288" behindDoc="1" locked="0" layoutInCell="0" allowOverlap="1" wp14:anchorId="1565B914" wp14:editId="7A79ED48">
                  <wp:simplePos x="0" y="0"/>
                  <wp:positionH relativeFrom="column">
                    <wp:posOffset>598805</wp:posOffset>
                  </wp:positionH>
                  <wp:positionV relativeFrom="paragraph">
                    <wp:posOffset>10160</wp:posOffset>
                  </wp:positionV>
                  <wp:extent cx="483235" cy="467995"/>
                  <wp:effectExtent l="0" t="0" r="0" b="8255"/>
                  <wp:wrapNone/>
                  <wp:docPr id="83" name="Grafik 83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56E37" w:rsidRPr="00C5339C" w:rsidRDefault="0027116F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color w:val="538135" w:themeColor="accent6" w:themeShade="BF"/>
                <w:szCs w:val="29"/>
              </w:rPr>
              <w:t>das</w:t>
            </w:r>
            <w:r w:rsidRPr="00C5339C">
              <w:rPr>
                <w:rStyle w:val="ekvhandschrift"/>
                <w:szCs w:val="29"/>
              </w:rPr>
              <w:t xml:space="preserve"> chi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ne</w:t>
            </w:r>
            <w:r w:rsidRPr="00C5339C">
              <w:rPr>
                <w:rStyle w:val="ekvhandschrift"/>
                <w:szCs w:val="29"/>
              </w:rPr>
              <w:t>si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sche</w:t>
            </w:r>
            <w:r w:rsidRPr="00C5339C">
              <w:rPr>
                <w:rStyle w:val="ekvhandschrift"/>
                <w:szCs w:val="29"/>
              </w:rPr>
              <w:t xml:space="preserve"> Schrift</w:t>
            </w:r>
            <w:bookmarkStart w:id="1" w:name="_GoBack"/>
            <w:bookmarkEnd w:id="1"/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zei</w:t>
            </w:r>
            <w:r w:rsidRPr="00C5339C">
              <w:rPr>
                <w:rStyle w:val="ekvhandschrift"/>
                <w:szCs w:val="29"/>
              </w:rPr>
              <w:t>chen</w:t>
            </w:r>
          </w:p>
          <w:p w:rsidR="00B534A5" w:rsidRPr="00C5339C" w:rsidRDefault="0027116F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szCs w:val="29"/>
              </w:rPr>
              <w:t>die chi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ne</w:t>
            </w:r>
            <w:r w:rsidRPr="00C5339C">
              <w:rPr>
                <w:rStyle w:val="ekvhandschrift"/>
                <w:szCs w:val="29"/>
              </w:rPr>
              <w:t>si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schen</w:t>
            </w:r>
            <w:r w:rsidRPr="00C5339C">
              <w:rPr>
                <w:rStyle w:val="ekvhandschrift"/>
                <w:szCs w:val="29"/>
              </w:rPr>
              <w:t xml:space="preserve"> Schrift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zei</w:t>
            </w:r>
            <w:r w:rsidRPr="00C5339C">
              <w:rPr>
                <w:rStyle w:val="ekvhandschrift"/>
                <w:szCs w:val="29"/>
              </w:rPr>
              <w:t>chen</w:t>
            </w:r>
          </w:p>
        </w:tc>
        <w:tc>
          <w:tcPr>
            <w:tcW w:w="2552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056E37" w:rsidRPr="00C5339C" w:rsidRDefault="00474605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color w:val="FF0000"/>
                <w:szCs w:val="29"/>
                <w:lang w:eastAsia="de-DE"/>
              </w:rPr>
              <w:t>die</w:t>
            </w:r>
            <w:r w:rsidRPr="00C5339C">
              <w:rPr>
                <w:rStyle w:val="ekvhandschrift"/>
                <w:szCs w:val="29"/>
              </w:rPr>
              <w:t xml:space="preserve"> Stra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ßen</w:t>
            </w:r>
            <w:r w:rsidRPr="00C5339C">
              <w:rPr>
                <w:rStyle w:val="ekvhandschrift"/>
                <w:szCs w:val="29"/>
              </w:rPr>
              <w:t>kü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che</w:t>
            </w:r>
          </w:p>
          <w:p w:rsidR="00B534A5" w:rsidRPr="00C5339C" w:rsidRDefault="00474605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szCs w:val="29"/>
              </w:rPr>
              <w:t xml:space="preserve">die </w:t>
            </w:r>
            <w:r w:rsidRPr="00C5339C">
              <w:rPr>
                <w:rStyle w:val="ekvhandschrift"/>
                <w:color w:val="auto"/>
                <w:szCs w:val="29"/>
              </w:rPr>
              <w:t>Stra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ßen</w:t>
            </w:r>
            <w:r w:rsidRPr="00C5339C">
              <w:rPr>
                <w:rStyle w:val="ekvhandschrift"/>
                <w:szCs w:val="29"/>
              </w:rPr>
              <w:t>kü</w:t>
            </w:r>
            <w:r w:rsidRPr="00C5339C">
              <w:rPr>
                <w:rStyle w:val="ekvhandschrift"/>
                <w:color w:val="767171" w:themeColor="background2" w:themeShade="80"/>
                <w:szCs w:val="29"/>
              </w:rPr>
              <w:t>chen</w:t>
            </w:r>
          </w:p>
        </w:tc>
        <w:tc>
          <w:tcPr>
            <w:tcW w:w="2551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056E37" w:rsidRPr="00C5339C" w:rsidRDefault="00474605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Style w:val="ekvhandschrift"/>
                <w:color w:val="2E74B5" w:themeColor="accent1" w:themeShade="BF"/>
                <w:szCs w:val="29"/>
              </w:rPr>
              <w:t>der</w:t>
            </w:r>
            <w:r w:rsidRPr="00C5339C">
              <w:rPr>
                <w:rStyle w:val="ekvhandschrift"/>
                <w:szCs w:val="29"/>
              </w:rPr>
              <w:t xml:space="preserve"> Stau</w:t>
            </w:r>
          </w:p>
          <w:p w:rsidR="00B534A5" w:rsidRPr="00C5339C" w:rsidRDefault="00474605" w:rsidP="00056E37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C5339C">
              <w:rPr>
                <w:rStyle w:val="ekvhandschrift"/>
                <w:sz w:val="29"/>
                <w:szCs w:val="29"/>
              </w:rPr>
              <w:t>die Staus</w:t>
            </w:r>
          </w:p>
        </w:tc>
        <w:tc>
          <w:tcPr>
            <w:tcW w:w="2551" w:type="dxa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056E37" w:rsidRPr="00C5339C" w:rsidRDefault="002274BF" w:rsidP="00056E37">
            <w:pPr>
              <w:jc w:val="center"/>
              <w:rPr>
                <w:rStyle w:val="ekvhandschrift"/>
                <w:szCs w:val="29"/>
              </w:rPr>
            </w:pPr>
            <w:r w:rsidRPr="00C5339C">
              <w:rPr>
                <w:rFonts w:ascii="Comic Sans MS" w:hAnsi="Comic Sans MS"/>
                <w:color w:val="FF0000"/>
                <w:szCs w:val="29"/>
                <w:lang w:eastAsia="de-DE"/>
              </w:rPr>
              <w:drawing>
                <wp:anchor distT="0" distB="0" distL="114300" distR="114300" simplePos="0" relativeHeight="251794432" behindDoc="0" locked="0" layoutInCell="1" allowOverlap="1" wp14:anchorId="3290EC20" wp14:editId="7CBF62F6">
                  <wp:simplePos x="0" y="0"/>
                  <wp:positionH relativeFrom="column">
                    <wp:posOffset>1125855</wp:posOffset>
                  </wp:positionH>
                  <wp:positionV relativeFrom="line">
                    <wp:posOffset>-484505</wp:posOffset>
                  </wp:positionV>
                  <wp:extent cx="481965" cy="467995"/>
                  <wp:effectExtent l="0" t="0" r="0" b="8255"/>
                  <wp:wrapNone/>
                  <wp:docPr id="86" name="Grafik 86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96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74605" w:rsidRPr="00C5339C">
              <w:rPr>
                <w:rStyle w:val="ekvhandschrift"/>
                <w:color w:val="2E74B5" w:themeColor="accent1" w:themeShade="BF"/>
                <w:szCs w:val="29"/>
              </w:rPr>
              <w:t>der</w:t>
            </w:r>
            <w:r w:rsidR="00474605" w:rsidRPr="00C5339C">
              <w:rPr>
                <w:rStyle w:val="ekvhandschrift"/>
                <w:szCs w:val="29"/>
              </w:rPr>
              <w:t xml:space="preserve"> Tem</w:t>
            </w:r>
            <w:r w:rsidR="00474605" w:rsidRPr="00C5339C">
              <w:rPr>
                <w:rStyle w:val="ekvhandschrift"/>
                <w:color w:val="767171" w:themeColor="background2" w:themeShade="80"/>
                <w:szCs w:val="29"/>
              </w:rPr>
              <w:t>pel</w:t>
            </w:r>
          </w:p>
          <w:p w:rsidR="00B534A5" w:rsidRPr="00C5339C" w:rsidRDefault="00474605" w:rsidP="00056E37">
            <w:pPr>
              <w:pStyle w:val="ekvtabelle"/>
              <w:jc w:val="center"/>
              <w:rPr>
                <w:rStyle w:val="ekvhandschrift"/>
                <w:sz w:val="29"/>
                <w:szCs w:val="29"/>
              </w:rPr>
            </w:pPr>
            <w:r w:rsidRPr="00C5339C">
              <w:rPr>
                <w:rStyle w:val="ekvhandschrift"/>
                <w:sz w:val="29"/>
                <w:szCs w:val="29"/>
              </w:rPr>
              <w:t>die Tem</w:t>
            </w:r>
            <w:r w:rsidRPr="00C5339C">
              <w:rPr>
                <w:rStyle w:val="ekvhandschrift"/>
                <w:color w:val="767171" w:themeColor="background2" w:themeShade="80"/>
                <w:sz w:val="29"/>
                <w:szCs w:val="29"/>
              </w:rPr>
              <w:t>pel</w:t>
            </w:r>
          </w:p>
        </w:tc>
      </w:tr>
    </w:tbl>
    <w:p w:rsidR="00344E0A" w:rsidRDefault="00344E0A" w:rsidP="00B534A5">
      <w:r>
        <w:rPr>
          <w:lang w:eastAsia="de-DE"/>
        </w:rPr>
        <w:drawing>
          <wp:anchor distT="0" distB="0" distL="114300" distR="114300" simplePos="0" relativeHeight="251669504" behindDoc="1" locked="0" layoutInCell="0" allowOverlap="0" wp14:anchorId="70F3CD29" wp14:editId="54129F85">
            <wp:simplePos x="0" y="0"/>
            <wp:positionH relativeFrom="column">
              <wp:posOffset>-672465</wp:posOffset>
            </wp:positionH>
            <wp:positionV relativeFrom="paragraph">
              <wp:posOffset>45720</wp:posOffset>
            </wp:positionV>
            <wp:extent cx="287655" cy="287655"/>
            <wp:effectExtent l="0" t="57150" r="0" b="36195"/>
            <wp:wrapNone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031199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de-DE"/>
        </w:rPr>
        <w:drawing>
          <wp:anchor distT="0" distB="0" distL="114300" distR="114300" simplePos="0" relativeHeight="251671552" behindDoc="1" locked="0" layoutInCell="0" allowOverlap="0" wp14:anchorId="6245F101" wp14:editId="303BB0F2">
            <wp:simplePos x="0" y="0"/>
            <wp:positionH relativeFrom="column">
              <wp:posOffset>958215</wp:posOffset>
            </wp:positionH>
            <wp:positionV relativeFrom="paragraph">
              <wp:posOffset>54610</wp:posOffset>
            </wp:positionV>
            <wp:extent cx="287655" cy="287655"/>
            <wp:effectExtent l="0" t="57150" r="0" b="36195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00085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de-DE"/>
        </w:rPr>
        <w:drawing>
          <wp:anchor distT="0" distB="0" distL="114300" distR="114300" simplePos="0" relativeHeight="251667456" behindDoc="1" locked="0" layoutInCell="0" allowOverlap="0" wp14:anchorId="4804022B" wp14:editId="5CD408E8">
            <wp:simplePos x="0" y="0"/>
            <wp:positionH relativeFrom="column">
              <wp:posOffset>2569210</wp:posOffset>
            </wp:positionH>
            <wp:positionV relativeFrom="paragraph">
              <wp:posOffset>45085</wp:posOffset>
            </wp:positionV>
            <wp:extent cx="287655" cy="287655"/>
            <wp:effectExtent l="0" t="57150" r="0" b="55245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97158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de-DE"/>
        </w:rPr>
        <w:drawing>
          <wp:anchor distT="0" distB="0" distL="114300" distR="114300" simplePos="0" relativeHeight="251673600" behindDoc="1" locked="0" layoutInCell="0" allowOverlap="0" wp14:anchorId="29DD8B9B" wp14:editId="334190D3">
            <wp:simplePos x="0" y="0"/>
            <wp:positionH relativeFrom="column">
              <wp:posOffset>4192905</wp:posOffset>
            </wp:positionH>
            <wp:positionV relativeFrom="paragraph">
              <wp:posOffset>48895</wp:posOffset>
            </wp:positionV>
            <wp:extent cx="287655" cy="287655"/>
            <wp:effectExtent l="0" t="57150" r="0" b="36195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16635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eastAsia="de-DE"/>
        </w:rPr>
        <w:drawing>
          <wp:anchor distT="0" distB="0" distL="114300" distR="114300" simplePos="0" relativeHeight="251675648" behindDoc="1" locked="0" layoutInCell="0" allowOverlap="0" wp14:anchorId="6C215EB9" wp14:editId="573BBD64">
            <wp:simplePos x="0" y="0"/>
            <wp:positionH relativeFrom="column">
              <wp:posOffset>5804535</wp:posOffset>
            </wp:positionH>
            <wp:positionV relativeFrom="paragraph">
              <wp:posOffset>61595</wp:posOffset>
            </wp:positionV>
            <wp:extent cx="287655" cy="287655"/>
            <wp:effectExtent l="0" t="57150" r="0" b="55245"/>
            <wp:wrapThrough wrapText="bothSides">
              <wp:wrapPolygon edited="0">
                <wp:start x="20626" y="-2374"/>
                <wp:lineTo x="1132" y="3906"/>
                <wp:lineTo x="1174" y="15439"/>
                <wp:lineTo x="-1305" y="16868"/>
                <wp:lineTo x="1552" y="21825"/>
                <wp:lineTo x="4030" y="20397"/>
                <wp:lineTo x="21907" y="8444"/>
                <wp:lineTo x="25626" y="6302"/>
                <wp:lineTo x="20626" y="-2374"/>
              </wp:wrapPolygon>
            </wp:wrapThrough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97158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721"/>
        <w:gridCol w:w="1830"/>
        <w:gridCol w:w="2356"/>
        <w:gridCol w:w="196"/>
        <w:gridCol w:w="1174"/>
        <w:gridCol w:w="1377"/>
        <w:gridCol w:w="737"/>
        <w:gridCol w:w="732"/>
        <w:gridCol w:w="1082"/>
        <w:gridCol w:w="273"/>
      </w:tblGrid>
      <w:tr w:rsidR="00344E0A" w:rsidRPr="00C172AE" w:rsidTr="00595304">
        <w:trPr>
          <w:trHeight w:hRule="exact" w:val="510"/>
        </w:trPr>
        <w:tc>
          <w:tcPr>
            <w:tcW w:w="1243" w:type="dxa"/>
            <w:gridSpan w:val="2"/>
            <w:noWrap/>
            <w:vAlign w:val="bottom"/>
          </w:tcPr>
          <w:p w:rsidR="00344E0A" w:rsidRPr="00AE65F6" w:rsidRDefault="00344E0A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gridSpan w:val="2"/>
            <w:noWrap/>
            <w:vAlign w:val="bottom"/>
          </w:tcPr>
          <w:p w:rsidR="00344E0A" w:rsidRPr="0006258C" w:rsidRDefault="00344E0A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gridSpan w:val="2"/>
            <w:noWrap/>
            <w:vAlign w:val="bottom"/>
          </w:tcPr>
          <w:p w:rsidR="00344E0A" w:rsidRPr="00EA7542" w:rsidRDefault="00344E0A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gridSpan w:val="2"/>
            <w:noWrap/>
            <w:vAlign w:val="bottom"/>
          </w:tcPr>
          <w:p w:rsidR="00344E0A" w:rsidRPr="00EA7542" w:rsidRDefault="00344E0A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344E0A" w:rsidRPr="00EA7542" w:rsidRDefault="00344E0A" w:rsidP="00EA7542">
            <w:pPr>
              <w:pStyle w:val="ekvkolumnentitel"/>
            </w:pPr>
          </w:p>
        </w:tc>
        <w:tc>
          <w:tcPr>
            <w:tcW w:w="1355" w:type="dxa"/>
            <w:gridSpan w:val="2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344E0A" w:rsidRPr="00C172AE" w:rsidRDefault="00344E0A" w:rsidP="00AE65F6">
            <w:pPr>
              <w:pStyle w:val="ekvkvnummer"/>
            </w:pPr>
            <w:r>
              <w:t xml:space="preserve">KV </w:t>
            </w:r>
            <w:r w:rsidR="00474605">
              <w:t>6</w:t>
            </w:r>
            <w:r w:rsidRPr="00344E0A">
              <w:t>.3</w:t>
            </w:r>
          </w:p>
        </w:tc>
      </w:tr>
      <w:tr w:rsidR="00344E0A" w:rsidRPr="00BF17F2" w:rsidTr="005953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gridSpan w:val="2"/>
            <w:tcBorders>
              <w:bottom w:val="nil"/>
              <w:right w:val="nil"/>
            </w:tcBorders>
            <w:noWrap/>
            <w:vAlign w:val="bottom"/>
          </w:tcPr>
          <w:p w:rsidR="00344E0A" w:rsidRPr="00BF17F2" w:rsidRDefault="00595304" w:rsidP="00AE65F6">
            <w:pPr>
              <w:rPr>
                <w:color w:val="FFFFFF" w:themeColor="background1"/>
              </w:rPr>
            </w:pPr>
            <w:r w:rsidRPr="00327CC2">
              <w:rPr>
                <w:rStyle w:val="ekvhandschrift"/>
                <w:color w:val="FF0000"/>
                <w:lang w:eastAsia="de-DE"/>
              </w:rPr>
              <w:drawing>
                <wp:anchor distT="0" distB="0" distL="114300" distR="114300" simplePos="0" relativeHeight="251823104" behindDoc="1" locked="0" layoutInCell="0" allowOverlap="0" wp14:anchorId="6F32A9F7" wp14:editId="05AF5F0C">
                  <wp:simplePos x="0" y="0"/>
                  <wp:positionH relativeFrom="column">
                    <wp:posOffset>5998210</wp:posOffset>
                  </wp:positionH>
                  <wp:positionV relativeFrom="paragraph">
                    <wp:posOffset>398780</wp:posOffset>
                  </wp:positionV>
                  <wp:extent cx="287655" cy="287655"/>
                  <wp:effectExtent l="57150" t="0" r="17145" b="0"/>
                  <wp:wrapNone/>
                  <wp:docPr id="112" name="Grafik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757" w:type="dxa"/>
            <w:gridSpan w:val="9"/>
            <w:tcBorders>
              <w:left w:val="nil"/>
              <w:bottom w:val="nil"/>
            </w:tcBorders>
            <w:noWrap/>
            <w:vAlign w:val="bottom"/>
          </w:tcPr>
          <w:p w:rsidR="00344E0A" w:rsidRPr="00BF17F2" w:rsidRDefault="00344E0A" w:rsidP="00037566">
            <w:pPr>
              <w:rPr>
                <w:color w:val="FFFFFF" w:themeColor="background1"/>
              </w:rPr>
            </w:pPr>
          </w:p>
        </w:tc>
      </w:tr>
      <w:tr w:rsidR="00595304" w:rsidRPr="00327CC2" w:rsidTr="00595304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left w:w="0" w:type="dxa"/>
            <w:right w:w="0" w:type="dxa"/>
          </w:tblCellMar>
        </w:tblPrEx>
        <w:trPr>
          <w:gridBefore w:val="1"/>
          <w:gridAfter w:val="1"/>
          <w:wBefore w:w="522" w:type="dxa"/>
          <w:wAfter w:w="273" w:type="dxa"/>
          <w:trHeight w:val="2324"/>
        </w:trPr>
        <w:tc>
          <w:tcPr>
            <w:tcW w:w="2551" w:type="dxa"/>
            <w:gridSpan w:val="2"/>
            <w:vAlign w:val="center"/>
          </w:tcPr>
          <w:p w:rsidR="00595304" w:rsidRPr="00327CC2" w:rsidRDefault="00AB2F1E" w:rsidP="00595304">
            <w:pPr>
              <w:pStyle w:val="ekvtabelle"/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FF0000"/>
              </w:rPr>
              <w:drawing>
                <wp:anchor distT="0" distB="0" distL="114300" distR="114300" simplePos="0" relativeHeight="251805696" behindDoc="0" locked="0" layoutInCell="0" allowOverlap="1" wp14:anchorId="50F9572F" wp14:editId="08928370">
                  <wp:simplePos x="0" y="0"/>
                  <wp:positionH relativeFrom="column">
                    <wp:posOffset>5453380</wp:posOffset>
                  </wp:positionH>
                  <wp:positionV relativeFrom="page">
                    <wp:posOffset>1123315</wp:posOffset>
                  </wp:positionV>
                  <wp:extent cx="483235" cy="467995"/>
                  <wp:effectExtent l="0" t="0" r="0" b="8255"/>
                  <wp:wrapNone/>
                  <wp:docPr id="87" name="Grafik 87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74BF">
              <w:rPr>
                <w:rFonts w:ascii="Comic Sans MS" w:hAnsi="Comic Sans MS"/>
                <w:color w:val="FF0000"/>
              </w:rPr>
              <w:drawing>
                <wp:anchor distT="0" distB="0" distL="114300" distR="114300" simplePos="0" relativeHeight="251797504" behindDoc="0" locked="0" layoutInCell="0" allowOverlap="1" wp14:anchorId="6D601FCE" wp14:editId="1BB10591">
                  <wp:simplePos x="0" y="0"/>
                  <wp:positionH relativeFrom="column">
                    <wp:posOffset>598805</wp:posOffset>
                  </wp:positionH>
                  <wp:positionV relativeFrom="paragraph">
                    <wp:posOffset>8255</wp:posOffset>
                  </wp:positionV>
                  <wp:extent cx="483235" cy="467995"/>
                  <wp:effectExtent l="0" t="0" r="0" b="8255"/>
                  <wp:wrapNone/>
                  <wp:docPr id="89" name="Grafik 89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74BF">
              <w:rPr>
                <w:rFonts w:ascii="Comic Sans MS" w:hAnsi="Comic Sans MS"/>
                <w:color w:val="FF0000"/>
              </w:rPr>
              <w:drawing>
                <wp:anchor distT="0" distB="0" distL="114300" distR="114300" simplePos="0" relativeHeight="251803648" behindDoc="0" locked="0" layoutInCell="0" allowOverlap="1" wp14:anchorId="712F5C85" wp14:editId="40FD5A25">
                  <wp:simplePos x="0" y="0"/>
                  <wp:positionH relativeFrom="column">
                    <wp:posOffset>2215515</wp:posOffset>
                  </wp:positionH>
                  <wp:positionV relativeFrom="paragraph">
                    <wp:posOffset>9525</wp:posOffset>
                  </wp:positionV>
                  <wp:extent cx="483235" cy="467995"/>
                  <wp:effectExtent l="0" t="0" r="0" b="8255"/>
                  <wp:wrapNone/>
                  <wp:docPr id="90" name="Grafik 90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74BF">
              <w:rPr>
                <w:rFonts w:ascii="Comic Sans MS" w:hAnsi="Comic Sans MS"/>
                <w:color w:val="FF0000"/>
              </w:rPr>
              <w:drawing>
                <wp:anchor distT="0" distB="0" distL="114300" distR="114300" simplePos="0" relativeHeight="251804672" behindDoc="0" locked="0" layoutInCell="0" allowOverlap="1" wp14:anchorId="527812A2" wp14:editId="636FBED8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9525</wp:posOffset>
                  </wp:positionV>
                  <wp:extent cx="483235" cy="467995"/>
                  <wp:effectExtent l="0" t="0" r="0" b="8255"/>
                  <wp:wrapNone/>
                  <wp:docPr id="88" name="Grafik 88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5304" w:rsidRPr="00327CC2">
              <w:rPr>
                <w:rStyle w:val="ekvhandschrift"/>
                <w:color w:val="FF0000"/>
              </w:rPr>
              <w:drawing>
                <wp:anchor distT="0" distB="0" distL="114300" distR="114300" simplePos="0" relativeHeight="251802624" behindDoc="1" locked="0" layoutInCell="0" allowOverlap="0" wp14:anchorId="4D7D4410" wp14:editId="59A8E886">
                  <wp:simplePos x="0" y="0"/>
                  <wp:positionH relativeFrom="column">
                    <wp:posOffset>5986145</wp:posOffset>
                  </wp:positionH>
                  <wp:positionV relativeFrom="paragraph">
                    <wp:posOffset>7280275</wp:posOffset>
                  </wp:positionV>
                  <wp:extent cx="287655" cy="287655"/>
                  <wp:effectExtent l="57150" t="0" r="17145" b="0"/>
                  <wp:wrapNone/>
                  <wp:docPr id="91" name="Grafik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5304" w:rsidRPr="00327CC2">
              <w:rPr>
                <w:rStyle w:val="ekvhandschrift"/>
                <w:color w:val="FF0000"/>
              </w:rPr>
              <w:drawing>
                <wp:anchor distT="0" distB="0" distL="114300" distR="114300" simplePos="0" relativeHeight="251801600" behindDoc="1" locked="0" layoutInCell="0" allowOverlap="0" wp14:anchorId="3FED4295" wp14:editId="0C20292C">
                  <wp:simplePos x="0" y="0"/>
                  <wp:positionH relativeFrom="column">
                    <wp:posOffset>5999480</wp:posOffset>
                  </wp:positionH>
                  <wp:positionV relativeFrom="paragraph">
                    <wp:posOffset>5796280</wp:posOffset>
                  </wp:positionV>
                  <wp:extent cx="287655" cy="287655"/>
                  <wp:effectExtent l="57150" t="0" r="17145" b="0"/>
                  <wp:wrapNone/>
                  <wp:docPr id="92" name="Grafik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5304" w:rsidRPr="00327CC2">
              <w:rPr>
                <w:rStyle w:val="ekvhandschrift"/>
                <w:color w:val="FF0000"/>
              </w:rPr>
              <w:drawing>
                <wp:anchor distT="0" distB="0" distL="114300" distR="114300" simplePos="0" relativeHeight="251798528" behindDoc="1" locked="0" layoutInCell="0" allowOverlap="0" wp14:anchorId="48D824B2" wp14:editId="2704A4D8">
                  <wp:simplePos x="0" y="0"/>
                  <wp:positionH relativeFrom="column">
                    <wp:posOffset>6010275</wp:posOffset>
                  </wp:positionH>
                  <wp:positionV relativeFrom="paragraph">
                    <wp:posOffset>1356360</wp:posOffset>
                  </wp:positionV>
                  <wp:extent cx="287655" cy="287655"/>
                  <wp:effectExtent l="57150" t="0" r="17145" b="0"/>
                  <wp:wrapNone/>
                  <wp:docPr id="93" name="Grafik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:rsidR="00595304" w:rsidRPr="00327CC2" w:rsidRDefault="00595304" w:rsidP="004F3179">
            <w:pPr>
              <w:pStyle w:val="ekvtabelle"/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:rsidR="00595304" w:rsidRPr="00327CC2" w:rsidRDefault="00595304" w:rsidP="004F3179">
            <w:pPr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3"/>
            <w:vAlign w:val="center"/>
          </w:tcPr>
          <w:p w:rsidR="00595304" w:rsidRPr="00327CC2" w:rsidRDefault="00595304" w:rsidP="00595304">
            <w:pPr>
              <w:jc w:val="center"/>
              <w:rPr>
                <w:rStyle w:val="ekvhandschrift"/>
              </w:rPr>
            </w:pPr>
          </w:p>
        </w:tc>
      </w:tr>
      <w:tr w:rsidR="00595304" w:rsidRPr="00327CC2" w:rsidTr="00595304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left w:w="0" w:type="dxa"/>
            <w:right w:w="0" w:type="dxa"/>
          </w:tblCellMar>
        </w:tblPrEx>
        <w:trPr>
          <w:gridBefore w:val="1"/>
          <w:gridAfter w:val="1"/>
          <w:wBefore w:w="522" w:type="dxa"/>
          <w:wAfter w:w="273" w:type="dxa"/>
          <w:trHeight w:val="2324"/>
        </w:trPr>
        <w:tc>
          <w:tcPr>
            <w:tcW w:w="2551" w:type="dxa"/>
            <w:gridSpan w:val="2"/>
            <w:vAlign w:val="center"/>
          </w:tcPr>
          <w:p w:rsidR="00595304" w:rsidRPr="00327CC2" w:rsidRDefault="002274BF" w:rsidP="00595304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796480" behindDoc="0" locked="0" layoutInCell="0" allowOverlap="1" wp14:anchorId="72F4E107" wp14:editId="3769BECE">
                  <wp:simplePos x="0" y="0"/>
                  <wp:positionH relativeFrom="column">
                    <wp:posOffset>5451475</wp:posOffset>
                  </wp:positionH>
                  <wp:positionV relativeFrom="paragraph">
                    <wp:posOffset>9525</wp:posOffset>
                  </wp:positionV>
                  <wp:extent cx="483235" cy="467995"/>
                  <wp:effectExtent l="0" t="0" r="0" b="8255"/>
                  <wp:wrapNone/>
                  <wp:docPr id="96" name="Grafik 96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5304"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08768" behindDoc="0" locked="0" layoutInCell="0" allowOverlap="1" wp14:anchorId="5954B762" wp14:editId="220C1F58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6985</wp:posOffset>
                  </wp:positionV>
                  <wp:extent cx="483235" cy="467995"/>
                  <wp:effectExtent l="0" t="0" r="0" b="8255"/>
                  <wp:wrapNone/>
                  <wp:docPr id="97" name="Grafik 97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5304"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07744" behindDoc="0" locked="0" layoutInCell="0" allowOverlap="1" wp14:anchorId="461B264B" wp14:editId="1A98F559">
                  <wp:simplePos x="0" y="0"/>
                  <wp:positionH relativeFrom="column">
                    <wp:posOffset>2215515</wp:posOffset>
                  </wp:positionH>
                  <wp:positionV relativeFrom="paragraph">
                    <wp:posOffset>6350</wp:posOffset>
                  </wp:positionV>
                  <wp:extent cx="483235" cy="467995"/>
                  <wp:effectExtent l="0" t="0" r="0" b="8255"/>
                  <wp:wrapNone/>
                  <wp:docPr id="95" name="Grafik 95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5304" w:rsidRPr="00BA26C1">
              <w:rPr>
                <w:rStyle w:val="ekvhandschrift"/>
                <w:color w:val="538135" w:themeColor="accent6" w:themeShade="BF"/>
                <w:lang w:eastAsia="de-DE"/>
              </w:rPr>
              <w:drawing>
                <wp:anchor distT="0" distB="0" distL="114300" distR="114300" simplePos="0" relativeHeight="251799552" behindDoc="1" locked="0" layoutInCell="0" allowOverlap="0" wp14:anchorId="79091299" wp14:editId="6C1B6B6B">
                  <wp:simplePos x="0" y="0"/>
                  <wp:positionH relativeFrom="column">
                    <wp:posOffset>6040120</wp:posOffset>
                  </wp:positionH>
                  <wp:positionV relativeFrom="paragraph">
                    <wp:posOffset>1359535</wp:posOffset>
                  </wp:positionV>
                  <wp:extent cx="287655" cy="287655"/>
                  <wp:effectExtent l="57150" t="0" r="17145" b="0"/>
                  <wp:wrapNone/>
                  <wp:docPr id="94" name="Grafi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5304"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06720" behindDoc="0" locked="0" layoutInCell="0" allowOverlap="1" wp14:anchorId="1393F192" wp14:editId="2DA72C28">
                  <wp:simplePos x="0" y="0"/>
                  <wp:positionH relativeFrom="column">
                    <wp:posOffset>600710</wp:posOffset>
                  </wp:positionH>
                  <wp:positionV relativeFrom="paragraph">
                    <wp:posOffset>6985</wp:posOffset>
                  </wp:positionV>
                  <wp:extent cx="483235" cy="467995"/>
                  <wp:effectExtent l="0" t="0" r="0" b="8255"/>
                  <wp:wrapNone/>
                  <wp:docPr id="98" name="Grafik 98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vAlign w:val="center"/>
          </w:tcPr>
          <w:p w:rsidR="00595304" w:rsidRPr="00327CC2" w:rsidRDefault="00595304" w:rsidP="004F3179">
            <w:pPr>
              <w:pStyle w:val="ekvtabelle"/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595304" w:rsidRPr="00327CC2" w:rsidRDefault="00595304" w:rsidP="004F3179">
            <w:pPr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3"/>
            <w:vAlign w:val="center"/>
          </w:tcPr>
          <w:p w:rsidR="00595304" w:rsidRPr="00327CC2" w:rsidRDefault="00595304" w:rsidP="004F3179">
            <w:pPr>
              <w:jc w:val="center"/>
              <w:rPr>
                <w:rStyle w:val="ekvhandschrift"/>
              </w:rPr>
            </w:pPr>
          </w:p>
        </w:tc>
      </w:tr>
      <w:tr w:rsidR="00595304" w:rsidRPr="00327CC2" w:rsidTr="00595304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left w:w="0" w:type="dxa"/>
            <w:right w:w="0" w:type="dxa"/>
          </w:tblCellMar>
        </w:tblPrEx>
        <w:trPr>
          <w:gridBefore w:val="1"/>
          <w:gridAfter w:val="1"/>
          <w:wBefore w:w="522" w:type="dxa"/>
          <w:wAfter w:w="273" w:type="dxa"/>
          <w:trHeight w:val="2324"/>
        </w:trPr>
        <w:tc>
          <w:tcPr>
            <w:tcW w:w="2551" w:type="dxa"/>
            <w:gridSpan w:val="2"/>
            <w:vAlign w:val="center"/>
          </w:tcPr>
          <w:p w:rsidR="00595304" w:rsidRPr="00327CC2" w:rsidRDefault="002274BF" w:rsidP="00595304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10816" behindDoc="0" locked="0" layoutInCell="0" allowOverlap="1" wp14:anchorId="137A22D8" wp14:editId="4F97638D">
                  <wp:simplePos x="0" y="0"/>
                  <wp:positionH relativeFrom="column">
                    <wp:posOffset>2214880</wp:posOffset>
                  </wp:positionH>
                  <wp:positionV relativeFrom="paragraph">
                    <wp:posOffset>6985</wp:posOffset>
                  </wp:positionV>
                  <wp:extent cx="483235" cy="467995"/>
                  <wp:effectExtent l="0" t="0" r="0" b="8255"/>
                  <wp:wrapNone/>
                  <wp:docPr id="101" name="Grafik 101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11840" behindDoc="0" locked="0" layoutInCell="0" allowOverlap="1" wp14:anchorId="136DF7F8" wp14:editId="7CCEA30E">
                  <wp:simplePos x="0" y="0"/>
                  <wp:positionH relativeFrom="column">
                    <wp:posOffset>3838575</wp:posOffset>
                  </wp:positionH>
                  <wp:positionV relativeFrom="paragraph">
                    <wp:posOffset>6985</wp:posOffset>
                  </wp:positionV>
                  <wp:extent cx="483235" cy="467995"/>
                  <wp:effectExtent l="0" t="0" r="0" b="8255"/>
                  <wp:wrapNone/>
                  <wp:docPr id="100" name="Grafik 100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12864" behindDoc="0" locked="0" layoutInCell="0" allowOverlap="1" wp14:anchorId="1E52589C" wp14:editId="581E0A33">
                  <wp:simplePos x="0" y="0"/>
                  <wp:positionH relativeFrom="column">
                    <wp:posOffset>5455285</wp:posOffset>
                  </wp:positionH>
                  <wp:positionV relativeFrom="paragraph">
                    <wp:posOffset>5080</wp:posOffset>
                  </wp:positionV>
                  <wp:extent cx="483235" cy="467995"/>
                  <wp:effectExtent l="0" t="0" r="0" b="8255"/>
                  <wp:wrapNone/>
                  <wp:docPr id="99" name="Grafik 99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5304"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09792" behindDoc="0" locked="0" layoutInCell="0" allowOverlap="1" wp14:anchorId="4B8E784E" wp14:editId="33AA32F6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5715</wp:posOffset>
                  </wp:positionV>
                  <wp:extent cx="483235" cy="467995"/>
                  <wp:effectExtent l="0" t="0" r="0" b="8255"/>
                  <wp:wrapNone/>
                  <wp:docPr id="102" name="Grafik 102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95304" w:rsidRPr="00327CC2">
              <w:rPr>
                <w:rStyle w:val="ekvhandschrift"/>
                <w:color w:val="2E74B5" w:themeColor="accent1" w:themeShade="BF"/>
                <w:lang w:eastAsia="de-DE"/>
              </w:rPr>
              <w:drawing>
                <wp:anchor distT="0" distB="0" distL="114300" distR="114300" simplePos="0" relativeHeight="251800576" behindDoc="1" locked="0" layoutInCell="0" allowOverlap="0" wp14:anchorId="2371CD0D" wp14:editId="5FD442B6">
                  <wp:simplePos x="0" y="0"/>
                  <wp:positionH relativeFrom="column">
                    <wp:posOffset>5998845</wp:posOffset>
                  </wp:positionH>
                  <wp:positionV relativeFrom="paragraph">
                    <wp:posOffset>1342390</wp:posOffset>
                  </wp:positionV>
                  <wp:extent cx="287655" cy="287655"/>
                  <wp:effectExtent l="57150" t="0" r="17145" b="0"/>
                  <wp:wrapNone/>
                  <wp:docPr id="103" name="Grafi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809537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vAlign w:val="center"/>
          </w:tcPr>
          <w:p w:rsidR="00595304" w:rsidRPr="00327CC2" w:rsidRDefault="00595304" w:rsidP="004F3179">
            <w:pPr>
              <w:pStyle w:val="ekvtabelle"/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595304" w:rsidRPr="00327CC2" w:rsidRDefault="00595304" w:rsidP="004F3179">
            <w:pPr>
              <w:pStyle w:val="ekvtabelle"/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3"/>
            <w:vAlign w:val="center"/>
          </w:tcPr>
          <w:p w:rsidR="00595304" w:rsidRPr="00327CC2" w:rsidRDefault="00595304" w:rsidP="004F3179">
            <w:pPr>
              <w:jc w:val="center"/>
              <w:rPr>
                <w:rStyle w:val="ekvhandschrift"/>
              </w:rPr>
            </w:pPr>
          </w:p>
        </w:tc>
      </w:tr>
      <w:tr w:rsidR="00595304" w:rsidRPr="00327CC2" w:rsidTr="00595304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left w:w="0" w:type="dxa"/>
            <w:right w:w="0" w:type="dxa"/>
          </w:tblCellMar>
        </w:tblPrEx>
        <w:trPr>
          <w:gridBefore w:val="1"/>
          <w:gridAfter w:val="1"/>
          <w:wBefore w:w="522" w:type="dxa"/>
          <w:wAfter w:w="273" w:type="dxa"/>
          <w:trHeight w:val="2324"/>
        </w:trPr>
        <w:tc>
          <w:tcPr>
            <w:tcW w:w="2551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595304" w:rsidRPr="00327CC2" w:rsidRDefault="00AB2F1E" w:rsidP="00595304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14912" behindDoc="0" locked="0" layoutInCell="0" allowOverlap="1" wp14:anchorId="7A5A7972" wp14:editId="7BF2104F">
                  <wp:simplePos x="0" y="0"/>
                  <wp:positionH relativeFrom="column">
                    <wp:posOffset>2212975</wp:posOffset>
                  </wp:positionH>
                  <wp:positionV relativeFrom="paragraph">
                    <wp:posOffset>8255</wp:posOffset>
                  </wp:positionV>
                  <wp:extent cx="483235" cy="467995"/>
                  <wp:effectExtent l="0" t="0" r="0" b="8255"/>
                  <wp:wrapNone/>
                  <wp:docPr id="106" name="Grafik 106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15936" behindDoc="0" locked="0" layoutInCell="0" allowOverlap="1" wp14:anchorId="0DF91FA4" wp14:editId="293F943F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8890</wp:posOffset>
                  </wp:positionV>
                  <wp:extent cx="483235" cy="467995"/>
                  <wp:effectExtent l="0" t="0" r="0" b="8255"/>
                  <wp:wrapNone/>
                  <wp:docPr id="105" name="Grafik 105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13888" behindDoc="0" locked="0" layoutInCell="0" allowOverlap="1" wp14:anchorId="0726FB2C" wp14:editId="7D7E88FE">
                  <wp:simplePos x="0" y="0"/>
                  <wp:positionH relativeFrom="column">
                    <wp:posOffset>598805</wp:posOffset>
                  </wp:positionH>
                  <wp:positionV relativeFrom="paragraph">
                    <wp:posOffset>8890</wp:posOffset>
                  </wp:positionV>
                  <wp:extent cx="483235" cy="467995"/>
                  <wp:effectExtent l="0" t="0" r="0" b="8255"/>
                  <wp:wrapNone/>
                  <wp:docPr id="107" name="Grafik 107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74BF"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16960" behindDoc="0" locked="0" layoutInCell="0" allowOverlap="1" wp14:anchorId="09DF9007" wp14:editId="60A52539">
                  <wp:simplePos x="0" y="0"/>
                  <wp:positionH relativeFrom="column">
                    <wp:posOffset>5452745</wp:posOffset>
                  </wp:positionH>
                  <wp:positionV relativeFrom="paragraph">
                    <wp:posOffset>5080</wp:posOffset>
                  </wp:positionV>
                  <wp:extent cx="483235" cy="467995"/>
                  <wp:effectExtent l="0" t="0" r="0" b="8255"/>
                  <wp:wrapNone/>
                  <wp:docPr id="104" name="Grafik 104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595304" w:rsidRPr="00327CC2" w:rsidRDefault="00595304" w:rsidP="004F3179">
            <w:pPr>
              <w:pStyle w:val="ekvtabelle"/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2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595304" w:rsidRPr="00327CC2" w:rsidRDefault="00595304" w:rsidP="004F3179">
            <w:pPr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3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:rsidR="00595304" w:rsidRPr="00327CC2" w:rsidRDefault="00595304" w:rsidP="004F3179">
            <w:pPr>
              <w:jc w:val="center"/>
              <w:rPr>
                <w:rStyle w:val="ekvhandschrift"/>
              </w:rPr>
            </w:pPr>
          </w:p>
        </w:tc>
      </w:tr>
      <w:tr w:rsidR="00595304" w:rsidRPr="00327CC2" w:rsidTr="00595304">
        <w:tblPrEx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  <w:tblCellMar>
            <w:left w:w="0" w:type="dxa"/>
            <w:right w:w="0" w:type="dxa"/>
          </w:tblCellMar>
        </w:tblPrEx>
        <w:trPr>
          <w:gridBefore w:val="1"/>
          <w:gridAfter w:val="1"/>
          <w:wBefore w:w="522" w:type="dxa"/>
          <w:wAfter w:w="273" w:type="dxa"/>
          <w:trHeight w:val="2324"/>
        </w:trPr>
        <w:tc>
          <w:tcPr>
            <w:tcW w:w="2551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595304" w:rsidRPr="00327CC2" w:rsidRDefault="00380A26" w:rsidP="004F3179">
            <w:pPr>
              <w:jc w:val="center"/>
              <w:rPr>
                <w:rStyle w:val="ekvhandschrift"/>
              </w:rPr>
            </w:pPr>
            <w:r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20032" behindDoc="0" locked="0" layoutInCell="0" allowOverlap="1" wp14:anchorId="0B48CFB6" wp14:editId="03551F42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3175</wp:posOffset>
                  </wp:positionV>
                  <wp:extent cx="483235" cy="467995"/>
                  <wp:effectExtent l="0" t="0" r="0" b="8255"/>
                  <wp:wrapNone/>
                  <wp:docPr id="109" name="Grafik 109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74BF"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21056" behindDoc="0" locked="0" layoutInCell="0" allowOverlap="1" wp14:anchorId="49572941" wp14:editId="2FD67A8A">
                  <wp:simplePos x="0" y="0"/>
                  <wp:positionH relativeFrom="column">
                    <wp:posOffset>5455285</wp:posOffset>
                  </wp:positionH>
                  <wp:positionV relativeFrom="paragraph">
                    <wp:posOffset>3810</wp:posOffset>
                  </wp:positionV>
                  <wp:extent cx="483235" cy="467995"/>
                  <wp:effectExtent l="0" t="0" r="0" b="8255"/>
                  <wp:wrapNone/>
                  <wp:docPr id="110" name="Grafik 110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74BF"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19008" behindDoc="0" locked="0" layoutInCell="0" allowOverlap="1" wp14:anchorId="5227DEFE" wp14:editId="5EA28E76">
                  <wp:simplePos x="0" y="0"/>
                  <wp:positionH relativeFrom="column">
                    <wp:posOffset>2215515</wp:posOffset>
                  </wp:positionH>
                  <wp:positionV relativeFrom="paragraph">
                    <wp:posOffset>3810</wp:posOffset>
                  </wp:positionV>
                  <wp:extent cx="483235" cy="467995"/>
                  <wp:effectExtent l="0" t="0" r="0" b="8255"/>
                  <wp:wrapNone/>
                  <wp:docPr id="108" name="Grafik 108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74BF">
              <w:rPr>
                <w:rFonts w:ascii="Comic Sans MS" w:hAnsi="Comic Sans MS"/>
                <w:color w:val="FF0000"/>
                <w:lang w:eastAsia="de-DE"/>
              </w:rPr>
              <w:drawing>
                <wp:anchor distT="0" distB="0" distL="114300" distR="114300" simplePos="0" relativeHeight="251817984" behindDoc="0" locked="0" layoutInCell="0" allowOverlap="1" wp14:anchorId="1D403D0E" wp14:editId="4473030C">
                  <wp:simplePos x="0" y="0"/>
                  <wp:positionH relativeFrom="column">
                    <wp:posOffset>598805</wp:posOffset>
                  </wp:positionH>
                  <wp:positionV relativeFrom="paragraph">
                    <wp:posOffset>3175</wp:posOffset>
                  </wp:positionV>
                  <wp:extent cx="483235" cy="467995"/>
                  <wp:effectExtent l="0" t="0" r="0" b="8255"/>
                  <wp:wrapNone/>
                  <wp:docPr id="111" name="Grafik 111" descr="C:\Users\Kurth.KLETT\Desktop\Vignette_Kapitel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235" cy="467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595304" w:rsidRPr="00327CC2" w:rsidRDefault="00595304" w:rsidP="004F3179">
            <w:pPr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2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595304" w:rsidRPr="00327CC2" w:rsidRDefault="00595304" w:rsidP="004F3179">
            <w:pPr>
              <w:pStyle w:val="ekvtabelle"/>
              <w:jc w:val="center"/>
              <w:rPr>
                <w:rStyle w:val="ekvhandschrift"/>
              </w:rPr>
            </w:pPr>
          </w:p>
        </w:tc>
        <w:tc>
          <w:tcPr>
            <w:tcW w:w="2551" w:type="dxa"/>
            <w:gridSpan w:val="3"/>
            <w:tcBorders>
              <w:top w:val="dashed" w:sz="4" w:space="0" w:color="auto"/>
              <w:left w:val="dashed" w:sz="4" w:space="0" w:color="auto"/>
              <w:right w:val="dashed" w:sz="4" w:space="0" w:color="auto"/>
            </w:tcBorders>
            <w:vAlign w:val="center"/>
          </w:tcPr>
          <w:p w:rsidR="00595304" w:rsidRPr="00327CC2" w:rsidRDefault="00595304" w:rsidP="004F3179">
            <w:pPr>
              <w:pStyle w:val="ekvtabelle"/>
              <w:jc w:val="center"/>
              <w:rPr>
                <w:rStyle w:val="ekvhandschrift"/>
              </w:rPr>
            </w:pPr>
          </w:p>
        </w:tc>
      </w:tr>
    </w:tbl>
    <w:p w:rsidR="00344E0A" w:rsidRDefault="00D01006" w:rsidP="00B534A5">
      <w:r w:rsidRPr="00D01006">
        <w:rPr>
          <w:lang w:eastAsia="de-DE"/>
        </w:rPr>
        <w:drawing>
          <wp:anchor distT="0" distB="0" distL="114300" distR="114300" simplePos="0" relativeHeight="251756544" behindDoc="1" locked="0" layoutInCell="0" allowOverlap="0" wp14:anchorId="07A97A5D" wp14:editId="0BC7E7DA">
            <wp:simplePos x="0" y="0"/>
            <wp:positionH relativeFrom="column">
              <wp:posOffset>5795010</wp:posOffset>
            </wp:positionH>
            <wp:positionV relativeFrom="paragraph">
              <wp:posOffset>68580</wp:posOffset>
            </wp:positionV>
            <wp:extent cx="287655" cy="287655"/>
            <wp:effectExtent l="0" t="57150" r="0" b="55245"/>
            <wp:wrapThrough wrapText="bothSides">
              <wp:wrapPolygon edited="0">
                <wp:start x="20626" y="-2374"/>
                <wp:lineTo x="1132" y="3906"/>
                <wp:lineTo x="1174" y="15439"/>
                <wp:lineTo x="-1305" y="16868"/>
                <wp:lineTo x="1552" y="21825"/>
                <wp:lineTo x="4030" y="20397"/>
                <wp:lineTo x="21907" y="8444"/>
                <wp:lineTo x="25626" y="6302"/>
                <wp:lineTo x="20626" y="-2374"/>
              </wp:wrapPolygon>
            </wp:wrapThrough>
            <wp:docPr id="77" name="Grafik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97158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006">
        <w:rPr>
          <w:lang w:eastAsia="de-DE"/>
        </w:rPr>
        <w:drawing>
          <wp:anchor distT="0" distB="0" distL="114300" distR="114300" simplePos="0" relativeHeight="251755520" behindDoc="1" locked="0" layoutInCell="0" allowOverlap="0" wp14:anchorId="0F37F76E" wp14:editId="711BDE4C">
            <wp:simplePos x="0" y="0"/>
            <wp:positionH relativeFrom="column">
              <wp:posOffset>4183380</wp:posOffset>
            </wp:positionH>
            <wp:positionV relativeFrom="paragraph">
              <wp:posOffset>55880</wp:posOffset>
            </wp:positionV>
            <wp:extent cx="287655" cy="287655"/>
            <wp:effectExtent l="0" t="57150" r="0" b="36195"/>
            <wp:wrapNone/>
            <wp:docPr id="76" name="Grafik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16635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006">
        <w:rPr>
          <w:lang w:eastAsia="de-DE"/>
        </w:rPr>
        <w:drawing>
          <wp:anchor distT="0" distB="0" distL="114300" distR="114300" simplePos="0" relativeHeight="251754496" behindDoc="1" locked="0" layoutInCell="0" allowOverlap="0" wp14:anchorId="4D7FAA29" wp14:editId="35AFCBC0">
            <wp:simplePos x="0" y="0"/>
            <wp:positionH relativeFrom="column">
              <wp:posOffset>948690</wp:posOffset>
            </wp:positionH>
            <wp:positionV relativeFrom="paragraph">
              <wp:posOffset>61595</wp:posOffset>
            </wp:positionV>
            <wp:extent cx="287655" cy="287655"/>
            <wp:effectExtent l="0" t="57150" r="0" b="36195"/>
            <wp:wrapNone/>
            <wp:docPr id="75" name="Grafik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00085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006">
        <w:rPr>
          <w:lang w:eastAsia="de-DE"/>
        </w:rPr>
        <w:drawing>
          <wp:anchor distT="0" distB="0" distL="114300" distR="114300" simplePos="0" relativeHeight="251753472" behindDoc="1" locked="0" layoutInCell="0" allowOverlap="0" wp14:anchorId="126607CF" wp14:editId="6F465AFA">
            <wp:simplePos x="0" y="0"/>
            <wp:positionH relativeFrom="column">
              <wp:posOffset>-681990</wp:posOffset>
            </wp:positionH>
            <wp:positionV relativeFrom="paragraph">
              <wp:posOffset>52705</wp:posOffset>
            </wp:positionV>
            <wp:extent cx="287655" cy="287655"/>
            <wp:effectExtent l="0" t="57150" r="0" b="36195"/>
            <wp:wrapNone/>
            <wp:docPr id="74" name="Grafi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8031199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006">
        <w:rPr>
          <w:lang w:eastAsia="de-DE"/>
        </w:rPr>
        <w:drawing>
          <wp:anchor distT="0" distB="0" distL="114300" distR="114300" simplePos="0" relativeHeight="251752448" behindDoc="1" locked="0" layoutInCell="0" allowOverlap="0" wp14:anchorId="7E5012C8" wp14:editId="60ED8076">
            <wp:simplePos x="0" y="0"/>
            <wp:positionH relativeFrom="column">
              <wp:posOffset>2560246</wp:posOffset>
            </wp:positionH>
            <wp:positionV relativeFrom="paragraph">
              <wp:posOffset>52174</wp:posOffset>
            </wp:positionV>
            <wp:extent cx="287655" cy="287655"/>
            <wp:effectExtent l="0" t="57150" r="0" b="55245"/>
            <wp:wrapNone/>
            <wp:docPr id="73" name="Grafik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997158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44E0A" w:rsidSect="00054A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482" w:rsidRDefault="001C0482" w:rsidP="003C599D">
      <w:pPr>
        <w:spacing w:line="240" w:lineRule="auto"/>
      </w:pPr>
      <w:r>
        <w:separator/>
      </w:r>
    </w:p>
  </w:endnote>
  <w:endnote w:type="continuationSeparator" w:id="0">
    <w:p w:rsidR="001C0482" w:rsidRDefault="001C0482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EBC" w:rsidRDefault="00C54EBC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C70F105" wp14:editId="43DB4095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322FDD">
          <w:pPr>
            <w:pStyle w:val="ekvpagina"/>
          </w:pPr>
          <w:r w:rsidRPr="00913892">
            <w:t>© Ernst Klett Verlag GmbH, Stuttgart 201</w:t>
          </w:r>
          <w:r w:rsidR="00C54EBC">
            <w:t>8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Default="00014456" w:rsidP="00F5248B">
          <w:pPr>
            <w:pStyle w:val="ekvquelle"/>
          </w:pPr>
          <w:r>
            <w:t>Textquelle</w:t>
          </w:r>
          <w:r w:rsidR="008C0311" w:rsidRPr="00005AE2">
            <w:t xml:space="preserve">: </w:t>
          </w:r>
          <w:r w:rsidR="008C0311">
            <w:t>Britta Seepe-Smit, Recklinghausen</w:t>
          </w:r>
        </w:p>
        <w:p w:rsidR="00A05493" w:rsidRPr="00913892" w:rsidRDefault="00A05493" w:rsidP="00F5248B">
          <w:pPr>
            <w:pStyle w:val="ekvquelle"/>
          </w:pPr>
          <w:r>
            <w:t>Illustrator: S. Leberer, Altenberge</w:t>
          </w: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EBC" w:rsidRDefault="00C54EBC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482" w:rsidRDefault="001C0482" w:rsidP="003C599D">
      <w:pPr>
        <w:spacing w:line="240" w:lineRule="auto"/>
      </w:pPr>
      <w:r>
        <w:separator/>
      </w:r>
    </w:p>
  </w:footnote>
  <w:footnote w:type="continuationSeparator" w:id="0">
    <w:p w:rsidR="001C0482" w:rsidRDefault="001C0482" w:rsidP="003C59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EBC" w:rsidRDefault="00C54EBC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EBC" w:rsidRDefault="00C54EBC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EBC" w:rsidRDefault="00C54EB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21D"/>
    <w:rsid w:val="000040E2"/>
    <w:rsid w:val="00005913"/>
    <w:rsid w:val="00013639"/>
    <w:rsid w:val="00014456"/>
    <w:rsid w:val="00020440"/>
    <w:rsid w:val="00035074"/>
    <w:rsid w:val="00037566"/>
    <w:rsid w:val="00043523"/>
    <w:rsid w:val="000523D4"/>
    <w:rsid w:val="00054678"/>
    <w:rsid w:val="00054A93"/>
    <w:rsid w:val="00055113"/>
    <w:rsid w:val="00056E37"/>
    <w:rsid w:val="0006258C"/>
    <w:rsid w:val="00062D31"/>
    <w:rsid w:val="000812E6"/>
    <w:rsid w:val="00081EA1"/>
    <w:rsid w:val="000839D5"/>
    <w:rsid w:val="00090AB2"/>
    <w:rsid w:val="000928AA"/>
    <w:rsid w:val="00092E87"/>
    <w:rsid w:val="000939F5"/>
    <w:rsid w:val="00094F01"/>
    <w:rsid w:val="000B098D"/>
    <w:rsid w:val="000B7BD3"/>
    <w:rsid w:val="000C11E0"/>
    <w:rsid w:val="000D0BA0"/>
    <w:rsid w:val="000D40DE"/>
    <w:rsid w:val="000D4791"/>
    <w:rsid w:val="000E343E"/>
    <w:rsid w:val="000F21E8"/>
    <w:rsid w:val="000F3A5C"/>
    <w:rsid w:val="000F7910"/>
    <w:rsid w:val="00103057"/>
    <w:rsid w:val="001034B1"/>
    <w:rsid w:val="00107D77"/>
    <w:rsid w:val="001232D6"/>
    <w:rsid w:val="00124062"/>
    <w:rsid w:val="00131417"/>
    <w:rsid w:val="00151E26"/>
    <w:rsid w:val="001524C9"/>
    <w:rsid w:val="001641FA"/>
    <w:rsid w:val="0016475A"/>
    <w:rsid w:val="00165ECC"/>
    <w:rsid w:val="001759BF"/>
    <w:rsid w:val="00182050"/>
    <w:rsid w:val="00182B7D"/>
    <w:rsid w:val="001845AC"/>
    <w:rsid w:val="00186866"/>
    <w:rsid w:val="00190B65"/>
    <w:rsid w:val="00193A18"/>
    <w:rsid w:val="00193F54"/>
    <w:rsid w:val="001A4E8B"/>
    <w:rsid w:val="001A5BD5"/>
    <w:rsid w:val="001B1266"/>
    <w:rsid w:val="001C0482"/>
    <w:rsid w:val="001C3792"/>
    <w:rsid w:val="001D2674"/>
    <w:rsid w:val="001D39FD"/>
    <w:rsid w:val="001E485B"/>
    <w:rsid w:val="001F0D34"/>
    <w:rsid w:val="001F1E3D"/>
    <w:rsid w:val="001F53F1"/>
    <w:rsid w:val="0020055A"/>
    <w:rsid w:val="00201AA1"/>
    <w:rsid w:val="002027EC"/>
    <w:rsid w:val="00202CC0"/>
    <w:rsid w:val="00205239"/>
    <w:rsid w:val="00216D91"/>
    <w:rsid w:val="002240EA"/>
    <w:rsid w:val="002266E8"/>
    <w:rsid w:val="002274BF"/>
    <w:rsid w:val="002277D2"/>
    <w:rsid w:val="002301FF"/>
    <w:rsid w:val="00232213"/>
    <w:rsid w:val="00244FA2"/>
    <w:rsid w:val="00246F77"/>
    <w:rsid w:val="002527A5"/>
    <w:rsid w:val="00255466"/>
    <w:rsid w:val="00255FE3"/>
    <w:rsid w:val="00261D9E"/>
    <w:rsid w:val="0026581E"/>
    <w:rsid w:val="0027116F"/>
    <w:rsid w:val="0028107C"/>
    <w:rsid w:val="0028231D"/>
    <w:rsid w:val="00287B24"/>
    <w:rsid w:val="00287DC0"/>
    <w:rsid w:val="002A25AE"/>
    <w:rsid w:val="002B3DF1"/>
    <w:rsid w:val="002B64EA"/>
    <w:rsid w:val="002D41F4"/>
    <w:rsid w:val="002D7B0C"/>
    <w:rsid w:val="002D7B42"/>
    <w:rsid w:val="002E163A"/>
    <w:rsid w:val="002F1328"/>
    <w:rsid w:val="002F3BAF"/>
    <w:rsid w:val="002F41C8"/>
    <w:rsid w:val="00302866"/>
    <w:rsid w:val="00303749"/>
    <w:rsid w:val="00304833"/>
    <w:rsid w:val="00313596"/>
    <w:rsid w:val="00313FD8"/>
    <w:rsid w:val="00315EA9"/>
    <w:rsid w:val="00320087"/>
    <w:rsid w:val="00321063"/>
    <w:rsid w:val="00322BBA"/>
    <w:rsid w:val="00322FDD"/>
    <w:rsid w:val="0032667B"/>
    <w:rsid w:val="00327CC2"/>
    <w:rsid w:val="003323B5"/>
    <w:rsid w:val="003373EF"/>
    <w:rsid w:val="00344E0A"/>
    <w:rsid w:val="00350FBE"/>
    <w:rsid w:val="00362B02"/>
    <w:rsid w:val="0036404C"/>
    <w:rsid w:val="00376A0A"/>
    <w:rsid w:val="00380A26"/>
    <w:rsid w:val="0038356B"/>
    <w:rsid w:val="00384305"/>
    <w:rsid w:val="0039268F"/>
    <w:rsid w:val="00392F9B"/>
    <w:rsid w:val="003945FF"/>
    <w:rsid w:val="0039465E"/>
    <w:rsid w:val="003A1A19"/>
    <w:rsid w:val="003A5B0C"/>
    <w:rsid w:val="003C39DC"/>
    <w:rsid w:val="003C599D"/>
    <w:rsid w:val="003D03ED"/>
    <w:rsid w:val="003D70F5"/>
    <w:rsid w:val="003E21AC"/>
    <w:rsid w:val="003E6330"/>
    <w:rsid w:val="003F362F"/>
    <w:rsid w:val="00405D0B"/>
    <w:rsid w:val="00410F77"/>
    <w:rsid w:val="00411B18"/>
    <w:rsid w:val="00415632"/>
    <w:rsid w:val="0042107E"/>
    <w:rsid w:val="0042321D"/>
    <w:rsid w:val="00424375"/>
    <w:rsid w:val="004372DD"/>
    <w:rsid w:val="00441088"/>
    <w:rsid w:val="00441724"/>
    <w:rsid w:val="00454148"/>
    <w:rsid w:val="004621B3"/>
    <w:rsid w:val="00464BB3"/>
    <w:rsid w:val="00474605"/>
    <w:rsid w:val="0047471A"/>
    <w:rsid w:val="00474EF5"/>
    <w:rsid w:val="00475626"/>
    <w:rsid w:val="00483371"/>
    <w:rsid w:val="00483A7A"/>
    <w:rsid w:val="00483D65"/>
    <w:rsid w:val="00486B3D"/>
    <w:rsid w:val="00490692"/>
    <w:rsid w:val="004925F2"/>
    <w:rsid w:val="004A66C3"/>
    <w:rsid w:val="004A66CF"/>
    <w:rsid w:val="004B4D9E"/>
    <w:rsid w:val="00501528"/>
    <w:rsid w:val="005069C1"/>
    <w:rsid w:val="00514229"/>
    <w:rsid w:val="005156EC"/>
    <w:rsid w:val="005168A4"/>
    <w:rsid w:val="0052117E"/>
    <w:rsid w:val="00521B91"/>
    <w:rsid w:val="005252D2"/>
    <w:rsid w:val="00530C92"/>
    <w:rsid w:val="00533581"/>
    <w:rsid w:val="00535AD8"/>
    <w:rsid w:val="00547103"/>
    <w:rsid w:val="00560848"/>
    <w:rsid w:val="0057200E"/>
    <w:rsid w:val="00572A0F"/>
    <w:rsid w:val="00574FE0"/>
    <w:rsid w:val="00576D2D"/>
    <w:rsid w:val="00584F88"/>
    <w:rsid w:val="00595304"/>
    <w:rsid w:val="00597E2F"/>
    <w:rsid w:val="005A6D94"/>
    <w:rsid w:val="005C047C"/>
    <w:rsid w:val="005C0FBD"/>
    <w:rsid w:val="005D367A"/>
    <w:rsid w:val="005D3E99"/>
    <w:rsid w:val="005D698E"/>
    <w:rsid w:val="005E15AC"/>
    <w:rsid w:val="005F2AB3"/>
    <w:rsid w:val="005F3914"/>
    <w:rsid w:val="005F439D"/>
    <w:rsid w:val="00603AD5"/>
    <w:rsid w:val="006201CB"/>
    <w:rsid w:val="00622F6B"/>
    <w:rsid w:val="00627765"/>
    <w:rsid w:val="0064481E"/>
    <w:rsid w:val="0064692C"/>
    <w:rsid w:val="00653F68"/>
    <w:rsid w:val="0065576E"/>
    <w:rsid w:val="006802C4"/>
    <w:rsid w:val="0068429A"/>
    <w:rsid w:val="00685FDD"/>
    <w:rsid w:val="00693676"/>
    <w:rsid w:val="006B2D23"/>
    <w:rsid w:val="006B6247"/>
    <w:rsid w:val="006C2C80"/>
    <w:rsid w:val="006C4E52"/>
    <w:rsid w:val="006C6A77"/>
    <w:rsid w:val="006D49F0"/>
    <w:rsid w:val="006E235E"/>
    <w:rsid w:val="006F0D3C"/>
    <w:rsid w:val="006F2EDC"/>
    <w:rsid w:val="00710718"/>
    <w:rsid w:val="00715A9A"/>
    <w:rsid w:val="0072030B"/>
    <w:rsid w:val="00720747"/>
    <w:rsid w:val="007228A6"/>
    <w:rsid w:val="00722BE8"/>
    <w:rsid w:val="00724064"/>
    <w:rsid w:val="00733A44"/>
    <w:rsid w:val="00745BC6"/>
    <w:rsid w:val="007507F9"/>
    <w:rsid w:val="00751B0E"/>
    <w:rsid w:val="00760C41"/>
    <w:rsid w:val="00766405"/>
    <w:rsid w:val="0076691A"/>
    <w:rsid w:val="00772DA9"/>
    <w:rsid w:val="00787700"/>
    <w:rsid w:val="007A2F5A"/>
    <w:rsid w:val="007A5AA1"/>
    <w:rsid w:val="007D186F"/>
    <w:rsid w:val="007E4DDC"/>
    <w:rsid w:val="007E5E71"/>
    <w:rsid w:val="00802E02"/>
    <w:rsid w:val="00816953"/>
    <w:rsid w:val="0082136B"/>
    <w:rsid w:val="00826DDD"/>
    <w:rsid w:val="008273B7"/>
    <w:rsid w:val="008277EF"/>
    <w:rsid w:val="00833C80"/>
    <w:rsid w:val="008443FA"/>
    <w:rsid w:val="00845881"/>
    <w:rsid w:val="008478B1"/>
    <w:rsid w:val="00850EC8"/>
    <w:rsid w:val="00851354"/>
    <w:rsid w:val="00854D77"/>
    <w:rsid w:val="008576F6"/>
    <w:rsid w:val="00857713"/>
    <w:rsid w:val="00862C21"/>
    <w:rsid w:val="00874376"/>
    <w:rsid w:val="00882053"/>
    <w:rsid w:val="008942A2"/>
    <w:rsid w:val="0089534A"/>
    <w:rsid w:val="008A529C"/>
    <w:rsid w:val="008B446A"/>
    <w:rsid w:val="008B5E47"/>
    <w:rsid w:val="008C0311"/>
    <w:rsid w:val="008C0880"/>
    <w:rsid w:val="008C27FD"/>
    <w:rsid w:val="008C476F"/>
    <w:rsid w:val="008D3CE0"/>
    <w:rsid w:val="008D7FDC"/>
    <w:rsid w:val="008E2194"/>
    <w:rsid w:val="008E4B7A"/>
    <w:rsid w:val="008E6248"/>
    <w:rsid w:val="008E7B8A"/>
    <w:rsid w:val="008F6EDE"/>
    <w:rsid w:val="00902002"/>
    <w:rsid w:val="00902CEB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6783"/>
    <w:rsid w:val="00957248"/>
    <w:rsid w:val="00957969"/>
    <w:rsid w:val="00962A4D"/>
    <w:rsid w:val="00964A22"/>
    <w:rsid w:val="00967C71"/>
    <w:rsid w:val="00977556"/>
    <w:rsid w:val="009800AB"/>
    <w:rsid w:val="00981DFC"/>
    <w:rsid w:val="009856A1"/>
    <w:rsid w:val="009915B2"/>
    <w:rsid w:val="00991C28"/>
    <w:rsid w:val="00992B0E"/>
    <w:rsid w:val="00992B92"/>
    <w:rsid w:val="009A056D"/>
    <w:rsid w:val="009A17FC"/>
    <w:rsid w:val="009A2869"/>
    <w:rsid w:val="009A50D4"/>
    <w:rsid w:val="009A7614"/>
    <w:rsid w:val="009C26DF"/>
    <w:rsid w:val="009C2A7B"/>
    <w:rsid w:val="009C3C75"/>
    <w:rsid w:val="009D08F7"/>
    <w:rsid w:val="009E0436"/>
    <w:rsid w:val="009E17E1"/>
    <w:rsid w:val="009E45C5"/>
    <w:rsid w:val="009E47B1"/>
    <w:rsid w:val="009F003E"/>
    <w:rsid w:val="009F0109"/>
    <w:rsid w:val="009F1185"/>
    <w:rsid w:val="00A024FF"/>
    <w:rsid w:val="00A05493"/>
    <w:rsid w:val="00A05E18"/>
    <w:rsid w:val="00A0663A"/>
    <w:rsid w:val="00A06EFE"/>
    <w:rsid w:val="00A170E5"/>
    <w:rsid w:val="00A2146F"/>
    <w:rsid w:val="00A23E76"/>
    <w:rsid w:val="00A26B32"/>
    <w:rsid w:val="00A27593"/>
    <w:rsid w:val="00A32B8D"/>
    <w:rsid w:val="00A35787"/>
    <w:rsid w:val="00A43B4C"/>
    <w:rsid w:val="00A478DC"/>
    <w:rsid w:val="00A6091D"/>
    <w:rsid w:val="00A701AF"/>
    <w:rsid w:val="00A75504"/>
    <w:rsid w:val="00A8687B"/>
    <w:rsid w:val="00A92B79"/>
    <w:rsid w:val="00A9695B"/>
    <w:rsid w:val="00A971EB"/>
    <w:rsid w:val="00AA3E8B"/>
    <w:rsid w:val="00AA5A5A"/>
    <w:rsid w:val="00AB05CF"/>
    <w:rsid w:val="00AB0DA8"/>
    <w:rsid w:val="00AB18CA"/>
    <w:rsid w:val="00AB2F1E"/>
    <w:rsid w:val="00AB5327"/>
    <w:rsid w:val="00AB6AE5"/>
    <w:rsid w:val="00AB7619"/>
    <w:rsid w:val="00AC01E7"/>
    <w:rsid w:val="00AC7B89"/>
    <w:rsid w:val="00AD4D22"/>
    <w:rsid w:val="00AE2A3E"/>
    <w:rsid w:val="00AE65F6"/>
    <w:rsid w:val="00AF053E"/>
    <w:rsid w:val="00B039E8"/>
    <w:rsid w:val="00B14B45"/>
    <w:rsid w:val="00B155E8"/>
    <w:rsid w:val="00B15F75"/>
    <w:rsid w:val="00B2194E"/>
    <w:rsid w:val="00B31F29"/>
    <w:rsid w:val="00B32DAF"/>
    <w:rsid w:val="00B37E68"/>
    <w:rsid w:val="00B468CC"/>
    <w:rsid w:val="00B534A5"/>
    <w:rsid w:val="00B54655"/>
    <w:rsid w:val="00B6045F"/>
    <w:rsid w:val="00B7242A"/>
    <w:rsid w:val="00B82B4E"/>
    <w:rsid w:val="00B8420E"/>
    <w:rsid w:val="00B90CE1"/>
    <w:rsid w:val="00BA1A23"/>
    <w:rsid w:val="00BA26C1"/>
    <w:rsid w:val="00BC2CD2"/>
    <w:rsid w:val="00BC6483"/>
    <w:rsid w:val="00BC69E3"/>
    <w:rsid w:val="00BC7335"/>
    <w:rsid w:val="00BD542D"/>
    <w:rsid w:val="00BD6E66"/>
    <w:rsid w:val="00BE1962"/>
    <w:rsid w:val="00BE4821"/>
    <w:rsid w:val="00BE5DBF"/>
    <w:rsid w:val="00BF17F2"/>
    <w:rsid w:val="00C00404"/>
    <w:rsid w:val="00C172AE"/>
    <w:rsid w:val="00C27645"/>
    <w:rsid w:val="00C343F5"/>
    <w:rsid w:val="00C35394"/>
    <w:rsid w:val="00C40555"/>
    <w:rsid w:val="00C40D51"/>
    <w:rsid w:val="00C429A6"/>
    <w:rsid w:val="00C504F8"/>
    <w:rsid w:val="00C52A99"/>
    <w:rsid w:val="00C5339C"/>
    <w:rsid w:val="00C54EBC"/>
    <w:rsid w:val="00C61654"/>
    <w:rsid w:val="00C727B3"/>
    <w:rsid w:val="00C72BA2"/>
    <w:rsid w:val="00C7351E"/>
    <w:rsid w:val="00C84E4C"/>
    <w:rsid w:val="00C87044"/>
    <w:rsid w:val="00C94D17"/>
    <w:rsid w:val="00CB27C6"/>
    <w:rsid w:val="00CB463B"/>
    <w:rsid w:val="00CB5B82"/>
    <w:rsid w:val="00CB782D"/>
    <w:rsid w:val="00CC54E0"/>
    <w:rsid w:val="00CC65A8"/>
    <w:rsid w:val="00CD6369"/>
    <w:rsid w:val="00CE2A37"/>
    <w:rsid w:val="00CF2E1A"/>
    <w:rsid w:val="00CF715C"/>
    <w:rsid w:val="00D01006"/>
    <w:rsid w:val="00D01104"/>
    <w:rsid w:val="00D022EC"/>
    <w:rsid w:val="00D05217"/>
    <w:rsid w:val="00D06182"/>
    <w:rsid w:val="00D12661"/>
    <w:rsid w:val="00D1582D"/>
    <w:rsid w:val="00D2569D"/>
    <w:rsid w:val="00D365DC"/>
    <w:rsid w:val="00D559DE"/>
    <w:rsid w:val="00D56FEB"/>
    <w:rsid w:val="00D60378"/>
    <w:rsid w:val="00D61DD0"/>
    <w:rsid w:val="00D62096"/>
    <w:rsid w:val="00D627E5"/>
    <w:rsid w:val="00D62C37"/>
    <w:rsid w:val="00D66E63"/>
    <w:rsid w:val="00D71365"/>
    <w:rsid w:val="00D74E3E"/>
    <w:rsid w:val="00D77D4C"/>
    <w:rsid w:val="00D830E8"/>
    <w:rsid w:val="00D86A30"/>
    <w:rsid w:val="00D87F0E"/>
    <w:rsid w:val="00D92EAD"/>
    <w:rsid w:val="00D94CC2"/>
    <w:rsid w:val="00DA02CD"/>
    <w:rsid w:val="00DA1633"/>
    <w:rsid w:val="00DA29C3"/>
    <w:rsid w:val="00DB0557"/>
    <w:rsid w:val="00DB2C80"/>
    <w:rsid w:val="00DC2340"/>
    <w:rsid w:val="00DC30DA"/>
    <w:rsid w:val="00DE287B"/>
    <w:rsid w:val="00DF129D"/>
    <w:rsid w:val="00DF4371"/>
    <w:rsid w:val="00DF625F"/>
    <w:rsid w:val="00DF74DB"/>
    <w:rsid w:val="00E01841"/>
    <w:rsid w:val="00E03138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76936"/>
    <w:rsid w:val="00E80E4F"/>
    <w:rsid w:val="00E95ED3"/>
    <w:rsid w:val="00EA7542"/>
    <w:rsid w:val="00EB2280"/>
    <w:rsid w:val="00EC1621"/>
    <w:rsid w:val="00EC662E"/>
    <w:rsid w:val="00EE049D"/>
    <w:rsid w:val="00EE2721"/>
    <w:rsid w:val="00EE2A0B"/>
    <w:rsid w:val="00EF6029"/>
    <w:rsid w:val="00F16DA0"/>
    <w:rsid w:val="00F23554"/>
    <w:rsid w:val="00F241DA"/>
    <w:rsid w:val="00F24740"/>
    <w:rsid w:val="00F30571"/>
    <w:rsid w:val="00F335CB"/>
    <w:rsid w:val="00F35DB1"/>
    <w:rsid w:val="00F36D0F"/>
    <w:rsid w:val="00F4144F"/>
    <w:rsid w:val="00F42294"/>
    <w:rsid w:val="00F42F7B"/>
    <w:rsid w:val="00F459EB"/>
    <w:rsid w:val="00F5248B"/>
    <w:rsid w:val="00F52C9C"/>
    <w:rsid w:val="00F5700F"/>
    <w:rsid w:val="00F6336A"/>
    <w:rsid w:val="00F72065"/>
    <w:rsid w:val="00F81038"/>
    <w:rsid w:val="00F849BE"/>
    <w:rsid w:val="00F94A4B"/>
    <w:rsid w:val="00F97AD4"/>
    <w:rsid w:val="00FA3027"/>
    <w:rsid w:val="00FB0917"/>
    <w:rsid w:val="00FB59FB"/>
    <w:rsid w:val="00FB72A0"/>
    <w:rsid w:val="00FC35C5"/>
    <w:rsid w:val="00FC7DBF"/>
    <w:rsid w:val="00FE4FE6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C0311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noProof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99"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99"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qFormat/>
    <w:rsid w:val="00603AD5"/>
    <w:rPr>
      <w:sz w:val="28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D60378"/>
    <w:pPr>
      <w:tabs>
        <w:tab w:val="left" w:pos="9327"/>
      </w:tabs>
      <w:spacing w:line="794" w:lineRule="exact"/>
    </w:pPr>
    <w:rPr>
      <w:sz w:val="31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302866"/>
    <w:rPr>
      <w:rFonts w:ascii="Times New Roman" w:hAnsi="Times New Roman"/>
      <w:i/>
      <w:color w:val="000000" w:themeColor="text1"/>
      <w:sz w:val="30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302866"/>
    <w:rPr>
      <w:rFonts w:ascii="Times New Roman" w:hAnsi="Times New Roman"/>
      <w:i/>
      <w:color w:val="000000" w:themeColor="text1"/>
      <w:sz w:val="30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A06EFE"/>
    <w:rPr>
      <w:rFonts w:ascii="Times New Roman" w:hAnsi="Times New Roman"/>
      <w:i/>
      <w:color w:val="FFFFFF" w:themeColor="background1"/>
      <w:sz w:val="30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8C0311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noProof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99"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99"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qFormat/>
    <w:rsid w:val="00603AD5"/>
    <w:rPr>
      <w:sz w:val="28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D60378"/>
    <w:pPr>
      <w:tabs>
        <w:tab w:val="left" w:pos="9327"/>
      </w:tabs>
      <w:spacing w:line="794" w:lineRule="exact"/>
    </w:pPr>
    <w:rPr>
      <w:sz w:val="31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302866"/>
    <w:rPr>
      <w:rFonts w:ascii="Times New Roman" w:hAnsi="Times New Roman"/>
      <w:i/>
      <w:color w:val="000000" w:themeColor="text1"/>
      <w:sz w:val="30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302866"/>
    <w:rPr>
      <w:rFonts w:ascii="Times New Roman" w:hAnsi="Times New Roman"/>
      <w:i/>
      <w:color w:val="000000" w:themeColor="text1"/>
      <w:sz w:val="30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A06EFE"/>
    <w:rPr>
      <w:rFonts w:ascii="Times New Roman" w:hAnsi="Times New Roman"/>
      <w:i/>
      <w:color w:val="FFFFFF" w:themeColor="background1"/>
      <w:sz w:val="30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urth.KLETT\AppData\Roaming\Microsoft\Templates\WD_KV_KL1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7B787-F22E-4BC4-929B-1D00BBAB6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45</cp:revision>
  <cp:lastPrinted>2017-12-13T09:20:00Z</cp:lastPrinted>
  <dcterms:created xsi:type="dcterms:W3CDTF">2017-09-01T06:46:00Z</dcterms:created>
  <dcterms:modified xsi:type="dcterms:W3CDTF">2017-12-19T16:46:00Z</dcterms:modified>
</cp:coreProperties>
</file>