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D95C7B">
              <w:t>7</w:t>
            </w:r>
            <w:r w:rsidR="00290B9C" w:rsidRPr="00290B9C">
              <w:t>.4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D95C7B" w:rsidP="00290B9C">
      <w:pPr>
        <w:pStyle w:val="ekvue2arial"/>
      </w:pPr>
      <w:bookmarkStart w:id="0" w:name="bmStart"/>
      <w:bookmarkEnd w:id="0"/>
      <w:r>
        <w:t>Unsere Erde, unser Zuhause</w:t>
      </w:r>
    </w:p>
    <w:p w:rsidR="00290B9C" w:rsidRPr="00287B24" w:rsidRDefault="00290B9C" w:rsidP="006A5F21">
      <w:pPr>
        <w:pStyle w:val="ekvpicto"/>
        <w:framePr w:wrap="around" w:x="601" w:y="152"/>
      </w:pPr>
      <w:r>
        <w:rPr>
          <w:lang w:eastAsia="de-DE"/>
        </w:rPr>
        <w:drawing>
          <wp:inline distT="0" distB="0" distL="0" distR="0" wp14:anchorId="238C8F64" wp14:editId="6265C376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B9C" w:rsidRDefault="006A5F21" w:rsidP="006A5F21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58240" behindDoc="1" locked="0" layoutInCell="1" allowOverlap="1" wp14:anchorId="75087625" wp14:editId="60A95DBA">
            <wp:simplePos x="0" y="0"/>
            <wp:positionH relativeFrom="column">
              <wp:posOffset>-384810</wp:posOffset>
            </wp:positionH>
            <wp:positionV relativeFrom="paragraph">
              <wp:posOffset>89535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40D" w:rsidRDefault="00290B9C" w:rsidP="00290B9C">
      <w:pPr>
        <w:pStyle w:val="ekvbild"/>
      </w:pPr>
      <w:r w:rsidRPr="00290B9C">
        <w:t>Welche Wörter kennst du? Schreibe sie auf.</w:t>
      </w:r>
    </w:p>
    <w:p w:rsidR="00F6540D" w:rsidRDefault="00F6540D" w:rsidP="00290B9C">
      <w:pPr>
        <w:pStyle w:val="ekvbild"/>
      </w:pPr>
    </w:p>
    <w:p w:rsidR="00652293" w:rsidRDefault="00652293" w:rsidP="00652293">
      <w:pPr>
        <w:pStyle w:val="ekvbild"/>
      </w:pPr>
    </w:p>
    <w:p w:rsidR="00EF10EB" w:rsidRDefault="00EF10EB" w:rsidP="00EF10EB">
      <w:pPr>
        <w:pStyle w:val="ekvbild"/>
      </w:pPr>
    </w:p>
    <w:p w:rsidR="00EF10EB" w:rsidRDefault="00EF10EB" w:rsidP="00EF10EB"/>
    <w:p w:rsidR="00F6540D" w:rsidRDefault="00F6540D" w:rsidP="00652293"/>
    <w:p w:rsidR="00652293" w:rsidRDefault="00EF10EB" w:rsidP="00290B9C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66CE7" wp14:editId="2A7C97F6">
                <wp:simplePos x="0" y="0"/>
                <wp:positionH relativeFrom="column">
                  <wp:posOffset>456778</wp:posOffset>
                </wp:positionH>
                <wp:positionV relativeFrom="paragraph">
                  <wp:posOffset>1193447</wp:posOffset>
                </wp:positionV>
                <wp:extent cx="1022913" cy="731732"/>
                <wp:effectExtent l="0" t="0" r="25400" b="3048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2913" cy="731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5pt,93.95pt" to="116.5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AF68A" wp14:editId="7950C5C0">
                <wp:simplePos x="0" y="0"/>
                <wp:positionH relativeFrom="column">
                  <wp:posOffset>-592455</wp:posOffset>
                </wp:positionH>
                <wp:positionV relativeFrom="paragraph">
                  <wp:posOffset>1523365</wp:posOffset>
                </wp:positionV>
                <wp:extent cx="1750060" cy="341630"/>
                <wp:effectExtent l="0" t="635" r="20955" b="2095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75006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6540D" w:rsidRPr="006A5F21" w:rsidRDefault="00D95C7B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>
                              <w:rPr>
                                <w:rStyle w:val="ekvhandschrift"/>
                                <w:color w:val="000000" w:themeColor="text1" w:themeShade="A6"/>
                              </w:rPr>
                              <w:t>der</w:t>
                            </w:r>
                            <w:r w:rsidR="00862937">
                              <w:rPr>
                                <w:rStyle w:val="ekvhandschrift"/>
                                <w:color w:val="000000" w:themeColor="text1" w:themeShade="A6"/>
                              </w:rPr>
                              <w:t xml:space="preserve"> H</w:t>
                            </w:r>
                            <w:r>
                              <w:rPr>
                                <w:rStyle w:val="ekvhandschrift"/>
                                <w:color w:val="000000" w:themeColor="text1" w:themeShade="A6"/>
                              </w:rPr>
                              <w:t>eißluftballon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46.65pt;margin-top:119.95pt;width:137.8pt;height:26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" filled="f" strokecolor="black [3213]" strokeweight=".5pt">
                <v:textbox>
                  <w:txbxContent>
                    <w:p w:rsidR="00F6540D" w:rsidRPr="006A5F21" w:rsidRDefault="00D95C7B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der</w:t>
                      </w:r>
                      <w:r w:rsidR="00862937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 xml:space="preserve"> H</w:t>
                      </w: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eißluftballon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663360" behindDoc="1" locked="0" layoutInCell="1" allowOverlap="1" wp14:anchorId="2408A2C1" wp14:editId="7A589157">
            <wp:simplePos x="0" y="0"/>
            <wp:positionH relativeFrom="column">
              <wp:posOffset>118110</wp:posOffset>
            </wp:positionH>
            <wp:positionV relativeFrom="paragraph">
              <wp:posOffset>902970</wp:posOffset>
            </wp:positionV>
            <wp:extent cx="5939790" cy="3518535"/>
            <wp:effectExtent l="0" t="8573" r="0" b="0"/>
            <wp:wrapThrough wrapText="bothSides">
              <wp:wrapPolygon edited="0">
                <wp:start x="21631" y="53"/>
                <wp:lineTo x="87" y="53"/>
                <wp:lineTo x="87" y="21454"/>
                <wp:lineTo x="21631" y="21454"/>
                <wp:lineTo x="21631" y="53"/>
              </wp:wrapPolygon>
            </wp:wrapThrough>
            <wp:docPr id="2" name="Grafik 2" descr="C:\Users\Kurth.KLETT\Desktop\S715310562_Kap7_unsere_er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979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2293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A79" w:rsidRDefault="009D4A79" w:rsidP="003C599D">
      <w:pPr>
        <w:spacing w:line="240" w:lineRule="auto"/>
      </w:pPr>
      <w:r>
        <w:separator/>
      </w:r>
    </w:p>
  </w:endnote>
  <w:endnote w:type="continuationSeparator" w:id="0">
    <w:p w:rsidR="009D4A79" w:rsidRDefault="009D4A7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91" w:rsidRDefault="00596E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FDDCD91" wp14:editId="3B24123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596E91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6540D" w:rsidRDefault="006A5F21" w:rsidP="00F5248B">
          <w:pPr>
            <w:pStyle w:val="ekvquelle"/>
          </w:pPr>
          <w:r>
            <w:t>Textquelle</w:t>
          </w:r>
          <w:r w:rsidR="00F6540D" w:rsidRPr="00F6540D">
            <w:t>: Britta Seepe-Smit, Recklinghausen</w:t>
          </w:r>
        </w:p>
        <w:p w:rsidR="00193A18" w:rsidRPr="00913892" w:rsidRDefault="0044728C" w:rsidP="00A01E9B">
          <w:pPr>
            <w:pStyle w:val="ekvquelle"/>
          </w:pPr>
          <w:r>
            <w:t>Illustrator</w:t>
          </w:r>
          <w:r w:rsidR="00193A18" w:rsidRPr="00F5248B">
            <w:t xml:space="preserve">: </w:t>
          </w:r>
          <w:r w:rsidR="00A01E9B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91" w:rsidRDefault="00596E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A79" w:rsidRDefault="009D4A79" w:rsidP="003C599D">
      <w:pPr>
        <w:spacing w:line="240" w:lineRule="auto"/>
      </w:pPr>
      <w:r>
        <w:separator/>
      </w:r>
    </w:p>
  </w:footnote>
  <w:footnote w:type="continuationSeparator" w:id="0">
    <w:p w:rsidR="009D4A79" w:rsidRDefault="009D4A7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91" w:rsidRDefault="00596E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91" w:rsidRDefault="00596E9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91" w:rsidRDefault="00596E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9C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3FA5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0B9C"/>
    <w:rsid w:val="002A25AE"/>
    <w:rsid w:val="002B3DF1"/>
    <w:rsid w:val="002B64EA"/>
    <w:rsid w:val="002C2820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728C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36F61"/>
    <w:rsid w:val="00547103"/>
    <w:rsid w:val="00560848"/>
    <w:rsid w:val="0057200E"/>
    <w:rsid w:val="00572A0F"/>
    <w:rsid w:val="00574FE0"/>
    <w:rsid w:val="00576D2D"/>
    <w:rsid w:val="00584F88"/>
    <w:rsid w:val="00596E91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2293"/>
    <w:rsid w:val="00653F68"/>
    <w:rsid w:val="0065576E"/>
    <w:rsid w:val="006802C4"/>
    <w:rsid w:val="0068429A"/>
    <w:rsid w:val="00685FDD"/>
    <w:rsid w:val="00693676"/>
    <w:rsid w:val="006A5F2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937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4A79"/>
    <w:rsid w:val="009E0436"/>
    <w:rsid w:val="009E17E1"/>
    <w:rsid w:val="009E45C5"/>
    <w:rsid w:val="009E47B1"/>
    <w:rsid w:val="009F003E"/>
    <w:rsid w:val="009F0109"/>
    <w:rsid w:val="009F1185"/>
    <w:rsid w:val="00A01E9B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1E97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5C7B"/>
    <w:rsid w:val="00DA02CD"/>
    <w:rsid w:val="00DA1633"/>
    <w:rsid w:val="00DA29C3"/>
    <w:rsid w:val="00DB0557"/>
    <w:rsid w:val="00DB2C80"/>
    <w:rsid w:val="00DC2340"/>
    <w:rsid w:val="00DC271B"/>
    <w:rsid w:val="00DC30DA"/>
    <w:rsid w:val="00DE1B93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10E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6540D"/>
    <w:rsid w:val="00F72065"/>
    <w:rsid w:val="00F849BE"/>
    <w:rsid w:val="00F94A4B"/>
    <w:rsid w:val="00F97AD4"/>
    <w:rsid w:val="00FA1EE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15</cp:revision>
  <cp:lastPrinted>2017-09-14T07:55:00Z</cp:lastPrinted>
  <dcterms:created xsi:type="dcterms:W3CDTF">2017-09-01T07:12:00Z</dcterms:created>
  <dcterms:modified xsi:type="dcterms:W3CDTF">2017-12-19T16:20:00Z</dcterms:modified>
</cp:coreProperties>
</file>