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5C95">
              <w:t>7</w:t>
            </w:r>
            <w:r w:rsidR="0087656E" w:rsidRPr="005947C1">
              <w:t>.1a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D10648" w:rsidP="0087656E">
      <w:pPr>
        <w:pStyle w:val="ekvue2arial"/>
      </w:pPr>
      <w:bookmarkStart w:id="1" w:name="bmStart"/>
      <w:bookmarkEnd w:id="1"/>
      <w:r>
        <w:t xml:space="preserve">Die Tätigkeiten der </w:t>
      </w:r>
      <w:r w:rsidR="00CE5C95">
        <w:t>Personen</w:t>
      </w:r>
      <w:r>
        <w:t xml:space="preserve"> beschreiben</w:t>
      </w:r>
    </w:p>
    <w:p w:rsidR="008E2194" w:rsidRDefault="0087656E" w:rsidP="00D60378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326503F8" wp14:editId="685603B4">
            <wp:simplePos x="0" y="0"/>
            <wp:positionH relativeFrom="column">
              <wp:posOffset>5800090</wp:posOffset>
            </wp:positionH>
            <wp:positionV relativeFrom="paragraph">
              <wp:posOffset>109855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CE5C95">
            <w:pPr>
              <w:pStyle w:val="ekvue3arial"/>
              <w:rPr>
                <w:rStyle w:val="ekvhandschrift"/>
                <w:sz w:val="40"/>
                <w:szCs w:val="40"/>
              </w:rPr>
            </w:pPr>
            <w:r w:rsidRPr="00455D1D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3E8F8E97" wp14:editId="245E11F8">
                  <wp:simplePos x="0" y="0"/>
                  <wp:positionH relativeFrom="column">
                    <wp:posOffset>5798185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47E42C23" wp14:editId="177E1AC7">
                  <wp:simplePos x="0" y="0"/>
                  <wp:positionH relativeFrom="column">
                    <wp:posOffset>5809615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625A93C6" wp14:editId="47E3F5C3">
                  <wp:simplePos x="0" y="0"/>
                  <wp:positionH relativeFrom="column">
                    <wp:posOffset>5789930</wp:posOffset>
                  </wp:positionH>
                  <wp:positionV relativeFrom="paragraph">
                    <wp:posOffset>7011035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  <w:sz w:val="40"/>
                <w:szCs w:val="40"/>
              </w:rPr>
              <w:t xml:space="preserve">Was tun die </w:t>
            </w:r>
            <w:r w:rsidR="00CE5C95">
              <w:rPr>
                <w:rStyle w:val="ekvhandschrift"/>
                <w:sz w:val="40"/>
                <w:szCs w:val="40"/>
              </w:rPr>
              <w:t>Personen</w:t>
            </w:r>
            <w:r w:rsidR="0087656E" w:rsidRPr="00455D1D">
              <w:rPr>
                <w:rStyle w:val="ekvhandschrift"/>
                <w:sz w:val="40"/>
                <w:szCs w:val="40"/>
              </w:rPr>
              <w:t>?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CE5C95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Niko </w:t>
            </w:r>
            <w:r w:rsidR="00CE5C95" w:rsidRPr="00CE5C95">
              <w:rPr>
                <w:rStyle w:val="ekvhandschrift"/>
              </w:rPr>
              <w:t>hält</w:t>
            </w:r>
            <w:r w:rsidRPr="00455D1D">
              <w:rPr>
                <w:rStyle w:val="ekvhandschrift"/>
              </w:rPr>
              <w:t xml:space="preserve"> </w:t>
            </w:r>
            <w:r w:rsidR="00CE5C95">
              <w:rPr>
                <w:rStyle w:val="ekvhandschrift"/>
              </w:rPr>
              <w:t>einen blauen Müllsack auf</w:t>
            </w:r>
            <w:r w:rsidRPr="00455D1D">
              <w:rPr>
                <w:rStyle w:val="ekvhandschrift"/>
              </w:rPr>
              <w:t>.</w:t>
            </w:r>
          </w:p>
        </w:tc>
      </w:tr>
      <w:tr w:rsidR="0087656E" w:rsidRPr="00FB3BCE" w:rsidTr="00CE5C95">
        <w:trPr>
          <w:trHeight w:val="687"/>
        </w:trPr>
        <w:tc>
          <w:tcPr>
            <w:tcW w:w="9298" w:type="dxa"/>
            <w:vAlign w:val="center"/>
          </w:tcPr>
          <w:p w:rsidR="0087656E" w:rsidRPr="00FB3BCE" w:rsidRDefault="00CE5C95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lang w:eastAsia="de-DE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360878E5" wp14:editId="7E12CCEB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658495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Emma sammelt Müll mit einer Greifzange ein.</w:t>
            </w:r>
          </w:p>
        </w:tc>
      </w:tr>
      <w:tr w:rsidR="0087656E" w:rsidRPr="00FB3BCE" w:rsidTr="00CE5C95">
        <w:trPr>
          <w:trHeight w:val="3101"/>
        </w:trPr>
        <w:tc>
          <w:tcPr>
            <w:tcW w:w="9298" w:type="dxa"/>
            <w:vAlign w:val="center"/>
          </w:tcPr>
          <w:p w:rsidR="00CE5C95" w:rsidRDefault="00CE5C95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76A9D9F3" wp14:editId="6D1B2E9E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2205355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Lotte und Rasmus schwingen ein Seil.</w:t>
            </w:r>
          </w:p>
          <w:p w:rsidR="00CE5C95" w:rsidRDefault="00CE5C95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Noriko und Marek springen über das Seil.</w:t>
            </w:r>
          </w:p>
          <w:p w:rsidR="00CE5C95" w:rsidRDefault="00CE5C95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Ali und Mila schauen ihnen zu.</w:t>
            </w:r>
          </w:p>
          <w:p w:rsidR="00CE5C95" w:rsidRPr="00CE5C95" w:rsidRDefault="00CE5C95" w:rsidP="00CE5C95">
            <w:pPr>
              <w:spacing w:line="360" w:lineRule="auto"/>
              <w:rPr>
                <w:rFonts w:ascii="Comic Sans MS" w:hAnsi="Comic Sans MS"/>
                <w:color w:val="000000" w:themeColor="text1"/>
                <w:sz w:val="34"/>
              </w:rPr>
            </w:pPr>
            <w:r>
              <w:rPr>
                <w:rStyle w:val="ekvhandschrift"/>
              </w:rPr>
              <w:t>Sinan rennt zu den Kindern.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CE5C95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38678C2B" wp14:editId="777911E1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1117600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 xml:space="preserve">Ole hebt ein Blatt Papier mit einer Greifzange </w:t>
            </w:r>
            <w:r>
              <w:rPr>
                <w:rStyle w:val="ekvhandschrift"/>
              </w:rPr>
              <w:br/>
              <w:t>vom Boden auf.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Pr="00FB3BCE" w:rsidRDefault="00CE5C95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>
              <w:rPr>
                <w:rStyle w:val="ekvhandschrift"/>
              </w:rPr>
              <w:t>Hugo versteckt sich im Blumenbeet.</w:t>
            </w:r>
          </w:p>
        </w:tc>
      </w:tr>
    </w:tbl>
    <w:p w:rsidR="0087656E" w:rsidRDefault="00CE5C95" w:rsidP="00D60378">
      <w:r w:rsidRPr="00455D1D">
        <w:rPr>
          <w:rStyle w:val="ekvhandschrift"/>
          <w:lang w:eastAsia="de-DE"/>
        </w:rPr>
        <w:drawing>
          <wp:anchor distT="0" distB="0" distL="0" distR="0" simplePos="0" relativeHeight="251680768" behindDoc="1" locked="0" layoutInCell="0" allowOverlap="0" wp14:anchorId="475506BB" wp14:editId="23F01365">
            <wp:simplePos x="0" y="0"/>
            <wp:positionH relativeFrom="column">
              <wp:posOffset>5597525</wp:posOffset>
            </wp:positionH>
            <wp:positionV relativeFrom="paragraph">
              <wp:posOffset>140335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2816" behindDoc="1" locked="0" layoutInCell="0" allowOverlap="0" wp14:anchorId="694F66A2" wp14:editId="26213DD4">
            <wp:simplePos x="0" y="0"/>
            <wp:positionH relativeFrom="column">
              <wp:posOffset>-320675</wp:posOffset>
            </wp:positionH>
            <wp:positionV relativeFrom="paragraph">
              <wp:posOffset>136525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7656E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7656E" w:rsidRPr="00AE65F6" w:rsidRDefault="0087656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7656E" w:rsidRPr="0006258C" w:rsidRDefault="0087656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7656E" w:rsidRPr="00C172AE" w:rsidRDefault="0087656E" w:rsidP="0087656E">
            <w:pPr>
              <w:pStyle w:val="ekvkvnummer"/>
            </w:pPr>
            <w:r>
              <w:t xml:space="preserve">KV </w:t>
            </w:r>
            <w:r w:rsidR="00CE5C95">
              <w:t>7</w:t>
            </w:r>
            <w:r w:rsidR="009B3C04">
              <w:t>.</w:t>
            </w:r>
            <w:r w:rsidRPr="009A7DBF">
              <w:t>1b</w:t>
            </w:r>
          </w:p>
        </w:tc>
      </w:tr>
      <w:tr w:rsidR="0087656E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7656E" w:rsidRPr="00BF17F2" w:rsidRDefault="0087656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7656E" w:rsidRPr="00BF17F2" w:rsidRDefault="0087656E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87656E" w:rsidP="00D60378">
      <w:r>
        <w:rPr>
          <w:lang w:eastAsia="de-DE"/>
        </w:rPr>
        <w:drawing>
          <wp:anchor distT="0" distB="0" distL="0" distR="0" simplePos="0" relativeHeight="251678720" behindDoc="1" locked="0" layoutInCell="0" allowOverlap="0" wp14:anchorId="2C191BD7" wp14:editId="5A4DC12C">
            <wp:simplePos x="0" y="0"/>
            <wp:positionH relativeFrom="column">
              <wp:posOffset>5813425</wp:posOffset>
            </wp:positionH>
            <wp:positionV relativeFrom="paragraph">
              <wp:posOffset>107315</wp:posOffset>
            </wp:positionV>
            <wp:extent cx="287655" cy="287655"/>
            <wp:effectExtent l="57150" t="0" r="1714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Default="003A22F2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3600" behindDoc="1" locked="0" layoutInCell="0" allowOverlap="0" wp14:anchorId="61A8D05D" wp14:editId="244E713B">
                  <wp:simplePos x="0" y="0"/>
                  <wp:positionH relativeFrom="column">
                    <wp:posOffset>5807710</wp:posOffset>
                  </wp:positionH>
                  <wp:positionV relativeFrom="paragraph">
                    <wp:posOffset>2047875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C95">
              <w:rPr>
                <w:rStyle w:val="ekvhandschrift"/>
              </w:rPr>
              <w:t>Der Mann geht mit seinem Hund spazieren.</w:t>
            </w:r>
          </w:p>
          <w:p w:rsidR="00CE5C95" w:rsidRDefault="00CE5C95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Er trägt eine Einkaufstasche.</w:t>
            </w:r>
          </w:p>
          <w:p w:rsidR="00CE5C95" w:rsidRDefault="00CE5C95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Der Beifahrer wirft Müll aus dem Auto.</w:t>
            </w:r>
          </w:p>
          <w:p w:rsidR="00CE5C95" w:rsidRPr="00455D1D" w:rsidRDefault="00CE5C95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Der Mann schaut ärgerlich.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4624" behindDoc="1" locked="0" layoutInCell="0" allowOverlap="0" wp14:anchorId="705A980E" wp14:editId="5E88570E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Der Busfahrer fährt den Schulbus.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2576" behindDoc="1" locked="0" layoutInCell="0" allowOverlap="0" wp14:anchorId="2F80AB99" wp14:editId="7643DB8E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686435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1" locked="0" layoutInCell="0" allowOverlap="0" wp14:anchorId="244AC1A9" wp14:editId="62F43999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687070</wp:posOffset>
                  </wp:positionV>
                  <wp:extent cx="287655" cy="287655"/>
                  <wp:effectExtent l="57150" t="0" r="1714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0528" behindDoc="1" locked="0" layoutInCell="0" allowOverlap="0" wp14:anchorId="4E528E2E" wp14:editId="50254E41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675640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9504" behindDoc="1" locked="0" layoutInCell="0" allowOverlap="0" wp14:anchorId="423801C2" wp14:editId="79A849C3">
                  <wp:simplePos x="0" y="0"/>
                  <wp:positionH relativeFrom="column">
                    <wp:posOffset>5799455</wp:posOffset>
                  </wp:positionH>
                  <wp:positionV relativeFrom="paragraph">
                    <wp:posOffset>668020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5648" behindDoc="1" locked="0" layoutInCell="0" allowOverlap="0" wp14:anchorId="4822B952" wp14:editId="772C65D0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685165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4864" behindDoc="1" locked="0" layoutInCell="0" allowOverlap="0" wp14:anchorId="7D4AD365" wp14:editId="3A9CCD0B">
                  <wp:simplePos x="0" y="0"/>
                  <wp:positionH relativeFrom="column">
                    <wp:posOffset>5606415</wp:posOffset>
                  </wp:positionH>
                  <wp:positionV relativeFrom="paragraph">
                    <wp:posOffset>1052195</wp:posOffset>
                  </wp:positionV>
                  <wp:extent cx="287655" cy="287655"/>
                  <wp:effectExtent l="0" t="57150" r="0" b="36195"/>
                  <wp:wrapThrough wrapText="bothSides">
                    <wp:wrapPolygon edited="0">
                      <wp:start x="20519" y="-2453"/>
                      <wp:lineTo x="-3643" y="10073"/>
                      <wp:lineTo x="4323" y="23643"/>
                      <wp:lineTo x="21888" y="8354"/>
                      <wp:lineTo x="25589" y="6182"/>
                      <wp:lineTo x="20519" y="-2453"/>
                    </wp:wrapPolygon>
                  </wp:wrapThrough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25003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5888" behindDoc="1" locked="0" layoutInCell="0" allowOverlap="0" wp14:anchorId="2C72E282" wp14:editId="4E6861F4">
                  <wp:simplePos x="0" y="0"/>
                  <wp:positionH relativeFrom="column">
                    <wp:posOffset>-291465</wp:posOffset>
                  </wp:positionH>
                  <wp:positionV relativeFrom="paragraph">
                    <wp:posOffset>995680</wp:posOffset>
                  </wp:positionV>
                  <wp:extent cx="287655" cy="287655"/>
                  <wp:effectExtent l="0" t="57150" r="0" b="36195"/>
                  <wp:wrapThrough wrapText="bothSides">
                    <wp:wrapPolygon edited="0">
                      <wp:start x="20519" y="-2453"/>
                      <wp:lineTo x="-3643" y="10073"/>
                      <wp:lineTo x="4323" y="23643"/>
                      <wp:lineTo x="21888" y="8354"/>
                      <wp:lineTo x="25589" y="6182"/>
                      <wp:lineTo x="20519" y="-2453"/>
                    </wp:wrapPolygon>
                  </wp:wrapThrough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25003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B5F"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6672" behindDoc="1" locked="0" layoutInCell="0" allowOverlap="0" wp14:anchorId="1582A77C" wp14:editId="505FEB5B">
                  <wp:simplePos x="0" y="0"/>
                  <wp:positionH relativeFrom="column">
                    <wp:posOffset>5801360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0E5A" w:rsidRDefault="00630E5A" w:rsidP="00630E5A"/>
    <w:sectPr w:rsidR="00630E5A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640" w:rsidRDefault="00F37640" w:rsidP="003C599D">
      <w:pPr>
        <w:spacing w:line="240" w:lineRule="auto"/>
      </w:pPr>
      <w:r>
        <w:separator/>
      </w:r>
    </w:p>
  </w:endnote>
  <w:endnote w:type="continuationSeparator" w:id="0">
    <w:p w:rsidR="00F37640" w:rsidRDefault="00F376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36E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E972EF" w:rsidP="00271E98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640" w:rsidRDefault="00F37640" w:rsidP="003C599D">
      <w:pPr>
        <w:spacing w:line="240" w:lineRule="auto"/>
      </w:pPr>
      <w:r>
        <w:separator/>
      </w:r>
    </w:p>
  </w:footnote>
  <w:footnote w:type="continuationSeparator" w:id="0">
    <w:p w:rsidR="00F37640" w:rsidRDefault="00F37640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6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6A99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2721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E9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22F2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D1D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E5A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656E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6047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3C0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036C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C95"/>
    <w:rsid w:val="00CF2E1A"/>
    <w:rsid w:val="00CF715C"/>
    <w:rsid w:val="00D022EC"/>
    <w:rsid w:val="00D05217"/>
    <w:rsid w:val="00D06182"/>
    <w:rsid w:val="00D10648"/>
    <w:rsid w:val="00D1129D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5D00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972EF"/>
    <w:rsid w:val="00EA7542"/>
    <w:rsid w:val="00EB2280"/>
    <w:rsid w:val="00EC1621"/>
    <w:rsid w:val="00EC662E"/>
    <w:rsid w:val="00EC6B5F"/>
    <w:rsid w:val="00EE049D"/>
    <w:rsid w:val="00EE2721"/>
    <w:rsid w:val="00EE2A0B"/>
    <w:rsid w:val="00EE36EC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37640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2017-09-04T08:20:00Z</cp:lastPrinted>
  <dcterms:created xsi:type="dcterms:W3CDTF">2017-11-07T15:22:00Z</dcterms:created>
  <dcterms:modified xsi:type="dcterms:W3CDTF">2017-12-19T16:19:00Z</dcterms:modified>
</cp:coreProperties>
</file>