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072D13">
              <w:t>8.2</w:t>
            </w:r>
            <w:r w:rsidR="0087656E" w:rsidRPr="005947C1">
              <w:t>a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072D13" w:rsidRDefault="00072D13" w:rsidP="00072D13">
      <w:pPr>
        <w:pStyle w:val="ekvue2arial"/>
      </w:pPr>
      <w:bookmarkStart w:id="0" w:name="bmStart"/>
      <w:bookmarkEnd w:id="0"/>
      <w:r>
        <w:t>Das Poster</w:t>
      </w:r>
      <w:r w:rsidRPr="006735EE">
        <w:t xml:space="preserve"> beschreiben</w:t>
      </w:r>
    </w:p>
    <w:p w:rsidR="008E2194" w:rsidRDefault="0087656E" w:rsidP="00D60378">
      <w:r>
        <w:rPr>
          <w:lang w:eastAsia="de-DE"/>
        </w:rPr>
        <w:drawing>
          <wp:anchor distT="0" distB="0" distL="0" distR="0" simplePos="0" relativeHeight="251667456" behindDoc="1" locked="0" layoutInCell="0" allowOverlap="0" wp14:anchorId="326503F8" wp14:editId="685603B4">
            <wp:simplePos x="0" y="0"/>
            <wp:positionH relativeFrom="column">
              <wp:posOffset>5800090</wp:posOffset>
            </wp:positionH>
            <wp:positionV relativeFrom="paragraph">
              <wp:posOffset>109855</wp:posOffset>
            </wp:positionV>
            <wp:extent cx="287655" cy="287655"/>
            <wp:effectExtent l="57150" t="0" r="1714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466191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298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top w:w="284" w:type="dxa"/>
          <w:left w:w="227" w:type="dxa"/>
          <w:bottom w:w="284" w:type="dxa"/>
          <w:right w:w="0" w:type="dxa"/>
        </w:tblCellMar>
        <w:tblLook w:val="01E0" w:firstRow="1" w:lastRow="1" w:firstColumn="1" w:lastColumn="1" w:noHBand="0" w:noVBand="0"/>
      </w:tblPr>
      <w:tblGrid>
        <w:gridCol w:w="9298"/>
      </w:tblGrid>
      <w:tr w:rsidR="0087656E" w:rsidRPr="00FB3BCE" w:rsidTr="00D1129D">
        <w:trPr>
          <w:trHeight w:val="703"/>
        </w:trPr>
        <w:tc>
          <w:tcPr>
            <w:tcW w:w="9298" w:type="dxa"/>
            <w:vAlign w:val="center"/>
          </w:tcPr>
          <w:p w:rsidR="0087656E" w:rsidRPr="00455D1D" w:rsidRDefault="006E3BC9" w:rsidP="00CE5C95">
            <w:pPr>
              <w:pStyle w:val="ekvue3arial"/>
              <w:rPr>
                <w:rStyle w:val="ekvhandschrift"/>
                <w:sz w:val="40"/>
                <w:szCs w:val="40"/>
              </w:rPr>
            </w:pP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61312" behindDoc="1" locked="0" layoutInCell="0" allowOverlap="0" wp14:anchorId="6D5727E7" wp14:editId="43A2B32B">
                  <wp:simplePos x="0" y="0"/>
                  <wp:positionH relativeFrom="column">
                    <wp:posOffset>5801995</wp:posOffset>
                  </wp:positionH>
                  <wp:positionV relativeFrom="paragraph">
                    <wp:posOffset>663575</wp:posOffset>
                  </wp:positionV>
                  <wp:extent cx="287655" cy="287655"/>
                  <wp:effectExtent l="57150" t="0" r="17145" b="0"/>
                  <wp:wrapNone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72D13">
              <w:rPr>
                <w:rStyle w:val="ekvhandschrift"/>
                <w:sz w:val="40"/>
                <w:szCs w:val="40"/>
              </w:rPr>
              <w:t>Was siehst du noch auf dem Bild?</w:t>
            </w:r>
          </w:p>
        </w:tc>
      </w:tr>
      <w:tr w:rsidR="0087656E" w:rsidRPr="00FB3BCE" w:rsidTr="00D1129D">
        <w:trPr>
          <w:trHeight w:val="703"/>
        </w:trPr>
        <w:tc>
          <w:tcPr>
            <w:tcW w:w="9298" w:type="dxa"/>
            <w:vAlign w:val="center"/>
          </w:tcPr>
          <w:p w:rsidR="00072D13" w:rsidRPr="00455D1D" w:rsidRDefault="006E3BC9" w:rsidP="00072D13">
            <w:pPr>
              <w:spacing w:line="360" w:lineRule="auto"/>
              <w:rPr>
                <w:rStyle w:val="ekvhandschrift"/>
              </w:rPr>
            </w:pP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60288" behindDoc="1" locked="0" layoutInCell="0" allowOverlap="0" wp14:anchorId="414881AE" wp14:editId="15A3C508">
                  <wp:simplePos x="0" y="0"/>
                  <wp:positionH relativeFrom="column">
                    <wp:posOffset>5827395</wp:posOffset>
                  </wp:positionH>
                  <wp:positionV relativeFrom="paragraph">
                    <wp:posOffset>1597025</wp:posOffset>
                  </wp:positionV>
                  <wp:extent cx="287655" cy="287655"/>
                  <wp:effectExtent l="57150" t="0" r="17145" b="0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72D13">
              <w:rPr>
                <w:rStyle w:val="ekvhandschrift"/>
              </w:rPr>
              <w:t>An der Wand stehen Bücherregale</w:t>
            </w:r>
            <w:r w:rsidR="0087656E" w:rsidRPr="00455D1D">
              <w:rPr>
                <w:rStyle w:val="ekvhandschrift"/>
              </w:rPr>
              <w:t>.</w:t>
            </w:r>
            <w:r w:rsidR="00072D13">
              <w:rPr>
                <w:rStyle w:val="ekvhandschrift"/>
              </w:rPr>
              <w:br/>
              <w:t>Die Bücher sind nach Themen und</w:t>
            </w:r>
            <w:r w:rsidR="00072D13">
              <w:rPr>
                <w:rStyle w:val="ekvhandschrift"/>
              </w:rPr>
              <w:br/>
              <w:t>nach dem Alphabet geordnet.</w:t>
            </w:r>
          </w:p>
        </w:tc>
      </w:tr>
      <w:tr w:rsidR="0087656E" w:rsidRPr="00FB3BCE" w:rsidTr="00072D13">
        <w:trPr>
          <w:trHeight w:val="1657"/>
        </w:trPr>
        <w:tc>
          <w:tcPr>
            <w:tcW w:w="9298" w:type="dxa"/>
            <w:vAlign w:val="center"/>
          </w:tcPr>
          <w:p w:rsidR="00CE5C95" w:rsidRDefault="00AA179E" w:rsidP="00CE5C95">
            <w:pPr>
              <w:spacing w:line="360" w:lineRule="auto"/>
              <w:rPr>
                <w:rStyle w:val="ekvhandschrift"/>
              </w:rPr>
            </w:pP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88960" behindDoc="1" locked="0" layoutInCell="0" allowOverlap="0" wp14:anchorId="7424B1C0" wp14:editId="3EC41547">
                  <wp:simplePos x="0" y="0"/>
                  <wp:positionH relativeFrom="column">
                    <wp:posOffset>5819775</wp:posOffset>
                  </wp:positionH>
                  <wp:positionV relativeFrom="paragraph">
                    <wp:posOffset>1286510</wp:posOffset>
                  </wp:positionV>
                  <wp:extent cx="287655" cy="287655"/>
                  <wp:effectExtent l="57150" t="0" r="17145" b="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72D13">
              <w:rPr>
                <w:rStyle w:val="ekvhandschrift"/>
              </w:rPr>
              <w:t>Im kleinen Regal gibt es CDs und DVDs</w:t>
            </w:r>
            <w:r w:rsidR="00CE5C95">
              <w:rPr>
                <w:rStyle w:val="ekvhandschrift"/>
              </w:rPr>
              <w:t>.</w:t>
            </w:r>
          </w:p>
          <w:p w:rsidR="00CE5C95" w:rsidRPr="00CE5C95" w:rsidRDefault="00072D13" w:rsidP="00CE5C95">
            <w:pPr>
              <w:spacing w:line="360" w:lineRule="auto"/>
              <w:rPr>
                <w:rFonts w:ascii="Comic Sans MS" w:hAnsi="Comic Sans MS"/>
                <w:color w:val="000000" w:themeColor="text1"/>
                <w:sz w:val="34"/>
              </w:rPr>
            </w:pPr>
            <w:r>
              <w:rPr>
                <w:rStyle w:val="ekvhandschrift"/>
              </w:rPr>
              <w:t>Sie sind nach dem Alphabet geordnet</w:t>
            </w:r>
            <w:r w:rsidR="00CE5C95">
              <w:rPr>
                <w:rStyle w:val="ekvhandschrift"/>
              </w:rPr>
              <w:t>.</w:t>
            </w:r>
            <w:r w:rsidR="00AA179E" w:rsidRPr="00455D1D">
              <w:rPr>
                <w:rStyle w:val="ekvhandschrift"/>
                <w:lang w:eastAsia="de-DE"/>
              </w:rPr>
              <w:t xml:space="preserve"> </w:t>
            </w:r>
          </w:p>
        </w:tc>
      </w:tr>
      <w:tr w:rsidR="0087656E" w:rsidRPr="00FB3BCE" w:rsidTr="00D1129D">
        <w:trPr>
          <w:trHeight w:val="703"/>
        </w:trPr>
        <w:tc>
          <w:tcPr>
            <w:tcW w:w="9298" w:type="dxa"/>
            <w:vAlign w:val="center"/>
          </w:tcPr>
          <w:p w:rsidR="0087656E" w:rsidRDefault="00AA179E" w:rsidP="00072D13">
            <w:pPr>
              <w:spacing w:line="360" w:lineRule="auto"/>
              <w:rPr>
                <w:rStyle w:val="ekvhandschrift"/>
              </w:rPr>
            </w:pP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91008" behindDoc="1" locked="0" layoutInCell="0" allowOverlap="0" wp14:anchorId="0289E567" wp14:editId="7F3247FA">
                  <wp:simplePos x="0" y="0"/>
                  <wp:positionH relativeFrom="column">
                    <wp:posOffset>5815330</wp:posOffset>
                  </wp:positionH>
                  <wp:positionV relativeFrom="paragraph">
                    <wp:posOffset>2038350</wp:posOffset>
                  </wp:positionV>
                  <wp:extent cx="287655" cy="287655"/>
                  <wp:effectExtent l="57150" t="0" r="17145" b="0"/>
                  <wp:wrapNone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72D13">
              <w:rPr>
                <w:rStyle w:val="ekvhandschrift"/>
                <w:lang w:eastAsia="de-DE"/>
              </w:rPr>
              <w:t xml:space="preserve">Auf dem Schreibtisch stehen ein Telefon und </w:t>
            </w:r>
            <w:r w:rsidR="00072D13">
              <w:rPr>
                <w:rStyle w:val="ekvhandschrift"/>
                <w:lang w:eastAsia="de-DE"/>
              </w:rPr>
              <w:br/>
              <w:t>ein Computer.</w:t>
            </w:r>
            <w:r w:rsidR="00CE5C95">
              <w:rPr>
                <w:rStyle w:val="ekvhandschrift"/>
              </w:rPr>
              <w:t xml:space="preserve"> </w:t>
            </w:r>
            <w:r w:rsidR="00CE5C95">
              <w:rPr>
                <w:rStyle w:val="ekvhandschrift"/>
              </w:rPr>
              <w:br/>
            </w:r>
            <w:r w:rsidR="001C2A8B">
              <w:rPr>
                <w:rStyle w:val="ekvhandschrift"/>
              </w:rPr>
              <w:t>D</w:t>
            </w:r>
            <w:r w:rsidR="00072D13">
              <w:rPr>
                <w:rStyle w:val="ekvhandschrift"/>
              </w:rPr>
              <w:t>rei Bücher</w:t>
            </w:r>
            <w:r w:rsidR="001C2A8B">
              <w:rPr>
                <w:rStyle w:val="ekvhandschrift"/>
              </w:rPr>
              <w:t xml:space="preserve"> liegen auf dem Schreibtisch</w:t>
            </w:r>
            <w:r w:rsidR="00CE5C95">
              <w:rPr>
                <w:rStyle w:val="ekvhandschrift"/>
              </w:rPr>
              <w:t>.</w:t>
            </w:r>
          </w:p>
          <w:p w:rsidR="00072D13" w:rsidRPr="00455D1D" w:rsidRDefault="001C2A8B" w:rsidP="00072D13">
            <w:pPr>
              <w:spacing w:line="360" w:lineRule="auto"/>
              <w:rPr>
                <w:rStyle w:val="ekvhandschrift"/>
              </w:rPr>
            </w:pPr>
            <w:r>
              <w:rPr>
                <w:rStyle w:val="ekvhandschrift"/>
              </w:rPr>
              <w:t>Vor dem</w:t>
            </w:r>
            <w:r w:rsidR="00072D13">
              <w:rPr>
                <w:rStyle w:val="ekvhandschrift"/>
              </w:rPr>
              <w:t xml:space="preserve"> Schreibtisch steht ein blauer Drehstuhl.</w:t>
            </w:r>
            <w:r w:rsidR="00AA179E" w:rsidRPr="00455D1D">
              <w:rPr>
                <w:rStyle w:val="ekvhandschrift"/>
                <w:lang w:eastAsia="de-DE"/>
              </w:rPr>
              <w:t xml:space="preserve"> </w:t>
            </w:r>
          </w:p>
        </w:tc>
      </w:tr>
      <w:tr w:rsidR="0087656E" w:rsidRPr="00FB3BCE" w:rsidTr="00D1129D">
        <w:trPr>
          <w:trHeight w:val="1134"/>
        </w:trPr>
        <w:tc>
          <w:tcPr>
            <w:tcW w:w="9298" w:type="dxa"/>
            <w:vAlign w:val="center"/>
          </w:tcPr>
          <w:p w:rsidR="0087656E" w:rsidRPr="00FB3BCE" w:rsidRDefault="001C2A8B" w:rsidP="001C2A8B">
            <w:pPr>
              <w:tabs>
                <w:tab w:val="clear" w:pos="340"/>
                <w:tab w:val="clear" w:pos="595"/>
                <w:tab w:val="clear" w:pos="851"/>
              </w:tabs>
              <w:spacing w:after="160" w:line="259" w:lineRule="auto"/>
            </w:pPr>
            <w:r>
              <w:rPr>
                <w:rStyle w:val="ekvhandschrift"/>
              </w:rPr>
              <w:t>Zwei Poster hängen a</w:t>
            </w:r>
            <w:r w:rsidR="00072D13">
              <w:rPr>
                <w:rStyle w:val="ekvhandschrift"/>
              </w:rPr>
              <w:t>n der Wand</w:t>
            </w:r>
            <w:r w:rsidR="00CE5C95">
              <w:rPr>
                <w:rStyle w:val="ekvhandschrift"/>
              </w:rPr>
              <w:t>.</w:t>
            </w:r>
          </w:p>
        </w:tc>
      </w:tr>
    </w:tbl>
    <w:p w:rsidR="0087656E" w:rsidRDefault="00AA179E" w:rsidP="00D60378">
      <w:r w:rsidRPr="00455D1D">
        <w:rPr>
          <w:rStyle w:val="ekvhandschrift"/>
          <w:lang w:eastAsia="de-DE"/>
        </w:rPr>
        <w:drawing>
          <wp:anchor distT="0" distB="0" distL="0" distR="0" simplePos="0" relativeHeight="251680768" behindDoc="1" locked="0" layoutInCell="0" allowOverlap="0" wp14:anchorId="61AFD0E6" wp14:editId="30EDF8C6">
            <wp:simplePos x="0" y="0"/>
            <wp:positionH relativeFrom="column">
              <wp:posOffset>5607050</wp:posOffset>
            </wp:positionH>
            <wp:positionV relativeFrom="paragraph">
              <wp:posOffset>54610</wp:posOffset>
            </wp:positionV>
            <wp:extent cx="287655" cy="287655"/>
            <wp:effectExtent l="0" t="57150" r="0" b="36195"/>
            <wp:wrapThrough wrapText="bothSides">
              <wp:wrapPolygon edited="0">
                <wp:start x="20519" y="-2453"/>
                <wp:lineTo x="-3643" y="10073"/>
                <wp:lineTo x="4323" y="23643"/>
                <wp:lineTo x="21888" y="8354"/>
                <wp:lineTo x="25589" y="6182"/>
                <wp:lineTo x="20519" y="-2453"/>
              </wp:wrapPolygon>
            </wp:wrapThrough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025003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5D1D">
        <w:rPr>
          <w:rStyle w:val="ekvhandschrift"/>
          <w:lang w:eastAsia="de-DE"/>
        </w:rPr>
        <w:drawing>
          <wp:anchor distT="0" distB="0" distL="0" distR="0" simplePos="0" relativeHeight="251682816" behindDoc="1" locked="0" layoutInCell="0" allowOverlap="0" wp14:anchorId="4D8FBD86" wp14:editId="1E669D5E">
            <wp:simplePos x="0" y="0"/>
            <wp:positionH relativeFrom="column">
              <wp:posOffset>-311150</wp:posOffset>
            </wp:positionH>
            <wp:positionV relativeFrom="paragraph">
              <wp:posOffset>50800</wp:posOffset>
            </wp:positionV>
            <wp:extent cx="287655" cy="287655"/>
            <wp:effectExtent l="0" t="57150" r="0" b="36195"/>
            <wp:wrapThrough wrapText="bothSides">
              <wp:wrapPolygon edited="0">
                <wp:start x="20519" y="-2453"/>
                <wp:lineTo x="-3643" y="10073"/>
                <wp:lineTo x="4323" y="23643"/>
                <wp:lineTo x="21888" y="8354"/>
                <wp:lineTo x="25589" y="6182"/>
                <wp:lineTo x="20519" y="-2453"/>
              </wp:wrapPolygon>
            </wp:wrapThrough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025003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87656E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87656E" w:rsidRPr="00AE65F6" w:rsidRDefault="0087656E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87656E" w:rsidRPr="0006258C" w:rsidRDefault="0087656E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87656E" w:rsidRPr="00EA7542" w:rsidRDefault="0087656E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87656E" w:rsidRPr="00EA7542" w:rsidRDefault="0087656E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87656E" w:rsidRPr="00EA7542" w:rsidRDefault="0087656E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87656E" w:rsidRPr="00C172AE" w:rsidRDefault="0087656E" w:rsidP="0087656E">
            <w:pPr>
              <w:pStyle w:val="ekvkvnummer"/>
            </w:pPr>
            <w:r>
              <w:t xml:space="preserve">KV </w:t>
            </w:r>
            <w:r w:rsidR="00072D13">
              <w:t>8</w:t>
            </w:r>
            <w:r w:rsidR="009B3C04">
              <w:t>.</w:t>
            </w:r>
            <w:r w:rsidR="00072D13">
              <w:t>2</w:t>
            </w:r>
            <w:r w:rsidRPr="009A7DBF">
              <w:t>b</w:t>
            </w:r>
          </w:p>
        </w:tc>
      </w:tr>
      <w:tr w:rsidR="0087656E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87656E" w:rsidRPr="00BF17F2" w:rsidRDefault="0087656E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87656E" w:rsidRPr="00BF17F2" w:rsidRDefault="0087656E" w:rsidP="00037566">
            <w:pPr>
              <w:rPr>
                <w:color w:val="FFFFFF" w:themeColor="background1"/>
              </w:rPr>
            </w:pPr>
          </w:p>
        </w:tc>
      </w:tr>
    </w:tbl>
    <w:p w:rsidR="0087656E" w:rsidRDefault="0087656E" w:rsidP="00D60378">
      <w:r>
        <w:rPr>
          <w:lang w:eastAsia="de-DE"/>
        </w:rPr>
        <w:drawing>
          <wp:anchor distT="0" distB="0" distL="0" distR="0" simplePos="0" relativeHeight="251678720" behindDoc="1" locked="0" layoutInCell="0" allowOverlap="0" wp14:anchorId="2C191BD7" wp14:editId="5A4DC12C">
            <wp:simplePos x="0" y="0"/>
            <wp:positionH relativeFrom="column">
              <wp:posOffset>5813425</wp:posOffset>
            </wp:positionH>
            <wp:positionV relativeFrom="paragraph">
              <wp:posOffset>107315</wp:posOffset>
            </wp:positionV>
            <wp:extent cx="287655" cy="287655"/>
            <wp:effectExtent l="57150" t="0" r="17145" b="0"/>
            <wp:wrapNone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466191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298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top w:w="284" w:type="dxa"/>
          <w:left w:w="227" w:type="dxa"/>
          <w:bottom w:w="284" w:type="dxa"/>
          <w:right w:w="0" w:type="dxa"/>
        </w:tblCellMar>
        <w:tblLook w:val="01E0" w:firstRow="1" w:lastRow="1" w:firstColumn="1" w:lastColumn="1" w:noHBand="0" w:noVBand="0"/>
      </w:tblPr>
      <w:tblGrid>
        <w:gridCol w:w="9298"/>
      </w:tblGrid>
      <w:tr w:rsidR="0087656E" w:rsidRPr="00455D1D" w:rsidTr="00D1129D">
        <w:trPr>
          <w:trHeight w:val="703"/>
        </w:trPr>
        <w:tc>
          <w:tcPr>
            <w:tcW w:w="9298" w:type="dxa"/>
            <w:vAlign w:val="center"/>
          </w:tcPr>
          <w:p w:rsidR="0087656E" w:rsidRDefault="003A22F2" w:rsidP="00CE5C95">
            <w:pPr>
              <w:spacing w:line="360" w:lineRule="auto"/>
              <w:rPr>
                <w:rStyle w:val="ekvhandschrift"/>
              </w:rPr>
            </w:pP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73600" behindDoc="1" locked="0" layoutInCell="0" allowOverlap="0" wp14:anchorId="61A8D05D" wp14:editId="244E713B">
                  <wp:simplePos x="0" y="0"/>
                  <wp:positionH relativeFrom="column">
                    <wp:posOffset>5812155</wp:posOffset>
                  </wp:positionH>
                  <wp:positionV relativeFrom="paragraph">
                    <wp:posOffset>1140460</wp:posOffset>
                  </wp:positionV>
                  <wp:extent cx="287655" cy="287655"/>
                  <wp:effectExtent l="57150" t="0" r="17145" b="0"/>
                  <wp:wrapNone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72D13">
              <w:rPr>
                <w:rStyle w:val="ekvhandschrift"/>
              </w:rPr>
              <w:t>Auf dem Boden liegen runde Sitzkissen</w:t>
            </w:r>
            <w:r w:rsidR="00CE5C95">
              <w:rPr>
                <w:rStyle w:val="ekvhandschrift"/>
              </w:rPr>
              <w:t>.</w:t>
            </w:r>
          </w:p>
          <w:p w:rsidR="00CE5C95" w:rsidRPr="00455D1D" w:rsidRDefault="00072D13" w:rsidP="001C2A8B">
            <w:pPr>
              <w:spacing w:line="360" w:lineRule="auto"/>
              <w:rPr>
                <w:rStyle w:val="ekvhandschrift"/>
              </w:rPr>
            </w:pPr>
            <w:r>
              <w:rPr>
                <w:rStyle w:val="ekvhandschrift"/>
              </w:rPr>
              <w:t xml:space="preserve">Auf </w:t>
            </w:r>
            <w:r w:rsidR="001C2A8B">
              <w:rPr>
                <w:rStyle w:val="ekvhandschrift"/>
              </w:rPr>
              <w:t>dem gelben</w:t>
            </w:r>
            <w:r>
              <w:rPr>
                <w:rStyle w:val="ekvhandschrift"/>
              </w:rPr>
              <w:t xml:space="preserve"> Sitzkissen liegt ein Teddy</w:t>
            </w:r>
            <w:r w:rsidR="00CE5C95">
              <w:rPr>
                <w:rStyle w:val="ekvhandschrift"/>
              </w:rPr>
              <w:t>.</w:t>
            </w:r>
          </w:p>
        </w:tc>
      </w:tr>
      <w:tr w:rsidR="0087656E" w:rsidRPr="00455D1D" w:rsidTr="00D1129D">
        <w:trPr>
          <w:trHeight w:val="703"/>
        </w:trPr>
        <w:tc>
          <w:tcPr>
            <w:tcW w:w="9298" w:type="dxa"/>
            <w:vAlign w:val="center"/>
          </w:tcPr>
          <w:p w:rsidR="0087656E" w:rsidRPr="00455D1D" w:rsidRDefault="001C2A8B" w:rsidP="001C2A8B">
            <w:pPr>
              <w:spacing w:line="240" w:lineRule="auto"/>
              <w:rPr>
                <w:rStyle w:val="ekvhandschrift"/>
              </w:rPr>
            </w:pPr>
            <w:r>
              <w:rPr>
                <w:rStyle w:val="ekvhandschrift"/>
              </w:rPr>
              <w:t>Ein Märchenbuch</w:t>
            </w:r>
            <w:r w:rsidRPr="00455D1D">
              <w:rPr>
                <w:rStyle w:val="ekvhandschrift"/>
                <w:lang w:eastAsia="de-DE"/>
              </w:rPr>
              <w:t xml:space="preserve"> </w:t>
            </w:r>
            <w:r>
              <w:rPr>
                <w:rStyle w:val="ekvhandschrift"/>
              </w:rPr>
              <w:t>liegt</w:t>
            </w:r>
            <w:r w:rsidRPr="00455D1D">
              <w:rPr>
                <w:rStyle w:val="ekvhandschrift"/>
                <w:lang w:eastAsia="de-DE"/>
              </w:rPr>
              <w:t xml:space="preserve"> </w:t>
            </w:r>
            <w:r w:rsidR="00A9036C"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74624" behindDoc="1" locked="0" layoutInCell="0" allowOverlap="0" wp14:anchorId="681C4BA3" wp14:editId="208EA59A">
                  <wp:simplePos x="0" y="0"/>
                  <wp:positionH relativeFrom="column">
                    <wp:posOffset>5819140</wp:posOffset>
                  </wp:positionH>
                  <wp:positionV relativeFrom="paragraph">
                    <wp:posOffset>668655</wp:posOffset>
                  </wp:positionV>
                  <wp:extent cx="287655" cy="287655"/>
                  <wp:effectExtent l="57150" t="0" r="17145" b="0"/>
                  <wp:wrapNone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Style w:val="ekvhandschrift"/>
              </w:rPr>
              <w:t>a</w:t>
            </w:r>
            <w:r w:rsidR="00072D13">
              <w:rPr>
                <w:rStyle w:val="ekvhandschrift"/>
              </w:rPr>
              <w:t>uf dem Boden</w:t>
            </w:r>
            <w:r w:rsidR="00A9036C">
              <w:rPr>
                <w:rStyle w:val="ekvhandschrift"/>
              </w:rPr>
              <w:t>.</w:t>
            </w:r>
          </w:p>
        </w:tc>
      </w:tr>
      <w:tr w:rsidR="0087656E" w:rsidRPr="00455D1D" w:rsidTr="00D1129D">
        <w:trPr>
          <w:trHeight w:val="703"/>
        </w:trPr>
        <w:tc>
          <w:tcPr>
            <w:tcW w:w="9298" w:type="dxa"/>
            <w:vAlign w:val="center"/>
          </w:tcPr>
          <w:p w:rsidR="0087656E" w:rsidRPr="00455D1D" w:rsidRDefault="00A9036C" w:rsidP="00B27C5C">
            <w:pPr>
              <w:tabs>
                <w:tab w:val="clear" w:pos="340"/>
                <w:tab w:val="clear" w:pos="595"/>
                <w:tab w:val="clear" w:pos="851"/>
              </w:tabs>
              <w:spacing w:after="160" w:line="259" w:lineRule="auto"/>
              <w:rPr>
                <w:rStyle w:val="ekvhandschrift"/>
              </w:rPr>
            </w:pP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72576" behindDoc="1" locked="0" layoutInCell="0" allowOverlap="0" wp14:anchorId="2F80AB99" wp14:editId="7643DB8E">
                  <wp:simplePos x="0" y="0"/>
                  <wp:positionH relativeFrom="column">
                    <wp:posOffset>5811520</wp:posOffset>
                  </wp:positionH>
                  <wp:positionV relativeFrom="paragraph">
                    <wp:posOffset>686435</wp:posOffset>
                  </wp:positionV>
                  <wp:extent cx="287655" cy="287655"/>
                  <wp:effectExtent l="57150" t="0" r="17145" b="0"/>
                  <wp:wrapNone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7656E" w:rsidRPr="00455D1D" w:rsidTr="00D1129D">
        <w:trPr>
          <w:trHeight w:val="703"/>
        </w:trPr>
        <w:tc>
          <w:tcPr>
            <w:tcW w:w="9298" w:type="dxa"/>
            <w:vAlign w:val="center"/>
          </w:tcPr>
          <w:p w:rsidR="0087656E" w:rsidRPr="00455D1D" w:rsidRDefault="00A9036C" w:rsidP="00B27C5C">
            <w:pPr>
              <w:rPr>
                <w:rStyle w:val="ekvhandschrift"/>
              </w:rPr>
            </w:pP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71552" behindDoc="1" locked="0" layoutInCell="0" allowOverlap="0" wp14:anchorId="244AC1A9" wp14:editId="62F43999">
                  <wp:simplePos x="0" y="0"/>
                  <wp:positionH relativeFrom="column">
                    <wp:posOffset>5815330</wp:posOffset>
                  </wp:positionH>
                  <wp:positionV relativeFrom="paragraph">
                    <wp:posOffset>687070</wp:posOffset>
                  </wp:positionV>
                  <wp:extent cx="287655" cy="287655"/>
                  <wp:effectExtent l="57150" t="0" r="17145" b="0"/>
                  <wp:wrapNone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7656E" w:rsidRPr="00455D1D" w:rsidTr="00D1129D">
        <w:trPr>
          <w:trHeight w:val="703"/>
        </w:trPr>
        <w:tc>
          <w:tcPr>
            <w:tcW w:w="9298" w:type="dxa"/>
            <w:vAlign w:val="center"/>
          </w:tcPr>
          <w:p w:rsidR="0087656E" w:rsidRPr="00455D1D" w:rsidRDefault="00A9036C" w:rsidP="00B27C5C">
            <w:pPr>
              <w:rPr>
                <w:rStyle w:val="ekvhandschrift"/>
              </w:rPr>
            </w:pP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70528" behindDoc="1" locked="0" layoutInCell="0" allowOverlap="0" wp14:anchorId="4E528E2E" wp14:editId="50254E41">
                  <wp:simplePos x="0" y="0"/>
                  <wp:positionH relativeFrom="column">
                    <wp:posOffset>5811520</wp:posOffset>
                  </wp:positionH>
                  <wp:positionV relativeFrom="paragraph">
                    <wp:posOffset>675640</wp:posOffset>
                  </wp:positionV>
                  <wp:extent cx="287655" cy="287655"/>
                  <wp:effectExtent l="57150" t="0" r="17145" b="0"/>
                  <wp:wrapNone/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7656E" w:rsidRPr="00455D1D" w:rsidTr="00D1129D">
        <w:trPr>
          <w:trHeight w:val="703"/>
        </w:trPr>
        <w:tc>
          <w:tcPr>
            <w:tcW w:w="9298" w:type="dxa"/>
            <w:vAlign w:val="center"/>
          </w:tcPr>
          <w:p w:rsidR="0087656E" w:rsidRPr="00455D1D" w:rsidRDefault="00A9036C" w:rsidP="00B27C5C">
            <w:pPr>
              <w:tabs>
                <w:tab w:val="clear" w:pos="340"/>
                <w:tab w:val="clear" w:pos="595"/>
                <w:tab w:val="clear" w:pos="851"/>
              </w:tabs>
              <w:spacing w:after="160" w:line="259" w:lineRule="auto"/>
              <w:rPr>
                <w:rStyle w:val="ekvhandschrift"/>
              </w:rPr>
            </w:pP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69504" behindDoc="1" locked="0" layoutInCell="0" allowOverlap="0" wp14:anchorId="423801C2" wp14:editId="79A849C3">
                  <wp:simplePos x="0" y="0"/>
                  <wp:positionH relativeFrom="column">
                    <wp:posOffset>5799455</wp:posOffset>
                  </wp:positionH>
                  <wp:positionV relativeFrom="paragraph">
                    <wp:posOffset>668020</wp:posOffset>
                  </wp:positionV>
                  <wp:extent cx="287655" cy="287655"/>
                  <wp:effectExtent l="57150" t="0" r="17145" b="0"/>
                  <wp:wrapNone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7656E" w:rsidRPr="00455D1D" w:rsidTr="00D1129D">
        <w:trPr>
          <w:trHeight w:val="703"/>
        </w:trPr>
        <w:tc>
          <w:tcPr>
            <w:tcW w:w="9298" w:type="dxa"/>
            <w:vAlign w:val="center"/>
          </w:tcPr>
          <w:p w:rsidR="0087656E" w:rsidRPr="00455D1D" w:rsidRDefault="00A9036C" w:rsidP="00B27C5C">
            <w:pPr>
              <w:tabs>
                <w:tab w:val="clear" w:pos="340"/>
                <w:tab w:val="clear" w:pos="595"/>
                <w:tab w:val="clear" w:pos="851"/>
              </w:tabs>
              <w:spacing w:after="160" w:line="259" w:lineRule="auto"/>
              <w:rPr>
                <w:rStyle w:val="ekvhandschrift"/>
              </w:rPr>
            </w:pP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75648" behindDoc="1" locked="0" layoutInCell="0" allowOverlap="0" wp14:anchorId="4822B952" wp14:editId="772C65D0">
                  <wp:simplePos x="0" y="0"/>
                  <wp:positionH relativeFrom="column">
                    <wp:posOffset>5815330</wp:posOffset>
                  </wp:positionH>
                  <wp:positionV relativeFrom="paragraph">
                    <wp:posOffset>685165</wp:posOffset>
                  </wp:positionV>
                  <wp:extent cx="287655" cy="287655"/>
                  <wp:effectExtent l="57150" t="0" r="17145" b="0"/>
                  <wp:wrapNone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7656E" w:rsidRPr="00455D1D" w:rsidTr="00D1129D">
        <w:trPr>
          <w:trHeight w:val="703"/>
        </w:trPr>
        <w:tc>
          <w:tcPr>
            <w:tcW w:w="9298" w:type="dxa"/>
            <w:vAlign w:val="center"/>
          </w:tcPr>
          <w:p w:rsidR="0087656E" w:rsidRPr="00455D1D" w:rsidRDefault="00A9036C" w:rsidP="00B27C5C">
            <w:pPr>
              <w:tabs>
                <w:tab w:val="clear" w:pos="340"/>
                <w:tab w:val="clear" w:pos="595"/>
                <w:tab w:val="clear" w:pos="851"/>
              </w:tabs>
              <w:spacing w:after="160" w:line="259" w:lineRule="auto"/>
              <w:rPr>
                <w:rStyle w:val="ekvhandschrift"/>
              </w:rPr>
            </w:pP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84864" behindDoc="1" locked="0" layoutInCell="0" allowOverlap="0" wp14:anchorId="7D4AD365" wp14:editId="3A9CCD0B">
                  <wp:simplePos x="0" y="0"/>
                  <wp:positionH relativeFrom="column">
                    <wp:posOffset>5606415</wp:posOffset>
                  </wp:positionH>
                  <wp:positionV relativeFrom="paragraph">
                    <wp:posOffset>1052195</wp:posOffset>
                  </wp:positionV>
                  <wp:extent cx="287655" cy="287655"/>
                  <wp:effectExtent l="0" t="57150" r="0" b="36195"/>
                  <wp:wrapThrough wrapText="bothSides">
                    <wp:wrapPolygon edited="0">
                      <wp:start x="20519" y="-2453"/>
                      <wp:lineTo x="-3643" y="10073"/>
                      <wp:lineTo x="4323" y="23643"/>
                      <wp:lineTo x="21888" y="8354"/>
                      <wp:lineTo x="25589" y="6182"/>
                      <wp:lineTo x="20519" y="-2453"/>
                    </wp:wrapPolygon>
                  </wp:wrapThrough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8025003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85888" behindDoc="1" locked="0" layoutInCell="0" allowOverlap="0" wp14:anchorId="2C72E282" wp14:editId="4E6861F4">
                  <wp:simplePos x="0" y="0"/>
                  <wp:positionH relativeFrom="column">
                    <wp:posOffset>-291465</wp:posOffset>
                  </wp:positionH>
                  <wp:positionV relativeFrom="paragraph">
                    <wp:posOffset>995680</wp:posOffset>
                  </wp:positionV>
                  <wp:extent cx="287655" cy="287655"/>
                  <wp:effectExtent l="0" t="57150" r="0" b="36195"/>
                  <wp:wrapThrough wrapText="bothSides">
                    <wp:wrapPolygon edited="0">
                      <wp:start x="20519" y="-2453"/>
                      <wp:lineTo x="-3643" y="10073"/>
                      <wp:lineTo x="4323" y="23643"/>
                      <wp:lineTo x="21888" y="8354"/>
                      <wp:lineTo x="25589" y="6182"/>
                      <wp:lineTo x="20519" y="-2453"/>
                    </wp:wrapPolygon>
                  </wp:wrapThrough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8025003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C6B5F" w:rsidRPr="00455D1D">
              <w:rPr>
                <w:rStyle w:val="ekvhandschrift"/>
                <w:lang w:eastAsia="de-DE"/>
              </w:rPr>
              <w:drawing>
                <wp:anchor distT="0" distB="0" distL="0" distR="0" simplePos="0" relativeHeight="251676672" behindDoc="1" locked="0" layoutInCell="0" allowOverlap="0" wp14:anchorId="1582A77C" wp14:editId="505FEB5B">
                  <wp:simplePos x="0" y="0"/>
                  <wp:positionH relativeFrom="column">
                    <wp:posOffset>5801360</wp:posOffset>
                  </wp:positionH>
                  <wp:positionV relativeFrom="paragraph">
                    <wp:posOffset>669290</wp:posOffset>
                  </wp:positionV>
                  <wp:extent cx="287655" cy="287655"/>
                  <wp:effectExtent l="57150" t="0" r="17145" b="0"/>
                  <wp:wrapNone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30E5A" w:rsidRDefault="00630E5A" w:rsidP="00630E5A"/>
    <w:sectPr w:rsidR="00630E5A" w:rsidSect="00054A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0F2" w:rsidRDefault="006250F2" w:rsidP="003C599D">
      <w:pPr>
        <w:spacing w:line="240" w:lineRule="auto"/>
      </w:pPr>
      <w:r>
        <w:separator/>
      </w:r>
    </w:p>
  </w:endnote>
  <w:endnote w:type="continuationSeparator" w:id="0">
    <w:p w:rsidR="006250F2" w:rsidRDefault="006250F2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2EF" w:rsidRDefault="00E972EF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FB1399">
          <w:pPr>
            <w:pStyle w:val="ekvpagina"/>
          </w:pPr>
          <w:r w:rsidRPr="00913892">
            <w:t xml:space="preserve">© Ernst Klett Verlag GmbH, Stuttgart </w:t>
          </w:r>
          <w:r w:rsidRPr="00913892">
            <w:t>201</w:t>
          </w:r>
          <w:r w:rsidR="00FB1399">
            <w:t>8</w:t>
          </w:r>
          <w:bookmarkStart w:id="1" w:name="_GoBack"/>
          <w:bookmarkEnd w:id="1"/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E972EF" w:rsidP="00271E98">
          <w:pPr>
            <w:pStyle w:val="ekvquelle"/>
          </w:pPr>
          <w:r w:rsidRPr="00005AE2">
            <w:t xml:space="preserve">Textquelle: </w:t>
          </w:r>
          <w:r>
            <w:t>Britta Seepe-Smit, Recklinghausen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2EF" w:rsidRDefault="00E972E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0F2" w:rsidRDefault="006250F2" w:rsidP="003C599D">
      <w:pPr>
        <w:spacing w:line="240" w:lineRule="auto"/>
      </w:pPr>
      <w:r>
        <w:separator/>
      </w:r>
    </w:p>
  </w:footnote>
  <w:footnote w:type="continuationSeparator" w:id="0">
    <w:p w:rsidR="006250F2" w:rsidRDefault="006250F2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2EF" w:rsidRDefault="00E972EF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2EF" w:rsidRDefault="00E972EF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2EF" w:rsidRDefault="00E972E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56E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72D13"/>
    <w:rsid w:val="000812E6"/>
    <w:rsid w:val="00090AB2"/>
    <w:rsid w:val="000928AA"/>
    <w:rsid w:val="00092E87"/>
    <w:rsid w:val="000939F5"/>
    <w:rsid w:val="00094F01"/>
    <w:rsid w:val="000B098D"/>
    <w:rsid w:val="000B6A99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2721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2A8B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E98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97D59"/>
    <w:rsid w:val="003A1A19"/>
    <w:rsid w:val="003A22F2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55D1D"/>
    <w:rsid w:val="004621B3"/>
    <w:rsid w:val="004647FD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50F2"/>
    <w:rsid w:val="00627765"/>
    <w:rsid w:val="00630E5A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E3BC9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7656E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6047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B3C0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036C"/>
    <w:rsid w:val="00A92B79"/>
    <w:rsid w:val="00A9695B"/>
    <w:rsid w:val="00A971EB"/>
    <w:rsid w:val="00AA179E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E5C95"/>
    <w:rsid w:val="00CF2E1A"/>
    <w:rsid w:val="00CF715C"/>
    <w:rsid w:val="00D022EC"/>
    <w:rsid w:val="00D05217"/>
    <w:rsid w:val="00D06182"/>
    <w:rsid w:val="00D10648"/>
    <w:rsid w:val="00D1129D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5D00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972EF"/>
    <w:rsid w:val="00EA7542"/>
    <w:rsid w:val="00EB2280"/>
    <w:rsid w:val="00EC1621"/>
    <w:rsid w:val="00EC662E"/>
    <w:rsid w:val="00EC6B5F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37640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1399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455D1D"/>
    <w:rPr>
      <w:rFonts w:ascii="Comic Sans MS" w:hAnsi="Comic Sans MS"/>
      <w:noProof/>
      <w:color w:val="000000" w:themeColor="text1"/>
      <w:sz w:val="34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455D1D"/>
    <w:rPr>
      <w:rFonts w:ascii="Comic Sans MS" w:hAnsi="Comic Sans MS"/>
      <w:noProof/>
      <w:color w:val="000000" w:themeColor="text1"/>
      <w:sz w:val="34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th.KLETT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8</cp:revision>
  <cp:lastPrinted>2017-12-13T09:27:00Z</cp:lastPrinted>
  <dcterms:created xsi:type="dcterms:W3CDTF">2017-11-07T15:22:00Z</dcterms:created>
  <dcterms:modified xsi:type="dcterms:W3CDTF">2017-12-19T16:32:00Z</dcterms:modified>
</cp:coreProperties>
</file>