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AE65F6">
            <w:pPr>
              <w:pStyle w:val="ekvkvnummer"/>
            </w:pPr>
            <w:r>
              <w:t xml:space="preserve">KV </w:t>
            </w:r>
            <w:r w:rsidR="00E73DE8">
              <w:t>8</w:t>
            </w:r>
            <w:r w:rsidR="00C7351E">
              <w:t>.3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C7351E" w:rsidP="00AE65F6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(((((((</w:t>
            </w: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8E2194" w:rsidRDefault="00E73DE8" w:rsidP="0042321D">
      <w:pPr>
        <w:pStyle w:val="ekvue2arial"/>
      </w:pPr>
      <w:bookmarkStart w:id="0" w:name="bmStart"/>
      <w:bookmarkEnd w:id="0"/>
      <w:r>
        <w:t>Wortspeicher Kapitel 8</w:t>
      </w:r>
      <w:r w:rsidR="0042321D" w:rsidRPr="0042321D">
        <w:t xml:space="preserve">: </w:t>
      </w:r>
      <w:r w:rsidR="00C7351E">
        <w:t>Nomen</w:t>
      </w:r>
      <w:r>
        <w:t xml:space="preserve"> und Verben</w:t>
      </w:r>
      <w:r w:rsidR="00C7351E">
        <w:t xml:space="preserve"> zum Kapitel</w:t>
      </w:r>
    </w:p>
    <w:p w:rsidR="002027EC" w:rsidRDefault="00AE2A3E" w:rsidP="002027EC">
      <w:pPr>
        <w:pStyle w:val="ekvbild"/>
      </w:pPr>
      <w:r>
        <w:rPr>
          <w:lang w:eastAsia="de-DE"/>
        </w:rPr>
        <w:drawing>
          <wp:anchor distT="0" distB="0" distL="114300" distR="114300" simplePos="0" relativeHeight="251665408" behindDoc="1" locked="0" layoutInCell="0" allowOverlap="0" wp14:anchorId="38606F6B" wp14:editId="669F2A3E">
            <wp:simplePos x="0" y="0"/>
            <wp:positionH relativeFrom="column">
              <wp:posOffset>6002655</wp:posOffset>
            </wp:positionH>
            <wp:positionV relativeFrom="paragraph">
              <wp:posOffset>82606</wp:posOffset>
            </wp:positionV>
            <wp:extent cx="287655" cy="287655"/>
            <wp:effectExtent l="57150" t="0" r="171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5" w:type="dxa"/>
        <w:tblInd w:w="-82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1"/>
      </w:tblGrid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8C0311" w:rsidRPr="00147049" w:rsidRDefault="00F52F49" w:rsidP="008C0311">
            <w:pPr>
              <w:pStyle w:val="ekvtabelle"/>
              <w:jc w:val="center"/>
              <w:rPr>
                <w:rStyle w:val="ekvhandschrift"/>
                <w:sz w:val="29"/>
                <w:szCs w:val="29"/>
              </w:rPr>
            </w:pPr>
            <w:r w:rsidRPr="00147049">
              <w:rPr>
                <w:rFonts w:ascii="Comic Sans MS" w:hAnsi="Comic Sans MS"/>
                <w:color w:val="767171" w:themeColor="background2" w:themeShade="80"/>
                <w:sz w:val="29"/>
                <w:szCs w:val="29"/>
              </w:rPr>
              <w:drawing>
                <wp:anchor distT="0" distB="0" distL="114300" distR="114300" simplePos="0" relativeHeight="251784192" behindDoc="0" locked="0" layoutInCell="1" allowOverlap="1" wp14:anchorId="05CE5AB4" wp14:editId="587A5B45">
                  <wp:simplePos x="0" y="0"/>
                  <wp:positionH relativeFrom="column">
                    <wp:posOffset>1002030</wp:posOffset>
                  </wp:positionH>
                  <wp:positionV relativeFrom="paragraph">
                    <wp:posOffset>-478155</wp:posOffset>
                  </wp:positionV>
                  <wp:extent cx="614045" cy="495300"/>
                  <wp:effectExtent l="0" t="0" r="0" b="0"/>
                  <wp:wrapNone/>
                  <wp:docPr id="78" name="Grafik 78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147049">
              <w:rPr>
                <w:rStyle w:val="ekvhandschrift"/>
                <w:color w:val="FF0000"/>
                <w:sz w:val="29"/>
                <w:szCs w:val="29"/>
              </w:rPr>
              <w:drawing>
                <wp:anchor distT="0" distB="0" distL="114300" distR="114300" simplePos="0" relativeHeight="251663360" behindDoc="1" locked="0" layoutInCell="0" allowOverlap="0" wp14:anchorId="690C4287" wp14:editId="1661146E">
                  <wp:simplePos x="0" y="0"/>
                  <wp:positionH relativeFrom="column">
                    <wp:posOffset>5986145</wp:posOffset>
                  </wp:positionH>
                  <wp:positionV relativeFrom="paragraph">
                    <wp:posOffset>7280275</wp:posOffset>
                  </wp:positionV>
                  <wp:extent cx="287655" cy="287655"/>
                  <wp:effectExtent l="57150" t="0" r="17145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147049">
              <w:rPr>
                <w:rStyle w:val="ekvhandschrift"/>
                <w:color w:val="FF0000"/>
                <w:sz w:val="29"/>
                <w:szCs w:val="29"/>
              </w:rPr>
              <w:drawing>
                <wp:anchor distT="0" distB="0" distL="114300" distR="114300" simplePos="0" relativeHeight="251662336" behindDoc="1" locked="0" layoutInCell="0" allowOverlap="0" wp14:anchorId="25597C35" wp14:editId="74FEB23A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5796280</wp:posOffset>
                  </wp:positionV>
                  <wp:extent cx="287655" cy="287655"/>
                  <wp:effectExtent l="57150" t="0" r="17145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147049">
              <w:rPr>
                <w:rStyle w:val="ekvhandschrift"/>
                <w:color w:val="FF0000"/>
                <w:sz w:val="29"/>
                <w:szCs w:val="29"/>
              </w:rPr>
              <w:drawing>
                <wp:anchor distT="0" distB="0" distL="114300" distR="114300" simplePos="0" relativeHeight="251659264" behindDoc="1" locked="0" layoutInCell="0" allowOverlap="0" wp14:anchorId="6A084504" wp14:editId="5A4CA483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1356360</wp:posOffset>
                  </wp:positionV>
                  <wp:extent cx="287655" cy="287655"/>
                  <wp:effectExtent l="57150" t="0" r="17145" b="0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DE8" w:rsidRPr="00147049">
              <w:rPr>
                <w:rStyle w:val="ekvhandschrift"/>
                <w:color w:val="FF0000"/>
                <w:sz w:val="29"/>
                <w:szCs w:val="29"/>
              </w:rPr>
              <w:t>die</w:t>
            </w:r>
            <w:r w:rsidR="008C0311" w:rsidRPr="00147049">
              <w:rPr>
                <w:rStyle w:val="ekvhandschrift"/>
                <w:color w:val="FF0000"/>
                <w:sz w:val="29"/>
                <w:szCs w:val="29"/>
              </w:rPr>
              <w:t xml:space="preserve"> </w:t>
            </w:r>
            <w:r w:rsidR="00E73DE8" w:rsidRPr="00147049">
              <w:rPr>
                <w:rStyle w:val="ekvhandschrift"/>
                <w:sz w:val="29"/>
                <w:szCs w:val="29"/>
              </w:rPr>
              <w:t>Bi</w:t>
            </w:r>
            <w:r w:rsidR="00E73DE8"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blio</w:t>
            </w:r>
            <w:r w:rsidR="00E73DE8" w:rsidRPr="00147049">
              <w:rPr>
                <w:rStyle w:val="ekvhandschrift"/>
                <w:sz w:val="29"/>
                <w:szCs w:val="29"/>
              </w:rPr>
              <w:t>thek</w:t>
            </w:r>
          </w:p>
          <w:p w:rsidR="00B534A5" w:rsidRPr="00147049" w:rsidRDefault="00E73DE8" w:rsidP="00F52F49">
            <w:pPr>
              <w:pStyle w:val="ekvtabelle"/>
              <w:jc w:val="center"/>
              <w:rPr>
                <w:rStyle w:val="ekvhandschrift"/>
                <w:sz w:val="29"/>
                <w:szCs w:val="29"/>
              </w:rPr>
            </w:pPr>
            <w:r w:rsidRPr="00147049">
              <w:rPr>
                <w:rStyle w:val="ekvhandschrift"/>
                <w:sz w:val="29"/>
                <w:szCs w:val="29"/>
              </w:rPr>
              <w:t>die Bi</w:t>
            </w:r>
            <w:r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blio</w:t>
            </w:r>
            <w:r w:rsidRPr="00147049">
              <w:rPr>
                <w:rStyle w:val="ekvhandschrift"/>
                <w:sz w:val="29"/>
                <w:szCs w:val="29"/>
              </w:rPr>
              <w:t>the</w:t>
            </w:r>
            <w:r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ken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C0311" w:rsidRPr="00327CC2" w:rsidRDefault="00F52F49" w:rsidP="008C031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86240" behindDoc="0" locked="0" layoutInCell="1" allowOverlap="1" wp14:anchorId="5356A628" wp14:editId="3E3131D6">
                  <wp:simplePos x="0" y="0"/>
                  <wp:positionH relativeFrom="column">
                    <wp:posOffset>999490</wp:posOffset>
                  </wp:positionH>
                  <wp:positionV relativeFrom="paragraph">
                    <wp:posOffset>-481965</wp:posOffset>
                  </wp:positionV>
                  <wp:extent cx="614045" cy="495300"/>
                  <wp:effectExtent l="0" t="0" r="0" b="0"/>
                  <wp:wrapNone/>
                  <wp:docPr id="79" name="Grafik 79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DE8" w:rsidRPr="004A4381">
              <w:rPr>
                <w:rStyle w:val="ekvhandschrift"/>
                <w:color w:val="538135" w:themeColor="accent6" w:themeShade="BF"/>
              </w:rPr>
              <w:t>das</w:t>
            </w:r>
            <w:r w:rsidR="008C0311" w:rsidRPr="00327CC2">
              <w:rPr>
                <w:rStyle w:val="ekvhandschrift"/>
                <w:color w:val="2E74B5" w:themeColor="accent1" w:themeShade="BF"/>
              </w:rPr>
              <w:t xml:space="preserve"> </w:t>
            </w:r>
            <w:r w:rsidR="00E73DE8">
              <w:rPr>
                <w:rStyle w:val="ekvhandschrift"/>
                <w:color w:val="auto"/>
              </w:rPr>
              <w:t>Bü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cher</w:t>
            </w:r>
            <w:r w:rsidR="00E73DE8">
              <w:rPr>
                <w:rStyle w:val="ekvhandschrift"/>
                <w:color w:val="auto"/>
              </w:rPr>
              <w:t>re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gal</w:t>
            </w:r>
          </w:p>
          <w:p w:rsidR="00B534A5" w:rsidRPr="00147049" w:rsidRDefault="008C0311" w:rsidP="00E73DE8">
            <w:pPr>
              <w:pStyle w:val="ekvtabelle"/>
              <w:jc w:val="center"/>
              <w:rPr>
                <w:rStyle w:val="ekvhandschrift"/>
                <w:sz w:val="29"/>
                <w:szCs w:val="29"/>
              </w:rPr>
            </w:pPr>
            <w:r w:rsidRPr="00147049">
              <w:rPr>
                <w:rStyle w:val="ekvhandschrift"/>
                <w:sz w:val="29"/>
                <w:szCs w:val="29"/>
              </w:rPr>
              <w:t xml:space="preserve">die </w:t>
            </w:r>
            <w:r w:rsidR="00E73DE8" w:rsidRPr="00147049">
              <w:rPr>
                <w:rStyle w:val="ekvhandschrift"/>
                <w:sz w:val="29"/>
                <w:szCs w:val="29"/>
              </w:rPr>
              <w:t>Bü</w:t>
            </w:r>
            <w:r w:rsidR="00E73DE8"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cher</w:t>
            </w:r>
            <w:r w:rsidR="00E73DE8" w:rsidRPr="00147049">
              <w:rPr>
                <w:rStyle w:val="ekvhandschrift"/>
                <w:sz w:val="29"/>
                <w:szCs w:val="29"/>
              </w:rPr>
              <w:t>re</w:t>
            </w:r>
            <w:r w:rsidR="00E73DE8"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ga</w:t>
            </w:r>
            <w:r w:rsidR="00E73DE8" w:rsidRPr="00147049">
              <w:rPr>
                <w:rStyle w:val="ekvhandschrift"/>
                <w:sz w:val="29"/>
                <w:szCs w:val="29"/>
              </w:rPr>
              <w:t>le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C0311" w:rsidRPr="00327CC2" w:rsidRDefault="00F52F49" w:rsidP="008C031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88288" behindDoc="0" locked="0" layoutInCell="1" allowOverlap="1" wp14:anchorId="137F8E17" wp14:editId="1F7AB4A4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-490220</wp:posOffset>
                  </wp:positionV>
                  <wp:extent cx="614045" cy="495300"/>
                  <wp:effectExtent l="0" t="0" r="0" b="0"/>
                  <wp:wrapNone/>
                  <wp:docPr id="80" name="Grafik 80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DE8" w:rsidRPr="004A4381">
              <w:rPr>
                <w:rStyle w:val="ekvhandschrift"/>
                <w:color w:val="538135" w:themeColor="accent6" w:themeShade="BF"/>
              </w:rPr>
              <w:t>das</w:t>
            </w:r>
            <w:r w:rsidR="00E73DE8">
              <w:rPr>
                <w:rStyle w:val="ekvhandschrift"/>
                <w:color w:val="2E74B5" w:themeColor="accent1" w:themeShade="BF"/>
              </w:rPr>
              <w:t xml:space="preserve"> </w:t>
            </w:r>
            <w:r w:rsidR="00E73DE8" w:rsidRPr="00E73DE8">
              <w:rPr>
                <w:rStyle w:val="ekvhandschrift"/>
                <w:color w:val="auto"/>
              </w:rPr>
              <w:t>Buch</w:t>
            </w:r>
          </w:p>
          <w:p w:rsidR="00B534A5" w:rsidRPr="00327CC2" w:rsidRDefault="008C0311" w:rsidP="00E73DE8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 xml:space="preserve">die </w:t>
            </w:r>
            <w:r w:rsidR="00E73DE8">
              <w:rPr>
                <w:rStyle w:val="ekvhandschrift"/>
              </w:rPr>
              <w:t>Bü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cher</w:t>
            </w:r>
          </w:p>
        </w:tc>
        <w:tc>
          <w:tcPr>
            <w:tcW w:w="2551" w:type="dxa"/>
            <w:vAlign w:val="center"/>
          </w:tcPr>
          <w:p w:rsidR="008C0311" w:rsidRPr="00327CC2" w:rsidRDefault="00F52F49" w:rsidP="008C0311">
            <w:pPr>
              <w:jc w:val="center"/>
              <w:rPr>
                <w:rStyle w:val="ekvhandschrift"/>
              </w:rPr>
            </w:pPr>
            <w:r w:rsidRPr="00147049">
              <w:rPr>
                <w:rStyle w:val="ekvhandschrift"/>
                <w:color w:val="FF0000"/>
                <w:szCs w:val="29"/>
              </w:rPr>
              <w:drawing>
                <wp:anchor distT="0" distB="0" distL="114300" distR="114300" simplePos="0" relativeHeight="251790336" behindDoc="0" locked="0" layoutInCell="1" allowOverlap="1" wp14:anchorId="40DC5D05" wp14:editId="60E9504C">
                  <wp:simplePos x="0" y="0"/>
                  <wp:positionH relativeFrom="column">
                    <wp:posOffset>993775</wp:posOffset>
                  </wp:positionH>
                  <wp:positionV relativeFrom="paragraph">
                    <wp:posOffset>-485140</wp:posOffset>
                  </wp:positionV>
                  <wp:extent cx="614045" cy="495300"/>
                  <wp:effectExtent l="0" t="0" r="0" b="0"/>
                  <wp:wrapNone/>
                  <wp:docPr id="81" name="Grafik 81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97906" w:rsidRPr="00147049">
              <w:rPr>
                <w:rStyle w:val="ekvhandschrift"/>
                <w:color w:val="FF0000"/>
                <w:szCs w:val="29"/>
                <w:lang w:eastAsia="de-DE"/>
              </w:rPr>
              <w:t>die</w:t>
            </w:r>
            <w:r w:rsidR="008C0311" w:rsidRPr="00197906">
              <w:rPr>
                <w:rStyle w:val="ekvhandschrift"/>
                <w:color w:val="FF0000"/>
                <w:sz w:val="28"/>
                <w:lang w:eastAsia="de-DE"/>
              </w:rPr>
              <w:t xml:space="preserve"> </w:t>
            </w:r>
            <w:r w:rsidR="00E73DE8">
              <w:rPr>
                <w:rStyle w:val="ekvhandschrift"/>
              </w:rPr>
              <w:t>CD/die CDs</w:t>
            </w:r>
          </w:p>
          <w:p w:rsidR="00B534A5" w:rsidRPr="00327CC2" w:rsidRDefault="008C0311" w:rsidP="00E73DE8">
            <w:pPr>
              <w:jc w:val="center"/>
              <w:rPr>
                <w:rStyle w:val="ekvhandschrift"/>
              </w:rPr>
            </w:pPr>
            <w:r w:rsidRPr="00147049">
              <w:rPr>
                <w:rStyle w:val="ekvhandschrift"/>
                <w:color w:val="FF0000"/>
                <w:szCs w:val="29"/>
                <w:lang w:eastAsia="de-DE"/>
              </w:rPr>
              <w:t>di</w:t>
            </w:r>
            <w:bookmarkStart w:id="1" w:name="_GoBack"/>
            <w:bookmarkEnd w:id="1"/>
            <w:r w:rsidRPr="00147049">
              <w:rPr>
                <w:rStyle w:val="ekvhandschrift"/>
                <w:color w:val="FF0000"/>
                <w:szCs w:val="29"/>
                <w:lang w:eastAsia="de-DE"/>
              </w:rPr>
              <w:t>e</w:t>
            </w:r>
            <w:r w:rsidRPr="00327CC2">
              <w:rPr>
                <w:rStyle w:val="ekvhandschrift"/>
              </w:rPr>
              <w:t xml:space="preserve"> </w:t>
            </w:r>
            <w:r w:rsidR="00E73DE8">
              <w:rPr>
                <w:rStyle w:val="ekvhandschrift"/>
              </w:rPr>
              <w:t>DVD/die DVDs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8C0311" w:rsidRPr="00327CC2" w:rsidRDefault="00F52F49" w:rsidP="008C031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76000" behindDoc="0" locked="0" layoutInCell="1" allowOverlap="1" wp14:anchorId="6132F674" wp14:editId="7B25A1B2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-487680</wp:posOffset>
                  </wp:positionV>
                  <wp:extent cx="614045" cy="495300"/>
                  <wp:effectExtent l="0" t="0" r="0" b="0"/>
                  <wp:wrapNone/>
                  <wp:docPr id="19" name="Grafik 19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4A4381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660288" behindDoc="1" locked="0" layoutInCell="0" allowOverlap="0" wp14:anchorId="4250E81D" wp14:editId="34E57129">
                  <wp:simplePos x="0" y="0"/>
                  <wp:positionH relativeFrom="column">
                    <wp:posOffset>5996940</wp:posOffset>
                  </wp:positionH>
                  <wp:positionV relativeFrom="paragraph">
                    <wp:posOffset>1344930</wp:posOffset>
                  </wp:positionV>
                  <wp:extent cx="287655" cy="287655"/>
                  <wp:effectExtent l="57150" t="0" r="17145" b="0"/>
                  <wp:wrapNone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DE8" w:rsidRPr="004A4381">
              <w:rPr>
                <w:rStyle w:val="ekvhandschrift"/>
                <w:color w:val="2E74B5" w:themeColor="accent1" w:themeShade="BF"/>
              </w:rPr>
              <w:t>der</w:t>
            </w:r>
            <w:r w:rsidR="008C0311" w:rsidRPr="00BA26C1">
              <w:rPr>
                <w:rStyle w:val="ekvhandschrift"/>
                <w:color w:val="538135" w:themeColor="accent6" w:themeShade="BF"/>
              </w:rPr>
              <w:t xml:space="preserve"> </w:t>
            </w:r>
            <w:r w:rsidR="00E73DE8">
              <w:rPr>
                <w:rStyle w:val="ekvhandschrift"/>
              </w:rPr>
              <w:t>Schreib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tisch</w:t>
            </w:r>
          </w:p>
          <w:p w:rsidR="00B534A5" w:rsidRPr="00327CC2" w:rsidRDefault="008C0311" w:rsidP="00E73DE8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 xml:space="preserve">die </w:t>
            </w:r>
            <w:r w:rsidR="00E73DE8">
              <w:rPr>
                <w:rStyle w:val="ekvhandschrift"/>
              </w:rPr>
              <w:t>Schreib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ti</w:t>
            </w:r>
            <w:r w:rsidR="00E73DE8">
              <w:rPr>
                <w:rStyle w:val="ekvhandschrift"/>
              </w:rPr>
              <w:t>sche</w:t>
            </w:r>
          </w:p>
        </w:tc>
        <w:tc>
          <w:tcPr>
            <w:tcW w:w="2552" w:type="dxa"/>
            <w:vAlign w:val="center"/>
          </w:tcPr>
          <w:p w:rsidR="00B534A5" w:rsidRPr="00147049" w:rsidRDefault="00F52F49" w:rsidP="00197906">
            <w:pPr>
              <w:pStyle w:val="ekvtabelle"/>
              <w:ind w:left="340"/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</w:pPr>
            <w:r w:rsidRPr="00147049">
              <w:rPr>
                <w:rFonts w:ascii="Comic Sans MS" w:hAnsi="Comic Sans MS"/>
                <w:color w:val="767171" w:themeColor="background2" w:themeShade="80"/>
                <w:sz w:val="29"/>
                <w:szCs w:val="29"/>
              </w:rPr>
              <w:drawing>
                <wp:anchor distT="0" distB="0" distL="114300" distR="114300" simplePos="0" relativeHeight="251778048" behindDoc="0" locked="0" layoutInCell="1" allowOverlap="1" wp14:anchorId="3EEDAF3A" wp14:editId="3F6806D5">
                  <wp:simplePos x="0" y="0"/>
                  <wp:positionH relativeFrom="column">
                    <wp:posOffset>997585</wp:posOffset>
                  </wp:positionH>
                  <wp:positionV relativeFrom="paragraph">
                    <wp:posOffset>-487680</wp:posOffset>
                  </wp:positionV>
                  <wp:extent cx="614045" cy="495300"/>
                  <wp:effectExtent l="0" t="0" r="0" b="0"/>
                  <wp:wrapNone/>
                  <wp:docPr id="70" name="Grafik 70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DE8" w:rsidRPr="00147049">
              <w:rPr>
                <w:rStyle w:val="ekvhandschrift"/>
                <w:color w:val="2E74B5" w:themeColor="accent1" w:themeShade="BF"/>
                <w:sz w:val="29"/>
                <w:szCs w:val="29"/>
                <w:lang w:eastAsia="en-US"/>
              </w:rPr>
              <w:t>der</w:t>
            </w:r>
            <w:r w:rsidR="008C0311" w:rsidRPr="00147049">
              <w:rPr>
                <w:rStyle w:val="ekvhandschrift"/>
                <w:color w:val="538135" w:themeColor="accent6" w:themeShade="BF"/>
                <w:sz w:val="29"/>
                <w:szCs w:val="29"/>
              </w:rPr>
              <w:t xml:space="preserve"> </w:t>
            </w:r>
            <w:r w:rsidR="00E73DE8" w:rsidRPr="00147049">
              <w:rPr>
                <w:rStyle w:val="ekvhandschrift"/>
                <w:sz w:val="29"/>
                <w:szCs w:val="29"/>
              </w:rPr>
              <w:t>Dreh</w:t>
            </w:r>
            <w:r w:rsidR="00E73DE8"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stuhl</w:t>
            </w:r>
          </w:p>
          <w:p w:rsidR="00C7351E" w:rsidRPr="00147049" w:rsidRDefault="00C7351E" w:rsidP="00E73DE8">
            <w:pPr>
              <w:pStyle w:val="ekvtabelle"/>
              <w:jc w:val="center"/>
              <w:rPr>
                <w:rStyle w:val="ekvhandschrift"/>
                <w:sz w:val="29"/>
                <w:szCs w:val="29"/>
              </w:rPr>
            </w:pPr>
            <w:r w:rsidRPr="00147049">
              <w:rPr>
                <w:rStyle w:val="ekvhandschrift"/>
                <w:color w:val="auto"/>
                <w:sz w:val="29"/>
                <w:szCs w:val="29"/>
              </w:rPr>
              <w:t>die</w:t>
            </w:r>
            <w:r w:rsidRPr="00147049">
              <w:rPr>
                <w:rStyle w:val="ekvhandschrift"/>
                <w:color w:val="538135" w:themeColor="accent6" w:themeShade="BF"/>
                <w:sz w:val="29"/>
                <w:szCs w:val="29"/>
              </w:rPr>
              <w:t xml:space="preserve"> </w:t>
            </w:r>
            <w:r w:rsidR="00E73DE8" w:rsidRPr="00147049">
              <w:rPr>
                <w:rStyle w:val="ekvhandschrift"/>
                <w:sz w:val="29"/>
                <w:szCs w:val="29"/>
              </w:rPr>
              <w:t>Dreh</w:t>
            </w:r>
            <w:r w:rsidR="00E73DE8"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stüh</w:t>
            </w:r>
            <w:r w:rsidR="00E73DE8" w:rsidRPr="00147049">
              <w:rPr>
                <w:rStyle w:val="ekvhandschrift"/>
                <w:sz w:val="29"/>
                <w:szCs w:val="29"/>
              </w:rPr>
              <w:t>le</w:t>
            </w:r>
          </w:p>
        </w:tc>
        <w:tc>
          <w:tcPr>
            <w:tcW w:w="2551" w:type="dxa"/>
            <w:vAlign w:val="center"/>
          </w:tcPr>
          <w:p w:rsidR="00B534A5" w:rsidRDefault="00F52F49" w:rsidP="00C7351E">
            <w:pPr>
              <w:jc w:val="center"/>
              <w:rPr>
                <w:rStyle w:val="ekvhandschrift"/>
                <w:color w:val="767171" w:themeColor="background2" w:themeShade="80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80096" behindDoc="0" locked="0" layoutInCell="1" allowOverlap="1" wp14:anchorId="32132785" wp14:editId="23DFF674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-488950</wp:posOffset>
                  </wp:positionV>
                  <wp:extent cx="614045" cy="495300"/>
                  <wp:effectExtent l="0" t="0" r="0" b="0"/>
                  <wp:wrapNone/>
                  <wp:docPr id="71" name="Grafik 71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DE8" w:rsidRPr="004A4381">
              <w:rPr>
                <w:rStyle w:val="ekvhandschrift"/>
                <w:color w:val="2E74B5" w:themeColor="accent1" w:themeShade="BF"/>
              </w:rPr>
              <w:t>der</w:t>
            </w:r>
            <w:r w:rsidR="008C0311" w:rsidRPr="00BA26C1">
              <w:rPr>
                <w:rStyle w:val="ekvhandschrift"/>
                <w:color w:val="538135" w:themeColor="accent6" w:themeShade="BF"/>
              </w:rPr>
              <w:t xml:space="preserve"> </w:t>
            </w:r>
            <w:r w:rsidR="00E73DE8">
              <w:rPr>
                <w:rStyle w:val="ekvhandschrift"/>
              </w:rPr>
              <w:t>Bild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schirm</w:t>
            </w:r>
          </w:p>
          <w:p w:rsidR="00C7351E" w:rsidRPr="00327CC2" w:rsidRDefault="00C7351E" w:rsidP="00E73DE8">
            <w:pPr>
              <w:jc w:val="center"/>
              <w:rPr>
                <w:rStyle w:val="ekvhandschrift"/>
              </w:rPr>
            </w:pPr>
            <w:r w:rsidRPr="00C7351E">
              <w:rPr>
                <w:rStyle w:val="ekvhandschrift"/>
              </w:rPr>
              <w:t>die</w:t>
            </w:r>
            <w:r w:rsidRPr="00BA26C1">
              <w:rPr>
                <w:rStyle w:val="ekvhandschrift"/>
                <w:color w:val="538135" w:themeColor="accent6" w:themeShade="BF"/>
              </w:rPr>
              <w:t xml:space="preserve"> </w:t>
            </w:r>
            <w:r w:rsidR="00E73DE8">
              <w:rPr>
                <w:rStyle w:val="ekvhandschrift"/>
              </w:rPr>
              <w:t>Bild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schir</w:t>
            </w:r>
            <w:r w:rsidR="00E73DE8">
              <w:rPr>
                <w:rStyle w:val="ekvhandschrift"/>
              </w:rPr>
              <w:t>me</w:t>
            </w:r>
          </w:p>
        </w:tc>
        <w:tc>
          <w:tcPr>
            <w:tcW w:w="2551" w:type="dxa"/>
            <w:vAlign w:val="center"/>
          </w:tcPr>
          <w:p w:rsidR="008C0311" w:rsidRPr="00197906" w:rsidRDefault="00F52F49" w:rsidP="00197906">
            <w:pPr>
              <w:jc w:val="center"/>
              <w:rPr>
                <w:rStyle w:val="ekvhandschrift"/>
                <w:color w:val="FF0000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82144" behindDoc="0" locked="0" layoutInCell="1" allowOverlap="1" wp14:anchorId="39CDE0C7" wp14:editId="2A3505C4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-486410</wp:posOffset>
                  </wp:positionV>
                  <wp:extent cx="614045" cy="495300"/>
                  <wp:effectExtent l="0" t="0" r="0" b="0"/>
                  <wp:wrapNone/>
                  <wp:docPr id="72" name="Grafik 72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C0311" w:rsidRPr="00327CC2">
              <w:rPr>
                <w:rStyle w:val="ekvhandschrift"/>
                <w:color w:val="FF0000"/>
              </w:rPr>
              <w:t xml:space="preserve">die </w:t>
            </w:r>
            <w:r w:rsidR="00E73DE8">
              <w:rPr>
                <w:rStyle w:val="ekvhandschrift"/>
              </w:rPr>
              <w:t>Tas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ta</w:t>
            </w:r>
            <w:r w:rsidR="00E73DE8">
              <w:rPr>
                <w:rStyle w:val="ekvhandschrift"/>
              </w:rPr>
              <w:t>tur</w:t>
            </w:r>
          </w:p>
          <w:p w:rsidR="00B534A5" w:rsidRPr="00327CC2" w:rsidRDefault="00D01104" w:rsidP="00E73DE8">
            <w:pPr>
              <w:jc w:val="center"/>
              <w:rPr>
                <w:rStyle w:val="ekvhandschrift"/>
              </w:rPr>
            </w:pPr>
            <w:r w:rsidRPr="00D01104">
              <w:rPr>
                <w:rStyle w:val="ekvhandschrift"/>
              </w:rPr>
              <w:t>die</w:t>
            </w:r>
            <w:r w:rsidRPr="00327CC2">
              <w:rPr>
                <w:rStyle w:val="ekvhandschrift"/>
                <w:color w:val="FF0000"/>
              </w:rPr>
              <w:t xml:space="preserve"> </w:t>
            </w:r>
            <w:r w:rsidR="00E73DE8">
              <w:rPr>
                <w:rStyle w:val="ekvhandschrift"/>
              </w:rPr>
              <w:t>Tas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ta</w:t>
            </w:r>
            <w:r w:rsidR="00E73DE8">
              <w:rPr>
                <w:rStyle w:val="ekvhandschrift"/>
              </w:rPr>
              <w:t>tu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ren</w:t>
            </w:r>
            <w:r>
              <w:rPr>
                <w:rStyle w:val="ekvhandschrift"/>
              </w:rPr>
              <w:t xml:space="preserve"> 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vAlign w:val="center"/>
          </w:tcPr>
          <w:p w:rsidR="00474EF5" w:rsidRPr="00327CC2" w:rsidRDefault="00F52F49" w:rsidP="00E73DE8">
            <w:pPr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67808" behindDoc="0" locked="0" layoutInCell="1" allowOverlap="1" wp14:anchorId="689BCA3F" wp14:editId="3BAAC381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-485775</wp:posOffset>
                  </wp:positionV>
                  <wp:extent cx="614045" cy="495300"/>
                  <wp:effectExtent l="0" t="0" r="0" b="0"/>
                  <wp:wrapNone/>
                  <wp:docPr id="15" name="Grafik 15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E2A3E"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661312" behindDoc="1" locked="0" layoutInCell="0" allowOverlap="0" wp14:anchorId="5BE438E5" wp14:editId="5D678D12">
                  <wp:simplePos x="0" y="0"/>
                  <wp:positionH relativeFrom="column">
                    <wp:posOffset>5998845</wp:posOffset>
                  </wp:positionH>
                  <wp:positionV relativeFrom="paragraph">
                    <wp:posOffset>1342390</wp:posOffset>
                  </wp:positionV>
                  <wp:extent cx="287655" cy="287655"/>
                  <wp:effectExtent l="57150" t="0" r="17145" b="0"/>
                  <wp:wrapNone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DE8">
              <w:rPr>
                <w:rStyle w:val="ekvhandschrift"/>
                <w:color w:val="2E74B5" w:themeColor="accent1" w:themeShade="BF"/>
              </w:rPr>
              <w:t xml:space="preserve">    der</w:t>
            </w:r>
            <w:r w:rsidR="00474EF5" w:rsidRPr="00327CC2">
              <w:rPr>
                <w:rStyle w:val="ekvhandschrift"/>
                <w:color w:val="2E74B5" w:themeColor="accent1" w:themeShade="BF"/>
              </w:rPr>
              <w:t xml:space="preserve"> </w:t>
            </w:r>
            <w:r w:rsidR="00E73DE8">
              <w:rPr>
                <w:rStyle w:val="ekvhandschrift"/>
              </w:rPr>
              <w:t>Com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pu</w:t>
            </w:r>
            <w:r w:rsidR="00E73DE8">
              <w:rPr>
                <w:rStyle w:val="ekvhandschrift"/>
              </w:rPr>
              <w:t>ter</w:t>
            </w:r>
          </w:p>
          <w:p w:rsidR="00B534A5" w:rsidRPr="00327CC2" w:rsidRDefault="00474EF5" w:rsidP="00E73DE8">
            <w:pPr>
              <w:jc w:val="center"/>
              <w:rPr>
                <w:rStyle w:val="ekvhandschrift"/>
              </w:rPr>
            </w:pPr>
            <w:r w:rsidRPr="00327CC2">
              <w:rPr>
                <w:rStyle w:val="ekvhandschrift"/>
              </w:rPr>
              <w:t xml:space="preserve">die </w:t>
            </w:r>
            <w:r w:rsidR="00E73DE8">
              <w:rPr>
                <w:rStyle w:val="ekvhandschrift"/>
              </w:rPr>
              <w:t>Com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pu</w:t>
            </w:r>
            <w:r w:rsidR="00E73DE8">
              <w:rPr>
                <w:rStyle w:val="ekvhandschrift"/>
              </w:rPr>
              <w:t>ter</w:t>
            </w:r>
          </w:p>
        </w:tc>
        <w:tc>
          <w:tcPr>
            <w:tcW w:w="2552" w:type="dxa"/>
            <w:vAlign w:val="center"/>
          </w:tcPr>
          <w:p w:rsidR="00474EF5" w:rsidRPr="00327CC2" w:rsidRDefault="00F52F49" w:rsidP="00474EF5">
            <w:pPr>
              <w:jc w:val="center"/>
              <w:rPr>
                <w:rStyle w:val="ekvhandschrift"/>
              </w:rPr>
            </w:pPr>
            <w:r w:rsidRPr="00147049">
              <w:rPr>
                <w:rStyle w:val="ekvhandschrift"/>
                <w:color w:val="FF0000"/>
                <w:szCs w:val="29"/>
              </w:rPr>
              <w:drawing>
                <wp:anchor distT="0" distB="0" distL="114300" distR="114300" simplePos="0" relativeHeight="251769856" behindDoc="0" locked="0" layoutInCell="1" allowOverlap="1" wp14:anchorId="36A15473" wp14:editId="6631A275">
                  <wp:simplePos x="0" y="0"/>
                  <wp:positionH relativeFrom="column">
                    <wp:posOffset>998220</wp:posOffset>
                  </wp:positionH>
                  <wp:positionV relativeFrom="paragraph">
                    <wp:posOffset>-487680</wp:posOffset>
                  </wp:positionV>
                  <wp:extent cx="614045" cy="495300"/>
                  <wp:effectExtent l="0" t="0" r="0" b="0"/>
                  <wp:wrapNone/>
                  <wp:docPr id="16" name="Grafik 16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1104" w:rsidRPr="00147049">
              <w:rPr>
                <w:rStyle w:val="ekvhandschrift"/>
                <w:color w:val="FF0000"/>
                <w:szCs w:val="29"/>
                <w:lang w:eastAsia="de-DE"/>
              </w:rPr>
              <w:t>die</w:t>
            </w:r>
            <w:r w:rsidR="00D01104">
              <w:rPr>
                <w:rStyle w:val="ekvhandschrift"/>
              </w:rPr>
              <w:t xml:space="preserve"> </w:t>
            </w:r>
            <w:r w:rsidR="00E73DE8">
              <w:rPr>
                <w:rStyle w:val="ekvhandschrift"/>
              </w:rPr>
              <w:t>Maus</w:t>
            </w:r>
          </w:p>
          <w:p w:rsidR="00B534A5" w:rsidRPr="00147049" w:rsidRDefault="00D01104" w:rsidP="00E73DE8">
            <w:pPr>
              <w:pStyle w:val="ekvtabelle"/>
              <w:jc w:val="center"/>
              <w:rPr>
                <w:rStyle w:val="ekvhandschrift"/>
                <w:sz w:val="29"/>
                <w:szCs w:val="29"/>
              </w:rPr>
            </w:pPr>
            <w:r w:rsidRPr="00147049">
              <w:rPr>
                <w:rStyle w:val="ekvhandschrift"/>
                <w:sz w:val="29"/>
                <w:szCs w:val="29"/>
              </w:rPr>
              <w:t xml:space="preserve">die </w:t>
            </w:r>
            <w:r w:rsidR="00E73DE8" w:rsidRPr="00147049">
              <w:rPr>
                <w:rStyle w:val="ekvhandschrift"/>
                <w:sz w:val="29"/>
                <w:szCs w:val="29"/>
              </w:rPr>
              <w:t>Mäu</w:t>
            </w:r>
            <w:r w:rsidR="00E73DE8"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se</w:t>
            </w:r>
          </w:p>
        </w:tc>
        <w:tc>
          <w:tcPr>
            <w:tcW w:w="2551" w:type="dxa"/>
            <w:vAlign w:val="center"/>
          </w:tcPr>
          <w:p w:rsidR="00474EF5" w:rsidRPr="00327CC2" w:rsidRDefault="00F52F49" w:rsidP="00474EF5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71904" behindDoc="0" locked="0" layoutInCell="1" allowOverlap="1" wp14:anchorId="5E0FA576" wp14:editId="194B8180">
                  <wp:simplePos x="0" y="0"/>
                  <wp:positionH relativeFrom="column">
                    <wp:posOffset>999490</wp:posOffset>
                  </wp:positionH>
                  <wp:positionV relativeFrom="paragraph">
                    <wp:posOffset>-490220</wp:posOffset>
                  </wp:positionV>
                  <wp:extent cx="614045" cy="495300"/>
                  <wp:effectExtent l="0" t="0" r="0" b="0"/>
                  <wp:wrapNone/>
                  <wp:docPr id="17" name="Grafik 17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96640" w:rsidRPr="00C96640">
              <w:rPr>
                <w:rStyle w:val="ekvhandschrift"/>
                <w:color w:val="538135" w:themeColor="accent6" w:themeShade="BF"/>
              </w:rPr>
              <w:t>das</w:t>
            </w:r>
            <w:r w:rsidR="0027116F">
              <w:rPr>
                <w:rStyle w:val="ekvhandschrift"/>
              </w:rPr>
              <w:t xml:space="preserve"> </w:t>
            </w:r>
            <w:r w:rsidR="00E73DE8">
              <w:rPr>
                <w:rStyle w:val="ekvhandschrift"/>
              </w:rPr>
              <w:t>Te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le</w:t>
            </w:r>
            <w:r w:rsidR="00E73DE8">
              <w:rPr>
                <w:rStyle w:val="ekvhandschrift"/>
              </w:rPr>
              <w:t>fon</w:t>
            </w:r>
          </w:p>
          <w:p w:rsidR="00B534A5" w:rsidRPr="00147049" w:rsidRDefault="0027116F" w:rsidP="00E73DE8">
            <w:pPr>
              <w:pStyle w:val="ekvtabelle"/>
              <w:jc w:val="center"/>
              <w:rPr>
                <w:rStyle w:val="ekvhandschrift"/>
                <w:sz w:val="29"/>
                <w:szCs w:val="29"/>
              </w:rPr>
            </w:pPr>
            <w:r w:rsidRPr="00147049">
              <w:rPr>
                <w:rStyle w:val="ekvhandschrift"/>
                <w:sz w:val="29"/>
                <w:szCs w:val="29"/>
              </w:rPr>
              <w:t xml:space="preserve">die </w:t>
            </w:r>
            <w:r w:rsidR="00E73DE8" w:rsidRPr="00147049">
              <w:rPr>
                <w:rStyle w:val="ekvhandschrift"/>
                <w:sz w:val="29"/>
                <w:szCs w:val="29"/>
              </w:rPr>
              <w:t>Te</w:t>
            </w:r>
            <w:r w:rsidR="00E73DE8"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le</w:t>
            </w:r>
            <w:r w:rsidR="00E73DE8" w:rsidRPr="00147049">
              <w:rPr>
                <w:rStyle w:val="ekvhandschrift"/>
                <w:sz w:val="29"/>
                <w:szCs w:val="29"/>
              </w:rPr>
              <w:t>fo</w:t>
            </w:r>
            <w:r w:rsidR="00E73DE8"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ne</w:t>
            </w:r>
          </w:p>
        </w:tc>
        <w:tc>
          <w:tcPr>
            <w:tcW w:w="2551" w:type="dxa"/>
            <w:vAlign w:val="center"/>
          </w:tcPr>
          <w:p w:rsidR="00474EF5" w:rsidRPr="00327CC2" w:rsidRDefault="00F52F49" w:rsidP="00474EF5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73952" behindDoc="0" locked="0" layoutInCell="1" allowOverlap="1" wp14:anchorId="00B3D8FB" wp14:editId="0E97C19F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-486410</wp:posOffset>
                  </wp:positionV>
                  <wp:extent cx="614045" cy="495300"/>
                  <wp:effectExtent l="0" t="0" r="0" b="0"/>
                  <wp:wrapNone/>
                  <wp:docPr id="18" name="Grafik 18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DE8" w:rsidRPr="004A4381">
              <w:rPr>
                <w:rStyle w:val="ekvhandschrift"/>
                <w:color w:val="538135" w:themeColor="accent6" w:themeShade="BF"/>
              </w:rPr>
              <w:t>das</w:t>
            </w:r>
            <w:r w:rsidR="0027116F">
              <w:rPr>
                <w:rStyle w:val="ekvhandschrift"/>
              </w:rPr>
              <w:t xml:space="preserve"> </w:t>
            </w:r>
            <w:r w:rsidR="00C96640">
              <w:rPr>
                <w:rStyle w:val="ekvhandschrift"/>
              </w:rPr>
              <w:t>S</w:t>
            </w:r>
            <w:r w:rsidR="00E73DE8">
              <w:rPr>
                <w:rStyle w:val="ekvhandschrift"/>
              </w:rPr>
              <w:t>itz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kis</w:t>
            </w:r>
            <w:r w:rsidR="00E73DE8">
              <w:rPr>
                <w:rStyle w:val="ekvhandschrift"/>
              </w:rPr>
              <w:t>sen</w:t>
            </w:r>
          </w:p>
          <w:p w:rsidR="00B534A5" w:rsidRPr="00327CC2" w:rsidRDefault="0027116F" w:rsidP="00E73DE8">
            <w:pPr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 xml:space="preserve">die </w:t>
            </w:r>
            <w:r w:rsidR="00E73DE8">
              <w:rPr>
                <w:rStyle w:val="ekvhandschrift"/>
              </w:rPr>
              <w:t>Sitz</w:t>
            </w:r>
            <w:r w:rsidR="00E73DE8" w:rsidRPr="004A4381">
              <w:rPr>
                <w:rStyle w:val="ekvhandschrift"/>
                <w:color w:val="767171" w:themeColor="background2" w:themeShade="80"/>
              </w:rPr>
              <w:t>kis</w:t>
            </w:r>
            <w:r w:rsidR="00E73DE8">
              <w:rPr>
                <w:rStyle w:val="ekvhandschrift"/>
              </w:rPr>
              <w:t>sen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52F49" w:rsidRPr="00327CC2" w:rsidRDefault="00412607" w:rsidP="00F52F49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59616" behindDoc="0" locked="0" layoutInCell="1" allowOverlap="1" wp14:anchorId="3A7A3E45" wp14:editId="7EB3B986">
                  <wp:simplePos x="0" y="0"/>
                  <wp:positionH relativeFrom="column">
                    <wp:posOffset>999490</wp:posOffset>
                  </wp:positionH>
                  <wp:positionV relativeFrom="line">
                    <wp:posOffset>-602615</wp:posOffset>
                  </wp:positionV>
                  <wp:extent cx="615315" cy="496570"/>
                  <wp:effectExtent l="0" t="0" r="0" b="0"/>
                  <wp:wrapNone/>
                  <wp:docPr id="10" name="Grafik 10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" cy="49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DE8" w:rsidRPr="004A4381">
              <w:rPr>
                <w:rStyle w:val="ekvhandschrift"/>
                <w:color w:val="538135" w:themeColor="accent6" w:themeShade="BF"/>
              </w:rPr>
              <w:t>das</w:t>
            </w:r>
            <w:r w:rsidR="0027116F">
              <w:rPr>
                <w:rStyle w:val="ekvhandschrift"/>
                <w:color w:val="auto"/>
              </w:rPr>
              <w:t xml:space="preserve"> </w:t>
            </w:r>
            <w:r w:rsidR="00E73DE8" w:rsidRPr="00147049">
              <w:rPr>
                <w:rStyle w:val="ekvhandschrift"/>
                <w:szCs w:val="29"/>
                <w:lang w:eastAsia="de-DE"/>
              </w:rPr>
              <w:t>Al</w:t>
            </w:r>
            <w:r w:rsidR="00E73DE8" w:rsidRPr="00147049">
              <w:rPr>
                <w:rStyle w:val="ekvhandschrift"/>
                <w:color w:val="767171" w:themeColor="background2" w:themeShade="80"/>
                <w:szCs w:val="29"/>
              </w:rPr>
              <w:t>pha</w:t>
            </w:r>
            <w:r w:rsidR="00E73DE8" w:rsidRPr="00147049">
              <w:rPr>
                <w:rStyle w:val="ekvhandschrift"/>
                <w:szCs w:val="29"/>
                <w:lang w:eastAsia="de-DE"/>
              </w:rPr>
              <w:t>bet</w:t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F52F49" w:rsidP="00056E37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61664" behindDoc="0" locked="0" layoutInCell="1" allowOverlap="1" wp14:anchorId="76019A00" wp14:editId="367DD86E">
                  <wp:simplePos x="0" y="0"/>
                  <wp:positionH relativeFrom="column">
                    <wp:posOffset>1000760</wp:posOffset>
                  </wp:positionH>
                  <wp:positionV relativeFrom="paragraph">
                    <wp:posOffset>-481330</wp:posOffset>
                  </wp:positionV>
                  <wp:extent cx="614045" cy="495300"/>
                  <wp:effectExtent l="0" t="0" r="0" b="0"/>
                  <wp:wrapNone/>
                  <wp:docPr id="12" name="Grafik 12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3FA" w:rsidRPr="004A4381">
              <w:rPr>
                <w:rStyle w:val="ekvhandschrift"/>
                <w:color w:val="2E74B5" w:themeColor="accent1" w:themeShade="BF"/>
              </w:rPr>
              <w:t>der</w:t>
            </w:r>
            <w:r w:rsidR="0027116F">
              <w:rPr>
                <w:rStyle w:val="ekvhandschrift"/>
              </w:rPr>
              <w:t xml:space="preserve"> </w:t>
            </w:r>
            <w:r w:rsidR="00CB13FA">
              <w:rPr>
                <w:rStyle w:val="ekvhandschrift"/>
              </w:rPr>
              <w:t>Kopf</w:t>
            </w:r>
            <w:r w:rsidR="00CB13FA" w:rsidRPr="004A4381">
              <w:rPr>
                <w:rStyle w:val="ekvhandschrift"/>
                <w:color w:val="767171" w:themeColor="background2" w:themeShade="80"/>
              </w:rPr>
              <w:t>hö</w:t>
            </w:r>
            <w:r w:rsidR="00CB13FA">
              <w:rPr>
                <w:rStyle w:val="ekvhandschrift"/>
              </w:rPr>
              <w:t>rer</w:t>
            </w:r>
          </w:p>
          <w:p w:rsidR="00B534A5" w:rsidRPr="00147049" w:rsidRDefault="0027116F" w:rsidP="00CB13FA">
            <w:pPr>
              <w:pStyle w:val="ekvtabelle"/>
              <w:jc w:val="center"/>
              <w:rPr>
                <w:rStyle w:val="ekvhandschrift"/>
                <w:sz w:val="29"/>
                <w:szCs w:val="29"/>
              </w:rPr>
            </w:pPr>
            <w:r w:rsidRPr="00147049">
              <w:rPr>
                <w:rStyle w:val="ekvhandschrift"/>
                <w:sz w:val="29"/>
                <w:szCs w:val="29"/>
              </w:rPr>
              <w:t xml:space="preserve">die </w:t>
            </w:r>
            <w:r w:rsidR="00CB13FA" w:rsidRPr="00147049">
              <w:rPr>
                <w:rStyle w:val="ekvhandschrift"/>
                <w:sz w:val="29"/>
                <w:szCs w:val="29"/>
              </w:rPr>
              <w:t>Kopf</w:t>
            </w:r>
            <w:r w:rsidR="00CB13FA" w:rsidRPr="00147049">
              <w:rPr>
                <w:rStyle w:val="ekvhandschrift"/>
                <w:color w:val="767171" w:themeColor="background2" w:themeShade="80"/>
                <w:sz w:val="29"/>
                <w:szCs w:val="29"/>
                <w:lang w:eastAsia="en-US"/>
              </w:rPr>
              <w:t>hö</w:t>
            </w:r>
            <w:r w:rsidR="00CB13FA" w:rsidRPr="00147049">
              <w:rPr>
                <w:rStyle w:val="ekvhandschrift"/>
                <w:sz w:val="29"/>
                <w:szCs w:val="29"/>
              </w:rPr>
              <w:t>rer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F52F49" w:rsidP="00C96640">
            <w:pPr>
              <w:spacing w:line="240" w:lineRule="auto"/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63712" behindDoc="0" locked="0" layoutInCell="1" allowOverlap="1" wp14:anchorId="14E4B321" wp14:editId="24B8B130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-473075</wp:posOffset>
                  </wp:positionV>
                  <wp:extent cx="614045" cy="495300"/>
                  <wp:effectExtent l="0" t="0" r="0" b="0"/>
                  <wp:wrapNone/>
                  <wp:docPr id="13" name="Grafik 13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3FA" w:rsidRPr="004A4381">
              <w:rPr>
                <w:rStyle w:val="ekvhandschrift"/>
                <w:color w:val="auto"/>
              </w:rPr>
              <w:t>le</w:t>
            </w:r>
            <w:r w:rsidR="00CB13FA" w:rsidRPr="004A4381">
              <w:rPr>
                <w:rStyle w:val="ekvhandschrift"/>
                <w:color w:val="767171" w:themeColor="background2" w:themeShade="80"/>
              </w:rPr>
              <w:t>sen</w:t>
            </w:r>
          </w:p>
          <w:p w:rsidR="00B534A5" w:rsidRPr="00327CC2" w:rsidRDefault="00CB13FA" w:rsidP="00C96640">
            <w:pPr>
              <w:spacing w:line="240" w:lineRule="auto"/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er/sie liest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F52F49" w:rsidP="00056E37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65760" behindDoc="0" locked="0" layoutInCell="1" allowOverlap="1" wp14:anchorId="5C723AC1" wp14:editId="2544E06C">
                  <wp:simplePos x="0" y="0"/>
                  <wp:positionH relativeFrom="column">
                    <wp:posOffset>995680</wp:posOffset>
                  </wp:positionH>
                  <wp:positionV relativeFrom="paragraph">
                    <wp:posOffset>-477520</wp:posOffset>
                  </wp:positionV>
                  <wp:extent cx="614045" cy="495300"/>
                  <wp:effectExtent l="0" t="0" r="0" b="0"/>
                  <wp:wrapNone/>
                  <wp:docPr id="14" name="Grafik 14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3FA" w:rsidRPr="004A4381">
              <w:rPr>
                <w:rStyle w:val="ekvhandschrift"/>
                <w:color w:val="auto"/>
              </w:rPr>
              <w:t>vor</w:t>
            </w:r>
            <w:r w:rsidR="00CB13FA" w:rsidRPr="004A4381">
              <w:rPr>
                <w:rStyle w:val="ekvhandschrift"/>
                <w:color w:val="767171" w:themeColor="background2" w:themeShade="80"/>
              </w:rPr>
              <w:t>le</w:t>
            </w:r>
            <w:r w:rsidR="00CB13FA" w:rsidRPr="004A4381">
              <w:rPr>
                <w:rStyle w:val="ekvhandschrift"/>
                <w:color w:val="auto"/>
              </w:rPr>
              <w:t>sen</w:t>
            </w:r>
          </w:p>
          <w:p w:rsidR="00B534A5" w:rsidRPr="00327CC2" w:rsidRDefault="00CB13FA" w:rsidP="00C96640">
            <w:pPr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er/sie liest vor</w:t>
            </w:r>
          </w:p>
        </w:tc>
      </w:tr>
      <w:tr w:rsidR="00B534A5" w:rsidRPr="00327CC2" w:rsidTr="00A0663A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056E37" w:rsidRPr="00CB13FA" w:rsidRDefault="00F52F49" w:rsidP="00CB13FA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92384" behindDoc="0" locked="0" layoutInCell="1" allowOverlap="1" wp14:anchorId="6C7B83C3" wp14:editId="597AB777">
                  <wp:simplePos x="0" y="0"/>
                  <wp:positionH relativeFrom="column">
                    <wp:posOffset>998855</wp:posOffset>
                  </wp:positionH>
                  <wp:positionV relativeFrom="paragraph">
                    <wp:posOffset>-482600</wp:posOffset>
                  </wp:positionV>
                  <wp:extent cx="614045" cy="495300"/>
                  <wp:effectExtent l="0" t="0" r="0" b="0"/>
                  <wp:wrapNone/>
                  <wp:docPr id="82" name="Grafik 82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3FA" w:rsidRPr="00CB13FA">
              <w:rPr>
                <w:rStyle w:val="ekvhandschrift"/>
                <w:color w:val="auto"/>
              </w:rPr>
              <w:t>zu</w:t>
            </w:r>
            <w:r w:rsidR="00CB13FA" w:rsidRPr="004A4381">
              <w:rPr>
                <w:rStyle w:val="ekvhandschrift"/>
                <w:color w:val="767171" w:themeColor="background2" w:themeShade="80"/>
              </w:rPr>
              <w:t>hö</w:t>
            </w:r>
            <w:r w:rsidR="00CB13FA" w:rsidRPr="00CB13FA">
              <w:rPr>
                <w:rStyle w:val="ekvhandschrift"/>
                <w:color w:val="auto"/>
              </w:rPr>
              <w:t>ren</w:t>
            </w:r>
          </w:p>
          <w:p w:rsidR="00B534A5" w:rsidRPr="00327CC2" w:rsidRDefault="00CB13FA" w:rsidP="00CB13FA">
            <w:pPr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er/sie hört zu</w:t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F52F49" w:rsidP="00056E37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94432" behindDoc="0" locked="0" layoutInCell="1" allowOverlap="1" wp14:anchorId="7116D2CE" wp14:editId="13A22EE3">
                  <wp:simplePos x="0" y="0"/>
                  <wp:positionH relativeFrom="column">
                    <wp:posOffset>1001395</wp:posOffset>
                  </wp:positionH>
                  <wp:positionV relativeFrom="paragraph">
                    <wp:posOffset>-483235</wp:posOffset>
                  </wp:positionV>
                  <wp:extent cx="614045" cy="495300"/>
                  <wp:effectExtent l="0" t="0" r="0" b="0"/>
                  <wp:wrapNone/>
                  <wp:docPr id="83" name="Grafik 83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3FA" w:rsidRPr="004A4381">
              <w:rPr>
                <w:rStyle w:val="ekvhandschrift"/>
                <w:color w:val="auto"/>
              </w:rPr>
              <w:t>sit</w:t>
            </w:r>
            <w:r w:rsidR="00CB13FA" w:rsidRPr="004A4381">
              <w:rPr>
                <w:rStyle w:val="ekvhandschrift"/>
                <w:color w:val="767171" w:themeColor="background2" w:themeShade="80"/>
              </w:rPr>
              <w:t>zen</w:t>
            </w:r>
          </w:p>
          <w:p w:rsidR="00B534A5" w:rsidRPr="00327CC2" w:rsidRDefault="00CB13FA" w:rsidP="00C96640">
            <w:pPr>
              <w:jc w:val="center"/>
              <w:rPr>
                <w:rStyle w:val="ekvhandschrift"/>
              </w:rPr>
            </w:pPr>
            <w:r>
              <w:rPr>
                <w:rStyle w:val="ekvhandschrift"/>
              </w:rPr>
              <w:t>er/sie sitzt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F52F49" w:rsidP="00056E37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96480" behindDoc="0" locked="0" layoutInCell="1" allowOverlap="1" wp14:anchorId="5B8A34C6" wp14:editId="601774DB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-489585</wp:posOffset>
                  </wp:positionV>
                  <wp:extent cx="614045" cy="495300"/>
                  <wp:effectExtent l="0" t="0" r="0" b="0"/>
                  <wp:wrapNone/>
                  <wp:docPr id="84" name="Grafik 84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3FA">
              <w:rPr>
                <w:rStyle w:val="ekvhandschrift"/>
              </w:rPr>
              <w:t>aus</w:t>
            </w:r>
            <w:r w:rsidR="00CB13FA" w:rsidRPr="004A4381">
              <w:rPr>
                <w:rStyle w:val="ekvhandschrift"/>
                <w:color w:val="767171" w:themeColor="background2" w:themeShade="80"/>
              </w:rPr>
              <w:t>lei</w:t>
            </w:r>
            <w:r w:rsidR="00CB13FA">
              <w:rPr>
                <w:rStyle w:val="ekvhandschrift"/>
              </w:rPr>
              <w:t>hen</w:t>
            </w:r>
          </w:p>
          <w:p w:rsidR="00B534A5" w:rsidRPr="00147049" w:rsidRDefault="00CB13FA" w:rsidP="00484C90">
            <w:pPr>
              <w:pStyle w:val="ekvtabelle"/>
              <w:jc w:val="center"/>
              <w:rPr>
                <w:rStyle w:val="ekvhandschrift"/>
                <w:sz w:val="29"/>
                <w:szCs w:val="29"/>
              </w:rPr>
            </w:pPr>
            <w:r w:rsidRPr="00147049">
              <w:rPr>
                <w:rStyle w:val="ekvhandschrift"/>
                <w:sz w:val="29"/>
                <w:szCs w:val="29"/>
              </w:rPr>
              <w:t>er/sie leiht aus</w:t>
            </w: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056E37" w:rsidRPr="00327CC2" w:rsidRDefault="00F52F49" w:rsidP="00056E37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798528" behindDoc="0" locked="0" layoutInCell="1" allowOverlap="1" wp14:anchorId="7A895493" wp14:editId="017E7F65">
                  <wp:simplePos x="0" y="0"/>
                  <wp:positionH relativeFrom="column">
                    <wp:posOffset>994410</wp:posOffset>
                  </wp:positionH>
                  <wp:positionV relativeFrom="paragraph">
                    <wp:posOffset>-483235</wp:posOffset>
                  </wp:positionV>
                  <wp:extent cx="614045" cy="495300"/>
                  <wp:effectExtent l="0" t="0" r="0" b="0"/>
                  <wp:wrapNone/>
                  <wp:docPr id="85" name="Grafik 85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4381" w:rsidRPr="004A4381">
              <w:rPr>
                <w:rStyle w:val="ekvhandschrift"/>
                <w:color w:val="auto"/>
              </w:rPr>
              <w:t>an</w:t>
            </w:r>
            <w:r w:rsidR="004A4381" w:rsidRPr="004A4381">
              <w:rPr>
                <w:rStyle w:val="ekvhandschrift"/>
                <w:color w:val="767171" w:themeColor="background2" w:themeShade="80"/>
              </w:rPr>
              <w:t>schau</w:t>
            </w:r>
            <w:r w:rsidR="004A4381" w:rsidRPr="004A4381">
              <w:rPr>
                <w:rStyle w:val="ekvhandschrift"/>
                <w:color w:val="auto"/>
              </w:rPr>
              <w:t>en</w:t>
            </w:r>
          </w:p>
          <w:p w:rsidR="00B534A5" w:rsidRPr="00147049" w:rsidRDefault="004A4381" w:rsidP="00484C90">
            <w:pPr>
              <w:pStyle w:val="ekvtabelle"/>
              <w:jc w:val="center"/>
              <w:rPr>
                <w:rStyle w:val="ekvhandschrift"/>
                <w:sz w:val="29"/>
                <w:szCs w:val="29"/>
              </w:rPr>
            </w:pPr>
            <w:r w:rsidRPr="00147049">
              <w:rPr>
                <w:rStyle w:val="ekvhandschrift"/>
                <w:sz w:val="29"/>
                <w:szCs w:val="29"/>
              </w:rPr>
              <w:t>er/sie schaut an</w:t>
            </w:r>
          </w:p>
        </w:tc>
      </w:tr>
    </w:tbl>
    <w:p w:rsidR="00344E0A" w:rsidRDefault="00344E0A" w:rsidP="00B534A5">
      <w:r>
        <w:rPr>
          <w:lang w:eastAsia="de-DE"/>
        </w:rPr>
        <w:drawing>
          <wp:anchor distT="0" distB="0" distL="114300" distR="114300" simplePos="0" relativeHeight="251669504" behindDoc="1" locked="0" layoutInCell="0" allowOverlap="0" wp14:anchorId="70F3CD29" wp14:editId="54129F85">
            <wp:simplePos x="0" y="0"/>
            <wp:positionH relativeFrom="column">
              <wp:posOffset>-672465</wp:posOffset>
            </wp:positionH>
            <wp:positionV relativeFrom="paragraph">
              <wp:posOffset>45720</wp:posOffset>
            </wp:positionV>
            <wp:extent cx="287655" cy="287655"/>
            <wp:effectExtent l="0" t="57150" r="0" b="3619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1199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1552" behindDoc="1" locked="0" layoutInCell="0" allowOverlap="0" wp14:anchorId="6245F101" wp14:editId="303BB0F2">
            <wp:simplePos x="0" y="0"/>
            <wp:positionH relativeFrom="column">
              <wp:posOffset>958215</wp:posOffset>
            </wp:positionH>
            <wp:positionV relativeFrom="paragraph">
              <wp:posOffset>54610</wp:posOffset>
            </wp:positionV>
            <wp:extent cx="287655" cy="287655"/>
            <wp:effectExtent l="0" t="57150" r="0" b="3619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0008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67456" behindDoc="1" locked="0" layoutInCell="0" allowOverlap="0" wp14:anchorId="4804022B" wp14:editId="5CD408E8">
            <wp:simplePos x="0" y="0"/>
            <wp:positionH relativeFrom="column">
              <wp:posOffset>2569210</wp:posOffset>
            </wp:positionH>
            <wp:positionV relativeFrom="paragraph">
              <wp:posOffset>45085</wp:posOffset>
            </wp:positionV>
            <wp:extent cx="287655" cy="287655"/>
            <wp:effectExtent l="0" t="57150" r="0" b="5524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3600" behindDoc="1" locked="0" layoutInCell="0" allowOverlap="0" wp14:anchorId="29DD8B9B" wp14:editId="334190D3">
            <wp:simplePos x="0" y="0"/>
            <wp:positionH relativeFrom="column">
              <wp:posOffset>4192905</wp:posOffset>
            </wp:positionH>
            <wp:positionV relativeFrom="paragraph">
              <wp:posOffset>48895</wp:posOffset>
            </wp:positionV>
            <wp:extent cx="287655" cy="287655"/>
            <wp:effectExtent l="0" t="57150" r="0" b="3619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1663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675648" behindDoc="1" locked="0" layoutInCell="0" allowOverlap="0" wp14:anchorId="6C215EB9" wp14:editId="573BBD64">
            <wp:simplePos x="0" y="0"/>
            <wp:positionH relativeFrom="column">
              <wp:posOffset>5804535</wp:posOffset>
            </wp:positionH>
            <wp:positionV relativeFrom="paragraph">
              <wp:posOffset>61595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26" y="-2374"/>
                <wp:lineTo x="1132" y="3906"/>
                <wp:lineTo x="1174" y="15439"/>
                <wp:lineTo x="-1305" y="16868"/>
                <wp:lineTo x="1552" y="21825"/>
                <wp:lineTo x="4030" y="20397"/>
                <wp:lineTo x="21907" y="8444"/>
                <wp:lineTo x="25626" y="6302"/>
                <wp:lineTo x="20626" y="-2374"/>
              </wp:wrapPolygon>
            </wp:wrapThrough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344E0A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344E0A" w:rsidRPr="00AE65F6" w:rsidRDefault="00344E0A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344E0A" w:rsidRPr="0006258C" w:rsidRDefault="00344E0A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344E0A" w:rsidRPr="00EA7542" w:rsidRDefault="00344E0A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344E0A" w:rsidRPr="00C172AE" w:rsidRDefault="00344E0A" w:rsidP="00AE65F6">
            <w:pPr>
              <w:pStyle w:val="ekvkvnummer"/>
            </w:pPr>
            <w:r>
              <w:t xml:space="preserve">KV </w:t>
            </w:r>
            <w:r w:rsidR="00E73DE8">
              <w:t>8</w:t>
            </w:r>
            <w:r w:rsidRPr="00344E0A">
              <w:t>.3</w:t>
            </w:r>
          </w:p>
        </w:tc>
      </w:tr>
      <w:tr w:rsidR="00344E0A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344E0A" w:rsidRPr="00BF17F2" w:rsidRDefault="00344E0A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344E0A" w:rsidRPr="00BF17F2" w:rsidRDefault="00344E0A" w:rsidP="00037566">
            <w:pPr>
              <w:rPr>
                <w:color w:val="FFFFFF" w:themeColor="background1"/>
              </w:rPr>
            </w:pPr>
          </w:p>
        </w:tc>
      </w:tr>
    </w:tbl>
    <w:p w:rsidR="00B144E1" w:rsidRDefault="00B144E1" w:rsidP="00B534A5">
      <w:r w:rsidRPr="004A4381">
        <w:rPr>
          <w:rStyle w:val="ekvhandschrift"/>
          <w:color w:val="FF0000"/>
          <w:lang w:eastAsia="de-DE"/>
        </w:rPr>
        <w:drawing>
          <wp:anchor distT="0" distB="0" distL="114300" distR="114300" simplePos="0" relativeHeight="251827200" behindDoc="1" locked="0" layoutInCell="0" allowOverlap="0" wp14:anchorId="06C4F207" wp14:editId="4C859C88">
            <wp:simplePos x="0" y="0"/>
            <wp:positionH relativeFrom="column">
              <wp:posOffset>5998210</wp:posOffset>
            </wp:positionH>
            <wp:positionV relativeFrom="paragraph">
              <wp:posOffset>123190</wp:posOffset>
            </wp:positionV>
            <wp:extent cx="287655" cy="287655"/>
            <wp:effectExtent l="57150" t="0" r="17145" b="0"/>
            <wp:wrapNone/>
            <wp:docPr id="136" name="Grafik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809537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05" w:type="dxa"/>
        <w:tblInd w:w="-82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2552"/>
        <w:gridCol w:w="2551"/>
        <w:gridCol w:w="2551"/>
      </w:tblGrid>
      <w:tr w:rsidR="00B144E1" w:rsidRPr="00327CC2" w:rsidTr="00B64135">
        <w:trPr>
          <w:trHeight w:val="2324"/>
        </w:trPr>
        <w:tc>
          <w:tcPr>
            <w:tcW w:w="2551" w:type="dxa"/>
            <w:vAlign w:val="center"/>
          </w:tcPr>
          <w:p w:rsidR="00B144E1" w:rsidRPr="00327CC2" w:rsidRDefault="00B144E1" w:rsidP="00B144E1">
            <w:pPr>
              <w:pStyle w:val="ekvtabelle"/>
              <w:jc w:val="center"/>
              <w:rPr>
                <w:rStyle w:val="ekvhandschrift"/>
              </w:rPr>
            </w:pPr>
            <w:r w:rsidRPr="004A4381">
              <w:rPr>
                <w:rStyle w:val="ekvhandschrift"/>
                <w:color w:val="FF0000"/>
              </w:rPr>
              <w:drawing>
                <wp:anchor distT="0" distB="0" distL="114300" distR="114300" simplePos="0" relativeHeight="251804672" behindDoc="1" locked="0" layoutInCell="0" allowOverlap="0" wp14:anchorId="0B3E783F" wp14:editId="7697BF48">
                  <wp:simplePos x="0" y="0"/>
                  <wp:positionH relativeFrom="column">
                    <wp:posOffset>5986145</wp:posOffset>
                  </wp:positionH>
                  <wp:positionV relativeFrom="paragraph">
                    <wp:posOffset>7280275</wp:posOffset>
                  </wp:positionV>
                  <wp:extent cx="287655" cy="287655"/>
                  <wp:effectExtent l="57150" t="0" r="17145" b="0"/>
                  <wp:wrapNone/>
                  <wp:docPr id="112" name="Grafik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4381">
              <w:rPr>
                <w:rStyle w:val="ekvhandschrift"/>
                <w:color w:val="FF0000"/>
              </w:rPr>
              <w:drawing>
                <wp:anchor distT="0" distB="0" distL="114300" distR="114300" simplePos="0" relativeHeight="251803648" behindDoc="1" locked="0" layoutInCell="0" allowOverlap="0" wp14:anchorId="3692286A" wp14:editId="20253CB5">
                  <wp:simplePos x="0" y="0"/>
                  <wp:positionH relativeFrom="column">
                    <wp:posOffset>5999480</wp:posOffset>
                  </wp:positionH>
                  <wp:positionV relativeFrom="paragraph">
                    <wp:posOffset>5796280</wp:posOffset>
                  </wp:positionV>
                  <wp:extent cx="287655" cy="287655"/>
                  <wp:effectExtent l="57150" t="0" r="17145" b="0"/>
                  <wp:wrapNone/>
                  <wp:docPr id="113" name="Grafik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4381">
              <w:rPr>
                <w:rStyle w:val="ekvhandschrift"/>
                <w:color w:val="FF0000"/>
              </w:rPr>
              <w:drawing>
                <wp:anchor distT="0" distB="0" distL="114300" distR="114300" simplePos="0" relativeHeight="251800576" behindDoc="1" locked="0" layoutInCell="0" allowOverlap="0" wp14:anchorId="4F96A932" wp14:editId="61E5BAE7">
                  <wp:simplePos x="0" y="0"/>
                  <wp:positionH relativeFrom="column">
                    <wp:posOffset>6010275</wp:posOffset>
                  </wp:positionH>
                  <wp:positionV relativeFrom="paragraph">
                    <wp:posOffset>1356360</wp:posOffset>
                  </wp:positionV>
                  <wp:extent cx="287655" cy="287655"/>
                  <wp:effectExtent l="57150" t="0" r="17145" b="0"/>
                  <wp:wrapNone/>
                  <wp:docPr id="114" name="Grafik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pStyle w:val="ekvtabelle"/>
              <w:jc w:val="center"/>
              <w:rPr>
                <w:rStyle w:val="ekvhandschrift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144E1" w:rsidRPr="00327CC2" w:rsidRDefault="00A71F0E" w:rsidP="00B144E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20032" behindDoc="0" locked="0" layoutInCell="1" allowOverlap="1" wp14:anchorId="149A7894" wp14:editId="05107832">
                  <wp:simplePos x="0" y="0"/>
                  <wp:positionH relativeFrom="column">
                    <wp:posOffset>2616835</wp:posOffset>
                  </wp:positionH>
                  <wp:positionV relativeFrom="paragraph">
                    <wp:posOffset>-482600</wp:posOffset>
                  </wp:positionV>
                  <wp:extent cx="614045" cy="495300"/>
                  <wp:effectExtent l="0" t="0" r="0" b="0"/>
                  <wp:wrapNone/>
                  <wp:docPr id="116" name="Grafik 116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17984" behindDoc="0" locked="0" layoutInCell="1" allowOverlap="1" wp14:anchorId="44A39528" wp14:editId="529DECC8">
                  <wp:simplePos x="0" y="0"/>
                  <wp:positionH relativeFrom="column">
                    <wp:posOffset>-625475</wp:posOffset>
                  </wp:positionH>
                  <wp:positionV relativeFrom="paragraph">
                    <wp:posOffset>-481965</wp:posOffset>
                  </wp:positionV>
                  <wp:extent cx="614045" cy="495300"/>
                  <wp:effectExtent l="0" t="0" r="0" b="0"/>
                  <wp:wrapNone/>
                  <wp:docPr id="111" name="Grafik 111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19008" behindDoc="0" locked="0" layoutInCell="1" allowOverlap="1" wp14:anchorId="4DBF1B07" wp14:editId="377CAA71">
                  <wp:simplePos x="0" y="0"/>
                  <wp:positionH relativeFrom="column">
                    <wp:posOffset>993775</wp:posOffset>
                  </wp:positionH>
                  <wp:positionV relativeFrom="paragraph">
                    <wp:posOffset>-483870</wp:posOffset>
                  </wp:positionV>
                  <wp:extent cx="614045" cy="495300"/>
                  <wp:effectExtent l="0" t="0" r="0" b="0"/>
                  <wp:wrapNone/>
                  <wp:docPr id="115" name="Grafik 115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pStyle w:val="ekvtabelle"/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B144E1" w:rsidRPr="00327CC2" w:rsidRDefault="00B144E1" w:rsidP="00B144E1">
            <w:pPr>
              <w:jc w:val="center"/>
              <w:rPr>
                <w:rStyle w:val="ekvhandschrift"/>
              </w:rPr>
            </w:pPr>
          </w:p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B144E1" w:rsidRPr="00327CC2" w:rsidRDefault="00B144E1" w:rsidP="00B144E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21056" behindDoc="0" locked="0" layoutInCell="1" allowOverlap="1" wp14:anchorId="2D02066A" wp14:editId="41BCE5B4">
                  <wp:simplePos x="0" y="0"/>
                  <wp:positionH relativeFrom="column">
                    <wp:posOffset>989965</wp:posOffset>
                  </wp:positionH>
                  <wp:positionV relativeFrom="paragraph">
                    <wp:posOffset>-480060</wp:posOffset>
                  </wp:positionV>
                  <wp:extent cx="614045" cy="495300"/>
                  <wp:effectExtent l="0" t="0" r="0" b="0"/>
                  <wp:wrapNone/>
                  <wp:docPr id="117" name="Grafik 117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</w:p>
        </w:tc>
      </w:tr>
      <w:tr w:rsidR="00B144E1" w:rsidRPr="00327CC2" w:rsidTr="00B64135">
        <w:trPr>
          <w:trHeight w:val="2324"/>
        </w:trPr>
        <w:tc>
          <w:tcPr>
            <w:tcW w:w="2551" w:type="dxa"/>
            <w:vAlign w:val="center"/>
          </w:tcPr>
          <w:p w:rsidR="00B144E1" w:rsidRPr="00327CC2" w:rsidRDefault="00B144E1" w:rsidP="00B144E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13888" behindDoc="0" locked="0" layoutInCell="1" allowOverlap="1" wp14:anchorId="21262B26" wp14:editId="50521C7B">
                  <wp:simplePos x="0" y="0"/>
                  <wp:positionH relativeFrom="column">
                    <wp:posOffset>998220</wp:posOffset>
                  </wp:positionH>
                  <wp:positionV relativeFrom="paragraph">
                    <wp:posOffset>-487680</wp:posOffset>
                  </wp:positionV>
                  <wp:extent cx="614045" cy="495300"/>
                  <wp:effectExtent l="0" t="0" r="0" b="0"/>
                  <wp:wrapNone/>
                  <wp:docPr id="118" name="Grafik 118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A4381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801600" behindDoc="1" locked="0" layoutInCell="0" allowOverlap="0" wp14:anchorId="791B860D" wp14:editId="2FF2AC17">
                  <wp:simplePos x="0" y="0"/>
                  <wp:positionH relativeFrom="column">
                    <wp:posOffset>5996940</wp:posOffset>
                  </wp:positionH>
                  <wp:positionV relativeFrom="paragraph">
                    <wp:posOffset>1344930</wp:posOffset>
                  </wp:positionV>
                  <wp:extent cx="287655" cy="287655"/>
                  <wp:effectExtent l="57150" t="0" r="17145" b="0"/>
                  <wp:wrapNone/>
                  <wp:docPr id="119" name="Grafik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</w:p>
        </w:tc>
        <w:tc>
          <w:tcPr>
            <w:tcW w:w="2552" w:type="dxa"/>
            <w:vAlign w:val="center"/>
          </w:tcPr>
          <w:p w:rsidR="00B144E1" w:rsidRPr="00327CC2" w:rsidRDefault="00B144E1" w:rsidP="00B144E1">
            <w:pPr>
              <w:pStyle w:val="ekvtabelle"/>
              <w:ind w:left="340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</w:rPr>
              <w:drawing>
                <wp:anchor distT="0" distB="0" distL="114300" distR="114300" simplePos="0" relativeHeight="251814912" behindDoc="0" locked="0" layoutInCell="1" allowOverlap="1" wp14:anchorId="0BC0C281" wp14:editId="7CF281A9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-483870</wp:posOffset>
                  </wp:positionV>
                  <wp:extent cx="614045" cy="495300"/>
                  <wp:effectExtent l="0" t="0" r="0" b="0"/>
                  <wp:wrapNone/>
                  <wp:docPr id="120" name="Grafik 120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pStyle w:val="ekvtabelle"/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B144E1" w:rsidRPr="00327CC2" w:rsidRDefault="00B144E1" w:rsidP="00B144E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15936" behindDoc="0" locked="0" layoutInCell="1" allowOverlap="1" wp14:anchorId="7E653670" wp14:editId="0BE6653F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-483870</wp:posOffset>
                  </wp:positionV>
                  <wp:extent cx="614045" cy="495300"/>
                  <wp:effectExtent l="0" t="0" r="0" b="0"/>
                  <wp:wrapNone/>
                  <wp:docPr id="121" name="Grafik 121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B144E1" w:rsidRPr="00327CC2" w:rsidRDefault="00B144E1" w:rsidP="00B144E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16960" behindDoc="0" locked="0" layoutInCell="1" allowOverlap="1" wp14:anchorId="20C6CD6C" wp14:editId="05C3702B">
                  <wp:simplePos x="0" y="0"/>
                  <wp:positionH relativeFrom="column">
                    <wp:posOffset>993775</wp:posOffset>
                  </wp:positionH>
                  <wp:positionV relativeFrom="paragraph">
                    <wp:posOffset>-482600</wp:posOffset>
                  </wp:positionV>
                  <wp:extent cx="614045" cy="495300"/>
                  <wp:effectExtent l="0" t="0" r="0" b="0"/>
                  <wp:wrapNone/>
                  <wp:docPr id="122" name="Grafik 122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</w:p>
        </w:tc>
      </w:tr>
      <w:tr w:rsidR="00B144E1" w:rsidRPr="00327CC2" w:rsidTr="00B64135">
        <w:trPr>
          <w:trHeight w:val="2324"/>
        </w:trPr>
        <w:tc>
          <w:tcPr>
            <w:tcW w:w="2551" w:type="dxa"/>
            <w:vAlign w:val="center"/>
          </w:tcPr>
          <w:p w:rsidR="00B144E1" w:rsidRPr="00327CC2" w:rsidRDefault="00B144E1" w:rsidP="00B144E1">
            <w:pPr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09792" behindDoc="0" locked="0" layoutInCell="1" allowOverlap="1" wp14:anchorId="35B2E37C" wp14:editId="2ACDD8ED">
                  <wp:simplePos x="0" y="0"/>
                  <wp:positionH relativeFrom="column">
                    <wp:posOffset>996950</wp:posOffset>
                  </wp:positionH>
                  <wp:positionV relativeFrom="paragraph">
                    <wp:posOffset>-485140</wp:posOffset>
                  </wp:positionV>
                  <wp:extent cx="614045" cy="495300"/>
                  <wp:effectExtent l="0" t="0" r="0" b="0"/>
                  <wp:wrapNone/>
                  <wp:docPr id="123" name="Grafik 123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27CC2">
              <w:rPr>
                <w:rStyle w:val="ekvhandschrift"/>
                <w:color w:val="2E74B5" w:themeColor="accent1" w:themeShade="BF"/>
                <w:lang w:eastAsia="de-DE"/>
              </w:rPr>
              <w:drawing>
                <wp:anchor distT="0" distB="0" distL="114300" distR="114300" simplePos="0" relativeHeight="251802624" behindDoc="1" locked="0" layoutInCell="0" allowOverlap="0" wp14:anchorId="3607BD83" wp14:editId="61FE1405">
                  <wp:simplePos x="0" y="0"/>
                  <wp:positionH relativeFrom="column">
                    <wp:posOffset>5998845</wp:posOffset>
                  </wp:positionH>
                  <wp:positionV relativeFrom="paragraph">
                    <wp:posOffset>1342390</wp:posOffset>
                  </wp:positionV>
                  <wp:extent cx="287655" cy="287655"/>
                  <wp:effectExtent l="57150" t="0" r="17145" b="0"/>
                  <wp:wrapNone/>
                  <wp:docPr id="124" name="Grafik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c_scher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2809537">
                            <a:off x="0" y="0"/>
                            <a:ext cx="287655" cy="287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</w:p>
        </w:tc>
        <w:tc>
          <w:tcPr>
            <w:tcW w:w="2552" w:type="dxa"/>
            <w:vAlign w:val="center"/>
          </w:tcPr>
          <w:p w:rsidR="00B144E1" w:rsidRPr="00327CC2" w:rsidRDefault="00B144E1" w:rsidP="00B144E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10816" behindDoc="0" locked="0" layoutInCell="1" allowOverlap="1" wp14:anchorId="6B52DDF4" wp14:editId="6519C72F">
                  <wp:simplePos x="0" y="0"/>
                  <wp:positionH relativeFrom="column">
                    <wp:posOffset>998855</wp:posOffset>
                  </wp:positionH>
                  <wp:positionV relativeFrom="paragraph">
                    <wp:posOffset>-480060</wp:posOffset>
                  </wp:positionV>
                  <wp:extent cx="614045" cy="495300"/>
                  <wp:effectExtent l="0" t="0" r="0" b="0"/>
                  <wp:wrapNone/>
                  <wp:docPr id="125" name="Grafik 125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pStyle w:val="ekvtabelle"/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B144E1" w:rsidRPr="00327CC2" w:rsidRDefault="00B144E1" w:rsidP="00B144E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11840" behindDoc="0" locked="0" layoutInCell="1" allowOverlap="1" wp14:anchorId="3FE4DD76" wp14:editId="4A10C425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-483870</wp:posOffset>
                  </wp:positionV>
                  <wp:extent cx="614045" cy="495300"/>
                  <wp:effectExtent l="0" t="0" r="0" b="0"/>
                  <wp:wrapNone/>
                  <wp:docPr id="126" name="Grafik 126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pStyle w:val="ekvtabelle"/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vAlign w:val="center"/>
          </w:tcPr>
          <w:p w:rsidR="00B144E1" w:rsidRPr="00327CC2" w:rsidRDefault="00B144E1" w:rsidP="00B144E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12864" behindDoc="0" locked="0" layoutInCell="1" allowOverlap="1" wp14:anchorId="79AD3A54" wp14:editId="05A3952A">
                  <wp:simplePos x="0" y="0"/>
                  <wp:positionH relativeFrom="column">
                    <wp:posOffset>995045</wp:posOffset>
                  </wp:positionH>
                  <wp:positionV relativeFrom="paragraph">
                    <wp:posOffset>-489585</wp:posOffset>
                  </wp:positionV>
                  <wp:extent cx="614045" cy="495300"/>
                  <wp:effectExtent l="0" t="0" r="0" b="0"/>
                  <wp:wrapNone/>
                  <wp:docPr id="127" name="Grafik 127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</w:p>
        </w:tc>
      </w:tr>
      <w:tr w:rsidR="00B144E1" w:rsidRPr="00327CC2" w:rsidTr="00B64135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05696" behindDoc="0" locked="0" layoutInCell="1" allowOverlap="1" wp14:anchorId="6F9E2E44" wp14:editId="2261E7E2">
                  <wp:simplePos x="0" y="0"/>
                  <wp:positionH relativeFrom="column">
                    <wp:posOffset>998855</wp:posOffset>
                  </wp:positionH>
                  <wp:positionV relativeFrom="paragraph">
                    <wp:posOffset>-609600</wp:posOffset>
                  </wp:positionV>
                  <wp:extent cx="614045" cy="495300"/>
                  <wp:effectExtent l="0" t="0" r="0" b="0"/>
                  <wp:wrapNone/>
                  <wp:docPr id="128" name="Grafik 128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144E1" w:rsidRPr="00327CC2" w:rsidRDefault="00B144E1" w:rsidP="00B144E1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06720" behindDoc="0" locked="0" layoutInCell="1" allowOverlap="1" wp14:anchorId="21098246" wp14:editId="04D7819D">
                  <wp:simplePos x="0" y="0"/>
                  <wp:positionH relativeFrom="column">
                    <wp:posOffset>998220</wp:posOffset>
                  </wp:positionH>
                  <wp:positionV relativeFrom="paragraph">
                    <wp:posOffset>-483235</wp:posOffset>
                  </wp:positionV>
                  <wp:extent cx="614045" cy="495300"/>
                  <wp:effectExtent l="0" t="0" r="0" b="0"/>
                  <wp:wrapNone/>
                  <wp:docPr id="129" name="Grafik 129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pStyle w:val="ekvtabelle"/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144E1" w:rsidRPr="00327CC2" w:rsidRDefault="00B144E1" w:rsidP="00B144E1">
            <w:pPr>
              <w:spacing w:line="240" w:lineRule="auto"/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07744" behindDoc="0" locked="0" layoutInCell="1" allowOverlap="1" wp14:anchorId="5A9410C4" wp14:editId="7D5419E6">
                  <wp:simplePos x="0" y="0"/>
                  <wp:positionH relativeFrom="column">
                    <wp:posOffset>994410</wp:posOffset>
                  </wp:positionH>
                  <wp:positionV relativeFrom="paragraph">
                    <wp:posOffset>-480695</wp:posOffset>
                  </wp:positionV>
                  <wp:extent cx="614045" cy="495300"/>
                  <wp:effectExtent l="0" t="0" r="0" b="0"/>
                  <wp:wrapNone/>
                  <wp:docPr id="130" name="Grafik 130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spacing w:line="240" w:lineRule="auto"/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08768" behindDoc="0" locked="0" layoutInCell="1" allowOverlap="1" wp14:anchorId="1E727F92" wp14:editId="2994D6FD">
                  <wp:simplePos x="0" y="0"/>
                  <wp:positionH relativeFrom="column">
                    <wp:posOffset>995680</wp:posOffset>
                  </wp:positionH>
                  <wp:positionV relativeFrom="paragraph">
                    <wp:posOffset>-481330</wp:posOffset>
                  </wp:positionV>
                  <wp:extent cx="614045" cy="495300"/>
                  <wp:effectExtent l="0" t="0" r="0" b="0"/>
                  <wp:wrapNone/>
                  <wp:docPr id="131" name="Grafik 131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144E1">
            <w:pPr>
              <w:jc w:val="center"/>
              <w:rPr>
                <w:rStyle w:val="ekvhandschrift"/>
              </w:rPr>
            </w:pPr>
          </w:p>
        </w:tc>
      </w:tr>
      <w:tr w:rsidR="00B144E1" w:rsidRPr="00327CC2" w:rsidTr="00B64135">
        <w:trPr>
          <w:trHeight w:val="2324"/>
        </w:trPr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B144E1" w:rsidRPr="00CB13FA" w:rsidRDefault="00B144E1" w:rsidP="00B64135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22080" behindDoc="0" locked="0" layoutInCell="1" allowOverlap="1" wp14:anchorId="4E085E4F" wp14:editId="3216D198">
                  <wp:simplePos x="0" y="0"/>
                  <wp:positionH relativeFrom="column">
                    <wp:posOffset>996315</wp:posOffset>
                  </wp:positionH>
                  <wp:positionV relativeFrom="paragraph">
                    <wp:posOffset>-474345</wp:posOffset>
                  </wp:positionV>
                  <wp:extent cx="614045" cy="495300"/>
                  <wp:effectExtent l="0" t="0" r="0" b="0"/>
                  <wp:wrapNone/>
                  <wp:docPr id="132" name="Grafik 132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</w:p>
        </w:tc>
        <w:tc>
          <w:tcPr>
            <w:tcW w:w="2552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23104" behindDoc="0" locked="0" layoutInCell="1" allowOverlap="1" wp14:anchorId="30738657" wp14:editId="5AF59471">
                  <wp:simplePos x="0" y="0"/>
                  <wp:positionH relativeFrom="column">
                    <wp:posOffset>985520</wp:posOffset>
                  </wp:positionH>
                  <wp:positionV relativeFrom="paragraph">
                    <wp:posOffset>-481965</wp:posOffset>
                  </wp:positionV>
                  <wp:extent cx="614045" cy="495300"/>
                  <wp:effectExtent l="0" t="0" r="0" b="0"/>
                  <wp:wrapNone/>
                  <wp:docPr id="133" name="Grafik 133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24128" behindDoc="0" locked="0" layoutInCell="1" allowOverlap="1" wp14:anchorId="1A4C8EEA" wp14:editId="06137503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-474345</wp:posOffset>
                  </wp:positionV>
                  <wp:extent cx="614045" cy="495300"/>
                  <wp:effectExtent l="0" t="0" r="0" b="0"/>
                  <wp:wrapNone/>
                  <wp:docPr id="134" name="Grafik 134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144E1">
            <w:pPr>
              <w:pStyle w:val="ekvtabelle"/>
              <w:jc w:val="center"/>
              <w:rPr>
                <w:rStyle w:val="ekvhandschrift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:rsidR="00B144E1" w:rsidRPr="00327CC2" w:rsidRDefault="00B144E1" w:rsidP="00B64135">
            <w:pPr>
              <w:jc w:val="center"/>
              <w:rPr>
                <w:rStyle w:val="ekvhandschrift"/>
              </w:rPr>
            </w:pPr>
            <w:r>
              <w:rPr>
                <w:rFonts w:ascii="Comic Sans MS" w:hAnsi="Comic Sans MS"/>
                <w:color w:val="767171" w:themeColor="background2" w:themeShade="80"/>
                <w:lang w:eastAsia="de-DE"/>
              </w:rPr>
              <w:drawing>
                <wp:anchor distT="0" distB="0" distL="114300" distR="114300" simplePos="0" relativeHeight="251825152" behindDoc="0" locked="0" layoutInCell="1" allowOverlap="1" wp14:anchorId="337CAAF0" wp14:editId="50B69187">
                  <wp:simplePos x="0" y="0"/>
                  <wp:positionH relativeFrom="column">
                    <wp:posOffset>981710</wp:posOffset>
                  </wp:positionH>
                  <wp:positionV relativeFrom="paragraph">
                    <wp:posOffset>-476885</wp:posOffset>
                  </wp:positionV>
                  <wp:extent cx="614045" cy="495300"/>
                  <wp:effectExtent l="0" t="0" r="0" b="0"/>
                  <wp:wrapNone/>
                  <wp:docPr id="135" name="Grafik 135" descr="C:\Users\Kurth.KLETT\Desktop\Vignette_Kapitel_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04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144E1" w:rsidRPr="00327CC2" w:rsidRDefault="00B144E1" w:rsidP="00B144E1">
            <w:pPr>
              <w:pStyle w:val="ekvtabelle"/>
              <w:jc w:val="center"/>
              <w:rPr>
                <w:rStyle w:val="ekvhandschrift"/>
              </w:rPr>
            </w:pPr>
          </w:p>
        </w:tc>
      </w:tr>
    </w:tbl>
    <w:p w:rsidR="00344E0A" w:rsidRDefault="00D01006" w:rsidP="00B534A5">
      <w:r w:rsidRPr="00D01006">
        <w:rPr>
          <w:lang w:eastAsia="de-DE"/>
        </w:rPr>
        <w:drawing>
          <wp:anchor distT="0" distB="0" distL="114300" distR="114300" simplePos="0" relativeHeight="251756544" behindDoc="1" locked="0" layoutInCell="0" allowOverlap="0" wp14:anchorId="07A97A5D" wp14:editId="0BC7E7DA">
            <wp:simplePos x="0" y="0"/>
            <wp:positionH relativeFrom="column">
              <wp:posOffset>5795010</wp:posOffset>
            </wp:positionH>
            <wp:positionV relativeFrom="paragraph">
              <wp:posOffset>68580</wp:posOffset>
            </wp:positionV>
            <wp:extent cx="287655" cy="287655"/>
            <wp:effectExtent l="0" t="57150" r="0" b="55245"/>
            <wp:wrapThrough wrapText="bothSides">
              <wp:wrapPolygon edited="0">
                <wp:start x="20626" y="-2374"/>
                <wp:lineTo x="1132" y="3906"/>
                <wp:lineTo x="1174" y="15439"/>
                <wp:lineTo x="-1305" y="16868"/>
                <wp:lineTo x="1552" y="21825"/>
                <wp:lineTo x="4030" y="20397"/>
                <wp:lineTo x="21907" y="8444"/>
                <wp:lineTo x="25626" y="6302"/>
                <wp:lineTo x="20626" y="-2374"/>
              </wp:wrapPolygon>
            </wp:wrapThrough>
            <wp:docPr id="77" name="Grafik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5520" behindDoc="1" locked="0" layoutInCell="0" allowOverlap="0" wp14:anchorId="0F37F76E" wp14:editId="711BDE4C">
            <wp:simplePos x="0" y="0"/>
            <wp:positionH relativeFrom="column">
              <wp:posOffset>4183380</wp:posOffset>
            </wp:positionH>
            <wp:positionV relativeFrom="paragraph">
              <wp:posOffset>55880</wp:posOffset>
            </wp:positionV>
            <wp:extent cx="287655" cy="287655"/>
            <wp:effectExtent l="0" t="57150" r="0" b="36195"/>
            <wp:wrapNone/>
            <wp:docPr id="76" name="Grafi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1663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4496" behindDoc="1" locked="0" layoutInCell="0" allowOverlap="0" wp14:anchorId="4D7FAA29" wp14:editId="35AFCBC0">
            <wp:simplePos x="0" y="0"/>
            <wp:positionH relativeFrom="column">
              <wp:posOffset>948690</wp:posOffset>
            </wp:positionH>
            <wp:positionV relativeFrom="paragraph">
              <wp:posOffset>61595</wp:posOffset>
            </wp:positionV>
            <wp:extent cx="287655" cy="287655"/>
            <wp:effectExtent l="0" t="57150" r="0" b="36195"/>
            <wp:wrapNone/>
            <wp:docPr id="75" name="Grafi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00085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3472" behindDoc="1" locked="0" layoutInCell="0" allowOverlap="0" wp14:anchorId="126607CF" wp14:editId="6F465AFA">
            <wp:simplePos x="0" y="0"/>
            <wp:positionH relativeFrom="column">
              <wp:posOffset>-681990</wp:posOffset>
            </wp:positionH>
            <wp:positionV relativeFrom="paragraph">
              <wp:posOffset>52705</wp:posOffset>
            </wp:positionV>
            <wp:extent cx="287655" cy="287655"/>
            <wp:effectExtent l="0" t="57150" r="0" b="36195"/>
            <wp:wrapNone/>
            <wp:docPr id="74" name="Grafi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1199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006">
        <w:rPr>
          <w:lang w:eastAsia="de-DE"/>
        </w:rPr>
        <w:drawing>
          <wp:anchor distT="0" distB="0" distL="114300" distR="114300" simplePos="0" relativeHeight="251752448" behindDoc="1" locked="0" layoutInCell="0" allowOverlap="0" wp14:anchorId="7E5012C8" wp14:editId="60ED8076">
            <wp:simplePos x="0" y="0"/>
            <wp:positionH relativeFrom="column">
              <wp:posOffset>2560246</wp:posOffset>
            </wp:positionH>
            <wp:positionV relativeFrom="paragraph">
              <wp:posOffset>52174</wp:posOffset>
            </wp:positionV>
            <wp:extent cx="287655" cy="287655"/>
            <wp:effectExtent l="0" t="57150" r="0" b="55245"/>
            <wp:wrapNone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c_sche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997158">
                      <a:off x="0" y="0"/>
                      <a:ext cx="287655" cy="28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4E0A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427" w:rsidRDefault="00B10427" w:rsidP="003C599D">
      <w:pPr>
        <w:spacing w:line="240" w:lineRule="auto"/>
      </w:pPr>
      <w:r>
        <w:separator/>
      </w:r>
    </w:p>
  </w:endnote>
  <w:endnote w:type="continuationSeparator" w:id="0">
    <w:p w:rsidR="00B10427" w:rsidRDefault="00B1042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7C58A21" wp14:editId="5050F099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147049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Default="00014456" w:rsidP="00F5248B">
          <w:pPr>
            <w:pStyle w:val="ekvquelle"/>
          </w:pPr>
          <w:r>
            <w:t>Textquelle</w:t>
          </w:r>
          <w:r w:rsidR="008C0311" w:rsidRPr="00005AE2">
            <w:t xml:space="preserve">: </w:t>
          </w:r>
          <w:r w:rsidR="008C0311">
            <w:t>Britta Seepe-Smit, Recklinghausen</w:t>
          </w:r>
        </w:p>
        <w:p w:rsidR="00A05493" w:rsidRPr="00913892" w:rsidRDefault="00A05493" w:rsidP="00F5248B">
          <w:pPr>
            <w:pStyle w:val="ekvquelle"/>
          </w:pPr>
          <w:r>
            <w:t>Illustrator: S. Leberer, Altenberge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427" w:rsidRDefault="00B10427" w:rsidP="003C599D">
      <w:pPr>
        <w:spacing w:line="240" w:lineRule="auto"/>
      </w:pPr>
      <w:r>
        <w:separator/>
      </w:r>
    </w:p>
  </w:footnote>
  <w:footnote w:type="continuationSeparator" w:id="0">
    <w:p w:rsidR="00B10427" w:rsidRDefault="00B10427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1D"/>
    <w:rsid w:val="000040E2"/>
    <w:rsid w:val="00005913"/>
    <w:rsid w:val="00013639"/>
    <w:rsid w:val="00014456"/>
    <w:rsid w:val="00020440"/>
    <w:rsid w:val="00035074"/>
    <w:rsid w:val="00037566"/>
    <w:rsid w:val="00043523"/>
    <w:rsid w:val="000523D4"/>
    <w:rsid w:val="00054678"/>
    <w:rsid w:val="00054A93"/>
    <w:rsid w:val="00055113"/>
    <w:rsid w:val="00056E37"/>
    <w:rsid w:val="0006258C"/>
    <w:rsid w:val="00062D31"/>
    <w:rsid w:val="000812E6"/>
    <w:rsid w:val="000839D5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32D6"/>
    <w:rsid w:val="00124062"/>
    <w:rsid w:val="00131417"/>
    <w:rsid w:val="00147049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906"/>
    <w:rsid w:val="001A4E8B"/>
    <w:rsid w:val="001A5BD5"/>
    <w:rsid w:val="001B1266"/>
    <w:rsid w:val="001C3792"/>
    <w:rsid w:val="001D2674"/>
    <w:rsid w:val="001D39FD"/>
    <w:rsid w:val="001E485B"/>
    <w:rsid w:val="001F0D34"/>
    <w:rsid w:val="001F1E3D"/>
    <w:rsid w:val="001F53F1"/>
    <w:rsid w:val="0020055A"/>
    <w:rsid w:val="00201AA1"/>
    <w:rsid w:val="002027EC"/>
    <w:rsid w:val="00202CC0"/>
    <w:rsid w:val="00205239"/>
    <w:rsid w:val="00216D91"/>
    <w:rsid w:val="002240EA"/>
    <w:rsid w:val="002266E8"/>
    <w:rsid w:val="002277D2"/>
    <w:rsid w:val="002301FF"/>
    <w:rsid w:val="00232213"/>
    <w:rsid w:val="00244FA2"/>
    <w:rsid w:val="00246F77"/>
    <w:rsid w:val="002527A5"/>
    <w:rsid w:val="00255466"/>
    <w:rsid w:val="00255FE3"/>
    <w:rsid w:val="00261D9E"/>
    <w:rsid w:val="0026581E"/>
    <w:rsid w:val="0027116F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2F3BAF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27CC2"/>
    <w:rsid w:val="003323B5"/>
    <w:rsid w:val="003373EF"/>
    <w:rsid w:val="00344E0A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2607"/>
    <w:rsid w:val="00415632"/>
    <w:rsid w:val="0042107E"/>
    <w:rsid w:val="0042321D"/>
    <w:rsid w:val="00424375"/>
    <w:rsid w:val="004372DD"/>
    <w:rsid w:val="00441088"/>
    <w:rsid w:val="00441724"/>
    <w:rsid w:val="00454148"/>
    <w:rsid w:val="004621B3"/>
    <w:rsid w:val="00464BB3"/>
    <w:rsid w:val="00474605"/>
    <w:rsid w:val="0047471A"/>
    <w:rsid w:val="00474EF5"/>
    <w:rsid w:val="00475626"/>
    <w:rsid w:val="00483371"/>
    <w:rsid w:val="00483A7A"/>
    <w:rsid w:val="00483D65"/>
    <w:rsid w:val="00484C90"/>
    <w:rsid w:val="00486B3D"/>
    <w:rsid w:val="00490692"/>
    <w:rsid w:val="004925F2"/>
    <w:rsid w:val="004A4381"/>
    <w:rsid w:val="004A66C3"/>
    <w:rsid w:val="004A66CF"/>
    <w:rsid w:val="004B4D9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481E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311"/>
    <w:rsid w:val="008C0880"/>
    <w:rsid w:val="008C27FD"/>
    <w:rsid w:val="008C476F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1C28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493"/>
    <w:rsid w:val="00A05E18"/>
    <w:rsid w:val="00A0663A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091D"/>
    <w:rsid w:val="00A701AF"/>
    <w:rsid w:val="00A71F0E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2A3E"/>
    <w:rsid w:val="00AE65F6"/>
    <w:rsid w:val="00AF053E"/>
    <w:rsid w:val="00B039E8"/>
    <w:rsid w:val="00B10427"/>
    <w:rsid w:val="00B144E1"/>
    <w:rsid w:val="00B14B45"/>
    <w:rsid w:val="00B155E8"/>
    <w:rsid w:val="00B15F75"/>
    <w:rsid w:val="00B2194E"/>
    <w:rsid w:val="00B31F29"/>
    <w:rsid w:val="00B32DAF"/>
    <w:rsid w:val="00B37E68"/>
    <w:rsid w:val="00B468CC"/>
    <w:rsid w:val="00B534A5"/>
    <w:rsid w:val="00B54655"/>
    <w:rsid w:val="00B6045F"/>
    <w:rsid w:val="00B7242A"/>
    <w:rsid w:val="00B82B4E"/>
    <w:rsid w:val="00B8420E"/>
    <w:rsid w:val="00B90CE1"/>
    <w:rsid w:val="00BA1A23"/>
    <w:rsid w:val="00BA26C1"/>
    <w:rsid w:val="00BC2CD2"/>
    <w:rsid w:val="00BC6483"/>
    <w:rsid w:val="00BC69E3"/>
    <w:rsid w:val="00BC7335"/>
    <w:rsid w:val="00BD542D"/>
    <w:rsid w:val="00BD6E66"/>
    <w:rsid w:val="00BE1962"/>
    <w:rsid w:val="00BE4821"/>
    <w:rsid w:val="00BE5DBF"/>
    <w:rsid w:val="00BF17F2"/>
    <w:rsid w:val="00C00404"/>
    <w:rsid w:val="00C05E5B"/>
    <w:rsid w:val="00C172AE"/>
    <w:rsid w:val="00C27645"/>
    <w:rsid w:val="00C343F5"/>
    <w:rsid w:val="00C35394"/>
    <w:rsid w:val="00C40555"/>
    <w:rsid w:val="00C40D51"/>
    <w:rsid w:val="00C429A6"/>
    <w:rsid w:val="00C504F8"/>
    <w:rsid w:val="00C52A99"/>
    <w:rsid w:val="00C61654"/>
    <w:rsid w:val="00C727B3"/>
    <w:rsid w:val="00C72BA2"/>
    <w:rsid w:val="00C7351E"/>
    <w:rsid w:val="00C84E4C"/>
    <w:rsid w:val="00C87044"/>
    <w:rsid w:val="00C94D17"/>
    <w:rsid w:val="00C96640"/>
    <w:rsid w:val="00CB13FA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1006"/>
    <w:rsid w:val="00D01104"/>
    <w:rsid w:val="00D022EC"/>
    <w:rsid w:val="00D05217"/>
    <w:rsid w:val="00D06182"/>
    <w:rsid w:val="00D114A6"/>
    <w:rsid w:val="00D12661"/>
    <w:rsid w:val="00D1582D"/>
    <w:rsid w:val="00D2569D"/>
    <w:rsid w:val="00D34661"/>
    <w:rsid w:val="00D365DC"/>
    <w:rsid w:val="00D559DE"/>
    <w:rsid w:val="00D56FEB"/>
    <w:rsid w:val="00D60378"/>
    <w:rsid w:val="00D61DD0"/>
    <w:rsid w:val="00D62096"/>
    <w:rsid w:val="00D627E5"/>
    <w:rsid w:val="00D62C37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3DE8"/>
    <w:rsid w:val="00E80E4F"/>
    <w:rsid w:val="00E95ED3"/>
    <w:rsid w:val="00EA7542"/>
    <w:rsid w:val="00EB2280"/>
    <w:rsid w:val="00EC1621"/>
    <w:rsid w:val="00EC662E"/>
    <w:rsid w:val="00EE049D"/>
    <w:rsid w:val="00EE2561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52F49"/>
    <w:rsid w:val="00F5700F"/>
    <w:rsid w:val="00F6336A"/>
    <w:rsid w:val="00F72065"/>
    <w:rsid w:val="00F81038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C0311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8C0311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urth.KLETT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43</cp:revision>
  <cp:lastPrinted>2017-09-04T07:34:00Z</cp:lastPrinted>
  <dcterms:created xsi:type="dcterms:W3CDTF">2017-09-01T06:46:00Z</dcterms:created>
  <dcterms:modified xsi:type="dcterms:W3CDTF">2017-12-19T16:41:00Z</dcterms:modified>
</cp:coreProperties>
</file>