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1D1B16">
              <w:t>III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B824AB" w:rsidRDefault="00B824AB" w:rsidP="0044401A">
      <w:pPr>
        <w:pStyle w:val="ekvue2arial"/>
      </w:pPr>
      <w:bookmarkStart w:id="0" w:name="bmStart"/>
      <w:bookmarkEnd w:id="0"/>
      <w:r w:rsidRPr="00B824AB">
        <w:t>Allgemeine Antworthilfen</w:t>
      </w:r>
    </w:p>
    <w:p w:rsidR="00B824AB" w:rsidRDefault="00A8353A" w:rsidP="00B824AB">
      <w:r>
        <w:rPr>
          <w:lang w:eastAsia="de-DE"/>
        </w:rPr>
        <w:drawing>
          <wp:anchor distT="0" distB="0" distL="0" distR="0" simplePos="0" relativeHeight="251668480" behindDoc="1" locked="0" layoutInCell="0" allowOverlap="0" wp14:anchorId="5C90B91C" wp14:editId="371A54A5">
            <wp:simplePos x="0" y="0"/>
            <wp:positionH relativeFrom="column">
              <wp:posOffset>5832314</wp:posOffset>
            </wp:positionH>
            <wp:positionV relativeFrom="paragraph">
              <wp:posOffset>112395</wp:posOffset>
            </wp:positionV>
            <wp:extent cx="288000" cy="288000"/>
            <wp:effectExtent l="57150" t="0" r="1714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6519"/>
      </w:tblGrid>
      <w:tr w:rsidR="00A8353A" w:rsidRPr="00FB3BCE" w:rsidTr="00FD0711">
        <w:trPr>
          <w:trHeight w:val="703"/>
        </w:trPr>
        <w:tc>
          <w:tcPr>
            <w:tcW w:w="9298" w:type="dxa"/>
            <w:gridSpan w:val="2"/>
            <w:vAlign w:val="center"/>
          </w:tcPr>
          <w:p w:rsidR="00A8353A" w:rsidRPr="001C6229" w:rsidRDefault="00833DA3" w:rsidP="00DD3F72">
            <w:pPr>
              <w:rPr>
                <w:rStyle w:val="ekvhandschrift"/>
              </w:rPr>
            </w:pP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29D2F857" wp14:editId="1D8DF1DB">
                  <wp:simplePos x="0" y="0"/>
                  <wp:positionH relativeFrom="column">
                    <wp:posOffset>5821680</wp:posOffset>
                  </wp:positionH>
                  <wp:positionV relativeFrom="paragraph">
                    <wp:posOffset>7440295</wp:posOffset>
                  </wp:positionV>
                  <wp:extent cx="287655" cy="287655"/>
                  <wp:effectExtent l="57150" t="0" r="17145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698426A3" wp14:editId="0DCB3161">
                  <wp:simplePos x="0" y="0"/>
                  <wp:positionH relativeFrom="column">
                    <wp:posOffset>5822315</wp:posOffset>
                  </wp:positionH>
                  <wp:positionV relativeFrom="paragraph">
                    <wp:posOffset>6342380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47321ADF" wp14:editId="683DC589">
                  <wp:simplePos x="0" y="0"/>
                  <wp:positionH relativeFrom="column">
                    <wp:posOffset>5822315</wp:posOffset>
                  </wp:positionH>
                  <wp:positionV relativeFrom="paragraph">
                    <wp:posOffset>5245735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2336" behindDoc="1" locked="0" layoutInCell="0" allowOverlap="0" wp14:anchorId="24D00185" wp14:editId="5AD7229B">
                  <wp:simplePos x="0" y="0"/>
                  <wp:positionH relativeFrom="column">
                    <wp:posOffset>5819775</wp:posOffset>
                  </wp:positionH>
                  <wp:positionV relativeFrom="paragraph">
                    <wp:posOffset>4192905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6432" behindDoc="1" locked="0" layoutInCell="0" allowOverlap="0" wp14:anchorId="0A57859B" wp14:editId="5AAD30FF">
                  <wp:simplePos x="0" y="0"/>
                  <wp:positionH relativeFrom="column">
                    <wp:posOffset>5820410</wp:posOffset>
                  </wp:positionH>
                  <wp:positionV relativeFrom="paragraph">
                    <wp:posOffset>673100</wp:posOffset>
                  </wp:positionV>
                  <wp:extent cx="287655" cy="287655"/>
                  <wp:effectExtent l="57150" t="0" r="17145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413D8E7D" wp14:editId="719021CE">
                  <wp:simplePos x="0" y="0"/>
                  <wp:positionH relativeFrom="column">
                    <wp:posOffset>5820410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416DD838" wp14:editId="2E0CA3E7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2311400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229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35F89A4D" wp14:editId="1D445D75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3135630</wp:posOffset>
                  </wp:positionV>
                  <wp:extent cx="287655" cy="287655"/>
                  <wp:effectExtent l="57150" t="0" r="17145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4068">
              <w:rPr>
                <w:rStyle w:val="ekvhandschrift"/>
              </w:rPr>
              <w:t>Ich sehe …</w:t>
            </w:r>
          </w:p>
        </w:tc>
      </w:tr>
      <w:tr w:rsidR="00A8353A" w:rsidRPr="00FB3BCE" w:rsidTr="00FD0711">
        <w:trPr>
          <w:trHeight w:val="703"/>
        </w:trPr>
        <w:tc>
          <w:tcPr>
            <w:tcW w:w="9298" w:type="dxa"/>
            <w:gridSpan w:val="2"/>
            <w:vAlign w:val="center"/>
          </w:tcPr>
          <w:p w:rsidR="00A8353A" w:rsidRPr="00F178BA" w:rsidRDefault="00AC4068" w:rsidP="00DD3F72">
            <w:pPr>
              <w:rPr>
                <w:rStyle w:val="ekvhandschrift"/>
              </w:rPr>
            </w:pPr>
            <w:r>
              <w:rPr>
                <w:rStyle w:val="ekvhandschrift"/>
              </w:rPr>
              <w:t>Im Vordergrund sehe ich ...</w:t>
            </w:r>
          </w:p>
        </w:tc>
      </w:tr>
      <w:tr w:rsidR="00A8353A" w:rsidRPr="00FB3BCE" w:rsidTr="00FD0711">
        <w:trPr>
          <w:trHeight w:val="703"/>
        </w:trPr>
        <w:tc>
          <w:tcPr>
            <w:tcW w:w="9298" w:type="dxa"/>
            <w:gridSpan w:val="2"/>
            <w:vAlign w:val="center"/>
          </w:tcPr>
          <w:p w:rsidR="00A8353A" w:rsidRPr="00F178BA" w:rsidRDefault="00DD3F72" w:rsidP="00A72861">
            <w:pPr>
              <w:rPr>
                <w:rStyle w:val="ekvhandschrift"/>
              </w:rPr>
            </w:pPr>
            <w:r w:rsidRPr="00F178BA">
              <w:rPr>
                <w:rStyle w:val="ekvhandschrift"/>
              </w:rPr>
              <w:t>Im Hintergrund sehe ich ...</w:t>
            </w:r>
          </w:p>
        </w:tc>
      </w:tr>
      <w:tr w:rsidR="00A8353A" w:rsidRPr="00FB3BCE" w:rsidTr="00FD0711">
        <w:trPr>
          <w:trHeight w:val="703"/>
        </w:trPr>
        <w:tc>
          <w:tcPr>
            <w:tcW w:w="9298" w:type="dxa"/>
            <w:gridSpan w:val="2"/>
            <w:vAlign w:val="center"/>
          </w:tcPr>
          <w:p w:rsidR="00A8353A" w:rsidRPr="00F178BA" w:rsidRDefault="00DD3F72" w:rsidP="00DD3F72">
            <w:pPr>
              <w:rPr>
                <w:rStyle w:val="ekvhandschrift"/>
              </w:rPr>
            </w:pPr>
            <w:r w:rsidRPr="00F178BA">
              <w:rPr>
                <w:rStyle w:val="ekvhandschrift"/>
              </w:rPr>
              <w:t>In der Bildmitte sehe ich ...</w:t>
            </w:r>
          </w:p>
        </w:tc>
      </w:tr>
      <w:bookmarkStart w:id="1" w:name="_GoBack" w:colFirst="1" w:colLast="1"/>
      <w:tr w:rsidR="00DD3F72" w:rsidRPr="00F178BA" w:rsidTr="008A6EBE">
        <w:trPr>
          <w:trHeight w:val="1077"/>
        </w:trPr>
        <w:tc>
          <w:tcPr>
            <w:tcW w:w="2779" w:type="dxa"/>
            <w:tcBorders>
              <w:right w:val="nil"/>
            </w:tcBorders>
            <w:vAlign w:val="center"/>
          </w:tcPr>
          <w:p w:rsidR="00DD3F72" w:rsidRPr="00F178BA" w:rsidRDefault="00D4021B" w:rsidP="00DD3F72">
            <w:pPr>
              <w:rPr>
                <w:rStyle w:val="ekvhandschrift"/>
              </w:rPr>
            </w:pPr>
            <w:r w:rsidRPr="00F178BA">
              <w:rPr>
                <w:rStyle w:val="ekvhandschrift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FE22DC" wp14:editId="238C18B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75565</wp:posOffset>
                      </wp:positionV>
                      <wp:extent cx="1454785" cy="588010"/>
                      <wp:effectExtent l="0" t="19050" r="31115" b="40640"/>
                      <wp:wrapNone/>
                      <wp:docPr id="1" name="Pfeil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785" cy="588010"/>
                              </a:xfrm>
                              <a:prstGeom prst="righ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1" o:spid="_x0000_s1026" type="#_x0000_t13" style="position:absolute;margin-left:7.55pt;margin-top:5.95pt;width:114.55pt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" adj="17235" filled="f" strokecolor="black [1600]" strokeweight="1pt"/>
                  </w:pict>
                </mc:Fallback>
              </mc:AlternateContent>
            </w:r>
          </w:p>
        </w:tc>
        <w:tc>
          <w:tcPr>
            <w:tcW w:w="6519" w:type="dxa"/>
            <w:tcBorders>
              <w:left w:val="nil"/>
            </w:tcBorders>
            <w:vAlign w:val="center"/>
          </w:tcPr>
          <w:p w:rsidR="00DD3F72" w:rsidRPr="00F178BA" w:rsidRDefault="00DD3F72" w:rsidP="00DD3F72">
            <w:pPr>
              <w:rPr>
                <w:rStyle w:val="ekvhandschrift"/>
              </w:rPr>
            </w:pPr>
            <w:r w:rsidRPr="00F178BA">
              <w:rPr>
                <w:rStyle w:val="ekvhandschrift"/>
              </w:rPr>
              <w:t>Rechts sehe ich ...</w:t>
            </w:r>
          </w:p>
        </w:tc>
      </w:tr>
      <w:tr w:rsidR="00DD3F72" w:rsidRPr="00FB3BCE" w:rsidTr="008A6EBE">
        <w:trPr>
          <w:trHeight w:val="1077"/>
        </w:trPr>
        <w:tc>
          <w:tcPr>
            <w:tcW w:w="2779" w:type="dxa"/>
            <w:tcBorders>
              <w:right w:val="nil"/>
            </w:tcBorders>
            <w:vAlign w:val="center"/>
          </w:tcPr>
          <w:p w:rsidR="00DD3F72" w:rsidRPr="00FB3BCE" w:rsidRDefault="00D4021B" w:rsidP="00DD3F72"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A9CE2D" wp14:editId="22574A6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87630</wp:posOffset>
                      </wp:positionV>
                      <wp:extent cx="1454785" cy="588010"/>
                      <wp:effectExtent l="19050" t="19050" r="12065" b="40640"/>
                      <wp:wrapNone/>
                      <wp:docPr id="11" name="Pfeil nach recht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54785" cy="588010"/>
                              </a:xfrm>
                              <a:prstGeom prst="righ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rechts 11" o:spid="_x0000_s1026" type="#_x0000_t13" style="position:absolute;margin-left:8.6pt;margin-top:6.9pt;width:114.55pt;height:46.3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" adj="17235" filled="f" strokecolor="black [1600]" strokeweight="1pt"/>
                  </w:pict>
                </mc:Fallback>
              </mc:AlternateContent>
            </w:r>
          </w:p>
        </w:tc>
        <w:tc>
          <w:tcPr>
            <w:tcW w:w="6519" w:type="dxa"/>
            <w:tcBorders>
              <w:left w:val="nil"/>
            </w:tcBorders>
            <w:vAlign w:val="center"/>
          </w:tcPr>
          <w:p w:rsidR="00DD3F72" w:rsidRPr="00F178BA" w:rsidRDefault="00DD3F72" w:rsidP="00DD3F72">
            <w:pPr>
              <w:rPr>
                <w:rStyle w:val="ekvhandschrift"/>
              </w:rPr>
            </w:pPr>
            <w:r w:rsidRPr="00F178BA">
              <w:rPr>
                <w:rStyle w:val="ekvhandschrift"/>
              </w:rPr>
              <w:t>Links sehe ich ...</w:t>
            </w:r>
          </w:p>
        </w:tc>
      </w:tr>
      <w:tr w:rsidR="001955C9" w:rsidRPr="00FB3BCE" w:rsidTr="008A6EBE">
        <w:trPr>
          <w:trHeight w:val="1134"/>
        </w:trPr>
        <w:tc>
          <w:tcPr>
            <w:tcW w:w="2779" w:type="dxa"/>
            <w:tcBorders>
              <w:right w:val="nil"/>
            </w:tcBorders>
            <w:vAlign w:val="center"/>
          </w:tcPr>
          <w:p w:rsidR="001955C9" w:rsidRPr="00FB3BCE" w:rsidRDefault="00D4021B" w:rsidP="001955C9"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B87181" wp14:editId="42E74A2A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48260</wp:posOffset>
                      </wp:positionV>
                      <wp:extent cx="907415" cy="588010"/>
                      <wp:effectExtent l="26353" t="11747" r="33337" b="14288"/>
                      <wp:wrapNone/>
                      <wp:docPr id="12" name="Pfeil nach recht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907415" cy="588010"/>
                              </a:xfrm>
                              <a:prstGeom prst="righ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rechts 12" o:spid="_x0000_s1026" type="#_x0000_t13" style="position:absolute;margin-left:31.05pt;margin-top:3.8pt;width:71.45pt;height:46.3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" adj="14602" filled="f" strokecolor="black [1600]" strokeweight="1pt"/>
                  </w:pict>
                </mc:Fallback>
              </mc:AlternateContent>
            </w:r>
          </w:p>
        </w:tc>
        <w:tc>
          <w:tcPr>
            <w:tcW w:w="6519" w:type="dxa"/>
            <w:tcBorders>
              <w:left w:val="nil"/>
            </w:tcBorders>
            <w:vAlign w:val="center"/>
          </w:tcPr>
          <w:p w:rsidR="001955C9" w:rsidRPr="00F178BA" w:rsidRDefault="001955C9" w:rsidP="001955C9">
            <w:pPr>
              <w:rPr>
                <w:rStyle w:val="ekvhandschrift"/>
              </w:rPr>
            </w:pPr>
            <w:r w:rsidRPr="00F178BA">
              <w:rPr>
                <w:rStyle w:val="ekvhandschrift"/>
              </w:rPr>
              <w:t>Oben sehe ich ...</w:t>
            </w:r>
          </w:p>
        </w:tc>
      </w:tr>
      <w:tr w:rsidR="001955C9" w:rsidRPr="00FB3BCE" w:rsidTr="008A6EBE">
        <w:trPr>
          <w:trHeight w:val="1134"/>
        </w:trPr>
        <w:tc>
          <w:tcPr>
            <w:tcW w:w="2779" w:type="dxa"/>
            <w:tcBorders>
              <w:right w:val="nil"/>
            </w:tcBorders>
            <w:vAlign w:val="center"/>
          </w:tcPr>
          <w:p w:rsidR="001955C9" w:rsidRPr="00FB3BCE" w:rsidRDefault="00D4021B" w:rsidP="001955C9"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E3D6DD" wp14:editId="7AB6DB96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90170</wp:posOffset>
                      </wp:positionV>
                      <wp:extent cx="936625" cy="588010"/>
                      <wp:effectExtent l="0" t="0" r="37782" b="37783"/>
                      <wp:wrapNone/>
                      <wp:docPr id="13" name="Pfeil nach recht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36625" cy="588010"/>
                              </a:xfrm>
                              <a:prstGeom prst="righ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13" o:spid="_x0000_s1026" type="#_x0000_t13" style="position:absolute;margin-left:30.2pt;margin-top:7.1pt;width:73.75pt;height:46.3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" adj="14820" filled="f" strokecolor="black [1600]" strokeweight="1pt"/>
                  </w:pict>
                </mc:Fallback>
              </mc:AlternateContent>
            </w:r>
          </w:p>
        </w:tc>
        <w:tc>
          <w:tcPr>
            <w:tcW w:w="6519" w:type="dxa"/>
            <w:tcBorders>
              <w:left w:val="nil"/>
            </w:tcBorders>
            <w:vAlign w:val="center"/>
          </w:tcPr>
          <w:p w:rsidR="001955C9" w:rsidRPr="00F178BA" w:rsidRDefault="00F178BA" w:rsidP="00DD3F72">
            <w:pPr>
              <w:rPr>
                <w:rStyle w:val="ekvhandschrift"/>
              </w:rPr>
            </w:pPr>
            <w:r>
              <w:rPr>
                <w:rStyle w:val="ekvhandschrift"/>
              </w:rPr>
              <w:t>Unten sehe ich …</w:t>
            </w:r>
          </w:p>
        </w:tc>
      </w:tr>
    </w:tbl>
    <w:bookmarkEnd w:id="1"/>
    <w:p w:rsidR="00B824AB" w:rsidRDefault="00B6065F" w:rsidP="001955C9">
      <w:r w:rsidRPr="001C6229">
        <w:rPr>
          <w:rStyle w:val="ekvhandschrift"/>
          <w:lang w:eastAsia="de-DE"/>
        </w:rPr>
        <w:drawing>
          <wp:anchor distT="0" distB="0" distL="0" distR="0" simplePos="0" relativeHeight="251679744" behindDoc="1" locked="0" layoutInCell="0" allowOverlap="0" wp14:anchorId="1EB31A1B" wp14:editId="57FD340E">
            <wp:simplePos x="0" y="0"/>
            <wp:positionH relativeFrom="column">
              <wp:posOffset>-291465</wp:posOffset>
            </wp:positionH>
            <wp:positionV relativeFrom="paragraph">
              <wp:posOffset>78105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85" y="-2405"/>
                <wp:lineTo x="-3639" y="10002"/>
                <wp:lineTo x="4260" y="23610"/>
                <wp:lineTo x="21900" y="8409"/>
                <wp:lineTo x="25611" y="6255"/>
                <wp:lineTo x="20585" y="-2405"/>
              </wp:wrapPolygon>
            </wp:wrapThrough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797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229">
        <w:rPr>
          <w:rStyle w:val="ekvhandschrift"/>
          <w:lang w:eastAsia="de-DE"/>
        </w:rPr>
        <w:drawing>
          <wp:anchor distT="0" distB="0" distL="0" distR="0" simplePos="0" relativeHeight="251681792" behindDoc="1" locked="0" layoutInCell="0" allowOverlap="0" wp14:anchorId="53F05117" wp14:editId="4563BF6A">
            <wp:simplePos x="0" y="0"/>
            <wp:positionH relativeFrom="column">
              <wp:posOffset>5609590</wp:posOffset>
            </wp:positionH>
            <wp:positionV relativeFrom="paragraph">
              <wp:posOffset>85090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85" y="-2405"/>
                <wp:lineTo x="-3639" y="10002"/>
                <wp:lineTo x="4260" y="23610"/>
                <wp:lineTo x="21900" y="8409"/>
                <wp:lineTo x="25611" y="6255"/>
                <wp:lineTo x="20585" y="-2405"/>
              </wp:wrapPolygon>
            </wp:wrapThrough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797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24AB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16" w:rsidRDefault="001D1B16" w:rsidP="003C599D">
      <w:pPr>
        <w:spacing w:line="240" w:lineRule="auto"/>
      </w:pPr>
      <w:r>
        <w:separator/>
      </w:r>
    </w:p>
  </w:endnote>
  <w:endnote w:type="continuationSeparator" w:id="0">
    <w:p w:rsidR="001D1B16" w:rsidRDefault="001D1B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4E" w:rsidRDefault="00A14E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2758820" wp14:editId="51F4186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874622" w:rsidP="00A14E4E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4E" w:rsidRDefault="00A14E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16" w:rsidRDefault="001D1B16" w:rsidP="003C599D">
      <w:pPr>
        <w:spacing w:line="240" w:lineRule="auto"/>
      </w:pPr>
      <w:r>
        <w:separator/>
      </w:r>
    </w:p>
  </w:footnote>
  <w:footnote w:type="continuationSeparator" w:id="0">
    <w:p w:rsidR="001D1B16" w:rsidRDefault="001D1B1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4E" w:rsidRDefault="00A14E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4E" w:rsidRDefault="00A14E4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4E" w:rsidRDefault="00A14E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16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5F67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1C13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5C9"/>
    <w:rsid w:val="001A4E8B"/>
    <w:rsid w:val="001A5BD5"/>
    <w:rsid w:val="001B1266"/>
    <w:rsid w:val="001C3792"/>
    <w:rsid w:val="001C6229"/>
    <w:rsid w:val="001D1B16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644F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33BE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401A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028B"/>
    <w:rsid w:val="0064692C"/>
    <w:rsid w:val="00653F68"/>
    <w:rsid w:val="0065576E"/>
    <w:rsid w:val="006802C4"/>
    <w:rsid w:val="0068429A"/>
    <w:rsid w:val="00685FDD"/>
    <w:rsid w:val="00693676"/>
    <w:rsid w:val="00697E5D"/>
    <w:rsid w:val="006B2D23"/>
    <w:rsid w:val="006B6247"/>
    <w:rsid w:val="006C2C80"/>
    <w:rsid w:val="006C4E52"/>
    <w:rsid w:val="006C6A77"/>
    <w:rsid w:val="006D49F0"/>
    <w:rsid w:val="006D6A59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33DA3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4622"/>
    <w:rsid w:val="00882053"/>
    <w:rsid w:val="008942A2"/>
    <w:rsid w:val="0089534A"/>
    <w:rsid w:val="008A529C"/>
    <w:rsid w:val="008A6EBE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4E4E"/>
    <w:rsid w:val="00A170E5"/>
    <w:rsid w:val="00A2146F"/>
    <w:rsid w:val="00A23E76"/>
    <w:rsid w:val="00A26B32"/>
    <w:rsid w:val="00A27121"/>
    <w:rsid w:val="00A27593"/>
    <w:rsid w:val="00A32B8D"/>
    <w:rsid w:val="00A35787"/>
    <w:rsid w:val="00A43B4C"/>
    <w:rsid w:val="00A478DC"/>
    <w:rsid w:val="00A701AF"/>
    <w:rsid w:val="00A75504"/>
    <w:rsid w:val="00A8353A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68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065F"/>
    <w:rsid w:val="00B7242A"/>
    <w:rsid w:val="00B824AB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021B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3F72"/>
    <w:rsid w:val="00DD555E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5441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178BA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19A7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0711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178BA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178BA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26</cp:revision>
  <cp:lastPrinted>2017-09-07T09:02:00Z</cp:lastPrinted>
  <dcterms:created xsi:type="dcterms:W3CDTF">2017-08-22T08:54:00Z</dcterms:created>
  <dcterms:modified xsi:type="dcterms:W3CDTF">2017-09-07T09:26:00Z</dcterms:modified>
</cp:coreProperties>
</file>