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 w:rsidR="00780859">
              <w:t xml:space="preserve"> </w:t>
            </w:r>
            <w:r w:rsidR="00780859" w:rsidRPr="00780859">
              <w:t>I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bookmarkStart w:id="1" w:name="bmStart"/>
    <w:bookmarkEnd w:id="1"/>
    <w:p w:rsidR="00217531" w:rsidRDefault="00631BCE" w:rsidP="00217531">
      <w:pPr>
        <w:pStyle w:val="ekvue2arial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CC1EAAB" wp14:editId="46548E2B">
                <wp:simplePos x="0" y="0"/>
                <wp:positionH relativeFrom="column">
                  <wp:posOffset>-260985</wp:posOffset>
                </wp:positionH>
                <wp:positionV relativeFrom="paragraph">
                  <wp:posOffset>37134</wp:posOffset>
                </wp:positionV>
                <wp:extent cx="6439535" cy="3291205"/>
                <wp:effectExtent l="0" t="0" r="37465" b="442595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9535" cy="3291205"/>
                          <a:chOff x="-295" y="1502"/>
                          <a:chExt cx="6440107" cy="3291375"/>
                        </a:xfrm>
                      </wpg:grpSpPr>
                      <wpg:grpSp>
                        <wpg:cNvPr id="6" name="Gruppieren 6"/>
                        <wpg:cNvGrpSpPr/>
                        <wpg:grpSpPr>
                          <a:xfrm rot="20267638">
                            <a:off x="-295" y="1502"/>
                            <a:ext cx="5730499" cy="3291375"/>
                            <a:chOff x="-117485" y="-104856"/>
                            <a:chExt cx="5732175" cy="3283310"/>
                          </a:xfrm>
                        </wpg:grpSpPr>
                        <wps:wsp>
                          <wps:cNvPr id="4" name="Rechteck 4"/>
                          <wps:cNvSpPr/>
                          <wps:spPr>
                            <a:xfrm rot="1408576">
                              <a:off x="2937087" y="1932851"/>
                              <a:ext cx="109498" cy="586948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Ellipse 2"/>
                          <wps:cNvSpPr/>
                          <wps:spPr>
                            <a:xfrm>
                              <a:off x="-117485" y="-104856"/>
                              <a:ext cx="3240663" cy="3231687"/>
                            </a:xfrm>
                            <a:prstGeom prst="ellipse">
                              <a:avLst/>
                            </a:prstGeom>
                            <a:effectLst>
                              <a:softEdge rad="0"/>
                            </a:effectLst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Ellipse 1"/>
                          <wps:cNvSpPr/>
                          <wps:spPr>
                            <a:xfrm>
                              <a:off x="79383" y="95275"/>
                              <a:ext cx="2844582" cy="281782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hteck 5"/>
                          <wps:cNvSpPr/>
                          <wps:spPr>
                            <a:xfrm rot="1448596">
                              <a:off x="2928640" y="2427016"/>
                              <a:ext cx="2686050" cy="75143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  <a:effectLst>
                              <a:glow>
                                <a:schemeClr val="accent1"/>
                              </a:glow>
                              <a:outerShdw sx="1000" sy="1000" algn="ctr" rotWithShape="0">
                                <a:srgbClr val="000000"/>
                              </a:outerShdw>
                              <a:softEdge rad="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" name="Grafik 1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328186">
                            <a:off x="5994340" y="1556761"/>
                            <a:ext cx="295385" cy="28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Grafik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899610">
                            <a:off x="2991287" y="1034272"/>
                            <a:ext cx="287999" cy="28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340613">
                            <a:off x="766461" y="87016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260593">
                            <a:off x="6151812" y="2548798"/>
                            <a:ext cx="288000" cy="295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1" o:spid="_x0000_s1026" style="position:absolute;margin-left:-20.55pt;margin-top:2.9pt;width:507.05pt;height:259.15pt;z-index:251683840;mso-width-relative:margin" coordorigin="-2,15" coordsize="64401,32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">
                <v:group id="Gruppieren 6" o:spid="_x0000_s1027" style="position:absolute;left:-2;top:15;width:57304;height:32913;rotation:-1455295fd" coordorigin="-1174,-1048" coordsize="57321,328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HD49cQAAADaAAAA&#10;DwAAAAAAAAAAAAAAAACqAgAAZHJzL2Rvd25yZXYueG1sUEsFBgAAAAAEAAQA+gAAAJsDAAAAAA==&#10;">
                  <v:rect id="Rechteck 4" o:spid="_x0000_s1028" style="position:absolute;left:29370;top:19328;width:1095;height:5869;rotation:153854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/WBMQA&#10;AADaAAAADwAAAGRycy9kb3ducmV2LnhtbESPQWsCMRSE74X+h/AKvdVsVcqyGkVKaz0V3ArV22Pz&#10;3KxuXpYkutt/3xQKHoeZ+YaZLwfbiiv50DhW8DzKQBBXTjdcK9h9vT/lIEJE1tg6JgU/FGC5uL+b&#10;Y6Fdz1u6lrEWCcKhQAUmxq6QMlSGLIaR64iTd3TeYkzS11J77BPctnKcZS/SYsNpwWBHr4aqc3mx&#10;CvbbXSlP5uDzvB9/vk2a7+Nl/aHU48OwmoGINMRb+L+90Qqm8Hcl3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1gTEAAAA2gAAAA8AAAAAAAAAAAAAAAAAmAIAAGRycy9k&#10;b3ducmV2LnhtbFBLBQYAAAAABAAEAPUAAACJAwAAAAA=&#10;" filled="f" strokecolor="#a5a5a5 [2092]" strokeweight="1.5pt"/>
                  <v:oval id="Ellipse 2" o:spid="_x0000_s1029" style="position:absolute;left:-1174;top:-1048;width:32405;height:32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fmmsQA&#10;AADaAAAADwAAAGRycy9kb3ducmV2LnhtbESPT2vCQBTE74LfYXlCb7oxtFpSVxFBaKEX/xzs7ZF9&#10;zUazb0N2Y9J+elcQPA4z8xtmseptJa7U+NKxgukkAUGcO11yoeB42I7fQfiArLFyTAr+yMNqORws&#10;MNOu4x1d96EQEcI+QwUmhDqT0ueGLPqJq4mj9+saiyHKppC6wS7CbSXTJJlJiyXHBYM1bQzll31r&#10;Ffzb1+/dl58l2/PP6a3s5q1JN61SL6N+/QEiUB+e4Uf7UytI4X4l3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X5prEAAAA2gAAAA8AAAAAAAAAAAAAAAAAmAIAAGRycy9k&#10;b3ducmV2LnhtbFBLBQYAAAAABAAEAPUAAACJAwAAAAA=&#10;" fillcolor="black [3200]" strokecolor="black [1600]" strokeweight="1pt">
                    <v:stroke joinstyle="miter"/>
                  </v:oval>
                  <v:oval id="Ellipse 1" o:spid="_x0000_s1030" style="position:absolute;left:793;top:952;width:28446;height:281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MQa8AA&#10;AADaAAAADwAAAGRycy9kb3ducmV2LnhtbERPTWvCQBC9F/wPywi91Y09xBJdRVsCLSjUqPchOybB&#10;7GzYXU3677uC4Gl4vM9ZrAbTihs531hWMJ0kIIhLqxuuFBwP+dsHCB+QNbaWScEfeVgtRy8LzLTt&#10;eU+3IlQihrDPUEEdQpdJ6cuaDPqJ7Ygjd7bOYIjQVVI77GO4aeV7kqTSYMOxocaOPmsqL8XVKOh2&#10;yc8ufPW/qbm6bZ7Ocrk5tUq9jof1HESgITzFD/e3jvPh/sr9yu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MQa8AAAADaAAAADwAAAAAAAAAAAAAAAACYAgAAZHJzL2Rvd25y&#10;ZXYueG1sUEsFBgAAAAAEAAQA9QAAAIUDAAAAAA==&#10;" fillcolor="white [3212]" strokecolor="black [3213]" strokeweight="1pt">
                    <v:stroke dashstyle="dash" joinstyle="miter"/>
                  </v:oval>
                  <v:rect id="Rechteck 5" o:spid="_x0000_s1031" style="position:absolute;left:29286;top:24270;width:26860;height:7514;rotation:158225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tK1MAA&#10;AADaAAAADwAAAGRycy9kb3ducmV2LnhtbERPy2rCQBTdC/7DcIVuRCetT6KjtIoguCiNmvUlc01C&#10;M3dCZtT4945Q6PJw3st1aypxo8aVlhW8DyMQxJnVJecKTsfdYA7CeWSNlWVS8CAH61W3s8RY2zv/&#10;0C3xuQgh7GJUUHhfx1K6rCCDbmhr4sBdbGPQB9jkUjd4D+Gmkh9RNJUGSw4NBda0KSj7Ta4mzEi/&#10;D8lX8tiOz/3DZHYZmSjtp0q99drPBQhPrf8X/7n3WsEEXleCH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tK1MAAAADaAAAADwAAAAAAAAAAAAAAAACYAgAAZHJzL2Rvd25y&#10;ZXYueG1sUEsFBgAAAAAEAAQA9QAAAIUDAAAAAA==&#10;" fillcolor="gray [1629]" strokecolor="black [3213]" strokeweight="1pt">
                    <v:shadow on="t" type="perspective" color="black" offset="0,0" matrix="655f,,,655f"/>
                  </v: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6" o:spid="_x0000_s1032" type="#_x0000_t75" style="position:absolute;left:59943;top:15567;width:2954;height:2880;rotation:800433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N9ULAAAAA2wAAAA8AAABkcnMvZG93bnJldi54bWxET81qAjEQvhf6DmEKvRTN1sMqq1FEKfTQ&#10;in8PMGzGTXAzWZKo27dvBMHbfHy/M1v0rhVXCtF6VvA5LEAQ115bbhQcD1+DCYiYkDW2nknBH0VY&#10;zF9fZlhpf+MdXfepETmEY4UKTEpdJWWsDTmMQ98RZ+7kg8OUYWikDnjL4a6Vo6IopUPLucFgRytD&#10;9Xl/cQrih9zasLU/v2NvRqfyst7o8UGp97d+OQWRqE9P8cP9rfP8Eu6/5APk/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Y31QsAAAADbAAAADwAAAAAAAAAAAAAAAACfAgAA&#10;ZHJzL2Rvd25yZXYueG1sUEsFBgAAAAAEAAQA9wAAAIwDAAAAAA==&#10;">
                  <v:imagedata r:id="rId12" o:title=""/>
                  <v:path arrowok="t"/>
                </v:shape>
                <v:shape id="Grafik 17" o:spid="_x0000_s1033" type="#_x0000_t75" style="position:absolute;left:29912;top:10342;width:2880;height:2880;rotation:-731861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9kDDCAAAA2wAAAA8AAABkcnMvZG93bnJldi54bWxET81qwkAQvhd8h2WEXopu9NBIzCoqiL2k&#10;rdYHGLKTH8zOht3VpG/fLRR6m4/vd/LtaDrxIOdbywoW8wQEcWl1y7WC69dxtgLhA7LGzjIp+CYP&#10;283kKcdM24HP9LiEWsQQ9hkqaELoMyl92ZBBP7c9ceQq6wyGCF0ttcMhhptOLpPkVRpsOTY02NOh&#10;ofJ2uRsFzn8Mp+KlWHXv17QsdHX+PKZ7pZ6n424NItAY/sV/7jcd56fw+0s8QG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fZAwwgAAANsAAAAPAAAAAAAAAAAAAAAAAJ8C&#10;AABkcnMvZG93bnJldi54bWxQSwUGAAAAAAQABAD3AAAAjgMAAAAA&#10;">
                  <v:imagedata r:id="rId13" o:title=""/>
                  <v:path arrowok="t"/>
                </v:shape>
                <v:shape id="Grafik 19" o:spid="_x0000_s1034" type="#_x0000_t75" style="position:absolute;left:7664;top:8701;width:2880;height:2880;rotation:-1120598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BkYTBAAAA2wAAAA8AAABkcnMvZG93bnJldi54bWxET99rwjAQfhf2P4Qb7E3TDTZcNS1jIEyc&#10;jlVhr0dzNmXNpTSxrf+9EQTf7uP7ect8tI3oqfO1YwXPswQEcel0zZWCw341nYPwAVlj45gUnMlD&#10;nj1MlphqN/Av9UWoRAxhn6ICE0KbSulLQxb9zLXEkTu6zmKIsKuk7nCI4baRL0nyJi3WHBsMtvRp&#10;qPwvTlZB8yM33zjvh8K87v7WtBq2+0Ol1NPj+LEAEWgMd/HN/aXj/He4/hIPkN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9BkYTBAAAA2wAAAA8AAAAAAAAAAAAAAAAAnwIA&#10;AGRycy9kb3ducmV2LnhtbFBLBQYAAAAABAAEAPcAAACNAwAAAAA=&#10;">
                  <v:imagedata r:id="rId14" o:title=""/>
                  <v:path arrowok="t"/>
                </v:shape>
                <v:shape id="Grafik 20" o:spid="_x0000_s1035" type="#_x0000_t75" style="position:absolute;left:61518;top:25487;width:2880;height:2956;rotation:-910885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2n3HCAAAA2wAAAA8AAABkcnMvZG93bnJldi54bWxET89rwjAUvgv7H8Ib7CJruh5UukZxhTGZ&#10;IKgDPT6aZ1PWvJQma7v/3hwGO358v4vNZFsxUO8bxwpekhQEceV0w7WCr/P78wqED8gaW8ek4Jc8&#10;bNYPswJz7UY+0nAKtYgh7HNUYELocil9ZciiT1xHHLmb6y2GCPta6h7HGG5bmaXpQlpsODYY7Kg0&#10;VH2ffqyCy+7jOr81y+FzexjOvC/fuNwbpZ4ep+0riEBT+Bf/uXdaQRbXxy/xB8j1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9p9xwgAAANsAAAAPAAAAAAAAAAAAAAAAAJ8C&#10;AABkcnMvZG93bnJldi54bWxQSwUGAAAAAAQABAD3AAAAjgMAAAAA&#10;">
                  <v:imagedata r:id="rId15" o:title=""/>
                  <v:path arrowok="t"/>
                </v:shape>
              </v:group>
            </w:pict>
          </mc:Fallback>
        </mc:AlternateContent>
      </w:r>
      <w:r w:rsidR="00217531" w:rsidRPr="00780859">
        <w:t>Lupe und Pfeile</w:t>
      </w:r>
    </w:p>
    <w:p w:rsidR="0055210F" w:rsidRPr="00287B24" w:rsidRDefault="0055210F" w:rsidP="0055210F">
      <w:pPr>
        <w:pStyle w:val="ekvbild"/>
      </w:pPr>
    </w:p>
    <w:p w:rsidR="00780859" w:rsidRDefault="00780859" w:rsidP="00780859"/>
    <w:tbl>
      <w:tblPr>
        <w:tblW w:w="89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1"/>
      </w:tblGrid>
      <w:tr w:rsidR="006172A3" w:rsidRPr="00FB3BCE" w:rsidTr="00662926">
        <w:trPr>
          <w:trHeight w:val="5228"/>
        </w:trPr>
        <w:tc>
          <w:tcPr>
            <w:tcW w:w="8931" w:type="dxa"/>
          </w:tcPr>
          <w:p w:rsidR="006172A3" w:rsidRPr="00FB3BCE" w:rsidRDefault="006172A3" w:rsidP="00FB3BCE">
            <w:pPr>
              <w:pStyle w:val="ekvtabelle"/>
            </w:pPr>
          </w:p>
        </w:tc>
      </w:tr>
      <w:tr w:rsidR="006172A3" w:rsidRPr="00FB3BCE" w:rsidTr="00662926">
        <w:trPr>
          <w:trHeight w:val="5811"/>
        </w:trPr>
        <w:tc>
          <w:tcPr>
            <w:tcW w:w="8931" w:type="dxa"/>
          </w:tcPr>
          <w:p w:rsidR="006172A3" w:rsidRDefault="00B432BD" w:rsidP="007936B3">
            <w:pPr>
              <w:pStyle w:val="ekvbild"/>
            </w:pPr>
            <w:r>
              <w:rPr>
                <w:lang w:eastAsia="de-DE"/>
              </w:rPr>
              <w:drawing>
                <wp:anchor distT="0" distB="0" distL="114300" distR="114300" simplePos="0" relativeHeight="251689984" behindDoc="0" locked="0" layoutInCell="0" allowOverlap="0" wp14:anchorId="035FB5FA" wp14:editId="09D4EEBF">
                  <wp:simplePos x="0" y="0"/>
                  <wp:positionH relativeFrom="column">
                    <wp:posOffset>5585791</wp:posOffset>
                  </wp:positionH>
                  <wp:positionV relativeFrom="paragraph">
                    <wp:posOffset>1706245</wp:posOffset>
                  </wp:positionV>
                  <wp:extent cx="251460" cy="251460"/>
                  <wp:effectExtent l="57150" t="0" r="15240" b="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33504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2926">
              <w:rPr>
                <w:lang w:eastAsia="de-DE"/>
              </w:rPr>
              <w:drawing>
                <wp:anchor distT="0" distB="0" distL="114300" distR="114300" simplePos="0" relativeHeight="251692032" behindDoc="0" locked="0" layoutInCell="0" allowOverlap="0" wp14:anchorId="630DF10F" wp14:editId="28E5C905">
                  <wp:simplePos x="0" y="0"/>
                  <wp:positionH relativeFrom="column">
                    <wp:posOffset>5604841</wp:posOffset>
                  </wp:positionH>
                  <wp:positionV relativeFrom="paragraph">
                    <wp:posOffset>3174365</wp:posOffset>
                  </wp:positionV>
                  <wp:extent cx="251460" cy="251460"/>
                  <wp:effectExtent l="57150" t="0" r="15240" b="0"/>
                  <wp:wrapNone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33504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2926">
              <w:rPr>
                <w:lang w:eastAsia="de-DE"/>
              </w:rPr>
              <w:drawing>
                <wp:anchor distT="0" distB="0" distL="114300" distR="114300" simplePos="0" relativeHeight="251687936" behindDoc="1" locked="0" layoutInCell="0" allowOverlap="0" wp14:anchorId="125D8AA7" wp14:editId="299CE73C">
                  <wp:simplePos x="0" y="0"/>
                  <wp:positionH relativeFrom="column">
                    <wp:posOffset>5603875</wp:posOffset>
                  </wp:positionH>
                  <wp:positionV relativeFrom="paragraph">
                    <wp:posOffset>227965</wp:posOffset>
                  </wp:positionV>
                  <wp:extent cx="251460" cy="251460"/>
                  <wp:effectExtent l="57150" t="0" r="15240" b="0"/>
                  <wp:wrapThrough wrapText="bothSides">
                    <wp:wrapPolygon edited="0">
                      <wp:start x="14921" y="21042"/>
                      <wp:lineTo x="28037" y="8289"/>
                      <wp:lineTo x="24387" y="2855"/>
                      <wp:lineTo x="6688" y="2918"/>
                      <wp:lineTo x="-2821" y="9305"/>
                      <wp:lineTo x="8129" y="25605"/>
                      <wp:lineTo x="14921" y="21042"/>
                    </wp:wrapPolygon>
                  </wp:wrapThrough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33504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2926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C0F99E" wp14:editId="1134CA43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12700</wp:posOffset>
                      </wp:positionV>
                      <wp:extent cx="5518150" cy="1404000"/>
                      <wp:effectExtent l="19050" t="19050" r="25400" b="43815"/>
                      <wp:wrapNone/>
                      <wp:docPr id="7" name="Pfeil nach link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18150" cy="140400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Pfeil nach links 7" o:spid="_x0000_s1026" type="#_x0000_t66" style="position:absolute;margin-left:2.35pt;margin-top:1pt;width:434.5pt;height:110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" adj="2748" filled="f" strokecolor="black [3213]" strokeweight="1pt"/>
                  </w:pict>
                </mc:Fallback>
              </mc:AlternateContent>
            </w: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634C5" w:rsidP="007936B3">
            <w:pPr>
              <w:pStyle w:val="ekvbild"/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403818" wp14:editId="07B4BCB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134316</wp:posOffset>
                      </wp:positionV>
                      <wp:extent cx="5518150" cy="1404000"/>
                      <wp:effectExtent l="19050" t="19050" r="25400" b="43815"/>
                      <wp:wrapNone/>
                      <wp:docPr id="8" name="Pfeil nach link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18150" cy="140400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feil nach links 8" o:spid="_x0000_s1026" type="#_x0000_t66" style="position:absolute;margin-left:1.7pt;margin-top:10.6pt;width:434.5pt;height:110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" adj="2748" filled="f" strokecolor="black [3213]" strokeweight="1pt"/>
                  </w:pict>
                </mc:Fallback>
              </mc:AlternateContent>
            </w: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662926" w:rsidP="007936B3">
            <w:pPr>
              <w:pStyle w:val="ekvbild"/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FC7FA8" wp14:editId="55BA2A65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102235</wp:posOffset>
                      </wp:positionV>
                      <wp:extent cx="5518150" cy="1404000"/>
                      <wp:effectExtent l="19050" t="19050" r="25400" b="43815"/>
                      <wp:wrapNone/>
                      <wp:docPr id="9" name="Pfeil nach link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18150" cy="140400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feil nach links 9" o:spid="_x0000_s1026" type="#_x0000_t66" style="position:absolute;margin-left:2.25pt;margin-top:8.05pt;width:434.5pt;height:110.5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" adj="2748" filled="f" strokecolor="black [3213]" strokeweight="1pt"/>
                  </w:pict>
                </mc:Fallback>
              </mc:AlternateContent>
            </w:r>
          </w:p>
          <w:p w:rsidR="00C356A5" w:rsidRDefault="00B432BD" w:rsidP="007936B3">
            <w:pPr>
              <w:pStyle w:val="ekvbild"/>
            </w:pPr>
            <w:r>
              <w:rPr>
                <w:lang w:eastAsia="de-DE"/>
              </w:rPr>
              <w:drawing>
                <wp:anchor distT="0" distB="0" distL="114300" distR="114300" simplePos="0" relativeHeight="251669504" behindDoc="1" locked="0" layoutInCell="1" allowOverlap="1" wp14:anchorId="33A2375C" wp14:editId="713283F5">
                  <wp:simplePos x="0" y="0"/>
                  <wp:positionH relativeFrom="column">
                    <wp:posOffset>5419725</wp:posOffset>
                  </wp:positionH>
                  <wp:positionV relativeFrom="paragraph">
                    <wp:posOffset>-1918335</wp:posOffset>
                  </wp:positionV>
                  <wp:extent cx="251460" cy="251460"/>
                  <wp:effectExtent l="0" t="57150" r="0" b="53340"/>
                  <wp:wrapTight wrapText="bothSides">
                    <wp:wrapPolygon edited="0">
                      <wp:start x="21526" y="-2101"/>
                      <wp:lineTo x="616" y="4176"/>
                      <wp:lineTo x="-1626" y="16758"/>
                      <wp:lineTo x="1617" y="22443"/>
                      <wp:lineTo x="22127" y="8860"/>
                      <wp:lineTo x="26391" y="6428"/>
                      <wp:lineTo x="21526" y="-2101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982148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48DC">
              <w:rPr>
                <w:lang w:eastAsia="de-DE"/>
              </w:rPr>
              <w:drawing>
                <wp:anchor distT="0" distB="0" distL="114300" distR="114300" simplePos="0" relativeHeight="251672576" behindDoc="1" locked="0" layoutInCell="1" allowOverlap="1" wp14:anchorId="77BF9615" wp14:editId="0BED8F61">
                  <wp:simplePos x="0" y="0"/>
                  <wp:positionH relativeFrom="column">
                    <wp:posOffset>5419725</wp:posOffset>
                  </wp:positionH>
                  <wp:positionV relativeFrom="paragraph">
                    <wp:posOffset>-441325</wp:posOffset>
                  </wp:positionV>
                  <wp:extent cx="251460" cy="251460"/>
                  <wp:effectExtent l="0" t="57150" r="0" b="53340"/>
                  <wp:wrapThrough wrapText="bothSides">
                    <wp:wrapPolygon edited="0">
                      <wp:start x="21526" y="-2101"/>
                      <wp:lineTo x="616" y="4176"/>
                      <wp:lineTo x="-1626" y="16758"/>
                      <wp:lineTo x="1617" y="22443"/>
                      <wp:lineTo x="22127" y="8860"/>
                      <wp:lineTo x="26391" y="6428"/>
                      <wp:lineTo x="21526" y="-2101"/>
                    </wp:wrapPolygon>
                  </wp:wrapThrough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982148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356A5" w:rsidP="007936B3">
            <w:pPr>
              <w:pStyle w:val="ekvbild"/>
            </w:pPr>
          </w:p>
          <w:p w:rsidR="00C356A5" w:rsidRDefault="00C634C5" w:rsidP="007936B3">
            <w:pPr>
              <w:pStyle w:val="ekvbild"/>
            </w:pPr>
            <w:r w:rsidRPr="00A448DC">
              <w:rPr>
                <w:lang w:eastAsia="de-DE"/>
              </w:rPr>
              <w:drawing>
                <wp:anchor distT="0" distB="0" distL="114300" distR="114300" simplePos="0" relativeHeight="251685888" behindDoc="1" locked="0" layoutInCell="1" allowOverlap="1" wp14:anchorId="382AC1A7" wp14:editId="5B53E8E6">
                  <wp:simplePos x="0" y="0"/>
                  <wp:positionH relativeFrom="column">
                    <wp:posOffset>5419725</wp:posOffset>
                  </wp:positionH>
                  <wp:positionV relativeFrom="paragraph">
                    <wp:posOffset>381000</wp:posOffset>
                  </wp:positionV>
                  <wp:extent cx="251460" cy="251460"/>
                  <wp:effectExtent l="0" t="57150" r="0" b="53340"/>
                  <wp:wrapTight wrapText="bothSides">
                    <wp:wrapPolygon edited="0">
                      <wp:start x="21526" y="-2101"/>
                      <wp:lineTo x="616" y="4176"/>
                      <wp:lineTo x="-1626" y="16758"/>
                      <wp:lineTo x="1617" y="22443"/>
                      <wp:lineTo x="22127" y="8860"/>
                      <wp:lineTo x="26391" y="6428"/>
                      <wp:lineTo x="21526" y="-2101"/>
                    </wp:wrapPolygon>
                  </wp:wrapTight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982148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356A5" w:rsidRPr="00FB3BCE" w:rsidRDefault="00C356A5" w:rsidP="007936B3">
            <w:pPr>
              <w:pStyle w:val="ekvbild"/>
            </w:pPr>
          </w:p>
        </w:tc>
      </w:tr>
    </w:tbl>
    <w:p w:rsidR="00780859" w:rsidRDefault="00780859" w:rsidP="00780859"/>
    <w:sectPr w:rsidR="00780859" w:rsidSect="008D5A1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859" w:rsidRDefault="00780859" w:rsidP="003C599D">
      <w:pPr>
        <w:spacing w:line="240" w:lineRule="auto"/>
      </w:pPr>
      <w:r>
        <w:separator/>
      </w:r>
    </w:p>
  </w:endnote>
  <w:endnote w:type="continuationSeparator" w:id="0">
    <w:p w:rsidR="00780859" w:rsidRDefault="00780859" w:rsidP="003C599D">
      <w:pPr>
        <w:spacing w:line="240" w:lineRule="auto"/>
      </w:pPr>
      <w:r>
        <w:continuationSeparator/>
      </w:r>
    </w:p>
  </w:endnote>
  <w:endnote w:type="continuationNotice" w:id="1">
    <w:p w:rsidR="00924961" w:rsidRDefault="009249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8BB" w:rsidRDefault="006578B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0EA74B8" wp14:editId="3D8C5F88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6578BB" w:rsidP="006578BB">
          <w:pPr>
            <w:pStyle w:val="ekvquelle"/>
          </w:pPr>
          <w:r>
            <w:t>Idee</w:t>
          </w:r>
          <w:r w:rsidR="00193A18" w:rsidRPr="00005AE2">
            <w:t xml:space="preserve">: </w:t>
          </w:r>
          <w:r>
            <w:t>Britta Seepe-Smit, Recklinghausen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8BB" w:rsidRDefault="006578B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859" w:rsidRDefault="00780859" w:rsidP="003C599D">
      <w:pPr>
        <w:spacing w:line="240" w:lineRule="auto"/>
      </w:pPr>
      <w:r>
        <w:separator/>
      </w:r>
    </w:p>
  </w:footnote>
  <w:footnote w:type="continuationSeparator" w:id="0">
    <w:p w:rsidR="00780859" w:rsidRDefault="00780859" w:rsidP="003C599D">
      <w:pPr>
        <w:spacing w:line="240" w:lineRule="auto"/>
      </w:pPr>
      <w:r>
        <w:continuationSeparator/>
      </w:r>
    </w:p>
  </w:footnote>
  <w:footnote w:type="continuationNotice" w:id="1">
    <w:p w:rsidR="00924961" w:rsidRDefault="009249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8BB" w:rsidRDefault="006578B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8BB" w:rsidRDefault="006578BB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8BB" w:rsidRDefault="006578B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59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1753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44EB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D0BB4"/>
    <w:rsid w:val="004F4757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5210F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72A3"/>
    <w:rsid w:val="006201CB"/>
    <w:rsid w:val="00622F6B"/>
    <w:rsid w:val="00627765"/>
    <w:rsid w:val="00631BCE"/>
    <w:rsid w:val="0064692C"/>
    <w:rsid w:val="00653F68"/>
    <w:rsid w:val="006578BB"/>
    <w:rsid w:val="00662926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D6BCF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0859"/>
    <w:rsid w:val="00782506"/>
    <w:rsid w:val="00787700"/>
    <w:rsid w:val="007936B3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4961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48D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E78C5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32BD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356A5"/>
    <w:rsid w:val="00C40555"/>
    <w:rsid w:val="00C40D51"/>
    <w:rsid w:val="00C429A6"/>
    <w:rsid w:val="00C504F8"/>
    <w:rsid w:val="00C52A99"/>
    <w:rsid w:val="00C634C5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DF7788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42F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14</cp:revision>
  <cp:lastPrinted>2017-08-21T12:12:00Z</cp:lastPrinted>
  <dcterms:created xsi:type="dcterms:W3CDTF">2017-08-21T11:30:00Z</dcterms:created>
  <dcterms:modified xsi:type="dcterms:W3CDTF">2017-09-06T08:08:00Z</dcterms:modified>
</cp:coreProperties>
</file>