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D9C" w:rsidRDefault="00061D9C" w:rsidP="00061D9C">
      <w:pPr>
        <w:pStyle w:val="gsvzebratext14pt"/>
        <w:rPr>
          <w:b/>
        </w:rPr>
      </w:pPr>
      <w:r w:rsidRPr="00061D9C">
        <w:rPr>
          <w:b/>
        </w:rPr>
        <w:t>Lese-Logical: Ostereier</w:t>
      </w:r>
    </w:p>
    <w:p w:rsidR="00061D9C" w:rsidRPr="00061D9C" w:rsidRDefault="00061D9C" w:rsidP="00061D9C">
      <w:pPr>
        <w:pStyle w:val="gsvzebratext14pt"/>
        <w:spacing w:line="240" w:lineRule="auto"/>
        <w:rPr>
          <w:b/>
        </w:rPr>
      </w:pPr>
      <w:bookmarkStart w:id="0" w:name="_GoBack"/>
      <w:bookmarkEnd w:id="0"/>
    </w:p>
    <w:p w:rsidR="00061D9C" w:rsidRDefault="00061D9C" w:rsidP="00061D9C">
      <w:pPr>
        <w:pStyle w:val="gsvzebratext14pt"/>
        <w:numPr>
          <w:ilvl w:val="0"/>
          <w:numId w:val="2"/>
        </w:numPr>
        <w:ind w:left="0" w:hanging="426"/>
      </w:pPr>
      <w:r>
        <w:t>Lies den Text und schreibe die Namen der Kinder unter die Bilder.</w:t>
      </w:r>
    </w:p>
    <w:p w:rsidR="00061D9C" w:rsidRDefault="00061D9C" w:rsidP="00061D9C">
      <w:pPr>
        <w:pStyle w:val="gsvzebratext14pt"/>
      </w:pPr>
    </w:p>
    <w:p w:rsidR="00061D9C" w:rsidRDefault="00061D9C" w:rsidP="00061D9C">
      <w:pPr>
        <w:pStyle w:val="gsvzebratext14pt"/>
        <w:spacing w:after="240"/>
      </w:pPr>
      <w:r>
        <w:t>Peter findet zwei gestreifte Eier. Si</w:t>
      </w:r>
      <w:r>
        <w:t xml:space="preserve">e liegen unter einem Busch mit </w:t>
      </w:r>
      <w:r>
        <w:t>gelben Blüten.</w:t>
      </w:r>
    </w:p>
    <w:p w:rsidR="00061D9C" w:rsidRDefault="00061D9C" w:rsidP="00061D9C">
      <w:pPr>
        <w:pStyle w:val="gsvzebratext14pt"/>
        <w:spacing w:after="240"/>
      </w:pPr>
      <w:r>
        <w:t>Annas Ei hat eine Schleife und ist lila.</w:t>
      </w:r>
    </w:p>
    <w:p w:rsidR="00061D9C" w:rsidRDefault="00061D9C" w:rsidP="00061D9C">
      <w:pPr>
        <w:pStyle w:val="gsvzebratext14pt"/>
        <w:spacing w:after="240"/>
      </w:pPr>
      <w:r>
        <w:t xml:space="preserve">Im Nest von Klaus liegt neben einem Ei noch ein Schokohase. </w:t>
      </w:r>
      <w:r>
        <w:br/>
        <w:t>Das Ei ist rot angemalt.</w:t>
      </w:r>
    </w:p>
    <w:p w:rsidR="00061D9C" w:rsidRDefault="00061D9C" w:rsidP="00061D9C">
      <w:pPr>
        <w:pStyle w:val="gsvzebratext14pt"/>
        <w:spacing w:after="240"/>
      </w:pPr>
      <w:r>
        <w:t xml:space="preserve">Sabine hat drei Eier bekommen. Ein Ei ist aus dem Nest gerollt. </w:t>
      </w:r>
      <w:r>
        <w:br/>
        <w:t>Sabines Katze sitzt neben ihr.</w:t>
      </w:r>
    </w:p>
    <w:p w:rsidR="00061D9C" w:rsidRDefault="00061D9C" w:rsidP="00061D9C">
      <w:pPr>
        <w:pStyle w:val="gsvzebratext14pt"/>
        <w:spacing w:after="240"/>
      </w:pPr>
      <w:r>
        <w:t xml:space="preserve">Ottos Nest steht auf dem Busch. Im Nest liegen ein gelbes, ein blaues </w:t>
      </w:r>
      <w:r>
        <w:br/>
        <w:t>und ein grünes Ei.</w:t>
      </w:r>
    </w:p>
    <w:p w:rsidR="00061D9C" w:rsidRDefault="00061D9C" w:rsidP="00061D9C">
      <w:pPr>
        <w:pStyle w:val="gsvzebratext14pt"/>
        <w:spacing w:after="24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583565</wp:posOffset>
            </wp:positionV>
            <wp:extent cx="5581015" cy="3751580"/>
            <wp:effectExtent l="0" t="0" r="635" b="1270"/>
            <wp:wrapNone/>
            <wp:docPr id="3" name="Grafik 3" descr="Oster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ster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Selmas Nest hat zwei Eier mit grünen Punkten. Ein Vogel sitzt auf </w:t>
      </w:r>
      <w:r>
        <w:br/>
        <w:t>dem Busch.</w:t>
      </w:r>
    </w:p>
    <w:p w:rsidR="00061D9C" w:rsidRDefault="00061D9C" w:rsidP="00061D9C">
      <w:pPr>
        <w:pStyle w:val="gsvzebratext14pt"/>
        <w:spacing w:line="360" w:lineRule="auto"/>
      </w:pPr>
    </w:p>
    <w:p w:rsidR="00061D9C" w:rsidRDefault="00061D9C" w:rsidP="00061D9C">
      <w:pPr>
        <w:pStyle w:val="gsvzebraaufgabenmitziffer"/>
        <w:spacing w:line="360" w:lineRule="auto"/>
        <w:rPr>
          <w:spacing w:val="-3"/>
        </w:rPr>
      </w:pPr>
    </w:p>
    <w:p w:rsidR="00061D9C" w:rsidRDefault="00061D9C" w:rsidP="00061D9C">
      <w:pPr>
        <w:pStyle w:val="gsvzebraaufgabenmitziffer"/>
        <w:spacing w:line="360" w:lineRule="auto"/>
        <w:rPr>
          <w:spacing w:val="-3"/>
        </w:rPr>
      </w:pPr>
    </w:p>
    <w:p w:rsidR="00061D9C" w:rsidRDefault="00061D9C" w:rsidP="00061D9C">
      <w:pPr>
        <w:pStyle w:val="gsvzebraaufgabenmitziffer"/>
        <w:spacing w:line="360" w:lineRule="auto"/>
        <w:rPr>
          <w:spacing w:val="-3"/>
        </w:rPr>
      </w:pPr>
    </w:p>
    <w:p w:rsidR="00061D9C" w:rsidRDefault="00061D9C" w:rsidP="00061D9C">
      <w:pPr>
        <w:pStyle w:val="gsvzebraaufgabenmitziffer"/>
        <w:spacing w:line="360" w:lineRule="auto"/>
        <w:rPr>
          <w:spacing w:val="-3"/>
        </w:rPr>
      </w:pPr>
    </w:p>
    <w:p w:rsidR="00061D9C" w:rsidRDefault="00061D9C" w:rsidP="00061D9C">
      <w:pPr>
        <w:pStyle w:val="gsvzebraaufgabenmitziffer"/>
        <w:spacing w:line="360" w:lineRule="auto"/>
        <w:rPr>
          <w:spacing w:val="-3"/>
        </w:rPr>
      </w:pPr>
    </w:p>
    <w:p w:rsidR="00061D9C" w:rsidRDefault="00061D9C" w:rsidP="00061D9C">
      <w:pPr>
        <w:pStyle w:val="gsvzebraaufgabenmitziffer"/>
        <w:spacing w:line="360" w:lineRule="auto"/>
        <w:rPr>
          <w:spacing w:val="-3"/>
        </w:rPr>
      </w:pPr>
    </w:p>
    <w:p w:rsidR="00061D9C" w:rsidRDefault="00061D9C" w:rsidP="00061D9C">
      <w:pPr>
        <w:pStyle w:val="gsvzebraaufgabenmitziffer"/>
        <w:spacing w:line="480" w:lineRule="auto"/>
        <w:rPr>
          <w:spacing w:val="-3"/>
        </w:rPr>
      </w:pPr>
    </w:p>
    <w:p w:rsidR="00061D9C" w:rsidRPr="00F5740C" w:rsidRDefault="00061D9C" w:rsidP="00061D9C">
      <w:pPr>
        <w:pStyle w:val="gsvzebratext14pt"/>
        <w:numPr>
          <w:ilvl w:val="0"/>
          <w:numId w:val="2"/>
        </w:numPr>
        <w:ind w:left="0" w:hanging="426"/>
      </w:pPr>
      <w:r>
        <w:t xml:space="preserve">Im Text stehen Dinge, die auf dem Bild </w:t>
      </w:r>
      <w:r>
        <w:t xml:space="preserve">nicht zu sehen sind. </w:t>
      </w:r>
      <w:r>
        <w:t>Male sie dazu.</w:t>
      </w:r>
    </w:p>
    <w:p w:rsidR="00C21E21" w:rsidRPr="008F081A" w:rsidRDefault="00C21E21" w:rsidP="00C21E21">
      <w:pPr>
        <w:rPr>
          <w:rFonts w:ascii="Arial" w:eastAsia="MS Mincho" w:hAnsi="Arial" w:cs="Arial"/>
          <w:i/>
          <w:sz w:val="22"/>
          <w:szCs w:val="22"/>
          <w:lang w:eastAsia="ja-JP"/>
        </w:rPr>
      </w:pPr>
    </w:p>
    <w:sectPr w:rsidR="00C21E21" w:rsidRPr="008F081A" w:rsidSect="00050989">
      <w:headerReference w:type="default" r:id="rId9"/>
      <w:footerReference w:type="even" r:id="rId10"/>
      <w:footerReference w:type="default" r:id="rId11"/>
      <w:pgSz w:w="11906" w:h="16838"/>
      <w:pgMar w:top="1463" w:right="851" w:bottom="102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D9C" w:rsidRDefault="00061D9C">
      <w:r>
        <w:separator/>
      </w:r>
    </w:p>
  </w:endnote>
  <w:endnote w:type="continuationSeparator" w:id="0">
    <w:p w:rsidR="00061D9C" w:rsidRDefault="0006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FS Klett GSV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EB9" w:rsidRDefault="00E74EB9" w:rsidP="00D0011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E74EB9" w:rsidRDefault="00E74EB9" w:rsidP="00D00110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EB9" w:rsidRPr="00D00110" w:rsidRDefault="00E74EB9" w:rsidP="0002223B">
    <w:pPr>
      <w:pStyle w:val="Fuzeile"/>
      <w:framePr w:wrap="around" w:vAnchor="text" w:hAnchor="page" w:x="10547" w:y="-10"/>
      <w:rPr>
        <w:rStyle w:val="Seitenzahl"/>
        <w:rFonts w:cs="Arial"/>
      </w:rPr>
    </w:pPr>
  </w:p>
  <w:tbl>
    <w:tblPr>
      <w:tblW w:w="5000" w:type="pct"/>
      <w:tblInd w:w="11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21"/>
      <w:gridCol w:w="6492"/>
      <w:gridCol w:w="2521"/>
    </w:tblGrid>
    <w:tr w:rsidR="00E74EB9" w:rsidTr="00C43C54">
      <w:tc>
        <w:tcPr>
          <w:tcW w:w="1021" w:type="dxa"/>
          <w:tcMar>
            <w:left w:w="113" w:type="dxa"/>
          </w:tcMar>
        </w:tcPr>
        <w:p w:rsidR="00E74EB9" w:rsidRDefault="00050989" w:rsidP="00B91B31">
          <w:pPr>
            <w:pStyle w:val="pdffusszeile"/>
            <w:spacing w:before="0" w:line="240" w:lineRule="auto"/>
            <w:ind w:right="360"/>
            <w:jc w:val="center"/>
          </w:pPr>
          <w:r>
            <w:drawing>
              <wp:inline distT="0" distB="0" distL="0" distR="0" wp14:anchorId="34D43614" wp14:editId="4C2B5E14">
                <wp:extent cx="465455" cy="236855"/>
                <wp:effectExtent l="0" t="0" r="0" b="0"/>
                <wp:docPr id="39" name="Bild 39" descr="Klett_LAw_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9" descr="Klett_LAw_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545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2" w:type="dxa"/>
          <w:tcMar>
            <w:left w:w="85" w:type="dxa"/>
            <w:right w:w="85" w:type="dxa"/>
          </w:tcMar>
        </w:tcPr>
        <w:p w:rsidR="00E74EB9" w:rsidRDefault="00E74EB9" w:rsidP="00061D9C">
          <w:pPr>
            <w:pStyle w:val="pdffusszeile"/>
          </w:pPr>
          <w:r>
            <w:t>© Ernst Klett Verlag GmbH, Stuttgart 201</w:t>
          </w:r>
          <w:r w:rsidR="00061D9C">
            <w:t>5</w:t>
          </w:r>
          <w:r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521" w:type="dxa"/>
        </w:tcPr>
        <w:p w:rsidR="00E74EB9" w:rsidRDefault="00C43C54" w:rsidP="00061D9C">
          <w:pPr>
            <w:pStyle w:val="pdffusszeile"/>
          </w:pPr>
          <w:r w:rsidRPr="00C43C54">
            <w:rPr>
              <w:b/>
            </w:rPr>
            <w:t>Autori</w:t>
          </w:r>
          <w:r w:rsidRPr="00C43C54">
            <w:t>n:</w:t>
          </w:r>
          <w:r>
            <w:t xml:space="preserve"> </w:t>
          </w:r>
          <w:r w:rsidR="00061D9C">
            <w:t>Andreas Körnich</w:t>
          </w:r>
        </w:p>
      </w:tc>
    </w:tr>
  </w:tbl>
  <w:p w:rsidR="00E74EB9" w:rsidRPr="00A629A7" w:rsidRDefault="00050989" w:rsidP="00A629A7">
    <w:pPr>
      <w:pStyle w:val="Fu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FC36B80" wp14:editId="26FFC240">
          <wp:simplePos x="0" y="0"/>
          <wp:positionH relativeFrom="column">
            <wp:posOffset>-36195</wp:posOffset>
          </wp:positionH>
          <wp:positionV relativeFrom="paragraph">
            <wp:posOffset>-360045</wp:posOffset>
          </wp:positionV>
          <wp:extent cx="6332220" cy="508000"/>
          <wp:effectExtent l="0" t="0" r="0" b="0"/>
          <wp:wrapNone/>
          <wp:docPr id="1" name="Bild 1" descr="fu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D9C" w:rsidRDefault="00061D9C">
      <w:r>
        <w:separator/>
      </w:r>
    </w:p>
  </w:footnote>
  <w:footnote w:type="continuationSeparator" w:id="0">
    <w:p w:rsidR="00061D9C" w:rsidRDefault="00061D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1D9C" w:rsidRDefault="00061D9C" w:rsidP="00050989">
    <w:pPr>
      <w:widowControl w:val="0"/>
      <w:autoSpaceDE w:val="0"/>
      <w:autoSpaceDN w:val="0"/>
      <w:adjustRightInd w:val="0"/>
      <w:jc w:val="both"/>
    </w:pPr>
    <w:r>
      <w:rPr>
        <w:noProof/>
      </w:rPr>
      <w:drawing>
        <wp:inline distT="0" distB="0" distL="0" distR="0" wp14:anchorId="78BD1B71" wp14:editId="09D2AA07">
          <wp:extent cx="6299835" cy="506730"/>
          <wp:effectExtent l="0" t="0" r="0" b="127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V-Titel Pirifanclu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9835" cy="5067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0989" w:rsidRDefault="00050989" w:rsidP="00050989">
    <w:pPr>
      <w:widowControl w:val="0"/>
      <w:autoSpaceDE w:val="0"/>
      <w:autoSpaceDN w:val="0"/>
      <w:adjustRightInd w:val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8D4D0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38E563D"/>
    <w:multiLevelType w:val="hybridMultilevel"/>
    <w:tmpl w:val="94B4271C"/>
    <w:lvl w:ilvl="0" w:tplc="D9E0DF7C">
      <w:start w:val="1"/>
      <w:numFmt w:val="decimal"/>
      <w:lvlText w:val="%1."/>
      <w:lvlJc w:val="left"/>
      <w:pPr>
        <w:ind w:left="720" w:hanging="360"/>
      </w:pPr>
      <w:rPr/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D9C"/>
    <w:rsid w:val="0002223B"/>
    <w:rsid w:val="000361C5"/>
    <w:rsid w:val="00050989"/>
    <w:rsid w:val="00061D9C"/>
    <w:rsid w:val="00080FAF"/>
    <w:rsid w:val="000C1CBD"/>
    <w:rsid w:val="000D36B0"/>
    <w:rsid w:val="000D7100"/>
    <w:rsid w:val="000E4BE3"/>
    <w:rsid w:val="00107897"/>
    <w:rsid w:val="00107BBF"/>
    <w:rsid w:val="00134775"/>
    <w:rsid w:val="00142AFA"/>
    <w:rsid w:val="001458FC"/>
    <w:rsid w:val="001719A6"/>
    <w:rsid w:val="00175ECB"/>
    <w:rsid w:val="00185F37"/>
    <w:rsid w:val="001A3FF0"/>
    <w:rsid w:val="001E30EB"/>
    <w:rsid w:val="001E7A57"/>
    <w:rsid w:val="002015C0"/>
    <w:rsid w:val="00213744"/>
    <w:rsid w:val="0022323C"/>
    <w:rsid w:val="0023775C"/>
    <w:rsid w:val="00277648"/>
    <w:rsid w:val="002814D7"/>
    <w:rsid w:val="002B0FD3"/>
    <w:rsid w:val="002C3FA8"/>
    <w:rsid w:val="002F0304"/>
    <w:rsid w:val="00301C32"/>
    <w:rsid w:val="00317043"/>
    <w:rsid w:val="00334809"/>
    <w:rsid w:val="003377A2"/>
    <w:rsid w:val="00360638"/>
    <w:rsid w:val="00362FAE"/>
    <w:rsid w:val="00365614"/>
    <w:rsid w:val="003A0AF1"/>
    <w:rsid w:val="003C7BCA"/>
    <w:rsid w:val="003F5F0A"/>
    <w:rsid w:val="00406343"/>
    <w:rsid w:val="00422CA0"/>
    <w:rsid w:val="00431089"/>
    <w:rsid w:val="00444125"/>
    <w:rsid w:val="004612E5"/>
    <w:rsid w:val="004B73D9"/>
    <w:rsid w:val="004D3107"/>
    <w:rsid w:val="004E359D"/>
    <w:rsid w:val="004F596D"/>
    <w:rsid w:val="00524B59"/>
    <w:rsid w:val="005443F1"/>
    <w:rsid w:val="00566886"/>
    <w:rsid w:val="0058491D"/>
    <w:rsid w:val="005A53D2"/>
    <w:rsid w:val="005D64D0"/>
    <w:rsid w:val="005F7DB9"/>
    <w:rsid w:val="006003F9"/>
    <w:rsid w:val="00617474"/>
    <w:rsid w:val="00622CDE"/>
    <w:rsid w:val="006301F7"/>
    <w:rsid w:val="00632C9E"/>
    <w:rsid w:val="0068568A"/>
    <w:rsid w:val="0069093A"/>
    <w:rsid w:val="00692C03"/>
    <w:rsid w:val="00706790"/>
    <w:rsid w:val="00733ADC"/>
    <w:rsid w:val="0074743D"/>
    <w:rsid w:val="007571C5"/>
    <w:rsid w:val="007C1BF9"/>
    <w:rsid w:val="00803C40"/>
    <w:rsid w:val="00805391"/>
    <w:rsid w:val="008350B5"/>
    <w:rsid w:val="00846772"/>
    <w:rsid w:val="00873879"/>
    <w:rsid w:val="00886C82"/>
    <w:rsid w:val="008B41CB"/>
    <w:rsid w:val="008B5472"/>
    <w:rsid w:val="008D0CF1"/>
    <w:rsid w:val="008D28BC"/>
    <w:rsid w:val="008D6F38"/>
    <w:rsid w:val="008D7F3C"/>
    <w:rsid w:val="008E4027"/>
    <w:rsid w:val="008E6A73"/>
    <w:rsid w:val="008F081A"/>
    <w:rsid w:val="008F3B65"/>
    <w:rsid w:val="008F4672"/>
    <w:rsid w:val="009839FE"/>
    <w:rsid w:val="0098533F"/>
    <w:rsid w:val="009D0718"/>
    <w:rsid w:val="009F4F7F"/>
    <w:rsid w:val="009F7F5D"/>
    <w:rsid w:val="00A05A0E"/>
    <w:rsid w:val="00A50190"/>
    <w:rsid w:val="00A629A7"/>
    <w:rsid w:val="00A92D67"/>
    <w:rsid w:val="00AB0C3D"/>
    <w:rsid w:val="00AC16F1"/>
    <w:rsid w:val="00B02848"/>
    <w:rsid w:val="00B0685A"/>
    <w:rsid w:val="00B1001E"/>
    <w:rsid w:val="00B43FDD"/>
    <w:rsid w:val="00B46045"/>
    <w:rsid w:val="00B6288B"/>
    <w:rsid w:val="00B63EAD"/>
    <w:rsid w:val="00B6448A"/>
    <w:rsid w:val="00B91B31"/>
    <w:rsid w:val="00BE45D6"/>
    <w:rsid w:val="00BF46B5"/>
    <w:rsid w:val="00C21E21"/>
    <w:rsid w:val="00C25709"/>
    <w:rsid w:val="00C42F0F"/>
    <w:rsid w:val="00C43C54"/>
    <w:rsid w:val="00C75877"/>
    <w:rsid w:val="00C93A69"/>
    <w:rsid w:val="00CE0764"/>
    <w:rsid w:val="00D00110"/>
    <w:rsid w:val="00D10A2B"/>
    <w:rsid w:val="00D26331"/>
    <w:rsid w:val="00D3594C"/>
    <w:rsid w:val="00D865FA"/>
    <w:rsid w:val="00D93724"/>
    <w:rsid w:val="00DA3D67"/>
    <w:rsid w:val="00DB21FF"/>
    <w:rsid w:val="00DF6323"/>
    <w:rsid w:val="00E03051"/>
    <w:rsid w:val="00E4238B"/>
    <w:rsid w:val="00E74EB9"/>
    <w:rsid w:val="00EB1394"/>
    <w:rsid w:val="00F11E05"/>
    <w:rsid w:val="00F61066"/>
    <w:rsid w:val="00F712DB"/>
    <w:rsid w:val="00F7777E"/>
    <w:rsid w:val="00FA5D5D"/>
    <w:rsid w:val="00FC07F0"/>
    <w:rsid w:val="00FC1C54"/>
    <w:rsid w:val="00FD1A93"/>
    <w:rsid w:val="00FF04C8"/>
    <w:rsid w:val="00FF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571C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/>
    </w:pPr>
    <w:rPr>
      <w:rFonts w:eastAsia="MS Mincho"/>
      <w:lang w:eastAsia="ja-JP"/>
    </w:rPr>
  </w:style>
  <w:style w:type="character" w:styleId="Hervorhebung">
    <w:name w:val="Emphasis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80FAF"/>
    <w:rPr>
      <w:rFonts w:ascii="Lucida Grande" w:hAnsi="Lucida Grande" w:cs="Lucida Grande"/>
      <w:sz w:val="18"/>
      <w:szCs w:val="18"/>
    </w:rPr>
  </w:style>
  <w:style w:type="paragraph" w:customStyle="1" w:styleId="gsvzebratext14pt">
    <w:name w:val="gsv.zebra.text 14 pt"/>
    <w:basedOn w:val="Standard"/>
    <w:uiPriority w:val="99"/>
    <w:rsid w:val="00061D9C"/>
    <w:pPr>
      <w:autoSpaceDE w:val="0"/>
      <w:autoSpaceDN w:val="0"/>
      <w:adjustRightInd w:val="0"/>
      <w:spacing w:line="380" w:lineRule="atLeast"/>
      <w:textAlignment w:val="center"/>
    </w:pPr>
    <w:rPr>
      <w:rFonts w:ascii="Arial" w:hAnsi="Arial" w:cs="FS Klett GSV"/>
      <w:color w:val="000000"/>
      <w:sz w:val="28"/>
      <w:szCs w:val="28"/>
    </w:rPr>
  </w:style>
  <w:style w:type="paragraph" w:customStyle="1" w:styleId="gsvzebraaufgabenmitziffer">
    <w:name w:val="gsv.zebra.aufgaben mit ziffer"/>
    <w:basedOn w:val="Standard"/>
    <w:uiPriority w:val="99"/>
    <w:rsid w:val="00061D9C"/>
    <w:pPr>
      <w:tabs>
        <w:tab w:val="left" w:pos="340"/>
      </w:tabs>
      <w:autoSpaceDE w:val="0"/>
      <w:autoSpaceDN w:val="0"/>
      <w:adjustRightInd w:val="0"/>
      <w:spacing w:after="285" w:line="380" w:lineRule="atLeast"/>
      <w:ind w:left="340" w:hanging="340"/>
      <w:textAlignment w:val="center"/>
    </w:pPr>
    <w:rPr>
      <w:rFonts w:ascii="FS Klett GSV" w:hAnsi="FS Klett GSV" w:cs="FS Klett GSV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571C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43FD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B43FDD"/>
    <w:pPr>
      <w:tabs>
        <w:tab w:val="center" w:pos="4536"/>
        <w:tab w:val="right" w:pos="9072"/>
      </w:tabs>
    </w:pPr>
  </w:style>
  <w:style w:type="paragraph" w:customStyle="1" w:styleId="pdffusszeile">
    <w:name w:val="pdf.fusszeile"/>
    <w:rsid w:val="00B43FDD"/>
    <w:pPr>
      <w:spacing w:before="20" w:line="118" w:lineRule="exact"/>
    </w:pPr>
    <w:rPr>
      <w:rFonts w:ascii="Arial" w:hAnsi="Arial"/>
      <w:noProof/>
      <w:sz w:val="10"/>
    </w:rPr>
  </w:style>
  <w:style w:type="character" w:styleId="Seitenzahl">
    <w:name w:val="page number"/>
    <w:rsid w:val="00D00110"/>
    <w:rPr>
      <w:rFonts w:ascii="Arial" w:hAnsi="Arial"/>
    </w:rPr>
  </w:style>
  <w:style w:type="paragraph" w:styleId="StandardWeb">
    <w:name w:val="Normal (Web)"/>
    <w:basedOn w:val="Standard"/>
    <w:rsid w:val="006301F7"/>
    <w:pPr>
      <w:spacing w:before="100" w:beforeAutospacing="1" w:after="100" w:afterAutospacing="1"/>
    </w:pPr>
    <w:rPr>
      <w:rFonts w:eastAsia="MS Mincho"/>
      <w:lang w:eastAsia="ja-JP"/>
    </w:rPr>
  </w:style>
  <w:style w:type="character" w:styleId="Hervorhebung">
    <w:name w:val="Emphasis"/>
    <w:qFormat/>
    <w:rsid w:val="006301F7"/>
    <w:rPr>
      <w:i/>
      <w:iCs/>
    </w:rPr>
  </w:style>
  <w:style w:type="paragraph" w:styleId="Sprechblasentext">
    <w:name w:val="Balloon Text"/>
    <w:basedOn w:val="Standard"/>
    <w:link w:val="SprechblasentextZchn"/>
    <w:rsid w:val="00080FAF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080FAF"/>
    <w:rPr>
      <w:rFonts w:ascii="Lucida Grande" w:hAnsi="Lucida Grande" w:cs="Lucida Grande"/>
      <w:sz w:val="18"/>
      <w:szCs w:val="18"/>
    </w:rPr>
  </w:style>
  <w:style w:type="paragraph" w:customStyle="1" w:styleId="gsvzebratext14pt">
    <w:name w:val="gsv.zebra.text 14 pt"/>
    <w:basedOn w:val="Standard"/>
    <w:uiPriority w:val="99"/>
    <w:rsid w:val="00061D9C"/>
    <w:pPr>
      <w:autoSpaceDE w:val="0"/>
      <w:autoSpaceDN w:val="0"/>
      <w:adjustRightInd w:val="0"/>
      <w:spacing w:line="380" w:lineRule="atLeast"/>
      <w:textAlignment w:val="center"/>
    </w:pPr>
    <w:rPr>
      <w:rFonts w:ascii="Arial" w:hAnsi="Arial" w:cs="FS Klett GSV"/>
      <w:color w:val="000000"/>
      <w:sz w:val="28"/>
      <w:szCs w:val="28"/>
    </w:rPr>
  </w:style>
  <w:style w:type="paragraph" w:customStyle="1" w:styleId="gsvzebraaufgabenmitziffer">
    <w:name w:val="gsv.zebra.aufgaben mit ziffer"/>
    <w:basedOn w:val="Standard"/>
    <w:uiPriority w:val="99"/>
    <w:rsid w:val="00061D9C"/>
    <w:pPr>
      <w:tabs>
        <w:tab w:val="left" w:pos="340"/>
      </w:tabs>
      <w:autoSpaceDE w:val="0"/>
      <w:autoSpaceDN w:val="0"/>
      <w:adjustRightInd w:val="0"/>
      <w:spacing w:after="285" w:line="380" w:lineRule="atLeast"/>
      <w:ind w:left="340" w:hanging="340"/>
      <w:textAlignment w:val="center"/>
    </w:pPr>
    <w:rPr>
      <w:rFonts w:ascii="FS Klett GSV" w:hAnsi="FS Klett GSV" w:cs="FS Klett GSV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GSV\02_PB_DSF\Piri\80_ProjMan\01_Marketing\04_Internet\Blog\Allgemeines\Piri_KV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Piri_KV.dotx</Template>
  <TotalTime>0</TotalTime>
  <Pages>1</Pages>
  <Words>116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 Geschichte, wie Franz einmal anders aussehen wollte</vt:lpstr>
    </vt:vector>
  </TitlesOfParts>
  <Company>OEM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Geschichte, wie Franz einmal anders aussehen wollte</dc:title>
  <dc:creator>Schellenberger, Claudia</dc:creator>
  <cp:lastModifiedBy>Schellenberger, Claudia</cp:lastModifiedBy>
  <cp:revision>1</cp:revision>
  <cp:lastPrinted>2013-04-30T08:58:00Z</cp:lastPrinted>
  <dcterms:created xsi:type="dcterms:W3CDTF">2015-03-20T09:12:00Z</dcterms:created>
  <dcterms:modified xsi:type="dcterms:W3CDTF">2015-03-20T09:15:00Z</dcterms:modified>
</cp:coreProperties>
</file>