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  <w:r w:rsidR="0057463B">
              <w:t xml:space="preserve"> 1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57463B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57463B">
              <w:t>1</w:t>
            </w: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:rsidR="003879B4" w:rsidRDefault="0057463B" w:rsidP="0057463B">
      <w:pPr>
        <w:pStyle w:val="ekvue1arial"/>
        <w:rPr>
          <w:rStyle w:val="ekvarbeitsanweisungdeutsch"/>
        </w:rPr>
      </w:pPr>
      <w:bookmarkStart w:id="0" w:name="bmStart"/>
      <w:bookmarkEnd w:id="0"/>
      <w:r>
        <w:rPr>
          <w:rStyle w:val="ekvarbeitsanweisungdeutsch"/>
        </w:rPr>
        <w:t>Zuhören und verstehen – 1</w:t>
      </w:r>
    </w:p>
    <w:p w:rsidR="0057463B" w:rsidRDefault="0057463B" w:rsidP="00FF3613">
      <w:pPr>
        <w:rPr>
          <w:rStyle w:val="ekvarbeitsanweisungdeutsch"/>
        </w:rPr>
      </w:pPr>
    </w:p>
    <w:p w:rsidR="0057463B" w:rsidRPr="00D3427F" w:rsidRDefault="0057463B" w:rsidP="0057463B">
      <w:pPr>
        <w:pStyle w:val="ekvnummerierung"/>
        <w:framePr w:wrap="around"/>
      </w:pPr>
      <w:r>
        <w:t>1</w:t>
      </w:r>
    </w:p>
    <w:p w:rsidR="00592EBA" w:rsidRPr="00287B24" w:rsidRDefault="00592EBA" w:rsidP="00592EBA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8290" cy="288290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c_einkrei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463B" w:rsidRPr="0042465E" w:rsidRDefault="0057463B" w:rsidP="00FF3613">
      <w:pPr>
        <w:rPr>
          <w:rStyle w:val="ekvarbeitsanweisungdeutsch"/>
          <w:sz w:val="24"/>
        </w:rPr>
      </w:pPr>
      <w:r w:rsidRPr="0042465E">
        <w:rPr>
          <w:rStyle w:val="ekvarbeitsanweisungdeutsch"/>
          <w:sz w:val="24"/>
        </w:rPr>
        <w:t>Über welches Tier wird im Text gesprochen? Kreise es ein.</w:t>
      </w:r>
    </w:p>
    <w:p w:rsidR="0057463B" w:rsidRDefault="0057463B" w:rsidP="00FF3613">
      <w:pPr>
        <w:rPr>
          <w:rStyle w:val="ekvarbeitsanweisungdeutsch"/>
        </w:rPr>
      </w:pPr>
    </w:p>
    <w:p w:rsidR="005E3773" w:rsidRDefault="00D60365" w:rsidP="005E3773">
      <w:pPr>
        <w:pStyle w:val="ekvbild"/>
        <w:rPr>
          <w:rStyle w:val="ekvarbeitsanweisungdeutsch"/>
        </w:rPr>
      </w:pPr>
      <w:r>
        <w:rPr>
          <w:lang w:eastAsia="de-DE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280035</wp:posOffset>
            </wp:positionH>
            <wp:positionV relativeFrom="paragraph">
              <wp:posOffset>104775</wp:posOffset>
            </wp:positionV>
            <wp:extent cx="914400" cy="990600"/>
            <wp:effectExtent l="0" t="0" r="0" b="0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5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7463B" w:rsidRDefault="00103D40" w:rsidP="005E3773">
      <w:pPr>
        <w:rPr>
          <w:rStyle w:val="ekvarbeitsanweisungdeutsch"/>
        </w:rPr>
      </w:pPr>
      <w:r>
        <w:rPr>
          <w:lang w:eastAsia="de-DE"/>
        </w:rPr>
        <w:drawing>
          <wp:anchor distT="0" distB="0" distL="114300" distR="114300" simplePos="0" relativeHeight="251695104" behindDoc="0" locked="0" layoutInCell="1" allowOverlap="1" wp14:anchorId="4D31DD54" wp14:editId="0D04D0F6">
            <wp:simplePos x="0" y="0"/>
            <wp:positionH relativeFrom="column">
              <wp:posOffset>4244340</wp:posOffset>
            </wp:positionH>
            <wp:positionV relativeFrom="paragraph">
              <wp:posOffset>69850</wp:posOffset>
            </wp:positionV>
            <wp:extent cx="1190625" cy="742950"/>
            <wp:effectExtent l="0" t="0" r="9525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eastAsia="de-DE"/>
        </w:rPr>
        <w:drawing>
          <wp:anchor distT="0" distB="0" distL="114300" distR="114300" simplePos="0" relativeHeight="251699200" behindDoc="0" locked="0" layoutInCell="1" allowOverlap="1" wp14:anchorId="6CA9BCF7" wp14:editId="46C34B70">
            <wp:simplePos x="0" y="0"/>
            <wp:positionH relativeFrom="column">
              <wp:posOffset>2154555</wp:posOffset>
            </wp:positionH>
            <wp:positionV relativeFrom="paragraph">
              <wp:posOffset>50800</wp:posOffset>
            </wp:positionV>
            <wp:extent cx="1085850" cy="876300"/>
            <wp:effectExtent l="0" t="0" r="0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E3773" w:rsidRDefault="005E3773" w:rsidP="005E3773">
      <w:pPr>
        <w:pStyle w:val="ekvbild"/>
        <w:rPr>
          <w:rStyle w:val="ekvarbeitsanweisungdeutsch"/>
        </w:rPr>
      </w:pPr>
    </w:p>
    <w:p w:rsidR="005E3773" w:rsidRDefault="005E3773" w:rsidP="005E3773">
      <w:pPr>
        <w:rPr>
          <w:rStyle w:val="ekvarbeitsanweisungdeutsch"/>
        </w:rPr>
      </w:pPr>
    </w:p>
    <w:p w:rsidR="005E3773" w:rsidRDefault="005E3773" w:rsidP="005E3773">
      <w:pPr>
        <w:pStyle w:val="ekvbild"/>
        <w:rPr>
          <w:rStyle w:val="ekvarbeitsanweisungdeutsch"/>
        </w:rPr>
      </w:pPr>
    </w:p>
    <w:p w:rsidR="005E3773" w:rsidRDefault="005E3773" w:rsidP="005E3773">
      <w:pPr>
        <w:rPr>
          <w:rStyle w:val="ekvarbeitsanweisungdeutsch"/>
        </w:rPr>
      </w:pPr>
    </w:p>
    <w:p w:rsidR="005E3773" w:rsidRDefault="005E3773" w:rsidP="005E3773">
      <w:pPr>
        <w:pStyle w:val="ekvbild"/>
        <w:rPr>
          <w:rStyle w:val="ekvarbeitsanweisungdeutsch"/>
        </w:rPr>
      </w:pPr>
    </w:p>
    <w:p w:rsidR="005E3773" w:rsidRDefault="00592EBA" w:rsidP="005E3773">
      <w:pPr>
        <w:pStyle w:val="ekvbild"/>
        <w:rPr>
          <w:rStyle w:val="ekvarbeitsanweisungdeutsch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D9ABF76" wp14:editId="54AFC8B7">
                <wp:simplePos x="0" y="0"/>
                <wp:positionH relativeFrom="column">
                  <wp:posOffset>1556385</wp:posOffset>
                </wp:positionH>
                <wp:positionV relativeFrom="paragraph">
                  <wp:posOffset>130175</wp:posOffset>
                </wp:positionV>
                <wp:extent cx="845820" cy="289560"/>
                <wp:effectExtent l="0" t="0" r="0" b="0"/>
                <wp:wrapNone/>
                <wp:docPr id="19" name="Gruppieren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5820" cy="289560"/>
                          <a:chOff x="0" y="0"/>
                          <a:chExt cx="845820" cy="289560"/>
                        </a:xfrm>
                      </wpg:grpSpPr>
                      <pic:pic xmlns:pic="http://schemas.openxmlformats.org/drawingml/2006/picture">
                        <pic:nvPicPr>
                          <pic:cNvPr id="10" name="Grafik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194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Grafik 1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388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19" o:spid="_x0000_s1026" style="position:absolute;margin-left:122.55pt;margin-top:10.25pt;width:66.6pt;height:22.8pt;z-index:251659264" coordsize="8458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10" o:spid="_x0000_s1027" type="#_x0000_t75" style="position:absolute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mZoPBAAAA2wAAAA8AAABkcnMvZG93bnJldi54bWxEj82KwkAQhO+C7zC0sDcz8QdXso4igiB7&#10;EX8eoMn0JmEzPTEzJvHttw8L3rro+qqrN7vB1aqjNlSeDcySFBRx7m3FhYH77ThdgwoR2WLtmQy8&#10;KMBuOx5tMLO+5wt111goCeGQoYEyxibTOuQlOQyJb4hl9+Nbh1FkW2jbYi/hrtbzNF1phxXLhRIb&#10;OpSU/16fTmpgs+wKXOP59b2g+Wd64Uc/GPMxGfZfoCIN8W3+p09WOGkvv8gAevs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SmZoPBAAAA2wAAAA8AAAAAAAAAAAAAAAAAnwIA&#10;AGRycy9kb3ducmV2LnhtbFBLBQYAAAAABAAEAPcAAACNAwAAAAA=&#10;">
                  <v:imagedata r:id="rId15" o:title=""/>
                  <v:path arrowok="t"/>
                </v:shape>
                <v:shape id="Grafik 11" o:spid="_x0000_s1028" type="#_x0000_t75" style="position:absolute;left:2819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gQ6QzBAAAA2wAAAA8AAABkcnMvZG93bnJldi54bWxET99rwjAQfh/4P4QTfJtpB8rWGWXohr6N&#10;1e79lpxNWXOpTab1v18Ewbf7+H7eYjW4VpyoD41nBfk0A0GsvWm4VlDtPx6fQYSIbLD1TAouFGC1&#10;HD0ssDD+zF90KmMtUgiHAhXYGLtCyqAtOQxT3xEn7uB7hzHBvpamx3MKd618yrK5dNhwarDY0dqS&#10;/i3/nILmOHtZf3PV7avD5nP7/qPz0mqlJuPh7RVEpCHexTf3zqT5OVx/SQfI5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gQ6QzBAAAA2wAAAA8AAAAAAAAAAAAAAAAAnwIA&#10;AGRycy9kb3ducmV2LnhtbFBLBQYAAAAABAAEAPcAAACNAwAAAAA=&#10;">
                  <v:imagedata r:id="rId16" o:title=""/>
                  <v:path arrowok="t"/>
                </v:shape>
                <v:shape id="Grafik 12" o:spid="_x0000_s1029" type="#_x0000_t75" style="position:absolute;left:5638;width:2820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5eOsPAAAAA2wAAAA8AAABkcnMvZG93bnJldi54bWxET02LwjAQvS/4H8IIXhZNt4ddqUYRYcGL&#10;LlbB69CMbbGZ1CTW9t9vFoS9zeN9znLdm0Z05HxtWcHHLAFBXFhdc6ngfPqezkH4gKyxsUwKBvKw&#10;Xo3elphp++QjdXkoRQxhn6GCKoQ2k9IXFRn0M9sSR+5qncEQoSuldviM4aaRaZJ8SoM1x4YKW9pW&#10;VNzyh1GQJz/vX4dLN6S7YX4PJe5zh1qpybjfLEAE6sO/+OXe6Tg/hb9f4gFy9Q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l46w8AAAADbAAAADwAAAAAAAAAAAAAAAACfAgAA&#10;ZHJzL2Rvd25yZXYueG1sUEsFBgAAAAAEAAQA9wAAAIwDAAAAAA==&#10;">
                  <v:imagedata r:id="rId17" o:title=""/>
                  <v:path arrowok="t"/>
                </v:shape>
              </v:group>
            </w:pict>
          </mc:Fallback>
        </mc:AlternateContent>
      </w:r>
    </w:p>
    <w:p w:rsidR="005E3773" w:rsidRPr="00287B24" w:rsidRDefault="00592EBA" w:rsidP="005E3773">
      <w:pPr>
        <w:pStyle w:val="ekvpicto"/>
        <w:framePr w:wrap="around"/>
      </w:pPr>
      <w:r>
        <w:rPr>
          <w:lang w:eastAsia="de-DE"/>
        </w:rPr>
        <w:drawing>
          <wp:inline distT="0" distB="0" distL="0" distR="0" wp14:anchorId="0C4E13EA" wp14:editId="2A5EA138">
            <wp:extent cx="288290" cy="288290"/>
            <wp:effectExtent l="0" t="0" r="0" b="0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c_einkrei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EBA" w:rsidRPr="00287B24" w:rsidRDefault="00592EBA" w:rsidP="00592EBA">
      <w:pPr>
        <w:pStyle w:val="ekvpicto"/>
        <w:framePr w:wrap="around" w:y="1441"/>
      </w:pPr>
    </w:p>
    <w:p w:rsidR="005E3773" w:rsidRDefault="005E3773" w:rsidP="00FF3613">
      <w:pPr>
        <w:rPr>
          <w:rStyle w:val="ekvarbeitsanweisungdeutsch"/>
        </w:rPr>
      </w:pPr>
      <w:r w:rsidRPr="0042465E">
        <w:rPr>
          <w:rStyle w:val="ekvarbeitsanweisungdeutsch"/>
          <w:sz w:val="24"/>
        </w:rPr>
        <w:t>Diese Aufgabe fiel mir</w:t>
      </w:r>
      <w:r>
        <w:rPr>
          <w:rStyle w:val="ekvarbeitsanweisungdeutsch"/>
        </w:rPr>
        <w:tab/>
        <w:t xml:space="preserve"> </w:t>
      </w:r>
    </w:p>
    <w:p w:rsidR="00592EBA" w:rsidRPr="00287B24" w:rsidRDefault="00592EBA" w:rsidP="00592EBA">
      <w:pPr>
        <w:pStyle w:val="ekvpicto"/>
        <w:framePr w:wrap="around"/>
      </w:pPr>
    </w:p>
    <w:p w:rsidR="0057463B" w:rsidRDefault="0057463B" w:rsidP="00FF3613">
      <w:pPr>
        <w:rPr>
          <w:rStyle w:val="ekvarbeitsanweisungdeutsch"/>
        </w:rPr>
      </w:pPr>
    </w:p>
    <w:p w:rsidR="00A167BB" w:rsidRDefault="00A167BB" w:rsidP="00FF3613">
      <w:pPr>
        <w:rPr>
          <w:rStyle w:val="ekvarbeitsanweisungdeutsch"/>
        </w:rPr>
      </w:pPr>
    </w:p>
    <w:p w:rsidR="00592EBA" w:rsidRDefault="00592EBA" w:rsidP="00FF3613">
      <w:pPr>
        <w:rPr>
          <w:rStyle w:val="ekvarbeitsanweisungdeutsch"/>
        </w:rPr>
      </w:pPr>
    </w:p>
    <w:p w:rsidR="00592EBA" w:rsidRPr="00D3427F" w:rsidRDefault="00592EBA" w:rsidP="00592EBA">
      <w:pPr>
        <w:pStyle w:val="ekvnummerierung"/>
        <w:framePr w:wrap="around"/>
      </w:pPr>
      <w:r>
        <w:t>2</w:t>
      </w:r>
    </w:p>
    <w:p w:rsidR="00592EBA" w:rsidRPr="00287B24" w:rsidRDefault="00592EBA" w:rsidP="00592EBA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5115" cy="288290"/>
            <wp:effectExtent l="0" t="0" r="0" b="0"/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c_schreiben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EBA" w:rsidRPr="0042465E" w:rsidRDefault="00592EBA" w:rsidP="00FF3613">
      <w:pPr>
        <w:rPr>
          <w:rStyle w:val="ekvarbeitsanweisungdeutsch"/>
          <w:sz w:val="24"/>
        </w:rPr>
      </w:pPr>
      <w:r w:rsidRPr="0042465E">
        <w:rPr>
          <w:rStyle w:val="ekvarbeitsanweisungdeutsch"/>
          <w:sz w:val="24"/>
        </w:rPr>
        <w:t>Schreibe den Namen des Tieres auf. Nutze die Buchstaben.</w:t>
      </w:r>
    </w:p>
    <w:p w:rsidR="00592EBA" w:rsidRDefault="00A167BB" w:rsidP="00FF3613">
      <w:pPr>
        <w:rPr>
          <w:rStyle w:val="ekvarbeitsanweisungdeutsch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61CE766" wp14:editId="0DE60EDF">
                <wp:simplePos x="0" y="0"/>
                <wp:positionH relativeFrom="column">
                  <wp:posOffset>1905</wp:posOffset>
                </wp:positionH>
                <wp:positionV relativeFrom="paragraph">
                  <wp:posOffset>114300</wp:posOffset>
                </wp:positionV>
                <wp:extent cx="1074420" cy="323850"/>
                <wp:effectExtent l="0" t="0" r="0" b="0"/>
                <wp:wrapNone/>
                <wp:docPr id="31" name="Gruppieren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4420" cy="323850"/>
                          <a:chOff x="0" y="-150"/>
                          <a:chExt cx="1074420" cy="324000"/>
                        </a:xfrm>
                      </wpg:grpSpPr>
                      <wps:wsp>
                        <wps:cNvPr id="32" name="Textfeld 32"/>
                        <wps:cNvSpPr txBox="1"/>
                        <wps:spPr>
                          <a:xfrm>
                            <a:off x="0" y="0"/>
                            <a:ext cx="274320" cy="32385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A167BB" w:rsidRPr="00A167BB" w:rsidRDefault="00A167BB" w:rsidP="00A167BB">
                              <w:pPr>
                                <w:pStyle w:val="ekvaufgabenwortkarte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Style w:val="ekvarbeitsanweisungdeutsch"/>
                                  <w:b/>
                                  <w:sz w:val="28"/>
                                </w:rPr>
                                <w:t>g</w:t>
                              </w:r>
                              <w:r w:rsidRPr="00A167BB">
                                <w:rPr>
                                  <w:rStyle w:val="ekvarbeitsanweisungdeutsch"/>
                                  <w:b/>
                                  <w:sz w:val="28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feld 33"/>
                        <wps:cNvSpPr txBox="1"/>
                        <wps:spPr>
                          <a:xfrm>
                            <a:off x="312420" y="-150"/>
                            <a:ext cx="190500" cy="3240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A167BB" w:rsidRPr="00A167BB" w:rsidRDefault="00A167BB" w:rsidP="00A167BB">
                              <w:pPr>
                                <w:pStyle w:val="ekvaufgabenwortkarte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Style w:val="ekvarbeitsanweisungdeutsch"/>
                                  <w:b/>
                                  <w:sz w:val="28"/>
                                </w:rPr>
                                <w:t>I</w:t>
                              </w:r>
                              <w:r w:rsidRPr="00A167BB">
                                <w:rPr>
                                  <w:rStyle w:val="ekvarbeitsanweisungdeutsch"/>
                                  <w:b/>
                                  <w:sz w:val="28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feld 34"/>
                        <wps:cNvSpPr txBox="1"/>
                        <wps:spPr>
                          <a:xfrm>
                            <a:off x="548640" y="-150"/>
                            <a:ext cx="266700" cy="3240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A167BB" w:rsidRPr="00A167BB" w:rsidRDefault="00A167BB" w:rsidP="00A167BB">
                              <w:pPr>
                                <w:pStyle w:val="ekvaufgabenwortkarte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Style w:val="ekvarbeitsanweisungdeutsch"/>
                                  <w:b/>
                                  <w:sz w:val="28"/>
                                </w:rPr>
                                <w:t>e</w:t>
                              </w:r>
                              <w:r w:rsidRPr="00A167BB">
                                <w:rPr>
                                  <w:rStyle w:val="ekvarbeitsanweisungdeutsch"/>
                                  <w:b/>
                                  <w:sz w:val="28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feld 35"/>
                        <wps:cNvSpPr txBox="1"/>
                        <wps:spPr>
                          <a:xfrm>
                            <a:off x="861060" y="-150"/>
                            <a:ext cx="213360" cy="3240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A167BB" w:rsidRPr="00A167BB" w:rsidRDefault="00A167BB" w:rsidP="00A167BB">
                              <w:pPr>
                                <w:pStyle w:val="ekvaufgabenwortkarte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Style w:val="ekvarbeitsanweisungdeutsch"/>
                                  <w:b/>
                                  <w:sz w:val="28"/>
                                </w:rPr>
                                <w:t>l</w:t>
                              </w:r>
                              <w:r w:rsidRPr="00A167BB">
                                <w:rPr>
                                  <w:rStyle w:val="ekvarbeitsanweisungdeutsch"/>
                                  <w:b/>
                                  <w:sz w:val="28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uppieren 31" o:spid="_x0000_s1026" style="position:absolute;margin-left:.15pt;margin-top:9pt;width:84.6pt;height:25.5pt;z-index:251677696;mso-width-relative:margin" coordorigin=",-1" coordsize="10744,3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feld 32" o:spid="_x0000_s1027" type="#_x0000_t202" style="position:absolute;width:2743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nAvcYA&#10;AADbAAAADwAAAGRycy9kb3ducmV2LnhtbESPQUsDMRSE7wX/Q3iCtzbbiiLbTUupVioqbVcv3h6b&#10;5+7Szcs2iW3srzeC4HGYmW+YYh5NJ47kfGtZwXiUgSCurG65VvD+thregfABWWNnmRR8k4f57GJQ&#10;YK7tiXd0LEMtEoR9jgqaEPpcSl81ZNCPbE+cvE/rDIYkXS21w1OCm05OsuxWGmw5LTTY07Khal9+&#10;GQX2EN3Hayyf/MPNFu/Pj/KFnzdKXV3GxRREoBj+w3/ttVZwPYHfL+kHyN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gnAvcYAAADbAAAADwAAAAAAAAAAAAAAAACYAgAAZHJz&#10;L2Rvd25yZXYueG1sUEsFBgAAAAAEAAQA9QAAAIsDAAAAAA==&#10;" fillcolor="#a5a5a5 [2092]" stroked="f" strokeweight=".5pt">
                  <v:textbox>
                    <w:txbxContent>
                      <w:p w:rsidR="00A167BB" w:rsidRPr="00A167BB" w:rsidRDefault="00A167BB" w:rsidP="00A167BB">
                        <w:pPr>
                          <w:pStyle w:val="ekvaufgabenwortkarte"/>
                          <w:rPr>
                            <w:sz w:val="20"/>
                          </w:rPr>
                        </w:pPr>
                        <w:r>
                          <w:rPr>
                            <w:rStyle w:val="ekvarbeitsanweisungdeutsch"/>
                            <w:b/>
                            <w:sz w:val="28"/>
                          </w:rPr>
                          <w:t>g</w:t>
                        </w:r>
                        <w:r w:rsidRPr="00A167BB">
                          <w:rPr>
                            <w:rStyle w:val="ekvarbeitsanweisungdeutsch"/>
                            <w:b/>
                            <w:sz w:val="28"/>
                          </w:rPr>
                          <w:t xml:space="preserve">     </w:t>
                        </w:r>
                      </w:p>
                    </w:txbxContent>
                  </v:textbox>
                </v:shape>
                <v:shape id="Textfeld 33" o:spid="_x0000_s1028" type="#_x0000_t202" style="position:absolute;left:3124;top:-1;width:1905;height:3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VlJsUA&#10;AADbAAAADwAAAGRycy9kb3ducmV2LnhtbESPQU8CMRSE7yb8h+aRcJOuEA1ZKcQIGIkadeHC7WX7&#10;2N24fV3aCsVfb01MOE5m5pvMdB5NK47kfGNZwc0wA0FcWt1wpWC7WV1PQPiArLG1TArO5GE+611N&#10;Mdf2xJ90LEIlEoR9jgrqELpcSl/WZNAPbUecvL11BkOSrpLa4SnBTStHWXYnDTacFmrs6LGm8qv4&#10;NgrsIbrdWyzWfnn7gYufJ/nKL+9KDfrx4R5EoBgu4f/2s1YwHsPfl/QD5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RWUmxQAAANsAAAAPAAAAAAAAAAAAAAAAAJgCAABkcnMv&#10;ZG93bnJldi54bWxQSwUGAAAAAAQABAD1AAAAigMAAAAA&#10;" fillcolor="#a5a5a5 [2092]" stroked="f" strokeweight=".5pt">
                  <v:textbox>
                    <w:txbxContent>
                      <w:p w:rsidR="00A167BB" w:rsidRPr="00A167BB" w:rsidRDefault="00A167BB" w:rsidP="00A167BB">
                        <w:pPr>
                          <w:pStyle w:val="ekvaufgabenwortkarte"/>
                          <w:rPr>
                            <w:sz w:val="20"/>
                          </w:rPr>
                        </w:pPr>
                        <w:r>
                          <w:rPr>
                            <w:rStyle w:val="ekvarbeitsanweisungdeutsch"/>
                            <w:b/>
                            <w:sz w:val="28"/>
                          </w:rPr>
                          <w:t>I</w:t>
                        </w:r>
                        <w:r w:rsidRPr="00A167BB">
                          <w:rPr>
                            <w:rStyle w:val="ekvarbeitsanweisungdeutsch"/>
                            <w:b/>
                            <w:sz w:val="28"/>
                          </w:rPr>
                          <w:t xml:space="preserve">    </w:t>
                        </w:r>
                      </w:p>
                    </w:txbxContent>
                  </v:textbox>
                </v:shape>
                <v:shape id="Textfeld 34" o:spid="_x0000_s1029" type="#_x0000_t202" style="position:absolute;left:5486;top:-1;width:2667;height:3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z9UsUA&#10;AADbAAAADwAAAGRycy9kb3ducmV2LnhtbESPT0sDMRTE74LfITzBm82qrci62SL1D0or6urF22Pz&#10;3CzdvKxJbKOfvhEKHoeZ+Q1TzZMdxIZ86B0rOJ0UIIhbp3vuFLy/3Z1cgggRWePgmBT8UIB5fXhQ&#10;Yandll9p08ROZAiHEhWYGMdSytAashgmbiTO3qfzFmOWvpPa4zbD7SDPiuJCWuw5LxgcaWGoXTff&#10;VoH7Sv7jKTWP4Xb2gje/93LFy2eljo/S9RWISCn+h/ftB63gfAp/X/IPkPU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rP1SxQAAANsAAAAPAAAAAAAAAAAAAAAAAJgCAABkcnMv&#10;ZG93bnJldi54bWxQSwUGAAAAAAQABAD1AAAAigMAAAAA&#10;" fillcolor="#a5a5a5 [2092]" stroked="f" strokeweight=".5pt">
                  <v:textbox>
                    <w:txbxContent>
                      <w:p w:rsidR="00A167BB" w:rsidRPr="00A167BB" w:rsidRDefault="00A167BB" w:rsidP="00A167BB">
                        <w:pPr>
                          <w:pStyle w:val="ekvaufgabenwortkarte"/>
                          <w:rPr>
                            <w:sz w:val="20"/>
                          </w:rPr>
                        </w:pPr>
                        <w:r>
                          <w:rPr>
                            <w:rStyle w:val="ekvarbeitsanweisungdeutsch"/>
                            <w:b/>
                            <w:sz w:val="28"/>
                          </w:rPr>
                          <w:t>e</w:t>
                        </w:r>
                        <w:r w:rsidRPr="00A167BB">
                          <w:rPr>
                            <w:rStyle w:val="ekvarbeitsanweisungdeutsch"/>
                            <w:b/>
                            <w:sz w:val="28"/>
                          </w:rPr>
                          <w:t xml:space="preserve">     </w:t>
                        </w:r>
                      </w:p>
                    </w:txbxContent>
                  </v:textbox>
                </v:shape>
                <v:shape id="Textfeld 35" o:spid="_x0000_s1030" type="#_x0000_t202" style="position:absolute;left:8610;top:-1;width:2134;height:3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BYycUA&#10;AADbAAAADwAAAGRycy9kb3ducmV2LnhtbESPQU8CMRSE7yb+h+aZeJOuEIhZKMQIGI0QYPXi7WX7&#10;3N24fV3aApVfb01IPE5m5pvMZBZNK47kfGNZwX0vA0FcWt1wpeDjfXn3AMIHZI2tZVLwQx5m0+ur&#10;CebannhHxyJUIkHY56igDqHLpfRlTQZ9z3bEyfuyzmBI0lVSOzwluGllP8tG0mDDaaHGjp5qKr+L&#10;g1Fg99F9rmPx6hfDLc7Pz3LFbxulbm/i4xhEoBj+w5f2i1YwGMLfl/QD5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4FjJxQAAANsAAAAPAAAAAAAAAAAAAAAAAJgCAABkcnMv&#10;ZG93bnJldi54bWxQSwUGAAAAAAQABAD1AAAAigMAAAAA&#10;" fillcolor="#a5a5a5 [2092]" stroked="f" strokeweight=".5pt">
                  <v:textbox>
                    <w:txbxContent>
                      <w:p w:rsidR="00A167BB" w:rsidRPr="00A167BB" w:rsidRDefault="00A167BB" w:rsidP="00A167BB">
                        <w:pPr>
                          <w:pStyle w:val="ekvaufgabenwortkarte"/>
                          <w:rPr>
                            <w:sz w:val="20"/>
                          </w:rPr>
                        </w:pPr>
                        <w:r>
                          <w:rPr>
                            <w:rStyle w:val="ekvarbeitsanweisungdeutsch"/>
                            <w:b/>
                            <w:sz w:val="28"/>
                          </w:rPr>
                          <w:t>l</w:t>
                        </w:r>
                        <w:r w:rsidRPr="00A167BB">
                          <w:rPr>
                            <w:rStyle w:val="ekvarbeitsanweisungdeutsch"/>
                            <w:b/>
                            <w:sz w:val="28"/>
                          </w:rPr>
                          <w:t xml:space="preserve">   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92EBA" w:rsidRDefault="00592EBA" w:rsidP="00592EBA">
      <w:pPr>
        <w:rPr>
          <w:rStyle w:val="ekvarbeitsanweisungdeutsch"/>
          <w:b/>
          <w:sz w:val="32"/>
        </w:rPr>
      </w:pPr>
      <w:r w:rsidRPr="00592EBA">
        <w:rPr>
          <w:rStyle w:val="ekvarbeitsanweisungdeutsch"/>
          <w:b/>
          <w:sz w:val="32"/>
        </w:rPr>
        <w:tab/>
      </w:r>
    </w:p>
    <w:p w:rsidR="00592EBA" w:rsidRDefault="00592EBA" w:rsidP="00592EBA">
      <w:pPr>
        <w:rPr>
          <w:rStyle w:val="ekvarbeitsanweisungdeutsch"/>
          <w:b/>
          <w:sz w:val="32"/>
        </w:rPr>
      </w:pPr>
    </w:p>
    <w:p w:rsidR="00A167BB" w:rsidRDefault="00A167BB" w:rsidP="00592EBA">
      <w:pPr>
        <w:rPr>
          <w:rStyle w:val="ekvarbeitsanweisungdeutsch"/>
        </w:rPr>
      </w:pPr>
      <w:r>
        <w:rPr>
          <w:lang w:eastAsia="de-DE"/>
        </w:rPr>
        <w:drawing>
          <wp:anchor distT="0" distB="0" distL="114300" distR="114300" simplePos="0" relativeHeight="251678720" behindDoc="0" locked="0" layoutInCell="1" allowOverlap="1" wp14:anchorId="06E04C5D" wp14:editId="65DE42DB">
            <wp:simplePos x="0" y="0"/>
            <wp:positionH relativeFrom="column">
              <wp:posOffset>741045</wp:posOffset>
            </wp:positionH>
            <wp:positionV relativeFrom="paragraph">
              <wp:posOffset>68580</wp:posOffset>
            </wp:positionV>
            <wp:extent cx="1440180" cy="464820"/>
            <wp:effectExtent l="0" t="0" r="7620" b="0"/>
            <wp:wrapNone/>
            <wp:docPr id="36" name="Grafi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46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2EBA" w:rsidRDefault="00A167BB" w:rsidP="00592EBA">
      <w:pPr>
        <w:rPr>
          <w:rStyle w:val="ekvarbeitsanweisungdeutsch"/>
        </w:rPr>
      </w:pPr>
      <w:r w:rsidRPr="00121445">
        <w:rPr>
          <w:rStyle w:val="ekvarbeitsanweisungdeutsch"/>
          <w:sz w:val="28"/>
        </w:rPr>
        <w:t xml:space="preserve">Es ist der </w:t>
      </w:r>
      <w:r w:rsidR="00592EBA" w:rsidRPr="00121445">
        <w:rPr>
          <w:rStyle w:val="ekvarbeitsanweisungdeutsch"/>
          <w:sz w:val="28"/>
        </w:rPr>
        <w:t xml:space="preserve"> </w:t>
      </w:r>
      <w:r w:rsidR="00592EBA">
        <w:rPr>
          <w:rStyle w:val="ekvarbeitsanweisungdeutsch"/>
        </w:rPr>
        <w:t>.</w:t>
      </w:r>
      <w:r>
        <w:rPr>
          <w:rStyle w:val="ekvarbeitsanweisungdeutsch"/>
        </w:rPr>
        <w:t xml:space="preserve">                                 .</w:t>
      </w:r>
    </w:p>
    <w:p w:rsidR="00592EBA" w:rsidRPr="00592EBA" w:rsidRDefault="00592EBA" w:rsidP="00592EBA">
      <w:pPr>
        <w:rPr>
          <w:rStyle w:val="ekvarbeitsanweisungdeutsch"/>
          <w:b/>
          <w:sz w:val="32"/>
        </w:rPr>
      </w:pPr>
    </w:p>
    <w:p w:rsidR="00A167BB" w:rsidRDefault="00A167BB" w:rsidP="00FF3613">
      <w:pPr>
        <w:rPr>
          <w:rStyle w:val="ekvarbeitsanweisungdeutsch"/>
        </w:rPr>
      </w:pPr>
    </w:p>
    <w:p w:rsidR="00592EBA" w:rsidRDefault="00592EBA" w:rsidP="00FF3613">
      <w:pPr>
        <w:rPr>
          <w:rStyle w:val="ekvarbeitsanweisungdeutsch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1510665</wp:posOffset>
                </wp:positionH>
                <wp:positionV relativeFrom="paragraph">
                  <wp:posOffset>129540</wp:posOffset>
                </wp:positionV>
                <wp:extent cx="845820" cy="289560"/>
                <wp:effectExtent l="0" t="0" r="0" b="0"/>
                <wp:wrapNone/>
                <wp:docPr id="20" name="Gruppieren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5820" cy="289560"/>
                          <a:chOff x="0" y="0"/>
                          <a:chExt cx="845820" cy="289560"/>
                        </a:xfrm>
                      </wpg:grpSpPr>
                      <pic:pic xmlns:pic="http://schemas.openxmlformats.org/drawingml/2006/picture">
                        <pic:nvPicPr>
                          <pic:cNvPr id="14" name="Grafik 1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Grafik 1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194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Grafik 1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388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20" o:spid="_x0000_s1026" style="position:absolute;margin-left:118.95pt;margin-top:10.2pt;width:66.6pt;height:22.8pt;z-index:251665408" coordsize="8458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">
                <v:shape id="Grafik 14" o:spid="_x0000_s1027" type="#_x0000_t75" style="position:absolute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dYIC+AAAA2wAAAA8AAABkcnMvZG93bnJldi54bWxEj80KwjAQhO+C7xBW8KapP6hUo4ggiBfx&#10;5wGWZm2LzaY2sa1vbwTB2y4z3+zsatOaQtRUudyygtEwAkGcWJ1zquB23Q8WIJxH1lhYJgVvcrBZ&#10;dzsrjLVt+Ez1xacihLCLUUHmfRlL6ZKMDLqhLYmDdreVQR/WKpW6wiaEm0KOo2gmDeYcLmRY0i6j&#10;5HF5mVADy2md4gJP7+OExvPozM+mVarfa7dLEJ5a/zf/6IMO3BS+v4QB5Po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CudYIC+AAAA2wAAAA8AAAAAAAAAAAAAAAAAnwIAAGRy&#10;cy9kb3ducmV2LnhtbFBLBQYAAAAABAAEAPcAAACKAwAAAAA=&#10;">
                  <v:imagedata r:id="rId20" o:title=""/>
                  <v:path arrowok="t"/>
                </v:shape>
                <v:shape id="Grafik 15" o:spid="_x0000_s1028" type="#_x0000_t75" style="position:absolute;left:2819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r7w/AAAAA2wAAAA8AAABkcnMvZG93bnJldi54bWxET01rAjEQvRf8D2EEbzVrwdKuRhGrtDfp&#10;ut7HZNwsbibrJur235tCobd5vM+ZL3vXiBt1ofasYDLOQBBrb2quFJT77fMbiBCRDTaeScEPBVgu&#10;Bk9zzI2/8zfdiliJFMIhRwU2xjaXMmhLDsPYt8SJO/nOYUywq6Tp8J7CXSNfsuxVOqw5NVhsaW1J&#10;n4urU1Bfpu/rA5ftvjx97D43Rz0prFZqNOxXMxCR+vgv/nN/mTR/Cr+/pAPk4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FyvvD8AAAADbAAAADwAAAAAAAAAAAAAAAACfAgAA&#10;ZHJzL2Rvd25yZXYueG1sUEsFBgAAAAAEAAQA9wAAAIwDAAAAAA==&#10;">
                  <v:imagedata r:id="rId21" o:title=""/>
                  <v:path arrowok="t"/>
                </v:shape>
                <v:shape id="Grafik 17" o:spid="_x0000_s1029" type="#_x0000_t75" style="position:absolute;left:5638;width:2820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4pmVvAAAAA2wAAAA8AAABkcnMvZG93bnJldi54bWxET02LwjAQvQv7H8IIexFN14NKNYoIgpdV&#10;rAt7HZqxLTaTbpKt7b83guBtHu9zVpvO1KIl5yvLCr4mCQji3OqKCwU/l/14AcIHZI21ZVLQk4fN&#10;+mOwwlTbO5+pzUIhYgj7FBWUITSplD4vyaCf2IY4clfrDIYIXSG1w3sMN7WcJslMGqw4NpTY0K6k&#10;/Jb9GwVZchrNj79tPz30i79Q4HfmUCv1Oey2SxCBuvAWv9wHHefP4flLPECu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imZW8AAAADbAAAADwAAAAAAAAAAAAAAAACfAgAA&#10;ZHJzL2Rvd25yZXYueG1sUEsFBgAAAAAEAAQA9wAAAIwDAAAAAA==&#10;">
                  <v:imagedata r:id="rId22" o:title=""/>
                  <v:path arrowok="t"/>
                </v:shape>
              </v:group>
            </w:pict>
          </mc:Fallback>
        </mc:AlternateContent>
      </w:r>
    </w:p>
    <w:p w:rsidR="00592EBA" w:rsidRPr="00287B24" w:rsidRDefault="00592EBA" w:rsidP="00592EBA">
      <w:pPr>
        <w:pStyle w:val="ekvpicto"/>
        <w:framePr w:wrap="around"/>
      </w:pPr>
      <w:r>
        <w:rPr>
          <w:lang w:eastAsia="de-DE"/>
        </w:rPr>
        <w:drawing>
          <wp:inline distT="0" distB="0" distL="0" distR="0" wp14:anchorId="24B610BE" wp14:editId="77ACFDD8">
            <wp:extent cx="288290" cy="288290"/>
            <wp:effectExtent l="0" t="0" r="0" b="0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c_einkrei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EBA" w:rsidRPr="0042465E" w:rsidRDefault="00592EBA" w:rsidP="00FF3613">
      <w:pPr>
        <w:rPr>
          <w:rStyle w:val="ekvarbeitsanweisungdeutsch"/>
          <w:sz w:val="24"/>
        </w:rPr>
      </w:pPr>
      <w:r w:rsidRPr="0042465E">
        <w:rPr>
          <w:rStyle w:val="ekvarbeitsanweisungdeutsch"/>
          <w:sz w:val="24"/>
        </w:rPr>
        <w:t xml:space="preserve">Diese Aufgabe fiel mir </w:t>
      </w:r>
    </w:p>
    <w:p w:rsidR="00592EBA" w:rsidRDefault="00592EBA" w:rsidP="00FF3613">
      <w:pPr>
        <w:rPr>
          <w:rStyle w:val="ekvarbeitsanweisungdeutsch"/>
        </w:rPr>
      </w:pPr>
    </w:p>
    <w:p w:rsidR="00A167BB" w:rsidRDefault="00A167BB" w:rsidP="00FF3613">
      <w:pPr>
        <w:rPr>
          <w:rStyle w:val="ekvarbeitsanweisungdeutsch"/>
        </w:rPr>
      </w:pPr>
    </w:p>
    <w:p w:rsidR="00592EBA" w:rsidRDefault="00592EBA" w:rsidP="00FF3613">
      <w:pPr>
        <w:rPr>
          <w:rStyle w:val="ekvarbeitsanweisungdeutsch"/>
        </w:rPr>
      </w:pPr>
    </w:p>
    <w:p w:rsidR="00592EBA" w:rsidRPr="00D3427F" w:rsidRDefault="00592EBA" w:rsidP="00592EBA">
      <w:pPr>
        <w:pStyle w:val="ekvnummerierung"/>
        <w:framePr w:wrap="around"/>
      </w:pPr>
      <w:r>
        <w:t>3</w:t>
      </w:r>
    </w:p>
    <w:p w:rsidR="00592EBA" w:rsidRPr="00287B24" w:rsidRDefault="00592EBA" w:rsidP="00592EBA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5115" cy="288290"/>
            <wp:effectExtent l="0" t="0" r="0" b="0"/>
            <wp:docPr id="21" name="Grafi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c_schreiben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257" w:rsidRDefault="00592EBA" w:rsidP="00592EBA">
      <w:pPr>
        <w:rPr>
          <w:rStyle w:val="ekvarbeitsanweisungdeutsch"/>
          <w:sz w:val="24"/>
        </w:rPr>
      </w:pPr>
      <w:r w:rsidRPr="0042465E">
        <w:rPr>
          <w:rStyle w:val="ekvarbeitsanweisungdeutsch"/>
          <w:sz w:val="24"/>
        </w:rPr>
        <w:t>Was hat ein Igel? Bringe die Wörter in die richtige Reihenfolge und</w:t>
      </w:r>
    </w:p>
    <w:p w:rsidR="00592EBA" w:rsidRPr="0042465E" w:rsidRDefault="00592EBA" w:rsidP="00592EBA">
      <w:pPr>
        <w:rPr>
          <w:rStyle w:val="ekvarbeitsanweisungdeutsch"/>
          <w:sz w:val="24"/>
        </w:rPr>
      </w:pPr>
      <w:bookmarkStart w:id="1" w:name="_GoBack"/>
      <w:bookmarkEnd w:id="1"/>
      <w:r w:rsidRPr="0042465E">
        <w:rPr>
          <w:rStyle w:val="ekvarbeitsanweisungdeutsch"/>
          <w:sz w:val="24"/>
        </w:rPr>
        <w:t>schreibe den Satz auf.</w:t>
      </w:r>
    </w:p>
    <w:p w:rsidR="00592EBA" w:rsidRDefault="00592EBA" w:rsidP="00592EBA">
      <w:pPr>
        <w:rPr>
          <w:rStyle w:val="ekvarbeitsanweisungdeutsch"/>
        </w:rPr>
      </w:pPr>
    </w:p>
    <w:p w:rsidR="00A167BB" w:rsidRDefault="00A167BB" w:rsidP="00592EBA">
      <w:pPr>
        <w:rPr>
          <w:rStyle w:val="ekvarbeitsanweisungdeutsch"/>
          <w:b/>
          <w:sz w:val="32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0C71922C" wp14:editId="7C01651E">
                <wp:simplePos x="0" y="0"/>
                <wp:positionH relativeFrom="column">
                  <wp:posOffset>9525</wp:posOffset>
                </wp:positionH>
                <wp:positionV relativeFrom="paragraph">
                  <wp:posOffset>15240</wp:posOffset>
                </wp:positionV>
                <wp:extent cx="2659380" cy="323850"/>
                <wp:effectExtent l="0" t="0" r="7620" b="0"/>
                <wp:wrapNone/>
                <wp:docPr id="30" name="Gruppieren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59380" cy="323850"/>
                          <a:chOff x="0" y="0"/>
                          <a:chExt cx="2659380" cy="324000"/>
                        </a:xfrm>
                      </wpg:grpSpPr>
                      <wps:wsp>
                        <wps:cNvPr id="23" name="Textfeld 23"/>
                        <wps:cNvSpPr txBox="1"/>
                        <wps:spPr>
                          <a:xfrm>
                            <a:off x="0" y="0"/>
                            <a:ext cx="1013460" cy="32385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92EBA" w:rsidRPr="00A167BB" w:rsidRDefault="00592EBA" w:rsidP="00592EBA">
                              <w:pPr>
                                <w:pStyle w:val="ekvaufgabenwortkarte"/>
                                <w:rPr>
                                  <w:sz w:val="20"/>
                                </w:rPr>
                              </w:pPr>
                              <w:r w:rsidRPr="00A167BB">
                                <w:rPr>
                                  <w:rStyle w:val="ekvarbeitsanweisungdeutsch"/>
                                  <w:b/>
                                  <w:sz w:val="28"/>
                                </w:rPr>
                                <w:t xml:space="preserve">Stacheln.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feld 27"/>
                        <wps:cNvSpPr txBox="1"/>
                        <wps:spPr>
                          <a:xfrm>
                            <a:off x="1059180" y="0"/>
                            <a:ext cx="510540" cy="3240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A167BB" w:rsidRPr="00A167BB" w:rsidRDefault="00A167BB" w:rsidP="00A167BB">
                              <w:pPr>
                                <w:pStyle w:val="ekvaufgabenwortkarte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Style w:val="ekvarbeitsanweisungdeutsch"/>
                                  <w:b/>
                                  <w:sz w:val="28"/>
                                </w:rPr>
                                <w:t>Igel</w:t>
                              </w:r>
                              <w:r w:rsidRPr="00A167BB">
                                <w:rPr>
                                  <w:rStyle w:val="ekvarbeitsanweisungdeutsch"/>
                                  <w:b/>
                                  <w:sz w:val="28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feld 28"/>
                        <wps:cNvSpPr txBox="1"/>
                        <wps:spPr>
                          <a:xfrm>
                            <a:off x="1600200" y="0"/>
                            <a:ext cx="510540" cy="3240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A167BB" w:rsidRPr="00A167BB" w:rsidRDefault="00A167BB" w:rsidP="00A167BB">
                              <w:pPr>
                                <w:pStyle w:val="ekvaufgabenwortkarte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Style w:val="ekvarbeitsanweisungdeutsch"/>
                                  <w:b/>
                                  <w:sz w:val="28"/>
                                </w:rPr>
                                <w:t>Ein</w:t>
                              </w:r>
                              <w:r w:rsidRPr="00A167BB">
                                <w:rPr>
                                  <w:rStyle w:val="ekvarbeitsanweisungdeutsch"/>
                                  <w:b/>
                                  <w:sz w:val="28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feld 29"/>
                        <wps:cNvSpPr txBox="1"/>
                        <wps:spPr>
                          <a:xfrm>
                            <a:off x="2148840" y="0"/>
                            <a:ext cx="510540" cy="3240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A167BB" w:rsidRPr="00A167BB" w:rsidRDefault="00A167BB" w:rsidP="00A167BB">
                              <w:pPr>
                                <w:pStyle w:val="ekvaufgabenwortkarte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Style w:val="ekvarbeitsanweisungdeutsch"/>
                                  <w:b/>
                                  <w:sz w:val="28"/>
                                </w:rPr>
                                <w:t>hat</w:t>
                              </w:r>
                              <w:r w:rsidRPr="00A167BB">
                                <w:rPr>
                                  <w:rStyle w:val="ekvarbeitsanweisungdeutsch"/>
                                  <w:b/>
                                  <w:sz w:val="28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pieren 30" o:spid="_x0000_s1031" style="position:absolute;margin-left:.75pt;margin-top:1.2pt;width:209.4pt;height:25.5pt;z-index:251675648" coordsize="26593,3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">
                <v:shape id="Textfeld 23" o:spid="_x0000_s1032" type="#_x0000_t202" style="position:absolute;width:10134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zz+8YA&#10;AADbAAAADwAAAGRycy9kb3ducmV2LnhtbESPQUsDMRSE7wX/Q3iCtzbbiiLbTUupVioqbVcv3h6b&#10;5+7Szcs2iW3srzeC4HGYmW+YYh5NJ47kfGtZwXiUgSCurG65VvD+thregfABWWNnmRR8k4f57GJQ&#10;YK7tiXd0LEMtEoR9jgqaEPpcSl81ZNCPbE+cvE/rDIYkXS21w1OCm05OsuxWGmw5LTTY07Khal9+&#10;GQX2EN3Hayyf/MPNFu/Pj/KFnzdKXV3GxRREoBj+w3/ttVYwuYbfL+kHyN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Jzz+8YAAADbAAAADwAAAAAAAAAAAAAAAACYAgAAZHJz&#10;L2Rvd25yZXYueG1sUEsFBgAAAAAEAAQA9QAAAIsDAAAAAA==&#10;" fillcolor="#a5a5a5 [2092]" stroked="f" strokeweight=".5pt">
                  <v:textbox>
                    <w:txbxContent>
                      <w:p w:rsidR="00592EBA" w:rsidRPr="00A167BB" w:rsidRDefault="00592EBA" w:rsidP="00592EBA">
                        <w:pPr>
                          <w:pStyle w:val="ekvaufgabenwortkarte"/>
                          <w:rPr>
                            <w:sz w:val="20"/>
                          </w:rPr>
                        </w:pPr>
                        <w:r w:rsidRPr="00A167BB">
                          <w:rPr>
                            <w:rStyle w:val="ekvarbeitsanweisungdeutsch"/>
                            <w:b/>
                            <w:sz w:val="28"/>
                          </w:rPr>
                          <w:t xml:space="preserve">Stacheln.     </w:t>
                        </w:r>
                      </w:p>
                    </w:txbxContent>
                  </v:textbox>
                </v:shape>
                <v:shape id="Textfeld 27" o:spid="_x0000_s1033" type="#_x0000_t202" style="position:absolute;left:10591;width:5106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f1+MYA&#10;AADbAAAADwAAAGRycy9kb3ducmV2LnhtbESPT0sDMRTE7wW/Q3iCtzbbgn/YblpKtVJRabt68fbY&#10;PHeXbl62SWxjP70RBI/DzPyGKebRdOJIzreWFYxHGQjiyuqWawXvb6vhHQgfkDV2lknBN3mYzy4G&#10;BebannhHxzLUIkHY56igCaHPpfRVQwb9yPbEyfu0zmBI0tVSOzwluOnkJMtupMGW00KDPS0bqvbl&#10;l1FgD9F9vMbyyT9cb/H+/Chf+Hmj1NVlXExBBIrhP/zXXmsFk1v4/ZJ+gJz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6f1+MYAAADbAAAADwAAAAAAAAAAAAAAAACYAgAAZHJz&#10;L2Rvd25yZXYueG1sUEsFBgAAAAAEAAQA9QAAAIsDAAAAAA==&#10;" fillcolor="#a5a5a5 [2092]" stroked="f" strokeweight=".5pt">
                  <v:textbox>
                    <w:txbxContent>
                      <w:p w:rsidR="00A167BB" w:rsidRPr="00A167BB" w:rsidRDefault="00A167BB" w:rsidP="00A167BB">
                        <w:pPr>
                          <w:pStyle w:val="ekvaufgabenwortkarte"/>
                          <w:rPr>
                            <w:sz w:val="20"/>
                          </w:rPr>
                        </w:pPr>
                        <w:r>
                          <w:rPr>
                            <w:rStyle w:val="ekvarbeitsanweisungdeutsch"/>
                            <w:b/>
                            <w:sz w:val="28"/>
                          </w:rPr>
                          <w:t>Igel</w:t>
                        </w:r>
                        <w:r w:rsidRPr="00A167BB">
                          <w:rPr>
                            <w:rStyle w:val="ekvarbeitsanweisungdeutsch"/>
                            <w:b/>
                            <w:sz w:val="28"/>
                          </w:rPr>
                          <w:t xml:space="preserve">     </w:t>
                        </w:r>
                      </w:p>
                    </w:txbxContent>
                  </v:textbox>
                </v:shape>
                <v:shape id="Textfeld 28" o:spid="_x0000_s1034" type="#_x0000_t202" style="position:absolute;left:16002;width:5105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hhisIA&#10;AADbAAAADwAAAGRycy9kb3ducmV2LnhtbERPz0/CMBS+m/A/NI/Em+sgwZhJIUaFaISog4u3l/W5&#10;Layvo61Q+OvpwYTjl+/3dB5NJw7kfGtZwSjLQRBXVrdcK9huFncPIHxA1thZJgUn8jCfDW6mWGh7&#10;5G86lKEWKYR9gQqaEPpCSl81ZNBntidO3K91BkOCrpba4TGFm06O8/xeGmw5NTTY03ND1a78Mwrs&#10;PrqfdSzf/evkC1/OS7nij0+lbofx6RFEoBiu4n/3m1YwTmPTl/QD5O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OGGKwgAAANsAAAAPAAAAAAAAAAAAAAAAAJgCAABkcnMvZG93&#10;bnJldi54bWxQSwUGAAAAAAQABAD1AAAAhwMAAAAA&#10;" fillcolor="#a5a5a5 [2092]" stroked="f" strokeweight=".5pt">
                  <v:textbox>
                    <w:txbxContent>
                      <w:p w:rsidR="00A167BB" w:rsidRPr="00A167BB" w:rsidRDefault="00A167BB" w:rsidP="00A167BB">
                        <w:pPr>
                          <w:pStyle w:val="ekvaufgabenwortkarte"/>
                          <w:rPr>
                            <w:sz w:val="20"/>
                          </w:rPr>
                        </w:pPr>
                        <w:r>
                          <w:rPr>
                            <w:rStyle w:val="ekvarbeitsanweisungdeutsch"/>
                            <w:b/>
                            <w:sz w:val="28"/>
                          </w:rPr>
                          <w:t>Ein</w:t>
                        </w:r>
                        <w:r w:rsidRPr="00A167BB">
                          <w:rPr>
                            <w:rStyle w:val="ekvarbeitsanweisungdeutsch"/>
                            <w:b/>
                            <w:sz w:val="28"/>
                          </w:rPr>
                          <w:t xml:space="preserve">     </w:t>
                        </w:r>
                      </w:p>
                    </w:txbxContent>
                  </v:textbox>
                </v:shape>
                <v:shape id="Textfeld 29" o:spid="_x0000_s1035" type="#_x0000_t202" style="position:absolute;left:21488;width:5105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TEEcYA&#10;AADbAAAADwAAAGRycy9kb3ducmV2LnhtbESPQUsDMRSE7wX/Q3iCtzbbgqLbTUupVioqbVcv3h6b&#10;5+7Szcs2iW3srzeC4HGYmW+YYh5NJ47kfGtZwXiUgSCurG65VvD+thregvABWWNnmRR8k4f57GJQ&#10;YK7tiXd0LEMtEoR9jgqaEPpcSl81ZNCPbE+cvE/rDIYkXS21w1OCm05OsuxGGmw5LTTY07Khal9+&#10;GQX2EN3Hayyf/MP1Fu/Pj/KFnzdKXV3GxRREoBj+w3/ttVYwuYPfL+kHyN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XTEEcYAAADbAAAADwAAAAAAAAAAAAAAAACYAgAAZHJz&#10;L2Rvd25yZXYueG1sUEsFBgAAAAAEAAQA9QAAAIsDAAAAAA==&#10;" fillcolor="#a5a5a5 [2092]" stroked="f" strokeweight=".5pt">
                  <v:textbox>
                    <w:txbxContent>
                      <w:p w:rsidR="00A167BB" w:rsidRPr="00A167BB" w:rsidRDefault="00A167BB" w:rsidP="00A167BB">
                        <w:pPr>
                          <w:pStyle w:val="ekvaufgabenwortkarte"/>
                          <w:rPr>
                            <w:sz w:val="20"/>
                          </w:rPr>
                        </w:pPr>
                        <w:r>
                          <w:rPr>
                            <w:rStyle w:val="ekvarbeitsanweisungdeutsch"/>
                            <w:b/>
                            <w:sz w:val="28"/>
                          </w:rPr>
                          <w:t>hat</w:t>
                        </w:r>
                        <w:r w:rsidRPr="00A167BB">
                          <w:rPr>
                            <w:rStyle w:val="ekvarbeitsanweisungdeutsch"/>
                            <w:b/>
                            <w:sz w:val="28"/>
                          </w:rPr>
                          <w:t xml:space="preserve">    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92EBA">
        <w:rPr>
          <w:rStyle w:val="ekvarbeitsanweisungdeutsch"/>
          <w:b/>
          <w:sz w:val="32"/>
        </w:rPr>
        <w:t xml:space="preserve">   </w:t>
      </w:r>
    </w:p>
    <w:p w:rsidR="00592EBA" w:rsidRDefault="00592EBA" w:rsidP="00592EBA">
      <w:pPr>
        <w:rPr>
          <w:rStyle w:val="ekvarbeitsanweisungdeutsch"/>
        </w:rPr>
      </w:pPr>
    </w:p>
    <w:p w:rsidR="00A167BB" w:rsidRDefault="00A167BB" w:rsidP="00592EBA">
      <w:pPr>
        <w:rPr>
          <w:rStyle w:val="ekvarbeitsanweisungdeutsch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A167BB" w:rsidRPr="001F1E3D" w:rsidTr="002C50E2">
        <w:trPr>
          <w:trHeight w:hRule="exact" w:val="170"/>
        </w:trPr>
        <w:tc>
          <w:tcPr>
            <w:tcW w:w="9356" w:type="dxa"/>
            <w:noWrap/>
            <w:vAlign w:val="center"/>
          </w:tcPr>
          <w:p w:rsidR="00A167BB" w:rsidRPr="001F1E3D" w:rsidRDefault="00A167BB" w:rsidP="001F1E3D">
            <w:pPr>
              <w:pStyle w:val="ekvlinie"/>
            </w:pPr>
          </w:p>
        </w:tc>
      </w:tr>
      <w:tr w:rsidR="00A167BB" w:rsidRPr="001F1E3D" w:rsidTr="002C50E2">
        <w:trPr>
          <w:trHeight w:hRule="exact" w:val="198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:rsidR="00A167BB" w:rsidRPr="001F1E3D" w:rsidRDefault="00A167BB" w:rsidP="001F1E3D">
            <w:pPr>
              <w:pStyle w:val="ekvlinie"/>
            </w:pPr>
          </w:p>
        </w:tc>
      </w:tr>
      <w:tr w:rsidR="00A167BB" w:rsidRPr="001F1E3D" w:rsidTr="002C50E2">
        <w:trPr>
          <w:trHeight w:hRule="exact" w:val="170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:rsidR="00A167BB" w:rsidRPr="001F1E3D" w:rsidRDefault="00A167BB" w:rsidP="001F1E3D">
            <w:pPr>
              <w:pStyle w:val="ekvlinie"/>
            </w:pPr>
          </w:p>
        </w:tc>
      </w:tr>
    </w:tbl>
    <w:p w:rsidR="00A167BB" w:rsidRDefault="00A167BB" w:rsidP="00592EBA">
      <w:pPr>
        <w:rPr>
          <w:rStyle w:val="ekvarbeitsanweisungdeutsch"/>
        </w:rPr>
      </w:pPr>
    </w:p>
    <w:p w:rsidR="00A167BB" w:rsidRDefault="00A167BB" w:rsidP="00592EBA">
      <w:pPr>
        <w:rPr>
          <w:rStyle w:val="ekvarbeitsanweisungdeutsch"/>
        </w:rPr>
      </w:pPr>
    </w:p>
    <w:p w:rsidR="00A167BB" w:rsidRDefault="00A167BB" w:rsidP="00592EBA">
      <w:pPr>
        <w:rPr>
          <w:rStyle w:val="ekvarbeitsanweisungdeutsch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7BB97117" wp14:editId="14348674">
                <wp:simplePos x="0" y="0"/>
                <wp:positionH relativeFrom="column">
                  <wp:posOffset>1533525</wp:posOffset>
                </wp:positionH>
                <wp:positionV relativeFrom="paragraph">
                  <wp:posOffset>135255</wp:posOffset>
                </wp:positionV>
                <wp:extent cx="845820" cy="289560"/>
                <wp:effectExtent l="0" t="0" r="0" b="0"/>
                <wp:wrapNone/>
                <wp:docPr id="38" name="Gruppieren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5820" cy="289560"/>
                          <a:chOff x="0" y="0"/>
                          <a:chExt cx="845820" cy="289560"/>
                        </a:xfrm>
                      </wpg:grpSpPr>
                      <pic:pic xmlns:pic="http://schemas.openxmlformats.org/drawingml/2006/picture">
                        <pic:nvPicPr>
                          <pic:cNvPr id="39" name="Grafik 39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Grafik 4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194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Grafik 4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388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38" o:spid="_x0000_s1026" style="position:absolute;margin-left:120.75pt;margin-top:10.65pt;width:66.6pt;height:22.8pt;z-index:251680768" coordsize="8458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">
                <v:shape id="Grafik 39" o:spid="_x0000_s1027" type="#_x0000_t75" style="position:absolute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4pk37BAAAA2wAAAA8AAABkcnMvZG93bnJldi54bWxEj1GLwjAQhN+F+w9hD3zT9FQ8rU1FDg7E&#10;F7HeD1iatS02m14T2/rvjSD4OMzONzvJdjC16Kh1lWUFX9MIBHFudcWFgr/z72QFwnlkjbVlUnAn&#10;B9v0Y5RgrG3PJ+oyX4gAYRejgtL7JpbS5SUZdFPbEAfvYluDPsi2kLrFPsBNLWdRtJQGKw4NJTb0&#10;U1J+zW4mvIHNoitwhcf7YU6z7+jE//2g1Phz2G1AeBr8+/iV3msF8zU8twQAyPQ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4pk37BAAAA2wAAAA8AAAAAAAAAAAAAAAAAnwIA&#10;AGRycy9kb3ducmV2LnhtbFBLBQYAAAAABAAEAPcAAACNAwAAAAA=&#10;">
                  <v:imagedata r:id="rId20" o:title=""/>
                  <v:path arrowok="t"/>
                </v:shape>
                <v:shape id="Grafik 40" o:spid="_x0000_s1028" type="#_x0000_t75" style="position:absolute;left:2819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TvY4rAAAAA2wAAAA8AAABkcnMvZG93bnJldi54bWxETz1vwjAQ3SvxH6xD6lYcEK0gYBACqnar&#10;CGE/7COOiM8hdiH99/VQqePT+16ue9eIO3Wh9qxgPMpAEGtvaq4UlMf3lxmIEJENNp5JwQ8FWK8G&#10;T0vMjX/wge5FrEQK4ZCjAhtjm0sZtCWHYeRb4sRdfOcwJthV0nT4SOGukZMse5MOa04NFlvaWtLX&#10;4tspqG+v8+2Jy/ZYXnZfH/uzHhdWK/U87DcLEJH6+C/+c38aBdO0Pn1JP0Cuf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FO9jisAAAADbAAAADwAAAAAAAAAAAAAAAACfAgAA&#10;ZHJzL2Rvd25yZXYueG1sUEsFBgAAAAAEAAQA9wAAAIwDAAAAAA==&#10;">
                  <v:imagedata r:id="rId21" o:title=""/>
                  <v:path arrowok="t"/>
                </v:shape>
                <v:shape id="Grafik 41" o:spid="_x0000_s1029" type="#_x0000_t75" style="position:absolute;left:5638;width:2820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0/i6nDAAAA2wAAAA8AAABkcnMvZG93bnJldi54bWxEj0FrwkAUhO8F/8PyhF6KbhSxEt2EUih4&#10;0WIqeH1kn0kw+zbd3cbk37uFQo/DzHzD7PLBtKIn5xvLChbzBARxaXXDlYLz18dsA8IHZI2tZVIw&#10;koc8mzztMNX2zifqi1CJCGGfooI6hC6V0pc1GfRz2xFH72qdwRClq6R2eI9w08plkqylwYbjQo0d&#10;vddU3oofo6BIPl9ej5d+XO7HzXeo8FA41Eo9T4e3LYhAQ/gP/7X3WsFqAb9f4g+Q2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T+LqcMAAADbAAAADwAAAAAAAAAAAAAAAACf&#10;AgAAZHJzL2Rvd25yZXYueG1sUEsFBgAAAAAEAAQA9wAAAI8DAAAAAA==&#10;">
                  <v:imagedata r:id="rId22" o:title=""/>
                  <v:path arrowok="t"/>
                </v:shape>
              </v:group>
            </w:pict>
          </mc:Fallback>
        </mc:AlternateContent>
      </w:r>
    </w:p>
    <w:p w:rsidR="00A167BB" w:rsidRPr="00287B24" w:rsidRDefault="00A167BB" w:rsidP="00A167BB">
      <w:pPr>
        <w:pStyle w:val="ekvpicto"/>
        <w:framePr w:wrap="around"/>
      </w:pPr>
      <w:r>
        <w:rPr>
          <w:lang w:eastAsia="de-DE"/>
        </w:rPr>
        <w:drawing>
          <wp:inline distT="0" distB="0" distL="0" distR="0" wp14:anchorId="2950FB8D" wp14:editId="22CF09D8">
            <wp:extent cx="288290" cy="288290"/>
            <wp:effectExtent l="0" t="0" r="0" b="0"/>
            <wp:docPr id="37" name="Grafi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c_einkrei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7BB" w:rsidRPr="0042465E" w:rsidRDefault="00A167BB" w:rsidP="00A167BB">
      <w:pPr>
        <w:rPr>
          <w:rStyle w:val="ekvarbeitsanweisungdeutsch"/>
          <w:sz w:val="24"/>
        </w:rPr>
      </w:pPr>
      <w:r w:rsidRPr="0042465E">
        <w:rPr>
          <w:rStyle w:val="ekvarbeitsanweisungdeutsch"/>
          <w:sz w:val="24"/>
        </w:rPr>
        <w:t xml:space="preserve">Diese Aufgabe fiel mir </w:t>
      </w:r>
    </w:p>
    <w:p w:rsidR="00A167BB" w:rsidRDefault="00A167BB" w:rsidP="00592EBA">
      <w:pPr>
        <w:rPr>
          <w:rStyle w:val="ekvarbeitsanweisungdeutsch"/>
        </w:rPr>
      </w:pPr>
    </w:p>
    <w:p w:rsidR="00A167BB" w:rsidRDefault="00A167BB" w:rsidP="00592EBA">
      <w:pPr>
        <w:rPr>
          <w:rStyle w:val="ekvarbeitsanweisungdeutsch"/>
        </w:rPr>
      </w:pPr>
    </w:p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A167B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A167BB" w:rsidRPr="00AE65F6" w:rsidRDefault="00A167B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A167BB" w:rsidRPr="0006258C" w:rsidRDefault="00A167B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A167BB" w:rsidRPr="00EA7542" w:rsidRDefault="00A167BB" w:rsidP="00EA7542">
            <w:pPr>
              <w:pStyle w:val="ekvkolumnentitel"/>
            </w:pPr>
            <w:r>
              <w:t>Klasse:</w:t>
            </w:r>
            <w:r w:rsidR="00121445">
              <w:t xml:space="preserve"> 1</w:t>
            </w:r>
          </w:p>
        </w:tc>
        <w:tc>
          <w:tcPr>
            <w:tcW w:w="2114" w:type="dxa"/>
            <w:noWrap/>
            <w:vAlign w:val="bottom"/>
          </w:tcPr>
          <w:p w:rsidR="00A167BB" w:rsidRPr="00EA7542" w:rsidRDefault="00A167BB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A167BB" w:rsidRPr="00EA7542" w:rsidRDefault="00A167B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A167BB" w:rsidRPr="00C172AE" w:rsidRDefault="00A167BB" w:rsidP="00121445">
            <w:pPr>
              <w:pStyle w:val="ekvkvnummer"/>
            </w:pPr>
            <w:r>
              <w:t xml:space="preserve">KV </w:t>
            </w:r>
            <w:r w:rsidR="00121445">
              <w:t>1</w:t>
            </w:r>
          </w:p>
        </w:tc>
      </w:tr>
      <w:tr w:rsidR="00A167BB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A167BB" w:rsidRPr="00BF17F2" w:rsidRDefault="00A167B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A167BB" w:rsidRPr="00BF17F2" w:rsidRDefault="00A167BB" w:rsidP="00037566">
            <w:pPr>
              <w:rPr>
                <w:color w:val="FFFFFF" w:themeColor="background1"/>
              </w:rPr>
            </w:pPr>
          </w:p>
        </w:tc>
      </w:tr>
    </w:tbl>
    <w:p w:rsidR="00121445" w:rsidRPr="00D3427F" w:rsidRDefault="00121445" w:rsidP="00121445">
      <w:pPr>
        <w:pStyle w:val="ekvnummerierung"/>
        <w:framePr w:wrap="around"/>
      </w:pPr>
      <w:r>
        <w:t>4</w:t>
      </w:r>
    </w:p>
    <w:p w:rsidR="00121445" w:rsidRPr="00287B24" w:rsidRDefault="00121445" w:rsidP="00121445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8290" cy="288290"/>
            <wp:effectExtent l="0" t="0" r="0" b="0"/>
            <wp:docPr id="42" name="Grafi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c_ankreuzen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7BB" w:rsidRPr="00EE4257" w:rsidRDefault="00121445" w:rsidP="00A167BB">
      <w:pPr>
        <w:rPr>
          <w:rStyle w:val="ekvarbeitsanweisungdeutsch"/>
          <w:sz w:val="24"/>
        </w:rPr>
      </w:pPr>
      <w:r w:rsidRPr="00EE4257">
        <w:rPr>
          <w:rStyle w:val="ekvarbeitsanweisungdeutsch"/>
          <w:sz w:val="24"/>
        </w:rPr>
        <w:t>Welche Sätze sind richtig? Kreuze an.</w:t>
      </w:r>
    </w:p>
    <w:p w:rsidR="00121445" w:rsidRDefault="00121445" w:rsidP="00A167BB">
      <w:pPr>
        <w:rPr>
          <w:rStyle w:val="ekvarbeitsanweisungdeutsch"/>
        </w:rPr>
      </w:pPr>
    </w:p>
    <w:tbl>
      <w:tblPr>
        <w:tblW w:w="95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13"/>
        <w:gridCol w:w="1984"/>
        <w:gridCol w:w="1984"/>
      </w:tblGrid>
      <w:tr w:rsidR="00121445" w:rsidRPr="00FB3BCE" w:rsidTr="00121445">
        <w:trPr>
          <w:trHeight w:val="479"/>
        </w:trPr>
        <w:tc>
          <w:tcPr>
            <w:tcW w:w="5613" w:type="dxa"/>
            <w:tcBorders>
              <w:bottom w:val="single" w:sz="12" w:space="0" w:color="333333"/>
              <w:right w:val="single" w:sz="4" w:space="0" w:color="auto"/>
            </w:tcBorders>
            <w:shd w:val="clear" w:color="auto" w:fill="D9D9D9"/>
          </w:tcPr>
          <w:p w:rsidR="00121445" w:rsidRPr="00FB3BCE" w:rsidRDefault="00121445" w:rsidP="00FB3BCE">
            <w:pPr>
              <w:pStyle w:val="ekvtabelle"/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12" w:space="0" w:color="333333"/>
            </w:tcBorders>
            <w:shd w:val="clear" w:color="auto" w:fill="D9D9D9"/>
            <w:vAlign w:val="center"/>
          </w:tcPr>
          <w:p w:rsidR="00121445" w:rsidRPr="00121445" w:rsidRDefault="00121445" w:rsidP="00121445">
            <w:pPr>
              <w:pStyle w:val="ekvtabelle"/>
              <w:jc w:val="center"/>
              <w:rPr>
                <w:sz w:val="28"/>
              </w:rPr>
            </w:pPr>
            <w:r w:rsidRPr="00121445">
              <w:rPr>
                <w:sz w:val="28"/>
              </w:rPr>
              <w:t>richtig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12" w:space="0" w:color="333333"/>
            </w:tcBorders>
            <w:shd w:val="clear" w:color="auto" w:fill="D9D9D9"/>
            <w:vAlign w:val="center"/>
          </w:tcPr>
          <w:p w:rsidR="00121445" w:rsidRPr="00121445" w:rsidRDefault="00121445" w:rsidP="00121445">
            <w:pPr>
              <w:pStyle w:val="ekvtabelle"/>
              <w:jc w:val="center"/>
              <w:rPr>
                <w:sz w:val="28"/>
              </w:rPr>
            </w:pPr>
            <w:r w:rsidRPr="00121445">
              <w:rPr>
                <w:sz w:val="28"/>
              </w:rPr>
              <w:t>falsch</w:t>
            </w:r>
          </w:p>
        </w:tc>
      </w:tr>
      <w:tr w:rsidR="00121445" w:rsidRPr="00FB3BCE" w:rsidTr="00121445">
        <w:trPr>
          <w:trHeight w:val="479"/>
        </w:trPr>
        <w:tc>
          <w:tcPr>
            <w:tcW w:w="5613" w:type="dxa"/>
            <w:tcBorders>
              <w:top w:val="single" w:sz="12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121445" w:rsidRPr="00121445" w:rsidRDefault="00121445" w:rsidP="00121445">
            <w:pPr>
              <w:pStyle w:val="ekvtabelle"/>
              <w:rPr>
                <w:sz w:val="28"/>
              </w:rPr>
            </w:pPr>
            <w:r w:rsidRPr="00121445">
              <w:rPr>
                <w:sz w:val="28"/>
              </w:rPr>
              <w:t>Bei Regen rollt sich ein Igel ein.</w:t>
            </w:r>
          </w:p>
        </w:tc>
        <w:tc>
          <w:tcPr>
            <w:tcW w:w="1984" w:type="dxa"/>
            <w:tcBorders>
              <w:top w:val="single" w:sz="12" w:space="0" w:color="333333"/>
              <w:left w:val="single" w:sz="4" w:space="0" w:color="auto"/>
              <w:bottom w:val="single" w:sz="4" w:space="0" w:color="333333"/>
            </w:tcBorders>
          </w:tcPr>
          <w:p w:rsidR="00121445" w:rsidRPr="00FB3BCE" w:rsidRDefault="00121445" w:rsidP="00FB3BCE">
            <w:pPr>
              <w:pStyle w:val="ekvtabelle"/>
            </w:pPr>
          </w:p>
        </w:tc>
        <w:tc>
          <w:tcPr>
            <w:tcW w:w="1984" w:type="dxa"/>
            <w:tcBorders>
              <w:top w:val="single" w:sz="12" w:space="0" w:color="333333"/>
              <w:left w:val="single" w:sz="4" w:space="0" w:color="auto"/>
              <w:bottom w:val="single" w:sz="4" w:space="0" w:color="333333"/>
            </w:tcBorders>
          </w:tcPr>
          <w:p w:rsidR="00121445" w:rsidRPr="00FB3BCE" w:rsidRDefault="00121445" w:rsidP="00FB3BCE">
            <w:pPr>
              <w:pStyle w:val="ekvtabelle"/>
            </w:pPr>
          </w:p>
        </w:tc>
      </w:tr>
      <w:tr w:rsidR="00121445" w:rsidRPr="00FB3BCE" w:rsidTr="00121445">
        <w:trPr>
          <w:trHeight w:val="479"/>
        </w:trPr>
        <w:tc>
          <w:tcPr>
            <w:tcW w:w="5613" w:type="dxa"/>
            <w:tcBorders>
              <w:top w:val="single" w:sz="4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121445" w:rsidRPr="00121445" w:rsidRDefault="00121445" w:rsidP="00121445">
            <w:pPr>
              <w:pStyle w:val="ekvtabelle"/>
              <w:rPr>
                <w:sz w:val="28"/>
              </w:rPr>
            </w:pPr>
            <w:r w:rsidRPr="00121445">
              <w:rPr>
                <w:sz w:val="28"/>
              </w:rPr>
              <w:t>Im Sommer rollt sich ein Igel ein.</w:t>
            </w:r>
          </w:p>
        </w:tc>
        <w:tc>
          <w:tcPr>
            <w:tcW w:w="1984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</w:tcBorders>
          </w:tcPr>
          <w:p w:rsidR="00121445" w:rsidRPr="00FB3BCE" w:rsidRDefault="00121445" w:rsidP="00FB3BCE">
            <w:pPr>
              <w:pStyle w:val="ekvtabelle"/>
            </w:pPr>
          </w:p>
        </w:tc>
        <w:tc>
          <w:tcPr>
            <w:tcW w:w="1984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</w:tcBorders>
          </w:tcPr>
          <w:p w:rsidR="00121445" w:rsidRPr="00FB3BCE" w:rsidRDefault="00121445" w:rsidP="00FB3BCE">
            <w:pPr>
              <w:pStyle w:val="ekvtabelle"/>
            </w:pPr>
          </w:p>
        </w:tc>
      </w:tr>
      <w:tr w:rsidR="00121445" w:rsidRPr="00FB3BCE" w:rsidTr="00121445">
        <w:trPr>
          <w:trHeight w:val="479"/>
        </w:trPr>
        <w:tc>
          <w:tcPr>
            <w:tcW w:w="5613" w:type="dxa"/>
            <w:tcBorders>
              <w:top w:val="single" w:sz="4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121445" w:rsidRPr="00121445" w:rsidRDefault="00121445" w:rsidP="00121445">
            <w:pPr>
              <w:pStyle w:val="ekvtabelle"/>
              <w:rPr>
                <w:sz w:val="28"/>
              </w:rPr>
            </w:pPr>
            <w:r w:rsidRPr="00121445">
              <w:rPr>
                <w:sz w:val="28"/>
              </w:rPr>
              <w:t>Bei Gefahr rollt sich ein Igel ein.</w:t>
            </w:r>
          </w:p>
        </w:tc>
        <w:tc>
          <w:tcPr>
            <w:tcW w:w="1984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</w:tcBorders>
          </w:tcPr>
          <w:p w:rsidR="00121445" w:rsidRPr="00FB3BCE" w:rsidRDefault="00121445" w:rsidP="00FB3BCE">
            <w:pPr>
              <w:pStyle w:val="ekvtabelle"/>
            </w:pPr>
          </w:p>
        </w:tc>
        <w:tc>
          <w:tcPr>
            <w:tcW w:w="1984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</w:tcBorders>
          </w:tcPr>
          <w:p w:rsidR="00121445" w:rsidRPr="00FB3BCE" w:rsidRDefault="00121445" w:rsidP="00FB3BCE">
            <w:pPr>
              <w:pStyle w:val="ekvtabelle"/>
            </w:pPr>
          </w:p>
        </w:tc>
      </w:tr>
      <w:tr w:rsidR="00121445" w:rsidRPr="00FB3BCE" w:rsidTr="00121445">
        <w:trPr>
          <w:trHeight w:val="479"/>
        </w:trPr>
        <w:tc>
          <w:tcPr>
            <w:tcW w:w="5613" w:type="dxa"/>
            <w:tcBorders>
              <w:top w:val="single" w:sz="4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121445" w:rsidRPr="00121445" w:rsidRDefault="00121445" w:rsidP="00121445">
            <w:pPr>
              <w:pStyle w:val="ekvtabelle"/>
              <w:rPr>
                <w:sz w:val="28"/>
              </w:rPr>
            </w:pPr>
            <w:r w:rsidRPr="00121445">
              <w:rPr>
                <w:sz w:val="28"/>
              </w:rPr>
              <w:t>Igel halten keinen Winterschlaf.</w:t>
            </w:r>
          </w:p>
        </w:tc>
        <w:tc>
          <w:tcPr>
            <w:tcW w:w="1984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</w:tcBorders>
          </w:tcPr>
          <w:p w:rsidR="00121445" w:rsidRPr="00FB3BCE" w:rsidRDefault="00121445" w:rsidP="00FB3BCE">
            <w:pPr>
              <w:pStyle w:val="ekvtabelle"/>
            </w:pPr>
          </w:p>
        </w:tc>
        <w:tc>
          <w:tcPr>
            <w:tcW w:w="1984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</w:tcBorders>
          </w:tcPr>
          <w:p w:rsidR="00121445" w:rsidRPr="00FB3BCE" w:rsidRDefault="00121445" w:rsidP="00FB3BCE">
            <w:pPr>
              <w:pStyle w:val="ekvtabelle"/>
            </w:pPr>
          </w:p>
        </w:tc>
      </w:tr>
      <w:tr w:rsidR="00121445" w:rsidRPr="00FB3BCE" w:rsidTr="00121445">
        <w:trPr>
          <w:trHeight w:val="479"/>
        </w:trPr>
        <w:tc>
          <w:tcPr>
            <w:tcW w:w="5613" w:type="dxa"/>
            <w:tcBorders>
              <w:top w:val="single" w:sz="4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121445" w:rsidRPr="00121445" w:rsidRDefault="00121445" w:rsidP="00121445">
            <w:pPr>
              <w:pStyle w:val="ekvtabelle"/>
              <w:rPr>
                <w:sz w:val="28"/>
              </w:rPr>
            </w:pPr>
            <w:r w:rsidRPr="00121445">
              <w:rPr>
                <w:sz w:val="28"/>
              </w:rPr>
              <w:t>Igel halten Winterschlaf.</w:t>
            </w:r>
          </w:p>
        </w:tc>
        <w:tc>
          <w:tcPr>
            <w:tcW w:w="1984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</w:tcBorders>
          </w:tcPr>
          <w:p w:rsidR="00121445" w:rsidRPr="00FB3BCE" w:rsidRDefault="00121445" w:rsidP="00FB3BCE">
            <w:pPr>
              <w:pStyle w:val="ekvtabelle"/>
            </w:pPr>
          </w:p>
        </w:tc>
        <w:tc>
          <w:tcPr>
            <w:tcW w:w="1984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</w:tcBorders>
          </w:tcPr>
          <w:p w:rsidR="00121445" w:rsidRPr="00FB3BCE" w:rsidRDefault="00121445" w:rsidP="00FB3BCE">
            <w:pPr>
              <w:pStyle w:val="ekvtabelle"/>
            </w:pPr>
          </w:p>
        </w:tc>
      </w:tr>
    </w:tbl>
    <w:p w:rsidR="00121445" w:rsidRDefault="00121445" w:rsidP="00A167BB">
      <w:pPr>
        <w:rPr>
          <w:rStyle w:val="ekvarbeitsanweisungdeutsch"/>
        </w:rPr>
      </w:pPr>
    </w:p>
    <w:p w:rsidR="00121445" w:rsidRDefault="00121445" w:rsidP="00A167BB">
      <w:pPr>
        <w:rPr>
          <w:rStyle w:val="ekvarbeitsanweisungdeutsch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42BFEF5B" wp14:editId="584E5F08">
                <wp:simplePos x="0" y="0"/>
                <wp:positionH relativeFrom="column">
                  <wp:posOffset>1541145</wp:posOffset>
                </wp:positionH>
                <wp:positionV relativeFrom="paragraph">
                  <wp:posOffset>154940</wp:posOffset>
                </wp:positionV>
                <wp:extent cx="845820" cy="289560"/>
                <wp:effectExtent l="0" t="0" r="0" b="0"/>
                <wp:wrapNone/>
                <wp:docPr id="44" name="Gruppieren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5820" cy="289560"/>
                          <a:chOff x="0" y="0"/>
                          <a:chExt cx="845820" cy="289560"/>
                        </a:xfrm>
                      </wpg:grpSpPr>
                      <pic:pic xmlns:pic="http://schemas.openxmlformats.org/drawingml/2006/picture">
                        <pic:nvPicPr>
                          <pic:cNvPr id="45" name="Grafik 4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Grafik 46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194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Grafik 4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388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44" o:spid="_x0000_s1026" style="position:absolute;margin-left:121.35pt;margin-top:12.2pt;width:66.6pt;height:22.8pt;z-index:251682816" coordsize="8458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">
                <v:shape id="Grafik 45" o:spid="_x0000_s1027" type="#_x0000_t75" style="position:absolute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i6gbBAAAA2wAAAA8AAABkcnMvZG93bnJldi54bWxEj82KwkAQhO8LvsPQgrd14s+qxExEBEH2&#10;Iv48QJNpk2CmJ2bGJL69syDssaiur7qSTW8q0VLjSssKJuMIBHFmdcm5gutl/70C4TyyxsoyKXiR&#10;g006+Eow1rbjE7Vnn4sAYRejgsL7OpbSZQUZdGNbEwfvZhuDPsgml7rBLsBNJadRtJAGSw4NBda0&#10;Kyi7n58mvIH1vM1xhcfX74ymy+jEj65XajTst2sQnnr/f/xJH7SC+Q/8bQkAkOk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di6gbBAAAA2wAAAA8AAAAAAAAAAAAAAAAAnwIA&#10;AGRycy9kb3ducmV2LnhtbFBLBQYAAAAABAAEAPcAAACNAwAAAAA=&#10;">
                  <v:imagedata r:id="rId20" o:title=""/>
                  <v:path arrowok="t"/>
                </v:shape>
                <v:shape id="Grafik 46" o:spid="_x0000_s1028" type="#_x0000_t75" style="position:absolute;left:2819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KXmXDAAAA2wAAAA8AAABkcnMvZG93bnJldi54bWxEj0FrAjEUhO8F/0N4Qm81q1jR1ShiLe2t&#10;uK73Z/LcLG5etptUt/++KRR6HGbmG2a16V0jbtSF2rOC8SgDQay9qblSUB5fn+YgQkQ22HgmBd8U&#10;YLMePKwwN/7OB7oVsRIJwiFHBTbGNpcyaEsOw8i3xMm7+M5hTLKrpOnwnuCukZMsm0mHNacFiy3t&#10;LOlr8eUU1J/Pi92Jy/ZYXl4+3vZnPS6sVupx2G+XICL18T/81343CqYz+P2SfoBc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EpeZcMAAADbAAAADwAAAAAAAAAAAAAAAACf&#10;AgAAZHJzL2Rvd25yZXYueG1sUEsFBgAAAAAEAAQA9wAAAI8DAAAAAA==&#10;">
                  <v:imagedata r:id="rId21" o:title=""/>
                  <v:path arrowok="t"/>
                </v:shape>
                <v:shape id="Grafik 47" o:spid="_x0000_s1029" type="#_x0000_t75" style="position:absolute;left:5638;width:2820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2atkbDAAAA2wAAAA8AAABkcnMvZG93bnJldi54bWxEj0FrwkAUhO9C/8PyCr1I3SiiEl2lFAQv&#10;Kkah10f2mYRm36a725j8e1cQPA4z8w2z2nSmFi05X1lWMB4lIIhzqysuFFzO288FCB+QNdaWSUFP&#10;Hjbrt8EKU21vfKI2C4WIEPYpKihDaFIpfV6SQT+yDXH0rtYZDFG6QmqHtwg3tZwkyUwarDgulNjQ&#10;d0n5b/ZvFGTJcTg//LT9ZNcv/kKB+8yhVurjvftaggjUhVf42d5pBdM5PL7EHyDX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Zq2RsMAAADbAAAADwAAAAAAAAAAAAAAAACf&#10;AgAAZHJzL2Rvd25yZXYueG1sUEsFBgAAAAAEAAQA9wAAAI8DAAAAAA==&#10;">
                  <v:imagedata r:id="rId22" o:title=""/>
                  <v:path arrowok="t"/>
                </v:shape>
              </v:group>
            </w:pict>
          </mc:Fallback>
        </mc:AlternateContent>
      </w:r>
    </w:p>
    <w:p w:rsidR="00121445" w:rsidRPr="00287B24" w:rsidRDefault="00121445" w:rsidP="00121445">
      <w:pPr>
        <w:pStyle w:val="ekvpicto"/>
        <w:framePr w:wrap="around"/>
      </w:pPr>
      <w:r>
        <w:rPr>
          <w:lang w:eastAsia="de-DE"/>
        </w:rPr>
        <w:drawing>
          <wp:inline distT="0" distB="0" distL="0" distR="0" wp14:anchorId="1A5D3606" wp14:editId="04EE3DA7">
            <wp:extent cx="288290" cy="288290"/>
            <wp:effectExtent l="0" t="0" r="0" b="0"/>
            <wp:docPr id="43" name="Grafi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c_einkrei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445" w:rsidRPr="00EE4257" w:rsidRDefault="00121445" w:rsidP="00121445">
      <w:pPr>
        <w:rPr>
          <w:rStyle w:val="ekvarbeitsanweisungdeutsch"/>
          <w:sz w:val="24"/>
        </w:rPr>
      </w:pPr>
      <w:r w:rsidRPr="00EE4257">
        <w:rPr>
          <w:rStyle w:val="ekvarbeitsanweisungdeutsch"/>
          <w:sz w:val="24"/>
        </w:rPr>
        <w:t xml:space="preserve">Diese Aufgabe fiel mir  </w:t>
      </w:r>
    </w:p>
    <w:p w:rsidR="00121445" w:rsidRDefault="00121445" w:rsidP="00A167BB">
      <w:pPr>
        <w:rPr>
          <w:rStyle w:val="ekvarbeitsanweisungdeutsch"/>
        </w:rPr>
      </w:pPr>
    </w:p>
    <w:p w:rsidR="00121445" w:rsidRDefault="00121445" w:rsidP="00A167BB">
      <w:pPr>
        <w:rPr>
          <w:rStyle w:val="ekvarbeitsanweisungdeutsch"/>
        </w:rPr>
      </w:pPr>
    </w:p>
    <w:p w:rsidR="00121445" w:rsidRDefault="00121445" w:rsidP="00A167BB">
      <w:pPr>
        <w:rPr>
          <w:rStyle w:val="ekvarbeitsanweisungdeutsch"/>
        </w:rPr>
      </w:pPr>
    </w:p>
    <w:p w:rsidR="00121445" w:rsidRPr="00D3427F" w:rsidRDefault="00121445" w:rsidP="00121445">
      <w:pPr>
        <w:pStyle w:val="ekvnummerierung"/>
        <w:framePr w:wrap="around"/>
      </w:pPr>
      <w:r>
        <w:t>5</w:t>
      </w:r>
    </w:p>
    <w:p w:rsidR="00121445" w:rsidRPr="00287B24" w:rsidRDefault="00121445" w:rsidP="00121445">
      <w:pPr>
        <w:pStyle w:val="ekvpicto"/>
        <w:framePr w:wrap="around"/>
      </w:pPr>
    </w:p>
    <w:p w:rsidR="00121445" w:rsidRPr="00287B24" w:rsidRDefault="00121445" w:rsidP="00121445">
      <w:pPr>
        <w:pStyle w:val="ekvpicto"/>
        <w:framePr w:wrap="around" w:y="1441"/>
      </w:pPr>
    </w:p>
    <w:p w:rsidR="00121445" w:rsidRPr="00287B24" w:rsidRDefault="00121445" w:rsidP="00121445">
      <w:pPr>
        <w:pStyle w:val="ekvpicto"/>
        <w:framePr w:wrap="around"/>
      </w:pPr>
      <w:r>
        <w:rPr>
          <w:lang w:eastAsia="de-DE"/>
        </w:rPr>
        <w:drawing>
          <wp:inline distT="0" distB="0" distL="0" distR="0" wp14:anchorId="2DDFB299" wp14:editId="79D35432">
            <wp:extent cx="288290" cy="288290"/>
            <wp:effectExtent l="0" t="0" r="0" b="0"/>
            <wp:docPr id="49" name="Grafi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c_lineal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445" w:rsidRPr="00EE4257" w:rsidRDefault="00121445" w:rsidP="00121445">
      <w:pPr>
        <w:rPr>
          <w:rStyle w:val="ekvarbeitsanweisungdeutsch"/>
          <w:sz w:val="24"/>
        </w:rPr>
      </w:pPr>
      <w:r w:rsidRPr="00EE4257">
        <w:rPr>
          <w:sz w:val="24"/>
          <w:lang w:eastAsia="de-DE"/>
        </w:rPr>
        <w:drawing>
          <wp:anchor distT="0" distB="0" distL="114300" distR="114300" simplePos="0" relativeHeight="251683840" behindDoc="0" locked="0" layoutInCell="1" allowOverlap="1" wp14:anchorId="4C31C9F2" wp14:editId="2D1D1F28">
            <wp:simplePos x="0" y="0"/>
            <wp:positionH relativeFrom="column">
              <wp:posOffset>-729615</wp:posOffset>
            </wp:positionH>
            <wp:positionV relativeFrom="paragraph">
              <wp:posOffset>337820</wp:posOffset>
            </wp:positionV>
            <wp:extent cx="285115" cy="288290"/>
            <wp:effectExtent l="0" t="0" r="0" b="0"/>
            <wp:wrapNone/>
            <wp:docPr id="50" name="Grafi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c_schreiben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4257">
        <w:rPr>
          <w:rStyle w:val="ekvarbeitsanweisungdeutsch"/>
          <w:sz w:val="24"/>
        </w:rPr>
        <w:t xml:space="preserve">In jedem Satz ist ein Wort falsch. Streiche es durch. </w:t>
      </w:r>
    </w:p>
    <w:p w:rsidR="00121445" w:rsidRPr="00EE4257" w:rsidRDefault="00121445" w:rsidP="00121445">
      <w:pPr>
        <w:rPr>
          <w:rStyle w:val="ekvarbeitsanweisungdeutsch"/>
          <w:sz w:val="24"/>
        </w:rPr>
      </w:pPr>
      <w:r w:rsidRPr="00EE4257">
        <w:rPr>
          <w:rStyle w:val="ekvarbeitsanweisungdeutsch"/>
          <w:sz w:val="24"/>
        </w:rPr>
        <w:t>Schreibe das richtige Wort darüber.</w:t>
      </w:r>
    </w:p>
    <w:p w:rsidR="00121445" w:rsidRDefault="00121445" w:rsidP="00121445">
      <w:pPr>
        <w:rPr>
          <w:rStyle w:val="ekvarbeitsanweisungdeutsch"/>
        </w:rPr>
      </w:pPr>
    </w:p>
    <w:p w:rsidR="00121445" w:rsidRDefault="00121445" w:rsidP="00121445">
      <w:pPr>
        <w:rPr>
          <w:rStyle w:val="ekvarbeitsanweisungdeutsch"/>
        </w:rPr>
      </w:pPr>
      <w:r>
        <w:rPr>
          <w:lang w:eastAsia="de-DE"/>
        </w:rPr>
        <w:drawing>
          <wp:anchor distT="0" distB="0" distL="114300" distR="114300" simplePos="0" relativeHeight="251685888" behindDoc="0" locked="0" layoutInCell="1" allowOverlap="1" wp14:anchorId="14A73DEB" wp14:editId="6EFF2FDE">
            <wp:simplePos x="0" y="0"/>
            <wp:positionH relativeFrom="column">
              <wp:posOffset>-59055</wp:posOffset>
            </wp:positionH>
            <wp:positionV relativeFrom="paragraph">
              <wp:posOffset>33020</wp:posOffset>
            </wp:positionV>
            <wp:extent cx="1440180" cy="464820"/>
            <wp:effectExtent l="0" t="0" r="7620" b="0"/>
            <wp:wrapNone/>
            <wp:docPr id="51" name="Grafi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46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445" w:rsidRDefault="00121445" w:rsidP="00121445">
      <w:pPr>
        <w:rPr>
          <w:rStyle w:val="ekvarbeitsanweisungdeutsch"/>
        </w:rPr>
      </w:pPr>
    </w:p>
    <w:p w:rsidR="00121445" w:rsidRDefault="00121445" w:rsidP="00121445">
      <w:pPr>
        <w:rPr>
          <w:rStyle w:val="ekvarbeitsanweisungdeutsch"/>
        </w:rPr>
      </w:pPr>
    </w:p>
    <w:p w:rsidR="00121445" w:rsidRDefault="00121445" w:rsidP="00121445">
      <w:pPr>
        <w:rPr>
          <w:rStyle w:val="ekvarbeitsanweisungdeutsch"/>
          <w:sz w:val="28"/>
        </w:rPr>
      </w:pPr>
      <w:r w:rsidRPr="00121445">
        <w:rPr>
          <w:rStyle w:val="ekvarbeitsanweisungdeutsch"/>
          <w:sz w:val="28"/>
        </w:rPr>
        <w:t>Am Abend schläft der Igel.</w:t>
      </w:r>
    </w:p>
    <w:p w:rsidR="00121445" w:rsidRDefault="00121445" w:rsidP="00121445">
      <w:pPr>
        <w:rPr>
          <w:rStyle w:val="ekvarbeitsanweisungdeutsch"/>
          <w:sz w:val="28"/>
        </w:rPr>
      </w:pPr>
    </w:p>
    <w:p w:rsidR="00121445" w:rsidRDefault="00121445" w:rsidP="00121445">
      <w:pPr>
        <w:rPr>
          <w:rStyle w:val="ekvarbeitsanweisungdeutsch"/>
          <w:sz w:val="28"/>
        </w:rPr>
      </w:pPr>
      <w:r>
        <w:rPr>
          <w:lang w:eastAsia="de-DE"/>
        </w:rPr>
        <w:drawing>
          <wp:anchor distT="0" distB="0" distL="114300" distR="114300" simplePos="0" relativeHeight="251687936" behindDoc="0" locked="0" layoutInCell="1" allowOverlap="1" wp14:anchorId="72AA4E7A" wp14:editId="0A918A4C">
            <wp:simplePos x="0" y="0"/>
            <wp:positionH relativeFrom="column">
              <wp:posOffset>-59055</wp:posOffset>
            </wp:positionH>
            <wp:positionV relativeFrom="paragraph">
              <wp:posOffset>78740</wp:posOffset>
            </wp:positionV>
            <wp:extent cx="1440180" cy="464820"/>
            <wp:effectExtent l="0" t="0" r="7620" b="0"/>
            <wp:wrapNone/>
            <wp:docPr id="52" name="Grafi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46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445" w:rsidRDefault="00121445" w:rsidP="00121445">
      <w:pPr>
        <w:rPr>
          <w:rStyle w:val="ekvarbeitsanweisungdeutsch"/>
          <w:sz w:val="28"/>
        </w:rPr>
      </w:pPr>
    </w:p>
    <w:p w:rsidR="00121445" w:rsidRDefault="00121445" w:rsidP="00121445">
      <w:pPr>
        <w:rPr>
          <w:rStyle w:val="ekvarbeitsanweisungdeutsch"/>
          <w:sz w:val="28"/>
        </w:rPr>
      </w:pPr>
    </w:p>
    <w:p w:rsidR="00121445" w:rsidRDefault="00121445" w:rsidP="00121445">
      <w:pPr>
        <w:rPr>
          <w:rStyle w:val="ekvarbeitsanweisungdeutsch"/>
          <w:sz w:val="28"/>
        </w:rPr>
      </w:pPr>
      <w:r>
        <w:rPr>
          <w:rStyle w:val="ekvarbeitsanweisungdeutsch"/>
          <w:sz w:val="28"/>
        </w:rPr>
        <w:t>Am Tag sucht er sein Futter.</w:t>
      </w:r>
    </w:p>
    <w:p w:rsidR="00121445" w:rsidRDefault="00121445" w:rsidP="00121445">
      <w:pPr>
        <w:rPr>
          <w:rStyle w:val="ekvarbeitsanweisungdeutsch"/>
          <w:sz w:val="28"/>
        </w:rPr>
      </w:pPr>
    </w:p>
    <w:p w:rsidR="00121445" w:rsidRDefault="00C17F37" w:rsidP="00121445">
      <w:pPr>
        <w:rPr>
          <w:rStyle w:val="ekvarbeitsanweisungdeutsch"/>
          <w:sz w:val="28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03536BEE" wp14:editId="32604062">
                <wp:simplePos x="0" y="0"/>
                <wp:positionH relativeFrom="column">
                  <wp:posOffset>1541145</wp:posOffset>
                </wp:positionH>
                <wp:positionV relativeFrom="paragraph">
                  <wp:posOffset>154940</wp:posOffset>
                </wp:positionV>
                <wp:extent cx="845820" cy="289560"/>
                <wp:effectExtent l="0" t="0" r="0" b="0"/>
                <wp:wrapNone/>
                <wp:docPr id="54" name="Gruppieren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5820" cy="289560"/>
                          <a:chOff x="0" y="0"/>
                          <a:chExt cx="845820" cy="289560"/>
                        </a:xfrm>
                      </wpg:grpSpPr>
                      <pic:pic xmlns:pic="http://schemas.openxmlformats.org/drawingml/2006/picture">
                        <pic:nvPicPr>
                          <pic:cNvPr id="55" name="Grafik 5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Grafik 56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194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Grafik 5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3880" y="0"/>
                            <a:ext cx="281940" cy="289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54" o:spid="_x0000_s1026" style="position:absolute;margin-left:121.35pt;margin-top:12.2pt;width:66.6pt;height:22.8pt;z-index:251689984" coordsize="8458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">
                <v:shape id="Grafik 55" o:spid="_x0000_s1027" type="#_x0000_t75" style="position:absolute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7fNvCAAAA2wAAAA8AAABkcnMvZG93bnJldi54bWxEj82KwkAQhO/CvsPQC950sv6sEjMRWVgQ&#10;L2LcB2gybRLM9GQzYxLf3hEEj0V1fdWVbAdTi45aV1lW8DWNQBDnVldcKPg7/07WIJxH1lhbJgV3&#10;crBNP0YJxtr2fKIu84UIEHYxKii9b2IpXV6SQTe1DXHwLrY16INsC6lb7APc1HIWRd/SYMWhocSG&#10;fkrKr9nNhDewWXQFrvF4P8xptopO/N8PSo0/h90GhKfBv49f6b1WsFzCc0sAgEw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Su3zbwgAAANsAAAAPAAAAAAAAAAAAAAAAAJ8C&#10;AABkcnMvZG93bnJldi54bWxQSwUGAAAAAAQABAD3AAAAjgMAAAAA&#10;">
                  <v:imagedata r:id="rId20" o:title=""/>
                  <v:path arrowok="t"/>
                </v:shape>
                <v:shape id="Grafik 56" o:spid="_x0000_s1028" type="#_x0000_t75" style="position:absolute;left:2819;width:2819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TyLjDAAAA2wAAAA8AAABkcnMvZG93bnJldi54bWxEj0FrAjEUhO8F/0N4Qm81a0GpW6MUrdRb&#10;6breX5PnZunmZd1EXf99Iwgeh5n5hpkve9eIM3Wh9qxgPMpAEGtvaq4UlLvNyxuIEJENNp5JwZUC&#10;LBeDpznmxl/4h85FrESCcMhRgY2xzaUM2pLDMPItcfIOvnMYk+wqaTq8JLhr5GuWTaXDmtOCxZZW&#10;lvRfcXIK6uNkttpz2e7Kw/r76/NXjwurlXoe9h/vICL18RG+t7dGwWQKty/pB8jF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ZPIuMMAAADbAAAADwAAAAAAAAAAAAAAAACf&#10;AgAAZHJzL2Rvd25yZXYueG1sUEsFBgAAAAAEAAQA9wAAAI8DAAAAAA==&#10;">
                  <v:imagedata r:id="rId21" o:title=""/>
                  <v:path arrowok="t"/>
                </v:shape>
                <v:shape id="Grafik 57" o:spid="_x0000_s1029" type="#_x0000_t75" style="position:absolute;left:5638;width:2820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hDIJvDAAAA2wAAAA8AAABkcnMvZG93bnJldi54bWxEj0+LwjAUxO/CfofwFvYia6rgH6pRlgXB&#10;i4pV2OujebZlm5dukq3ttzeC4HGYmd8wq01natGS85VlBeNRAoI4t7riQsHlvP1cgPABWWNtmRT0&#10;5GGzfhusMNX2xidqs1CICGGfooIyhCaV0uclGfQj2xBH72qdwRClK6R2eItwU8tJksykwYrjQokN&#10;fZeU/2b/RkGWHIfzw0/bT3b94i8UuM8caqU+3ruvJYhAXXiFn+2dVjCdw+NL/AFyf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EMgm8MAAADbAAAADwAAAAAAAAAAAAAAAACf&#10;AgAAZHJzL2Rvd25yZXYueG1sUEsFBgAAAAAEAAQA9wAAAI8DAAAAAA==&#10;">
                  <v:imagedata r:id="rId22" o:title=""/>
                  <v:path arrowok="t"/>
                </v:shape>
              </v:group>
            </w:pict>
          </mc:Fallback>
        </mc:AlternateContent>
      </w:r>
    </w:p>
    <w:p w:rsidR="00121445" w:rsidRPr="00287B24" w:rsidRDefault="00121445" w:rsidP="00121445">
      <w:pPr>
        <w:pStyle w:val="ekvpicto"/>
        <w:framePr w:wrap="around"/>
      </w:pPr>
      <w:r>
        <w:rPr>
          <w:lang w:eastAsia="de-DE"/>
        </w:rPr>
        <w:drawing>
          <wp:inline distT="0" distB="0" distL="0" distR="0" wp14:anchorId="5F137AFA" wp14:editId="0961ADC1">
            <wp:extent cx="288290" cy="288290"/>
            <wp:effectExtent l="0" t="0" r="0" b="0"/>
            <wp:docPr id="53" name="Grafi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c_einkrei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445" w:rsidRPr="00EE4257" w:rsidRDefault="00121445" w:rsidP="00121445">
      <w:pPr>
        <w:rPr>
          <w:rStyle w:val="ekvarbeitsanweisungdeutsch"/>
          <w:sz w:val="24"/>
        </w:rPr>
      </w:pPr>
      <w:r w:rsidRPr="00EE4257">
        <w:rPr>
          <w:rStyle w:val="ekvarbeitsanweisungdeutsch"/>
          <w:sz w:val="24"/>
        </w:rPr>
        <w:t xml:space="preserve">Diese Aufgabe fiel mir  </w:t>
      </w:r>
    </w:p>
    <w:p w:rsidR="00121445" w:rsidRDefault="00121445" w:rsidP="00121445">
      <w:pPr>
        <w:rPr>
          <w:rStyle w:val="ekvarbeitsanweisungdeutsch"/>
          <w:sz w:val="28"/>
        </w:rPr>
      </w:pPr>
    </w:p>
    <w:p w:rsidR="00C17F37" w:rsidRDefault="00C17F37" w:rsidP="00121445">
      <w:pPr>
        <w:rPr>
          <w:rStyle w:val="ekvarbeitsanweisungdeutsch"/>
          <w:sz w:val="28"/>
        </w:rPr>
      </w:pPr>
    </w:p>
    <w:p w:rsidR="00C17F37" w:rsidRDefault="00C17F37" w:rsidP="00121445">
      <w:pPr>
        <w:rPr>
          <w:rStyle w:val="ekvarbeitsanweisungdeutsch"/>
          <w:sz w:val="28"/>
        </w:rPr>
      </w:pPr>
    </w:p>
    <w:p w:rsidR="00C17F37" w:rsidRDefault="00C17F37" w:rsidP="00121445">
      <w:pPr>
        <w:rPr>
          <w:rStyle w:val="ekvarbeitsanweisungdeutsch"/>
          <w:sz w:val="28"/>
        </w:rPr>
      </w:pPr>
    </w:p>
    <w:p w:rsidR="00C17F37" w:rsidRDefault="00C17F37" w:rsidP="00121445">
      <w:pPr>
        <w:rPr>
          <w:rStyle w:val="ekvarbeitsanweisungdeutsch"/>
          <w:sz w:val="28"/>
        </w:rPr>
      </w:pPr>
    </w:p>
    <w:p w:rsidR="00C17F37" w:rsidRDefault="00C17F37" w:rsidP="00121445">
      <w:pPr>
        <w:rPr>
          <w:rStyle w:val="ekvarbeitsanweisungdeutsch"/>
          <w:sz w:val="28"/>
        </w:rPr>
      </w:pPr>
    </w:p>
    <w:p w:rsidR="00C17F37" w:rsidRDefault="00C17F37" w:rsidP="00121445">
      <w:pPr>
        <w:rPr>
          <w:rStyle w:val="ekvarbeitsanweisungdeutsch"/>
          <w:sz w:val="28"/>
        </w:rPr>
      </w:pPr>
    </w:p>
    <w:p w:rsidR="00C17F37" w:rsidRDefault="00C17F37" w:rsidP="00121445">
      <w:pPr>
        <w:rPr>
          <w:rStyle w:val="ekvarbeitsanweisungdeutsch"/>
          <w:sz w:val="28"/>
        </w:rPr>
      </w:pPr>
    </w:p>
    <w:p w:rsidR="00C17F37" w:rsidRDefault="00C17F37" w:rsidP="00121445">
      <w:pPr>
        <w:rPr>
          <w:rStyle w:val="ekvarbeitsanweisungdeutsch"/>
          <w:sz w:val="28"/>
        </w:rPr>
      </w:pPr>
    </w:p>
    <w:p w:rsidR="00C17F37" w:rsidRDefault="00C17F37" w:rsidP="00121445">
      <w:pPr>
        <w:rPr>
          <w:rStyle w:val="ekvarbeitsanweisungdeutsch"/>
          <w:sz w:val="28"/>
        </w:rPr>
      </w:pPr>
    </w:p>
    <w:p w:rsidR="00C17F37" w:rsidRDefault="00C17F37" w:rsidP="00121445">
      <w:pPr>
        <w:rPr>
          <w:rStyle w:val="ekvarbeitsanweisungdeutsch"/>
          <w:sz w:val="28"/>
        </w:rPr>
      </w:pPr>
    </w:p>
    <w:p w:rsidR="00C87BEC" w:rsidRDefault="00C87BEC" w:rsidP="00121445">
      <w:pPr>
        <w:rPr>
          <w:rStyle w:val="ekvarbeitsanweisungdeutsch"/>
          <w:sz w:val="28"/>
        </w:rPr>
      </w:pPr>
    </w:p>
    <w:p w:rsidR="00C87BEC" w:rsidRDefault="00C87BEC" w:rsidP="00121445">
      <w:pPr>
        <w:rPr>
          <w:rStyle w:val="ekvarbeitsanweisungdeutsch"/>
          <w:sz w:val="28"/>
        </w:rPr>
      </w:pPr>
      <w:r>
        <w:rPr>
          <w:rStyle w:val="ekvarbeitsanweisungdeutsch"/>
          <w:sz w:val="28"/>
        </w:rPr>
        <w:t>Lösungen</w:t>
      </w:r>
    </w:p>
    <w:p w:rsidR="00C87BEC" w:rsidRDefault="00C87BEC" w:rsidP="00121445">
      <w:pPr>
        <w:rPr>
          <w:rStyle w:val="ekvarbeitsanweisungdeutsch"/>
          <w:sz w:val="28"/>
        </w:rPr>
      </w:pPr>
    </w:p>
    <w:p w:rsidR="00C87BEC" w:rsidRDefault="00C87BEC" w:rsidP="00121445">
      <w:pPr>
        <w:rPr>
          <w:rStyle w:val="ekvarbeitsanweisungdeutsch"/>
          <w:sz w:val="28"/>
        </w:rPr>
      </w:pPr>
    </w:p>
    <w:p w:rsidR="00C87BEC" w:rsidRPr="00287B24" w:rsidRDefault="00C87BEC" w:rsidP="00C87BEC">
      <w:pPr>
        <w:pStyle w:val="ekvpicto"/>
        <w:framePr w:wrap="around"/>
      </w:pPr>
    </w:p>
    <w:p w:rsidR="00856D3C" w:rsidRPr="00D3427F" w:rsidRDefault="00856D3C" w:rsidP="00856D3C">
      <w:pPr>
        <w:pStyle w:val="ekvnummerierung"/>
        <w:framePr w:wrap="around"/>
      </w:pPr>
      <w:r>
        <w:t>1</w:t>
      </w:r>
    </w:p>
    <w:p w:rsidR="00C87BEC" w:rsidRDefault="00C87BEC" w:rsidP="00C87BEC">
      <w:pPr>
        <w:rPr>
          <w:rStyle w:val="ekvarbeitsanweisungdeutsch"/>
        </w:rPr>
      </w:pPr>
      <w:r w:rsidRPr="0057463B">
        <w:rPr>
          <w:rStyle w:val="ekvarbeitsanweisungdeutsch"/>
        </w:rPr>
        <w:t>Über welches Tier wird im Text gesprochen? Kreise es ein.</w:t>
      </w:r>
    </w:p>
    <w:p w:rsidR="00C87BEC" w:rsidRDefault="00856D3C" w:rsidP="00C87BEC">
      <w:pPr>
        <w:rPr>
          <w:rStyle w:val="ekvarbeitsanweisungdeutsch"/>
        </w:rPr>
      </w:pPr>
      <w:r>
        <w:rPr>
          <w:lang w:eastAsia="de-D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31157B0" wp14:editId="4B5DB24F">
                <wp:simplePos x="0" y="0"/>
                <wp:positionH relativeFrom="column">
                  <wp:posOffset>-70485</wp:posOffset>
                </wp:positionH>
                <wp:positionV relativeFrom="paragraph">
                  <wp:posOffset>74930</wp:posOffset>
                </wp:positionV>
                <wp:extent cx="1422464" cy="1247775"/>
                <wp:effectExtent l="0" t="0" r="25400" b="28575"/>
                <wp:wrapNone/>
                <wp:docPr id="60" name="Ellips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64" cy="124777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60" o:spid="_x0000_s1026" style="position:absolute;margin-left:-5.55pt;margin-top:5.9pt;width:112pt;height:98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" filled="f" strokecolor="black [3213]">
                <v:stroke joinstyle="miter"/>
              </v:oval>
            </w:pict>
          </mc:Fallback>
        </mc:AlternateContent>
      </w:r>
    </w:p>
    <w:p w:rsidR="00C87BEC" w:rsidRDefault="00D60365" w:rsidP="00C87BEC">
      <w:pPr>
        <w:rPr>
          <w:rStyle w:val="ekvarbeitsanweisungdeutsch"/>
        </w:rPr>
      </w:pPr>
      <w:r>
        <w:rPr>
          <w:lang w:eastAsia="de-DE"/>
        </w:rPr>
        <w:drawing>
          <wp:anchor distT="0" distB="0" distL="114300" distR="114300" simplePos="0" relativeHeight="251658239" behindDoc="0" locked="0" layoutInCell="1" allowOverlap="1" wp14:anchorId="5EBD73D0" wp14:editId="2510E821">
            <wp:simplePos x="0" y="0"/>
            <wp:positionH relativeFrom="column">
              <wp:posOffset>53340</wp:posOffset>
            </wp:positionH>
            <wp:positionV relativeFrom="paragraph">
              <wp:posOffset>86995</wp:posOffset>
            </wp:positionV>
            <wp:extent cx="1190625" cy="742950"/>
            <wp:effectExtent l="0" t="0" r="9525" b="0"/>
            <wp:wrapNone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7BEC" w:rsidRDefault="00C87BEC" w:rsidP="00C87BEC">
      <w:pPr>
        <w:rPr>
          <w:rStyle w:val="ekvarbeitsanweisungdeutsch"/>
        </w:rPr>
      </w:pPr>
    </w:p>
    <w:p w:rsidR="00C87BEC" w:rsidRDefault="00C87BEC" w:rsidP="00C87BEC">
      <w:pPr>
        <w:rPr>
          <w:rStyle w:val="ekvarbeitsanweisungdeutsch"/>
        </w:rPr>
      </w:pPr>
    </w:p>
    <w:p w:rsidR="00C17F37" w:rsidRDefault="00C17F37" w:rsidP="00121445">
      <w:pPr>
        <w:rPr>
          <w:rStyle w:val="ekvarbeitsanweisungdeutsch"/>
          <w:sz w:val="28"/>
        </w:rPr>
      </w:pPr>
    </w:p>
    <w:p w:rsidR="00C17F37" w:rsidRDefault="00C17F37" w:rsidP="00121445">
      <w:pPr>
        <w:rPr>
          <w:rStyle w:val="ekvarbeitsanweisungdeutsch"/>
          <w:sz w:val="28"/>
        </w:rPr>
      </w:pPr>
    </w:p>
    <w:p w:rsidR="00856D3C" w:rsidRDefault="00856D3C" w:rsidP="00121445">
      <w:pPr>
        <w:rPr>
          <w:rStyle w:val="ekvarbeitsanweisungdeutsch"/>
          <w:sz w:val="28"/>
        </w:rPr>
      </w:pPr>
    </w:p>
    <w:p w:rsidR="00856D3C" w:rsidRDefault="00856D3C" w:rsidP="00121445">
      <w:pPr>
        <w:rPr>
          <w:rStyle w:val="ekvarbeitsanweisungdeutsch"/>
          <w:sz w:val="28"/>
        </w:rPr>
      </w:pPr>
    </w:p>
    <w:p w:rsidR="00856D3C" w:rsidRPr="00D3427F" w:rsidRDefault="00856D3C" w:rsidP="00856D3C">
      <w:pPr>
        <w:pStyle w:val="ekvnummerierung"/>
        <w:framePr w:wrap="around"/>
      </w:pPr>
      <w:r>
        <w:t>2</w:t>
      </w:r>
    </w:p>
    <w:p w:rsidR="00856D3C" w:rsidRPr="00287B24" w:rsidRDefault="00856D3C" w:rsidP="00856D3C">
      <w:pPr>
        <w:pStyle w:val="ekvpicto"/>
        <w:framePr w:wrap="around"/>
      </w:pPr>
    </w:p>
    <w:p w:rsidR="00856D3C" w:rsidRDefault="00856D3C" w:rsidP="00856D3C">
      <w:pPr>
        <w:rPr>
          <w:rStyle w:val="ekvarbeitsanweisungdeutsch"/>
        </w:rPr>
      </w:pPr>
      <w:r>
        <w:rPr>
          <w:rStyle w:val="ekvarbeitsanweisungdeutsch"/>
        </w:rPr>
        <w:t>Schreibe den Namen des Tieres auf. Nutze die Buchstaben.</w:t>
      </w:r>
    </w:p>
    <w:p w:rsidR="00856D3C" w:rsidRDefault="00856D3C" w:rsidP="00856D3C">
      <w:pPr>
        <w:rPr>
          <w:rStyle w:val="ekvarbeitsanweisungdeutsch"/>
        </w:rPr>
      </w:pPr>
    </w:p>
    <w:p w:rsidR="00856D3C" w:rsidRDefault="00856D3C" w:rsidP="00856D3C">
      <w:pPr>
        <w:rPr>
          <w:rStyle w:val="ekvarbeitsanweisungdeutsch"/>
          <w:sz w:val="28"/>
        </w:rPr>
      </w:pPr>
      <w:r w:rsidRPr="00856D3C">
        <w:rPr>
          <w:rStyle w:val="ekvarbeitsanweisungdeutsch"/>
          <w:sz w:val="28"/>
        </w:rPr>
        <w:t xml:space="preserve"> Es ist der</w:t>
      </w:r>
      <w:r>
        <w:rPr>
          <w:rStyle w:val="ekvarbeitsanweisungdeutsch"/>
          <w:sz w:val="28"/>
        </w:rPr>
        <w:t xml:space="preserve"> </w:t>
      </w:r>
      <w:r w:rsidRPr="00856D3C">
        <w:rPr>
          <w:rStyle w:val="ekvlsung"/>
        </w:rPr>
        <w:t>Igel</w:t>
      </w:r>
      <w:r w:rsidRPr="00856D3C">
        <w:rPr>
          <w:rStyle w:val="ekvarbeitsanweisungdeutsch"/>
          <w:sz w:val="28"/>
        </w:rPr>
        <w:t>.</w:t>
      </w:r>
      <w:r>
        <w:rPr>
          <w:rStyle w:val="ekvarbeitsanweisungdeutsch"/>
          <w:sz w:val="28"/>
        </w:rPr>
        <w:t xml:space="preserve"> </w:t>
      </w:r>
    </w:p>
    <w:p w:rsidR="00856D3C" w:rsidRDefault="00856D3C" w:rsidP="00856D3C">
      <w:pPr>
        <w:rPr>
          <w:rStyle w:val="ekvarbeitsanweisungdeutsch"/>
          <w:sz w:val="28"/>
        </w:rPr>
      </w:pPr>
    </w:p>
    <w:p w:rsidR="00856D3C" w:rsidRDefault="00856D3C" w:rsidP="00856D3C">
      <w:pPr>
        <w:rPr>
          <w:rStyle w:val="ekvarbeitsanweisungdeutsch"/>
          <w:sz w:val="28"/>
        </w:rPr>
      </w:pPr>
    </w:p>
    <w:p w:rsidR="00856D3C" w:rsidRPr="00D3427F" w:rsidRDefault="00856D3C" w:rsidP="00856D3C">
      <w:pPr>
        <w:pStyle w:val="ekvnummerierung"/>
        <w:framePr w:wrap="around"/>
      </w:pPr>
      <w:r>
        <w:t>3</w:t>
      </w:r>
    </w:p>
    <w:p w:rsidR="00856D3C" w:rsidRPr="00287B24" w:rsidRDefault="00856D3C" w:rsidP="00856D3C">
      <w:pPr>
        <w:pStyle w:val="ekvpicto"/>
        <w:framePr w:wrap="around"/>
      </w:pPr>
    </w:p>
    <w:p w:rsidR="00856D3C" w:rsidRDefault="00856D3C" w:rsidP="00856D3C">
      <w:pPr>
        <w:rPr>
          <w:rStyle w:val="ekvarbeitsanweisungdeutsch"/>
        </w:rPr>
      </w:pPr>
      <w:r w:rsidRPr="00592EBA">
        <w:rPr>
          <w:rStyle w:val="ekvarbeitsanweisungdeutsch"/>
        </w:rPr>
        <w:t>Was hat ein Igel? Bringe die Wörter in die richtige Reihenfolge und schreibe den Satz auf.</w:t>
      </w:r>
    </w:p>
    <w:p w:rsidR="00856D3C" w:rsidRPr="00856D3C" w:rsidRDefault="00856D3C" w:rsidP="00856D3C">
      <w:pPr>
        <w:rPr>
          <w:rStyle w:val="ekvarbeitsanweisungdeutsch"/>
          <w:sz w:val="28"/>
        </w:rPr>
      </w:pPr>
    </w:p>
    <w:p w:rsidR="00856D3C" w:rsidRDefault="00856D3C" w:rsidP="00856D3C">
      <w:pPr>
        <w:rPr>
          <w:rStyle w:val="ekvlsung"/>
        </w:rPr>
      </w:pPr>
      <w:r w:rsidRPr="00856D3C">
        <w:rPr>
          <w:rStyle w:val="ekvlsung"/>
        </w:rPr>
        <w:t>Ein Igel hat Stacheln.</w:t>
      </w:r>
    </w:p>
    <w:p w:rsidR="00856D3C" w:rsidRPr="00856D3C" w:rsidRDefault="00856D3C" w:rsidP="00856D3C">
      <w:pPr>
        <w:rPr>
          <w:rStyle w:val="ekvlsung"/>
        </w:rPr>
      </w:pPr>
    </w:p>
    <w:p w:rsidR="00856D3C" w:rsidRDefault="00856D3C" w:rsidP="00121445">
      <w:pPr>
        <w:rPr>
          <w:rStyle w:val="ekvarbeitsanweisungdeutsch"/>
          <w:sz w:val="28"/>
        </w:rPr>
      </w:pPr>
    </w:p>
    <w:p w:rsidR="00856D3C" w:rsidRPr="00D3427F" w:rsidRDefault="00856D3C" w:rsidP="00856D3C">
      <w:pPr>
        <w:pStyle w:val="ekvnummerierung"/>
        <w:framePr w:wrap="around"/>
      </w:pPr>
      <w:r>
        <w:t>4</w:t>
      </w:r>
    </w:p>
    <w:p w:rsidR="00856D3C" w:rsidRPr="00287B24" w:rsidRDefault="00856D3C" w:rsidP="00856D3C">
      <w:pPr>
        <w:pStyle w:val="ekvpicto"/>
        <w:framePr w:wrap="around"/>
      </w:pPr>
    </w:p>
    <w:p w:rsidR="00856D3C" w:rsidRDefault="00856D3C" w:rsidP="00856D3C">
      <w:pPr>
        <w:rPr>
          <w:rStyle w:val="ekvarbeitsanweisungdeutsch"/>
        </w:rPr>
      </w:pPr>
      <w:r>
        <w:rPr>
          <w:rStyle w:val="ekvarbeitsanweisungdeutsch"/>
        </w:rPr>
        <w:t>Welche Sätze sind richtig? K</w:t>
      </w:r>
      <w:r w:rsidRPr="00121445">
        <w:rPr>
          <w:rStyle w:val="ekvarbeitsanweisungdeutsch"/>
        </w:rPr>
        <w:t>reuze an.</w:t>
      </w:r>
    </w:p>
    <w:p w:rsidR="00856D3C" w:rsidRDefault="00856D3C" w:rsidP="00856D3C">
      <w:pPr>
        <w:rPr>
          <w:rStyle w:val="ekvarbeitsanweisungdeutsch"/>
        </w:rPr>
      </w:pPr>
    </w:p>
    <w:tbl>
      <w:tblPr>
        <w:tblW w:w="95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13"/>
        <w:gridCol w:w="1984"/>
        <w:gridCol w:w="1984"/>
      </w:tblGrid>
      <w:tr w:rsidR="00856D3C" w:rsidRPr="00FB3BCE" w:rsidTr="004E0FF7">
        <w:trPr>
          <w:trHeight w:val="479"/>
        </w:trPr>
        <w:tc>
          <w:tcPr>
            <w:tcW w:w="5613" w:type="dxa"/>
            <w:tcBorders>
              <w:bottom w:val="single" w:sz="12" w:space="0" w:color="333333"/>
              <w:right w:val="single" w:sz="4" w:space="0" w:color="auto"/>
            </w:tcBorders>
            <w:shd w:val="clear" w:color="auto" w:fill="D9D9D9"/>
          </w:tcPr>
          <w:p w:rsidR="00856D3C" w:rsidRPr="00FB3BCE" w:rsidRDefault="00856D3C" w:rsidP="004E0FF7">
            <w:pPr>
              <w:pStyle w:val="ekvtabelle"/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12" w:space="0" w:color="333333"/>
            </w:tcBorders>
            <w:shd w:val="clear" w:color="auto" w:fill="D9D9D9"/>
            <w:vAlign w:val="center"/>
          </w:tcPr>
          <w:p w:rsidR="00856D3C" w:rsidRPr="00121445" w:rsidRDefault="00856D3C" w:rsidP="004E0FF7">
            <w:pPr>
              <w:pStyle w:val="ekvtabelle"/>
              <w:jc w:val="center"/>
              <w:rPr>
                <w:sz w:val="28"/>
              </w:rPr>
            </w:pPr>
            <w:r w:rsidRPr="00121445">
              <w:rPr>
                <w:sz w:val="28"/>
              </w:rPr>
              <w:t>richtig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12" w:space="0" w:color="333333"/>
            </w:tcBorders>
            <w:shd w:val="clear" w:color="auto" w:fill="D9D9D9"/>
            <w:vAlign w:val="center"/>
          </w:tcPr>
          <w:p w:rsidR="00856D3C" w:rsidRPr="00121445" w:rsidRDefault="00856D3C" w:rsidP="004E0FF7">
            <w:pPr>
              <w:pStyle w:val="ekvtabelle"/>
              <w:jc w:val="center"/>
              <w:rPr>
                <w:sz w:val="28"/>
              </w:rPr>
            </w:pPr>
            <w:r w:rsidRPr="00121445">
              <w:rPr>
                <w:sz w:val="28"/>
              </w:rPr>
              <w:t>falsch</w:t>
            </w:r>
          </w:p>
        </w:tc>
      </w:tr>
      <w:tr w:rsidR="00856D3C" w:rsidRPr="00FB3BCE" w:rsidTr="00856D3C">
        <w:trPr>
          <w:trHeight w:val="479"/>
        </w:trPr>
        <w:tc>
          <w:tcPr>
            <w:tcW w:w="5613" w:type="dxa"/>
            <w:tcBorders>
              <w:top w:val="single" w:sz="12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856D3C" w:rsidRPr="00121445" w:rsidRDefault="00856D3C" w:rsidP="004E0FF7">
            <w:pPr>
              <w:pStyle w:val="ekvtabelle"/>
              <w:rPr>
                <w:sz w:val="28"/>
              </w:rPr>
            </w:pPr>
            <w:r w:rsidRPr="00121445">
              <w:rPr>
                <w:sz w:val="28"/>
              </w:rPr>
              <w:t>Bei Regen rollt sich ein Igel ein.</w:t>
            </w:r>
          </w:p>
        </w:tc>
        <w:tc>
          <w:tcPr>
            <w:tcW w:w="1984" w:type="dxa"/>
            <w:tcBorders>
              <w:top w:val="single" w:sz="12" w:space="0" w:color="333333"/>
              <w:left w:val="single" w:sz="4" w:space="0" w:color="auto"/>
              <w:bottom w:val="single" w:sz="4" w:space="0" w:color="333333"/>
            </w:tcBorders>
            <w:vAlign w:val="center"/>
          </w:tcPr>
          <w:p w:rsidR="00856D3C" w:rsidRPr="00FB3BCE" w:rsidRDefault="00856D3C" w:rsidP="00856D3C">
            <w:pPr>
              <w:pStyle w:val="ekvtabelle"/>
              <w:jc w:val="center"/>
            </w:pPr>
          </w:p>
        </w:tc>
        <w:tc>
          <w:tcPr>
            <w:tcW w:w="1984" w:type="dxa"/>
            <w:tcBorders>
              <w:top w:val="single" w:sz="12" w:space="0" w:color="333333"/>
              <w:left w:val="single" w:sz="4" w:space="0" w:color="auto"/>
              <w:bottom w:val="single" w:sz="4" w:space="0" w:color="333333"/>
            </w:tcBorders>
            <w:vAlign w:val="center"/>
          </w:tcPr>
          <w:p w:rsidR="00856D3C" w:rsidRPr="00FB3BCE" w:rsidRDefault="00856D3C" w:rsidP="00856D3C">
            <w:pPr>
              <w:pStyle w:val="ekvtabelle"/>
              <w:jc w:val="center"/>
            </w:pPr>
            <w:r>
              <w:t>x</w:t>
            </w:r>
          </w:p>
        </w:tc>
      </w:tr>
      <w:tr w:rsidR="00856D3C" w:rsidRPr="00FB3BCE" w:rsidTr="00856D3C">
        <w:trPr>
          <w:trHeight w:val="479"/>
        </w:trPr>
        <w:tc>
          <w:tcPr>
            <w:tcW w:w="5613" w:type="dxa"/>
            <w:tcBorders>
              <w:top w:val="single" w:sz="4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856D3C" w:rsidRPr="00121445" w:rsidRDefault="00856D3C" w:rsidP="004E0FF7">
            <w:pPr>
              <w:pStyle w:val="ekvtabelle"/>
              <w:rPr>
                <w:sz w:val="28"/>
              </w:rPr>
            </w:pPr>
            <w:r w:rsidRPr="00121445">
              <w:rPr>
                <w:sz w:val="28"/>
              </w:rPr>
              <w:t>Im Sommer rollt sich ein Igel ein.</w:t>
            </w:r>
          </w:p>
        </w:tc>
        <w:tc>
          <w:tcPr>
            <w:tcW w:w="1984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</w:tcBorders>
            <w:vAlign w:val="center"/>
          </w:tcPr>
          <w:p w:rsidR="00856D3C" w:rsidRPr="00FB3BCE" w:rsidRDefault="00856D3C" w:rsidP="00856D3C">
            <w:pPr>
              <w:pStyle w:val="ekvtabelle"/>
              <w:jc w:val="center"/>
            </w:pPr>
          </w:p>
        </w:tc>
        <w:tc>
          <w:tcPr>
            <w:tcW w:w="1984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</w:tcBorders>
            <w:vAlign w:val="center"/>
          </w:tcPr>
          <w:p w:rsidR="00856D3C" w:rsidRPr="00FB3BCE" w:rsidRDefault="00856D3C" w:rsidP="00856D3C">
            <w:pPr>
              <w:pStyle w:val="ekvtabelle"/>
              <w:jc w:val="center"/>
            </w:pPr>
            <w:r>
              <w:t>x</w:t>
            </w:r>
          </w:p>
        </w:tc>
      </w:tr>
      <w:tr w:rsidR="00856D3C" w:rsidRPr="00FB3BCE" w:rsidTr="00856D3C">
        <w:trPr>
          <w:trHeight w:val="479"/>
        </w:trPr>
        <w:tc>
          <w:tcPr>
            <w:tcW w:w="5613" w:type="dxa"/>
            <w:tcBorders>
              <w:top w:val="single" w:sz="4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856D3C" w:rsidRPr="00121445" w:rsidRDefault="00856D3C" w:rsidP="004E0FF7">
            <w:pPr>
              <w:pStyle w:val="ekvtabelle"/>
              <w:rPr>
                <w:sz w:val="28"/>
              </w:rPr>
            </w:pPr>
            <w:r w:rsidRPr="00121445">
              <w:rPr>
                <w:sz w:val="28"/>
              </w:rPr>
              <w:t>Bei Gefahr rollt sich ein Igel ein.</w:t>
            </w:r>
          </w:p>
        </w:tc>
        <w:tc>
          <w:tcPr>
            <w:tcW w:w="1984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</w:tcBorders>
            <w:vAlign w:val="center"/>
          </w:tcPr>
          <w:p w:rsidR="00856D3C" w:rsidRPr="00FB3BCE" w:rsidRDefault="00856D3C" w:rsidP="00856D3C">
            <w:pPr>
              <w:pStyle w:val="ekvtabelle"/>
              <w:jc w:val="center"/>
            </w:pPr>
            <w:r>
              <w:t>x</w:t>
            </w:r>
          </w:p>
        </w:tc>
        <w:tc>
          <w:tcPr>
            <w:tcW w:w="1984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</w:tcBorders>
            <w:vAlign w:val="center"/>
          </w:tcPr>
          <w:p w:rsidR="00856D3C" w:rsidRPr="00FB3BCE" w:rsidRDefault="00856D3C" w:rsidP="00856D3C">
            <w:pPr>
              <w:pStyle w:val="ekvtabelle"/>
              <w:jc w:val="center"/>
            </w:pPr>
          </w:p>
        </w:tc>
      </w:tr>
      <w:tr w:rsidR="00856D3C" w:rsidRPr="00FB3BCE" w:rsidTr="00856D3C">
        <w:trPr>
          <w:trHeight w:val="479"/>
        </w:trPr>
        <w:tc>
          <w:tcPr>
            <w:tcW w:w="5613" w:type="dxa"/>
            <w:tcBorders>
              <w:top w:val="single" w:sz="4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856D3C" w:rsidRPr="00121445" w:rsidRDefault="00856D3C" w:rsidP="004E0FF7">
            <w:pPr>
              <w:pStyle w:val="ekvtabelle"/>
              <w:rPr>
                <w:sz w:val="28"/>
              </w:rPr>
            </w:pPr>
            <w:r w:rsidRPr="00121445">
              <w:rPr>
                <w:sz w:val="28"/>
              </w:rPr>
              <w:t>Igel halten keinen Winterschlaf.</w:t>
            </w:r>
          </w:p>
        </w:tc>
        <w:tc>
          <w:tcPr>
            <w:tcW w:w="1984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</w:tcBorders>
            <w:vAlign w:val="center"/>
          </w:tcPr>
          <w:p w:rsidR="00856D3C" w:rsidRPr="00FB3BCE" w:rsidRDefault="00856D3C" w:rsidP="00856D3C">
            <w:pPr>
              <w:pStyle w:val="ekvtabelle"/>
              <w:jc w:val="center"/>
            </w:pPr>
          </w:p>
        </w:tc>
        <w:tc>
          <w:tcPr>
            <w:tcW w:w="1984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</w:tcBorders>
            <w:vAlign w:val="center"/>
          </w:tcPr>
          <w:p w:rsidR="00856D3C" w:rsidRPr="00FB3BCE" w:rsidRDefault="00856D3C" w:rsidP="00856D3C">
            <w:pPr>
              <w:pStyle w:val="ekvtabelle"/>
              <w:jc w:val="center"/>
            </w:pPr>
            <w:r>
              <w:t>x</w:t>
            </w:r>
          </w:p>
        </w:tc>
      </w:tr>
      <w:tr w:rsidR="00856D3C" w:rsidRPr="00FB3BCE" w:rsidTr="00856D3C">
        <w:trPr>
          <w:trHeight w:val="479"/>
        </w:trPr>
        <w:tc>
          <w:tcPr>
            <w:tcW w:w="5613" w:type="dxa"/>
            <w:tcBorders>
              <w:top w:val="single" w:sz="4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856D3C" w:rsidRPr="00121445" w:rsidRDefault="00856D3C" w:rsidP="004E0FF7">
            <w:pPr>
              <w:pStyle w:val="ekvtabelle"/>
              <w:rPr>
                <w:sz w:val="28"/>
              </w:rPr>
            </w:pPr>
            <w:r w:rsidRPr="00121445">
              <w:rPr>
                <w:sz w:val="28"/>
              </w:rPr>
              <w:t>Igel halten Winterschlaf.</w:t>
            </w:r>
          </w:p>
        </w:tc>
        <w:tc>
          <w:tcPr>
            <w:tcW w:w="1984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</w:tcBorders>
            <w:vAlign w:val="center"/>
          </w:tcPr>
          <w:p w:rsidR="00856D3C" w:rsidRPr="00FB3BCE" w:rsidRDefault="00856D3C" w:rsidP="00856D3C">
            <w:pPr>
              <w:pStyle w:val="ekvtabelle"/>
              <w:jc w:val="center"/>
            </w:pPr>
            <w:r>
              <w:t>x</w:t>
            </w:r>
          </w:p>
        </w:tc>
        <w:tc>
          <w:tcPr>
            <w:tcW w:w="1984" w:type="dxa"/>
            <w:tcBorders>
              <w:top w:val="single" w:sz="4" w:space="0" w:color="333333"/>
              <w:left w:val="single" w:sz="4" w:space="0" w:color="auto"/>
              <w:bottom w:val="single" w:sz="4" w:space="0" w:color="333333"/>
            </w:tcBorders>
            <w:vAlign w:val="center"/>
          </w:tcPr>
          <w:p w:rsidR="00856D3C" w:rsidRPr="00FB3BCE" w:rsidRDefault="00856D3C" w:rsidP="00856D3C">
            <w:pPr>
              <w:pStyle w:val="ekvtabelle"/>
              <w:jc w:val="center"/>
            </w:pPr>
          </w:p>
        </w:tc>
      </w:tr>
    </w:tbl>
    <w:p w:rsidR="00856D3C" w:rsidRDefault="00856D3C" w:rsidP="00856D3C">
      <w:pPr>
        <w:rPr>
          <w:rStyle w:val="ekvarbeitsanweisungdeutsch"/>
        </w:rPr>
      </w:pPr>
    </w:p>
    <w:p w:rsidR="00856D3C" w:rsidRDefault="00856D3C" w:rsidP="00856D3C">
      <w:pPr>
        <w:rPr>
          <w:rStyle w:val="ekvarbeitsanweisungdeutsch"/>
        </w:rPr>
      </w:pPr>
    </w:p>
    <w:p w:rsidR="00856D3C" w:rsidRPr="00D3427F" w:rsidRDefault="00856D3C" w:rsidP="00856D3C">
      <w:pPr>
        <w:pStyle w:val="ekvnummerierung"/>
        <w:framePr w:wrap="around"/>
      </w:pPr>
      <w:r>
        <w:t>5</w:t>
      </w:r>
    </w:p>
    <w:p w:rsidR="00856D3C" w:rsidRPr="00287B24" w:rsidRDefault="00856D3C" w:rsidP="00856D3C">
      <w:pPr>
        <w:pStyle w:val="ekvpicto"/>
        <w:framePr w:wrap="around"/>
      </w:pPr>
    </w:p>
    <w:p w:rsidR="00856D3C" w:rsidRPr="00287B24" w:rsidRDefault="00856D3C" w:rsidP="00856D3C">
      <w:pPr>
        <w:pStyle w:val="ekvpicto"/>
        <w:framePr w:wrap="around" w:y="1441"/>
      </w:pPr>
    </w:p>
    <w:p w:rsidR="00856D3C" w:rsidRPr="00287B24" w:rsidRDefault="00856D3C" w:rsidP="00856D3C">
      <w:pPr>
        <w:pStyle w:val="ekvpicto"/>
        <w:framePr w:wrap="around"/>
      </w:pPr>
    </w:p>
    <w:p w:rsidR="00856D3C" w:rsidRDefault="00856D3C" w:rsidP="00856D3C">
      <w:pPr>
        <w:rPr>
          <w:rStyle w:val="ekvarbeitsanweisungdeutsch"/>
        </w:rPr>
      </w:pPr>
      <w:r w:rsidRPr="00121445">
        <w:rPr>
          <w:rStyle w:val="ekvarbeitsanweisungdeutsch"/>
        </w:rPr>
        <w:t>In</w:t>
      </w:r>
      <w:r>
        <w:rPr>
          <w:rStyle w:val="ekvarbeitsanweisungdeutsch"/>
        </w:rPr>
        <w:t xml:space="preserve"> jedem Satz ist ein Wort falsch. S</w:t>
      </w:r>
      <w:r w:rsidRPr="00121445">
        <w:rPr>
          <w:rStyle w:val="ekvarbeitsanweisungdeutsch"/>
        </w:rPr>
        <w:t xml:space="preserve">treiche es durch. </w:t>
      </w:r>
    </w:p>
    <w:p w:rsidR="00856D3C" w:rsidRDefault="00856D3C" w:rsidP="00856D3C">
      <w:pPr>
        <w:rPr>
          <w:rStyle w:val="ekvarbeitsanweisungdeutsch"/>
        </w:rPr>
      </w:pPr>
      <w:r w:rsidRPr="00121445">
        <w:rPr>
          <w:rStyle w:val="ekvarbeitsanweisungdeutsch"/>
        </w:rPr>
        <w:t>Schreibe das richtige Wort darüber.</w:t>
      </w:r>
    </w:p>
    <w:p w:rsidR="00856D3C" w:rsidRDefault="00856D3C" w:rsidP="00856D3C">
      <w:pPr>
        <w:rPr>
          <w:rStyle w:val="ekvarbeitsanweisungdeutsch"/>
        </w:rPr>
      </w:pPr>
    </w:p>
    <w:p w:rsidR="00856D3C" w:rsidRPr="00856D3C" w:rsidRDefault="00856D3C" w:rsidP="00856D3C">
      <w:pPr>
        <w:rPr>
          <w:rStyle w:val="ekvlsung"/>
          <w:sz w:val="28"/>
        </w:rPr>
      </w:pPr>
      <w:r>
        <w:rPr>
          <w:rStyle w:val="ekvlsung"/>
          <w:sz w:val="28"/>
        </w:rPr>
        <w:t xml:space="preserve">      Tag</w:t>
      </w:r>
    </w:p>
    <w:p w:rsidR="00856D3C" w:rsidRDefault="00856D3C" w:rsidP="00856D3C">
      <w:pPr>
        <w:rPr>
          <w:rStyle w:val="ekvarbeitsanweisungdeutsch"/>
          <w:sz w:val="28"/>
        </w:rPr>
      </w:pPr>
      <w:r w:rsidRPr="00121445">
        <w:rPr>
          <w:rStyle w:val="ekvarbeitsanweisungdeutsch"/>
          <w:sz w:val="28"/>
        </w:rPr>
        <w:t xml:space="preserve">Am </w:t>
      </w:r>
      <w:r w:rsidRPr="00856D3C">
        <w:rPr>
          <w:rStyle w:val="ekvarbeitsanweisungdeutsch"/>
          <w:strike/>
          <w:sz w:val="28"/>
        </w:rPr>
        <w:t>Abend</w:t>
      </w:r>
      <w:r w:rsidRPr="00121445">
        <w:rPr>
          <w:rStyle w:val="ekvarbeitsanweisungdeutsch"/>
          <w:sz w:val="28"/>
        </w:rPr>
        <w:t xml:space="preserve"> schläft der Igel.</w:t>
      </w:r>
    </w:p>
    <w:p w:rsidR="00856D3C" w:rsidRDefault="00856D3C" w:rsidP="00856D3C">
      <w:pPr>
        <w:rPr>
          <w:rStyle w:val="ekvarbeitsanweisungdeutsch"/>
          <w:sz w:val="28"/>
        </w:rPr>
      </w:pPr>
    </w:p>
    <w:p w:rsidR="00856D3C" w:rsidRPr="00856D3C" w:rsidRDefault="00856D3C" w:rsidP="00856D3C">
      <w:pPr>
        <w:rPr>
          <w:rStyle w:val="ekvarbeitsanweisungdeutsch"/>
          <w:rFonts w:ascii="Comic Sans MS" w:hAnsi="Comic Sans MS"/>
          <w:color w:val="000000" w:themeColor="text1"/>
          <w:sz w:val="28"/>
        </w:rPr>
      </w:pPr>
      <w:r>
        <w:rPr>
          <w:rStyle w:val="ekvlsung"/>
          <w:sz w:val="28"/>
        </w:rPr>
        <w:t xml:space="preserve">      </w:t>
      </w:r>
      <w:r w:rsidRPr="00856D3C">
        <w:rPr>
          <w:rStyle w:val="ekvlsung"/>
          <w:sz w:val="28"/>
        </w:rPr>
        <w:t>Abend</w:t>
      </w:r>
    </w:p>
    <w:p w:rsidR="00856D3C" w:rsidRDefault="00856D3C" w:rsidP="00856D3C">
      <w:pPr>
        <w:rPr>
          <w:rStyle w:val="ekvarbeitsanweisungdeutsch"/>
          <w:sz w:val="28"/>
        </w:rPr>
      </w:pPr>
      <w:r>
        <w:rPr>
          <w:rStyle w:val="ekvarbeitsanweisungdeutsch"/>
          <w:sz w:val="28"/>
        </w:rPr>
        <w:t xml:space="preserve">Am </w:t>
      </w:r>
      <w:r w:rsidRPr="00856D3C">
        <w:rPr>
          <w:rStyle w:val="ekvarbeitsanweisungdeutsch"/>
          <w:strike/>
          <w:sz w:val="28"/>
        </w:rPr>
        <w:t>Tag</w:t>
      </w:r>
      <w:r>
        <w:rPr>
          <w:rStyle w:val="ekvarbeitsanweisungdeutsch"/>
          <w:sz w:val="28"/>
        </w:rPr>
        <w:t xml:space="preserve"> sucht er sein Futter.</w:t>
      </w:r>
    </w:p>
    <w:p w:rsidR="00856D3C" w:rsidRDefault="00856D3C" w:rsidP="00121445">
      <w:pPr>
        <w:rPr>
          <w:rStyle w:val="ekvarbeitsanweisungdeutsch"/>
          <w:sz w:val="28"/>
        </w:rPr>
      </w:pPr>
    </w:p>
    <w:p w:rsidR="00856D3C" w:rsidRDefault="00856D3C" w:rsidP="00121445">
      <w:pPr>
        <w:rPr>
          <w:rStyle w:val="ekvarbeitsanweisungdeutsch"/>
          <w:sz w:val="28"/>
        </w:rPr>
      </w:pPr>
    </w:p>
    <w:p w:rsidR="00856D3C" w:rsidRDefault="00856D3C" w:rsidP="00856D3C">
      <w:pPr>
        <w:rPr>
          <w:rStyle w:val="ekvarbeitsanweisungdeutsch"/>
          <w:sz w:val="28"/>
        </w:rPr>
      </w:pPr>
    </w:p>
    <w:p w:rsidR="00856D3C" w:rsidRDefault="00856D3C" w:rsidP="00856D3C">
      <w:pPr>
        <w:rPr>
          <w:rStyle w:val="ekvarbeitsanweisungdeutsch"/>
          <w:sz w:val="28"/>
        </w:rPr>
      </w:pPr>
    </w:p>
    <w:p w:rsidR="00856D3C" w:rsidRDefault="00856D3C" w:rsidP="00856D3C">
      <w:pPr>
        <w:rPr>
          <w:rStyle w:val="ekvarbeitsanweisungdeutsch"/>
          <w:sz w:val="28"/>
        </w:rPr>
      </w:pPr>
      <w:r>
        <w:rPr>
          <w:rStyle w:val="ekvarbeitsanweisungdeutsch"/>
          <w:sz w:val="28"/>
        </w:rPr>
        <w:t>Vorlesetext</w:t>
      </w:r>
    </w:p>
    <w:p w:rsidR="00856D3C" w:rsidRDefault="00856D3C" w:rsidP="00856D3C">
      <w:pPr>
        <w:rPr>
          <w:rStyle w:val="ekvarbeitsanweisungdeutsch"/>
          <w:sz w:val="28"/>
        </w:rPr>
      </w:pPr>
    </w:p>
    <w:p w:rsidR="00856D3C" w:rsidRDefault="00856D3C" w:rsidP="00856D3C">
      <w:pPr>
        <w:rPr>
          <w:rStyle w:val="ekvarbeitsanweisungdeutsch"/>
          <w:sz w:val="28"/>
        </w:rPr>
      </w:pPr>
    </w:p>
    <w:p w:rsidR="00856D3C" w:rsidRPr="00856D3C" w:rsidRDefault="00856D3C" w:rsidP="00856D3C">
      <w:pPr>
        <w:spacing w:line="360" w:lineRule="auto"/>
        <w:rPr>
          <w:rStyle w:val="ekvarbeitsanweisungdeutsch"/>
          <w:sz w:val="28"/>
        </w:rPr>
      </w:pPr>
      <w:r w:rsidRPr="00856D3C">
        <w:rPr>
          <w:rStyle w:val="ekvarbeitsanweisungdeutsch"/>
          <w:sz w:val="28"/>
        </w:rPr>
        <w:t>Der Igel hat Stacheln.</w:t>
      </w:r>
    </w:p>
    <w:p w:rsidR="00856D3C" w:rsidRPr="00856D3C" w:rsidRDefault="00856D3C" w:rsidP="00856D3C">
      <w:pPr>
        <w:spacing w:line="360" w:lineRule="auto"/>
        <w:rPr>
          <w:rStyle w:val="ekvarbeitsanweisungdeutsch"/>
          <w:sz w:val="28"/>
        </w:rPr>
      </w:pPr>
      <w:r w:rsidRPr="00856D3C">
        <w:rPr>
          <w:rStyle w:val="ekvarbeitsanweisungdeutsch"/>
          <w:sz w:val="28"/>
        </w:rPr>
        <w:t>Bei Gefahr rollt er sich ein.</w:t>
      </w:r>
    </w:p>
    <w:p w:rsidR="00856D3C" w:rsidRPr="00856D3C" w:rsidRDefault="00856D3C" w:rsidP="00856D3C">
      <w:pPr>
        <w:spacing w:line="360" w:lineRule="auto"/>
        <w:rPr>
          <w:rStyle w:val="ekvarbeitsanweisungdeutsch"/>
          <w:sz w:val="28"/>
        </w:rPr>
      </w:pPr>
      <w:r w:rsidRPr="00856D3C">
        <w:rPr>
          <w:rStyle w:val="ekvarbeitsanweisungdeutsch"/>
          <w:sz w:val="28"/>
        </w:rPr>
        <w:t>Am Tag schläft der Igel.</w:t>
      </w:r>
    </w:p>
    <w:p w:rsidR="00856D3C" w:rsidRPr="00856D3C" w:rsidRDefault="00856D3C" w:rsidP="00856D3C">
      <w:pPr>
        <w:spacing w:line="360" w:lineRule="auto"/>
        <w:rPr>
          <w:rStyle w:val="ekvarbeitsanweisungdeutsch"/>
          <w:sz w:val="28"/>
        </w:rPr>
      </w:pPr>
      <w:r w:rsidRPr="00856D3C">
        <w:rPr>
          <w:rStyle w:val="ekvarbeitsanweisungdeutsch"/>
          <w:sz w:val="28"/>
        </w:rPr>
        <w:t>Am Abend sucht er sein Futter.</w:t>
      </w:r>
    </w:p>
    <w:p w:rsidR="00856D3C" w:rsidRDefault="00856D3C" w:rsidP="00856D3C">
      <w:pPr>
        <w:spacing w:line="360" w:lineRule="auto"/>
        <w:rPr>
          <w:rStyle w:val="ekvarbeitsanweisungdeutsch"/>
          <w:sz w:val="28"/>
        </w:rPr>
      </w:pPr>
      <w:r w:rsidRPr="00856D3C">
        <w:rPr>
          <w:rStyle w:val="ekvarbeitsanweisungdeutsch"/>
          <w:sz w:val="28"/>
        </w:rPr>
        <w:t>Igel halten Winterschlaf.</w:t>
      </w:r>
    </w:p>
    <w:p w:rsidR="00856D3C" w:rsidRDefault="00856D3C" w:rsidP="00856D3C">
      <w:pPr>
        <w:rPr>
          <w:rStyle w:val="ekvarbeitsanweisungdeutsch"/>
          <w:sz w:val="28"/>
        </w:rPr>
      </w:pPr>
    </w:p>
    <w:p w:rsidR="00856D3C" w:rsidRPr="00121445" w:rsidRDefault="00856D3C" w:rsidP="00121445">
      <w:pPr>
        <w:rPr>
          <w:rStyle w:val="ekvarbeitsanweisungdeutsch"/>
          <w:sz w:val="28"/>
        </w:rPr>
      </w:pPr>
    </w:p>
    <w:sectPr w:rsidR="00856D3C" w:rsidRPr="00121445" w:rsidSect="008D5A1A">
      <w:footerReference w:type="default" r:id="rId25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63B" w:rsidRDefault="0057463B" w:rsidP="003C599D">
      <w:pPr>
        <w:spacing w:line="240" w:lineRule="auto"/>
      </w:pPr>
      <w:r>
        <w:separator/>
      </w:r>
    </w:p>
  </w:endnote>
  <w:endnote w:type="continuationSeparator" w:id="0">
    <w:p w:rsidR="0057463B" w:rsidRDefault="0057463B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63412E25" wp14:editId="56943B6C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2302FC">
          <w:pPr>
            <w:pStyle w:val="ekvpagina"/>
          </w:pPr>
          <w:r w:rsidRPr="00913892">
            <w:t>© Ernst Klett Verlag GmbH, Stuttgart 201</w:t>
          </w:r>
          <w:r w:rsidR="002302FC">
            <w:t>8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2302FC" w:rsidRDefault="00193A18" w:rsidP="002302FC">
          <w:pPr>
            <w:pStyle w:val="ekvquelle"/>
          </w:pPr>
          <w:r w:rsidRPr="00005AE2">
            <w:t xml:space="preserve">Textquellen: </w:t>
          </w:r>
          <w:r w:rsidR="002302FC">
            <w:t>Beate Kurt, Einbeck</w:t>
          </w:r>
        </w:p>
        <w:p w:rsidR="00193A18" w:rsidRDefault="00193A18" w:rsidP="002302FC">
          <w:pPr>
            <w:pStyle w:val="ekvquelle"/>
          </w:pPr>
          <w:r w:rsidRPr="00005AE2">
            <w:t xml:space="preserve">Illustratoren: </w:t>
          </w:r>
          <w:r w:rsidR="00C87BEC">
            <w:t xml:space="preserve">Martina </w:t>
          </w:r>
          <w:r w:rsidR="00C87BEC" w:rsidRPr="00B63EB0">
            <w:t>Burghart-Vollhardt</w:t>
          </w:r>
          <w:r w:rsidR="00C87BEC">
            <w:t xml:space="preserve">, Kamenz; Klaus Müller, Berlin; </w:t>
          </w:r>
          <w:r w:rsidR="00C87BEC" w:rsidRPr="00B63EB0">
            <w:t xml:space="preserve">Steffen Walentowitz, </w:t>
          </w:r>
          <w:r w:rsidR="00C87BEC">
            <w:t>Jever</w:t>
          </w:r>
        </w:p>
        <w:p w:rsidR="002302FC" w:rsidRPr="002302FC" w:rsidRDefault="002302FC" w:rsidP="002302FC">
          <w:pPr>
            <w:pStyle w:val="ekvquelle"/>
            <w:rPr>
              <w:b/>
            </w:rPr>
          </w:pPr>
          <w:r w:rsidRPr="002302FC">
            <w:rPr>
              <w:b/>
            </w:rPr>
            <w:t>www.grundschul-blog.de</w:t>
          </w: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63B" w:rsidRDefault="0057463B" w:rsidP="003C599D">
      <w:pPr>
        <w:spacing w:line="240" w:lineRule="auto"/>
      </w:pPr>
      <w:r>
        <w:separator/>
      </w:r>
    </w:p>
  </w:footnote>
  <w:footnote w:type="continuationSeparator" w:id="0">
    <w:p w:rsidR="0057463B" w:rsidRDefault="0057463B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63B"/>
    <w:rsid w:val="000040E2"/>
    <w:rsid w:val="00005AE2"/>
    <w:rsid w:val="000101D7"/>
    <w:rsid w:val="00017D13"/>
    <w:rsid w:val="00020440"/>
    <w:rsid w:val="000206B8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97C7D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3D40"/>
    <w:rsid w:val="00107D77"/>
    <w:rsid w:val="00121445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02FC"/>
    <w:rsid w:val="00232213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405"/>
    <w:rsid w:val="00415632"/>
    <w:rsid w:val="00416BF9"/>
    <w:rsid w:val="0042107E"/>
    <w:rsid w:val="00424375"/>
    <w:rsid w:val="0042465E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64D91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63B"/>
    <w:rsid w:val="00574FE0"/>
    <w:rsid w:val="00576D2D"/>
    <w:rsid w:val="005809BB"/>
    <w:rsid w:val="00584F88"/>
    <w:rsid w:val="00592EBA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E3773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53F68"/>
    <w:rsid w:val="0066479D"/>
    <w:rsid w:val="006802C4"/>
    <w:rsid w:val="006816BC"/>
    <w:rsid w:val="0068429A"/>
    <w:rsid w:val="00685FDD"/>
    <w:rsid w:val="00687BAD"/>
    <w:rsid w:val="00693676"/>
    <w:rsid w:val="00695168"/>
    <w:rsid w:val="006A3BA7"/>
    <w:rsid w:val="006A549D"/>
    <w:rsid w:val="006B01F9"/>
    <w:rsid w:val="006B292C"/>
    <w:rsid w:val="006B2D23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5AA1"/>
    <w:rsid w:val="007B656B"/>
    <w:rsid w:val="007B7D0B"/>
    <w:rsid w:val="007D186F"/>
    <w:rsid w:val="007D68F4"/>
    <w:rsid w:val="007E4DDC"/>
    <w:rsid w:val="007E5E71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4D77"/>
    <w:rsid w:val="00856D3C"/>
    <w:rsid w:val="008576F6"/>
    <w:rsid w:val="00857713"/>
    <w:rsid w:val="00862C21"/>
    <w:rsid w:val="00866C85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67BB"/>
    <w:rsid w:val="00A170E5"/>
    <w:rsid w:val="00A2146F"/>
    <w:rsid w:val="00A23038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B022FE"/>
    <w:rsid w:val="00B039E8"/>
    <w:rsid w:val="00B112CF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C00404"/>
    <w:rsid w:val="00C172AE"/>
    <w:rsid w:val="00C17F37"/>
    <w:rsid w:val="00C226FA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87BEC"/>
    <w:rsid w:val="00C94D17"/>
    <w:rsid w:val="00CA5A56"/>
    <w:rsid w:val="00CB27C6"/>
    <w:rsid w:val="00CB463B"/>
    <w:rsid w:val="00CB5B82"/>
    <w:rsid w:val="00CB782D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0365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52AC"/>
    <w:rsid w:val="00EC662E"/>
    <w:rsid w:val="00EC6804"/>
    <w:rsid w:val="00ED1F6B"/>
    <w:rsid w:val="00EE049D"/>
    <w:rsid w:val="00EE25BE"/>
    <w:rsid w:val="00EE2721"/>
    <w:rsid w:val="00EE2A0B"/>
    <w:rsid w:val="00EE4257"/>
    <w:rsid w:val="00EF6029"/>
    <w:rsid w:val="00F022FD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0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3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20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hrich\AppData\Roaming\Microsoft\Templat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9C5F4-78BC-4D6D-92B8-F92163637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250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2</cp:revision>
  <cp:lastPrinted>2016-12-20T14:33:00Z</cp:lastPrinted>
  <dcterms:created xsi:type="dcterms:W3CDTF">2018-05-28T13:58:00Z</dcterms:created>
  <dcterms:modified xsi:type="dcterms:W3CDTF">2018-05-28T13:58:00Z</dcterms:modified>
</cp:coreProperties>
</file>