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  <w:r w:rsidR="008A72C7">
              <w:t xml:space="preserve"> 1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1548D">
            <w:pPr>
              <w:pStyle w:val="ekvkvnummer"/>
            </w:pPr>
            <w:r>
              <w:t xml:space="preserve">KV </w:t>
            </w:r>
            <w:r w:rsidR="00A1548D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C97D2F" w:rsidP="00C97D2F">
      <w:pPr>
        <w:pStyle w:val="ekvue1arial"/>
      </w:pPr>
      <w:bookmarkStart w:id="0" w:name="bmStart"/>
      <w:bookmarkEnd w:id="0"/>
      <w:r>
        <w:t xml:space="preserve">Zuhören und </w:t>
      </w:r>
      <w:r w:rsidR="009639FA">
        <w:t>V</w:t>
      </w:r>
      <w:r>
        <w:t xml:space="preserve">erstehen </w:t>
      </w:r>
      <w:r>
        <w:rPr>
          <w:rStyle w:val="ekvarbeitsanweisungdeutsch"/>
        </w:rPr>
        <w:t xml:space="preserve">– </w:t>
      </w:r>
      <w:r>
        <w:t xml:space="preserve">2 </w:t>
      </w:r>
    </w:p>
    <w:p w:rsidR="00C97D2F" w:rsidRPr="00C22A78" w:rsidRDefault="00C97D2F" w:rsidP="00C97D2F">
      <w:pPr>
        <w:pStyle w:val="ekvue1arial"/>
        <w:rPr>
          <w:sz w:val="29"/>
          <w:szCs w:val="29"/>
        </w:rPr>
      </w:pPr>
    </w:p>
    <w:p w:rsidR="00C97D2F" w:rsidRDefault="00C97D2F" w:rsidP="00C97D2F">
      <w:pPr>
        <w:pStyle w:val="ekvnummerierung"/>
        <w:framePr w:wrap="around"/>
      </w:pPr>
      <w:r>
        <w:t>1</w:t>
      </w:r>
    </w:p>
    <w:p w:rsidR="00C97D2F" w:rsidRPr="00287B24" w:rsidRDefault="00C97D2F" w:rsidP="00C97D2F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C31ABC6" wp14:editId="0897959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2F" w:rsidRPr="003053F5" w:rsidRDefault="00C97D2F" w:rsidP="00C97D2F">
      <w:pPr>
        <w:pStyle w:val="ekvaufzhlung"/>
        <w:rPr>
          <w:rStyle w:val="ekvarbeitsanweisungdeutsch"/>
          <w:sz w:val="24"/>
          <w:szCs w:val="23"/>
        </w:rPr>
      </w:pPr>
      <w:r w:rsidRPr="003053F5">
        <w:rPr>
          <w:rStyle w:val="ekvarbeitsanweisungdeutsch"/>
          <w:sz w:val="24"/>
          <w:szCs w:val="23"/>
        </w:rPr>
        <w:t>Über welches Tier wird</w:t>
      </w:r>
      <w:r w:rsidR="00F10D16" w:rsidRPr="003053F5">
        <w:rPr>
          <w:rStyle w:val="ekvarbeitsanweisungdeutsch"/>
          <w:sz w:val="24"/>
          <w:szCs w:val="23"/>
        </w:rPr>
        <w:t xml:space="preserve"> im Text</w:t>
      </w:r>
      <w:r w:rsidRPr="003053F5">
        <w:rPr>
          <w:rStyle w:val="ekvarbeitsanweisungdeutsch"/>
          <w:sz w:val="24"/>
          <w:szCs w:val="23"/>
        </w:rPr>
        <w:t xml:space="preserve"> gesprochen? Kreise es ein.</w:t>
      </w:r>
    </w:p>
    <w:p w:rsidR="00D81A3F" w:rsidRDefault="00D81A3F" w:rsidP="00C97D2F">
      <w:pPr>
        <w:pStyle w:val="ekvaufzhlung"/>
        <w:rPr>
          <w:rStyle w:val="ekvarbeitsanweisungdeutsch"/>
        </w:rPr>
      </w:pPr>
    </w:p>
    <w:p w:rsidR="00D81A3F" w:rsidRDefault="00DE2346" w:rsidP="00C97D2F">
      <w:pPr>
        <w:pStyle w:val="ekvaufzhlung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13A33FEE" wp14:editId="78D85AA2">
            <wp:simplePos x="0" y="0"/>
            <wp:positionH relativeFrom="column">
              <wp:posOffset>4015740</wp:posOffset>
            </wp:positionH>
            <wp:positionV relativeFrom="paragraph">
              <wp:posOffset>31750</wp:posOffset>
            </wp:positionV>
            <wp:extent cx="1200150" cy="8763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7FBDCD26" wp14:editId="2F741701">
            <wp:simplePos x="0" y="0"/>
            <wp:positionH relativeFrom="column">
              <wp:posOffset>2101215</wp:posOffset>
            </wp:positionH>
            <wp:positionV relativeFrom="paragraph">
              <wp:posOffset>31750</wp:posOffset>
            </wp:positionV>
            <wp:extent cx="1085850" cy="87630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6827"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2BDCC9C5" wp14:editId="50354CF4">
            <wp:simplePos x="0" y="0"/>
            <wp:positionH relativeFrom="column">
              <wp:posOffset>-41910</wp:posOffset>
            </wp:positionH>
            <wp:positionV relativeFrom="paragraph">
              <wp:posOffset>117475</wp:posOffset>
            </wp:positionV>
            <wp:extent cx="1190625" cy="742950"/>
            <wp:effectExtent l="0" t="0" r="952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1A3F" w:rsidRDefault="00D81A3F" w:rsidP="00C97D2F">
      <w:pPr>
        <w:pStyle w:val="ekvaufzhlung"/>
        <w:rPr>
          <w:rStyle w:val="ekvarbeitsanweisungdeutsch"/>
        </w:rPr>
      </w:pPr>
    </w:p>
    <w:p w:rsidR="00D81A3F" w:rsidRDefault="00D81A3F" w:rsidP="00C97D2F">
      <w:pPr>
        <w:pStyle w:val="ekvaufzhlung"/>
        <w:rPr>
          <w:rStyle w:val="ekvarbeitsanweisungdeutsch"/>
        </w:rPr>
      </w:pPr>
    </w:p>
    <w:p w:rsidR="00D81A3F" w:rsidRDefault="00D81A3F" w:rsidP="00C97D2F">
      <w:pPr>
        <w:pStyle w:val="ekvaufzhlung"/>
        <w:rPr>
          <w:rStyle w:val="ekvarbeitsanweisungdeutsch"/>
        </w:rPr>
      </w:pPr>
    </w:p>
    <w:p w:rsidR="00D81A3F" w:rsidRDefault="00D81A3F" w:rsidP="00C97D2F">
      <w:pPr>
        <w:pStyle w:val="ekvaufzhlung"/>
        <w:rPr>
          <w:rStyle w:val="ekvarbeitsanweisungdeutsch"/>
        </w:rPr>
      </w:pPr>
    </w:p>
    <w:p w:rsidR="00D81A3F" w:rsidRPr="00287B24" w:rsidRDefault="00D81A3F" w:rsidP="00D81A3F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D2F" w:rsidRDefault="00D81A3F" w:rsidP="00C97D2F">
      <w:pPr>
        <w:pStyle w:val="ekvaufzhlung"/>
        <w:rPr>
          <w:rStyle w:val="ekvarbeitsanweisungdeutsch"/>
          <w:sz w:val="23"/>
          <w:szCs w:val="23"/>
        </w:rPr>
      </w:pPr>
      <w:r w:rsidRPr="003053F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2E565C3" wp14:editId="457DD091">
                <wp:simplePos x="0" y="0"/>
                <wp:positionH relativeFrom="column">
                  <wp:posOffset>1653540</wp:posOffset>
                </wp:positionH>
                <wp:positionV relativeFrom="paragraph">
                  <wp:posOffset>31750</wp:posOffset>
                </wp:positionV>
                <wp:extent cx="845820" cy="289560"/>
                <wp:effectExtent l="0" t="0" r="0" b="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9" o:spid="_x0000_s1026" style="position:absolute;margin-left:130.2pt;margin-top:2.5pt;width:66.6pt;height:22.8pt;z-index:251664384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">
                <v:shape id="Grafik 10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mZoPBAAAA2wAAAA8AAABkcnMvZG93bnJldi54bWxEj82KwkAQhO+C7zC0sDcz8QdXso4igiB7&#10;EX8eoMn0JmEzPTEzJvHttw8L3rro+qqrN7vB1aqjNlSeDcySFBRx7m3FhYH77ThdgwoR2WLtmQy8&#10;KMBuOx5tMLO+5wt111goCeGQoYEyxibTOuQlOQyJb4hl9+Nbh1FkW2jbYi/hrtbzNF1phxXLhRIb&#10;OpSU/16fTmpgs+wKXOP59b2g+Wd64Uc/GPMxGfZfoCIN8W3+p09WOGkvv8gAev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mZoPBAAAA2wAAAA8AAAAAAAAAAAAAAAAAnwIA&#10;AGRycy9kb3ducmV2LnhtbFBLBQYAAAAABAAEAPcAAACNAwAAAAA=&#10;">
                  <v:imagedata r:id="rId22" o:title=""/>
                  <v:path arrowok="t"/>
                </v:shape>
                <v:shape id="Grafik 11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Q6QzBAAAA2wAAAA8AAABkcnMvZG93bnJldi54bWxET99rwjAQfh/4P4QTfJtpB8rWGWXohr6N&#10;1e79lpxNWXOpTab1v18Ewbf7+H7eYjW4VpyoD41nBfk0A0GsvWm4VlDtPx6fQYSIbLD1TAouFGC1&#10;HD0ssDD+zF90KmMtUgiHAhXYGLtCyqAtOQxT3xEn7uB7hzHBvpamx3MKd618yrK5dNhwarDY0dqS&#10;/i3/nILmOHtZf3PV7avD5nP7/qPz0mqlJuPh7RVEpCHexTf3zqT5OVx/SQf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gQ6QzBAAAA2wAAAA8AAAAAAAAAAAAAAAAAnwIA&#10;AGRycy9kb3ducmV2LnhtbFBLBQYAAAAABAAEAPcAAACNAwAAAAA=&#10;">
                  <v:imagedata r:id="rId23" o:title=""/>
                  <v:path arrowok="t"/>
                </v:shape>
                <v:shape id="Grafik 12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eOsPAAAAA2wAAAA8AAABkcnMvZG93bnJldi54bWxET02LwjAQvS/4H8IIXhZNt4ddqUYRYcGL&#10;LlbB69CMbbGZ1CTW9t9vFoS9zeN9znLdm0Z05HxtWcHHLAFBXFhdc6ngfPqezkH4gKyxsUwKBvKw&#10;Xo3elphp++QjdXkoRQxhn6GCKoQ2k9IXFRn0M9sSR+5qncEQoSuldviM4aaRaZJ8SoM1x4YKW9pW&#10;VNzyh1GQJz/vX4dLN6S7YX4PJe5zh1qpybjfLEAE6sO/+OXe6Tg/hb9f4gFy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l46w8AAAADbAAAADwAAAAAAAAAAAAAAAACfAgAA&#10;ZHJzL2Rvd25yZXYueG1sUEsFBgAAAAAEAAQA9wAAAIwDAAAAAA==&#10;">
                  <v:imagedata r:id="rId24" o:title=""/>
                  <v:path arrowok="t"/>
                </v:shape>
              </v:group>
            </w:pict>
          </mc:Fallback>
        </mc:AlternateContent>
      </w:r>
      <w:r w:rsidRPr="003053F5">
        <w:rPr>
          <w:rStyle w:val="ekvarbeitsanweisungdeutsch"/>
          <w:sz w:val="24"/>
          <w:szCs w:val="23"/>
        </w:rPr>
        <w:t>Diese</w:t>
      </w:r>
      <w:r w:rsidR="00741DD9" w:rsidRPr="003053F5">
        <w:rPr>
          <w:rStyle w:val="ekvarbeitsanweisungdeutsch"/>
          <w:sz w:val="24"/>
          <w:szCs w:val="23"/>
        </w:rPr>
        <w:t xml:space="preserve"> Aufgabe</w:t>
      </w:r>
      <w:r w:rsidRPr="003053F5">
        <w:rPr>
          <w:rStyle w:val="ekvarbeitsanweisungdeutsch"/>
          <w:sz w:val="24"/>
          <w:szCs w:val="23"/>
        </w:rPr>
        <w:t xml:space="preserve"> fiel mir: </w:t>
      </w:r>
      <w:r>
        <w:rPr>
          <w:rStyle w:val="ekvarbeitsanweisungdeutsch"/>
          <w:sz w:val="23"/>
          <w:szCs w:val="23"/>
        </w:rPr>
        <w:tab/>
      </w:r>
    </w:p>
    <w:p w:rsidR="00D81A3F" w:rsidRDefault="00D81A3F" w:rsidP="00C97D2F">
      <w:pPr>
        <w:pStyle w:val="ekvaufzhlung"/>
        <w:rPr>
          <w:rStyle w:val="ekvarbeitsanweisungdeutsch"/>
          <w:sz w:val="23"/>
          <w:szCs w:val="23"/>
        </w:rPr>
      </w:pPr>
    </w:p>
    <w:p w:rsidR="00D81A3F" w:rsidRDefault="00D81A3F" w:rsidP="00C97D2F">
      <w:pPr>
        <w:pStyle w:val="ekvaufzhlung"/>
        <w:rPr>
          <w:rStyle w:val="ekvarbeitsanweisungdeutsch"/>
          <w:sz w:val="23"/>
          <w:szCs w:val="23"/>
        </w:rPr>
      </w:pPr>
    </w:p>
    <w:p w:rsidR="00D81A3F" w:rsidRDefault="00D81A3F" w:rsidP="00D81A3F">
      <w:pPr>
        <w:pStyle w:val="ekvnummerierung"/>
        <w:framePr w:wrap="around"/>
      </w:pPr>
      <w:r>
        <w:t>2</w:t>
      </w:r>
    </w:p>
    <w:p w:rsidR="00741DD9" w:rsidRPr="00287B24" w:rsidRDefault="00741DD9" w:rsidP="00741DD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A3F" w:rsidRPr="003053F5" w:rsidRDefault="00D81A3F" w:rsidP="00C97D2F">
      <w:pPr>
        <w:pStyle w:val="ekvaufzhlung"/>
        <w:rPr>
          <w:rStyle w:val="ekvarbeitsanweisungdeutsch"/>
          <w:sz w:val="24"/>
          <w:szCs w:val="23"/>
        </w:rPr>
      </w:pPr>
      <w:r w:rsidRPr="003053F5">
        <w:rPr>
          <w:rStyle w:val="ekvarbeitsanweisungdeutsch"/>
          <w:sz w:val="24"/>
          <w:szCs w:val="23"/>
        </w:rPr>
        <w:t>Schreibe den Namen des Tieres auf.</w:t>
      </w:r>
      <w:r w:rsidR="003053F5" w:rsidRPr="003053F5">
        <w:rPr>
          <w:rStyle w:val="ekvarbeitsanweisungdeutsch"/>
          <w:sz w:val="24"/>
          <w:szCs w:val="23"/>
        </w:rPr>
        <w:t xml:space="preserve"> Benutze alle Buchstaben.</w:t>
      </w:r>
    </w:p>
    <w:p w:rsidR="00D81A3F" w:rsidRPr="009B3081" w:rsidRDefault="00D81A3F" w:rsidP="00C97D2F">
      <w:pPr>
        <w:pStyle w:val="ekvaufzhlung"/>
        <w:rPr>
          <w:rStyle w:val="ekvarbeitsanweisungdeutsch"/>
          <w:sz w:val="23"/>
          <w:szCs w:val="23"/>
        </w:rPr>
      </w:pPr>
    </w:p>
    <w:p w:rsidR="00D81A3F" w:rsidRDefault="000E7B44" w:rsidP="00C97D2F">
      <w:pPr>
        <w:pStyle w:val="ekvaufzhlung"/>
        <w:rPr>
          <w:rStyle w:val="ekvarbeitsanweisungdeutsch"/>
          <w:sz w:val="36"/>
          <w:szCs w:val="36"/>
        </w:rPr>
      </w:pPr>
      <w:r>
        <w:rPr>
          <w:rStyle w:val="ekvarbeitsanweisungdeutsch"/>
          <w:sz w:val="36"/>
          <w:szCs w:val="36"/>
        </w:rPr>
        <w:t>g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 w:rsidR="00D81A3F">
        <w:rPr>
          <w:rStyle w:val="ekvarbeitsanweisungdeutsch"/>
          <w:sz w:val="36"/>
          <w:szCs w:val="36"/>
        </w:rPr>
        <w:t>R</w:t>
      </w:r>
      <w:r w:rsidR="00D81A3F">
        <w:rPr>
          <w:rStyle w:val="ekvarbeitsanweisungdeutsch"/>
          <w:sz w:val="36"/>
          <w:szCs w:val="36"/>
        </w:rPr>
        <w:tab/>
      </w:r>
      <w:r w:rsidR="00D81A3F"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 xml:space="preserve">     m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  <w:t>e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  <w:t xml:space="preserve">          </w:t>
      </w:r>
      <w:r w:rsidR="00D81A3F">
        <w:rPr>
          <w:rStyle w:val="ekvarbeitsanweisungdeutsch"/>
          <w:sz w:val="36"/>
          <w:szCs w:val="36"/>
        </w:rPr>
        <w:t>w</w:t>
      </w:r>
    </w:p>
    <w:p w:rsidR="00D81A3F" w:rsidRDefault="00D81A3F" w:rsidP="00C97D2F">
      <w:pPr>
        <w:pStyle w:val="ekvaufzhlung"/>
        <w:rPr>
          <w:rStyle w:val="ekvarbeitsanweisungdeutsch"/>
          <w:sz w:val="36"/>
          <w:szCs w:val="36"/>
        </w:rPr>
      </w:pPr>
      <w:r>
        <w:rPr>
          <w:rStyle w:val="ekvarbeitsanweisungdeutsch"/>
          <w:sz w:val="36"/>
          <w:szCs w:val="36"/>
        </w:rPr>
        <w:tab/>
      </w:r>
      <w:r w:rsidR="000E7B44">
        <w:rPr>
          <w:rStyle w:val="ekvarbeitsanweisungdeutsch"/>
          <w:sz w:val="36"/>
          <w:szCs w:val="36"/>
        </w:rPr>
        <w:t xml:space="preserve">  </w:t>
      </w:r>
      <w:r>
        <w:rPr>
          <w:rStyle w:val="ekvarbeitsanweisungdeutsch"/>
          <w:sz w:val="36"/>
          <w:szCs w:val="36"/>
        </w:rPr>
        <w:tab/>
        <w:t>r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 w:rsidR="000E7B44">
        <w:rPr>
          <w:rStyle w:val="ekvarbeitsanweisungdeutsch"/>
          <w:sz w:val="36"/>
          <w:szCs w:val="36"/>
        </w:rPr>
        <w:t xml:space="preserve">    </w:t>
      </w:r>
      <w:r>
        <w:rPr>
          <w:rStyle w:val="ekvarbeitsanweisungdeutsch"/>
          <w:sz w:val="36"/>
          <w:szCs w:val="36"/>
        </w:rPr>
        <w:t>e</w:t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>
        <w:rPr>
          <w:rStyle w:val="ekvarbeitsanweisungdeutsch"/>
          <w:sz w:val="36"/>
          <w:szCs w:val="36"/>
        </w:rPr>
        <w:tab/>
      </w:r>
      <w:r w:rsidR="000E7B44">
        <w:rPr>
          <w:rStyle w:val="ekvarbeitsanweisungdeutsch"/>
          <w:sz w:val="36"/>
          <w:szCs w:val="36"/>
        </w:rPr>
        <w:t>n</w:t>
      </w:r>
      <w:r w:rsidR="000E7B44">
        <w:rPr>
          <w:rStyle w:val="ekvarbeitsanweisungdeutsch"/>
          <w:sz w:val="36"/>
          <w:szCs w:val="36"/>
        </w:rPr>
        <w:tab/>
      </w:r>
      <w:r w:rsidR="000E7B44">
        <w:rPr>
          <w:rStyle w:val="ekvarbeitsanweisungdeutsch"/>
          <w:sz w:val="36"/>
          <w:szCs w:val="36"/>
        </w:rPr>
        <w:tab/>
        <w:t xml:space="preserve">     </w:t>
      </w:r>
      <w:r>
        <w:rPr>
          <w:rStyle w:val="ekvarbeitsanweisungdeutsch"/>
          <w:sz w:val="36"/>
          <w:szCs w:val="36"/>
        </w:rPr>
        <w:t>u</w:t>
      </w:r>
    </w:p>
    <w:p w:rsidR="00BC737F" w:rsidRDefault="00BC737F" w:rsidP="00C97D2F">
      <w:pPr>
        <w:pStyle w:val="ekvaufzhlung"/>
        <w:rPr>
          <w:rStyle w:val="ekvarbeitsanweisungdeutsch"/>
          <w:sz w:val="36"/>
          <w:szCs w:val="36"/>
        </w:rPr>
      </w:pPr>
    </w:p>
    <w:tbl>
      <w:tblPr>
        <w:tblpPr w:leftFromText="141" w:rightFromText="141" w:vertAnchor="text" w:horzAnchor="page" w:tblpX="3346" w:tblpY="184"/>
        <w:tblW w:w="69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6"/>
      </w:tblGrid>
      <w:tr w:rsidR="00BC737F" w:rsidRPr="001F1E3D" w:rsidTr="00BC737F">
        <w:trPr>
          <w:trHeight w:hRule="exact" w:val="255"/>
        </w:trPr>
        <w:tc>
          <w:tcPr>
            <w:tcW w:w="6946" w:type="dxa"/>
            <w:noWrap/>
            <w:vAlign w:val="center"/>
          </w:tcPr>
          <w:p w:rsidR="00BC737F" w:rsidRPr="001F1E3D" w:rsidRDefault="00BC737F" w:rsidP="00BC737F">
            <w:pPr>
              <w:pStyle w:val="ekvlinie"/>
            </w:pPr>
          </w:p>
        </w:tc>
      </w:tr>
      <w:tr w:rsidR="00BC737F" w:rsidRPr="001F1E3D" w:rsidTr="00BC737F">
        <w:trPr>
          <w:trHeight w:hRule="exact" w:val="312"/>
        </w:trPr>
        <w:tc>
          <w:tcPr>
            <w:tcW w:w="694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BC737F" w:rsidRPr="001F1E3D" w:rsidRDefault="00BC737F" w:rsidP="00BC737F">
            <w:pPr>
              <w:pStyle w:val="ekvlinie"/>
            </w:pPr>
            <w:r>
              <w:t xml:space="preserve">                                                                                             </w:t>
            </w:r>
          </w:p>
        </w:tc>
      </w:tr>
      <w:tr w:rsidR="00BC737F" w:rsidRPr="001F1E3D" w:rsidTr="00BC737F">
        <w:trPr>
          <w:trHeight w:hRule="exact" w:val="255"/>
        </w:trPr>
        <w:tc>
          <w:tcPr>
            <w:tcW w:w="6946" w:type="dxa"/>
            <w:tcBorders>
              <w:top w:val="single" w:sz="6" w:space="0" w:color="auto"/>
            </w:tcBorders>
            <w:noWrap/>
            <w:vAlign w:val="center"/>
          </w:tcPr>
          <w:p w:rsidR="00BC737F" w:rsidRPr="001F1E3D" w:rsidRDefault="00BC737F" w:rsidP="00BC737F">
            <w:pPr>
              <w:pStyle w:val="ekvlinie"/>
            </w:pPr>
          </w:p>
        </w:tc>
      </w:tr>
    </w:tbl>
    <w:p w:rsidR="00BC737F" w:rsidRDefault="00BC737F" w:rsidP="00C97D2F">
      <w:pPr>
        <w:pStyle w:val="ekvaufzhlung"/>
        <w:rPr>
          <w:rStyle w:val="ekvarbeitsanweisungdeutsch"/>
          <w:sz w:val="36"/>
          <w:szCs w:val="36"/>
        </w:rPr>
      </w:pPr>
    </w:p>
    <w:p w:rsidR="00741DD9" w:rsidRDefault="00BC737F" w:rsidP="00C97D2F">
      <w:pPr>
        <w:pStyle w:val="ekvaufzhlung"/>
        <w:rPr>
          <w:rStyle w:val="ekvarbeitsanweisungdeutsch"/>
          <w:sz w:val="36"/>
          <w:szCs w:val="36"/>
        </w:rPr>
      </w:pPr>
      <w:r>
        <w:rPr>
          <w:rStyle w:val="ekvarbeitsanweisungdeutsch"/>
          <w:sz w:val="36"/>
          <w:szCs w:val="36"/>
        </w:rPr>
        <w:t xml:space="preserve">Es ist ein                                                                                                                                                                                                                                            . </w:t>
      </w:r>
    </w:p>
    <w:p w:rsidR="00741DD9" w:rsidRPr="00741DD9" w:rsidRDefault="00741DD9" w:rsidP="00C97D2F">
      <w:pPr>
        <w:pStyle w:val="ekvaufzhlung"/>
        <w:rPr>
          <w:rStyle w:val="ekvarbeitsanweisungdeutsch"/>
          <w:szCs w:val="29"/>
        </w:rPr>
      </w:pPr>
    </w:p>
    <w:p w:rsidR="00741DD9" w:rsidRPr="00741DD9" w:rsidRDefault="00741DD9" w:rsidP="00C97D2F">
      <w:pPr>
        <w:pStyle w:val="ekvaufzhlung"/>
        <w:rPr>
          <w:rStyle w:val="ekvarbeitsanweisungdeutsch"/>
          <w:szCs w:val="29"/>
        </w:rPr>
      </w:pPr>
    </w:p>
    <w:p w:rsidR="00741DD9" w:rsidRPr="00287B24" w:rsidRDefault="00741DD9" w:rsidP="00741DD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DD9" w:rsidRDefault="00741DD9" w:rsidP="00C97D2F">
      <w:pPr>
        <w:pStyle w:val="ekvaufzhlung"/>
        <w:rPr>
          <w:rStyle w:val="ekvarbeitsanweisungdeutsch"/>
          <w:sz w:val="23"/>
          <w:szCs w:val="23"/>
        </w:rPr>
      </w:pPr>
      <w:r w:rsidRPr="003053F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5C692A6" wp14:editId="4DF4AF3D">
                <wp:simplePos x="0" y="0"/>
                <wp:positionH relativeFrom="column">
                  <wp:posOffset>1655445</wp:posOffset>
                </wp:positionH>
                <wp:positionV relativeFrom="paragraph">
                  <wp:posOffset>29845</wp:posOffset>
                </wp:positionV>
                <wp:extent cx="845820" cy="289560"/>
                <wp:effectExtent l="0" t="0" r="0" b="0"/>
                <wp:wrapNone/>
                <wp:docPr id="8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8" o:spid="_x0000_s1026" style="position:absolute;margin-left:130.35pt;margin-top:2.35pt;width:66.6pt;height:22.8pt;z-index:251666432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">
                <v:shape id="Grafik 9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XQ4C9AAAA2gAAAA8AAABkcnMvZG93bnJldi54bWxET82KwjAQvgv7DmEWvGm6rqhbm4oIC+JF&#10;rPsAQzO2ZZtJbWJb394IgseP7z/ZDKYWHbWusqzgaxqBIM6trrhQ8Hf+naxAOI+ssbZMCu7kYJN+&#10;jBKMte35RF3mCxFC2MWooPS+iaV0eUkG3dQ2xIG72NagD7AtpG6xD+GmlrMoWkiDFYeGEhvalZT/&#10;ZzcTZmAz7wpc4fF++KbZMjrxtR+UGn8O2zUIT4N/i1/uvVbwA88rwQ8yf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v5dDgL0AAADaAAAADwAAAAAAAAAAAAAAAACfAgAAZHJz&#10;L2Rvd25yZXYueG1sUEsFBgAAAAAEAAQA9wAAAIkDAAAAAA==&#10;">
                  <v:imagedata r:id="rId22" o:title=""/>
                  <v:path arrowok="t"/>
                </v:shape>
                <v:shape id="Grafik 13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O0uDBAAAA2wAAAA8AAABkcnMvZG93bnJldi54bWxET01rAjEQvRf8D2GE3mrWFktdjSK2RW+l&#10;63ofk3GzuJlsN6mu/94Ihd7m8T5nvuxdI87UhdqzgvEoA0Gsvam5UlDuPp/eQISIbLDxTAquFGC5&#10;GDzMMTf+wt90LmIlUgiHHBXYGNtcyqAtOQwj3xIn7ug7hzHBrpKmw0sKd418zrJX6bDm1GCxpbUl&#10;fSp+nYL6ZzJd77lsd+Xx/WvzcdDjwmqlHof9agYiUh//xX/urUnzX+D+SzpAL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eO0uDBAAAA2wAAAA8AAAAAAAAAAAAAAAAAnwIA&#10;AGRycy9kb3ducmV2LnhtbFBLBQYAAAAABAAEAPcAAACNAwAAAAA=&#10;">
                  <v:imagedata r:id="rId23" o:title=""/>
                  <v:path arrowok="t"/>
                </v:shape>
                <v:shape id="Grafik 14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7ByzCAAAA2wAAAA8AAABkcnMvZG93bnJldi54bWxET01rwkAQvRf6H5YReim6qUgboptQhIKX&#10;WhoLXofsmASzs3F3G5N/3y0I3ubxPmdTjKYTAznfWlbwskhAEFdWt1wr+Dl8zFMQPiBr7CyTgok8&#10;FPnjwwYzba/8TUMZahFD2GeooAmhz6T0VUMG/cL2xJE7WWcwROhqqR1eY7jp5DJJXqXBlmNDgz1t&#10;G6rO5a9RUCZfz2/74zAtd1N6CTV+lg61Uk+z8X0NItAY7uKbe6fj/BX8/xIPkPk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+wcswgAAANsAAAAPAAAAAAAAAAAAAAAAAJ8C&#10;AABkcnMvZG93bnJldi54bWxQSwUGAAAAAAQABAD3AAAAjgMAAAAA&#10;">
                  <v:imagedata r:id="rId24" o:title=""/>
                  <v:path arrowok="t"/>
                </v:shape>
              </v:group>
            </w:pict>
          </mc:Fallback>
        </mc:AlternateContent>
      </w:r>
      <w:r w:rsidRPr="003053F5">
        <w:rPr>
          <w:rStyle w:val="ekvarbeitsanweisungdeutsch"/>
          <w:sz w:val="24"/>
          <w:szCs w:val="23"/>
        </w:rPr>
        <w:t xml:space="preserve">Diese Aufgabe fiel mir: </w:t>
      </w:r>
      <w:r>
        <w:rPr>
          <w:rStyle w:val="ekvarbeitsanweisungdeutsch"/>
          <w:sz w:val="23"/>
          <w:szCs w:val="23"/>
        </w:rPr>
        <w:tab/>
      </w:r>
    </w:p>
    <w:p w:rsidR="00741DD9" w:rsidRDefault="00741DD9" w:rsidP="00C97D2F">
      <w:pPr>
        <w:pStyle w:val="ekvaufzhlung"/>
        <w:rPr>
          <w:rStyle w:val="ekvarbeitsanweisungdeutsch"/>
          <w:sz w:val="23"/>
          <w:szCs w:val="23"/>
        </w:rPr>
      </w:pPr>
    </w:p>
    <w:p w:rsidR="00741DD9" w:rsidRDefault="00741DD9" w:rsidP="00C97D2F">
      <w:pPr>
        <w:pStyle w:val="ekvaufzhlung"/>
        <w:rPr>
          <w:rStyle w:val="ekvarbeitsanweisungdeutsch"/>
          <w:sz w:val="23"/>
          <w:szCs w:val="23"/>
        </w:rPr>
      </w:pPr>
    </w:p>
    <w:p w:rsidR="00741DD9" w:rsidRDefault="00741DD9" w:rsidP="00741DD9">
      <w:pPr>
        <w:pStyle w:val="ekvnummerierung"/>
        <w:framePr w:wrap="around"/>
      </w:pPr>
      <w:r>
        <w:t>3</w:t>
      </w:r>
    </w:p>
    <w:p w:rsidR="00741DD9" w:rsidRPr="00287B24" w:rsidRDefault="00741DD9" w:rsidP="00741DD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C696E25" wp14:editId="13B34D0C">
            <wp:extent cx="285115" cy="28829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F5" w:rsidRDefault="00741DD9" w:rsidP="00C97D2F">
      <w:pPr>
        <w:pStyle w:val="ekvaufzhlung"/>
        <w:rPr>
          <w:rStyle w:val="ekvarbeitsanweisungdeutsch"/>
          <w:sz w:val="24"/>
          <w:szCs w:val="23"/>
        </w:rPr>
      </w:pPr>
      <w:r w:rsidRPr="003053F5">
        <w:rPr>
          <w:rStyle w:val="ekvarbeitsanweisungdeutsch"/>
          <w:sz w:val="24"/>
          <w:szCs w:val="23"/>
        </w:rPr>
        <w:t>Wo lebt der Regenwurm? Bringe die Wört</w:t>
      </w:r>
      <w:r w:rsidR="0013625F" w:rsidRPr="003053F5">
        <w:rPr>
          <w:rStyle w:val="ekvarbeitsanweisungdeutsch"/>
          <w:sz w:val="24"/>
          <w:szCs w:val="23"/>
        </w:rPr>
        <w:t>er in die richtige Rei</w:t>
      </w:r>
      <w:r w:rsidR="00C22A78" w:rsidRPr="003053F5">
        <w:rPr>
          <w:rStyle w:val="ekvarbeitsanweisungdeutsch"/>
          <w:sz w:val="24"/>
          <w:szCs w:val="23"/>
        </w:rPr>
        <w:t xml:space="preserve">henfolge </w:t>
      </w:r>
      <w:r w:rsidR="003053F5">
        <w:rPr>
          <w:rStyle w:val="ekvarbeitsanweisungdeutsch"/>
          <w:sz w:val="24"/>
          <w:szCs w:val="23"/>
        </w:rPr>
        <w:t xml:space="preserve">und </w:t>
      </w:r>
    </w:p>
    <w:p w:rsidR="00741DD9" w:rsidRPr="003053F5" w:rsidRDefault="003053F5" w:rsidP="00C97D2F">
      <w:pPr>
        <w:pStyle w:val="ekvaufzhlung"/>
        <w:rPr>
          <w:rStyle w:val="ekvarbeitsanweisungdeutsch"/>
          <w:sz w:val="24"/>
          <w:szCs w:val="23"/>
        </w:rPr>
      </w:pPr>
      <w:r>
        <w:rPr>
          <w:rStyle w:val="ekvarbeitsanweisungdeutsch"/>
          <w:sz w:val="24"/>
          <w:szCs w:val="23"/>
        </w:rPr>
        <w:t xml:space="preserve">schreibe </w:t>
      </w:r>
      <w:r w:rsidR="00741DD9" w:rsidRPr="003053F5">
        <w:rPr>
          <w:rStyle w:val="ekvarbeitsanweisungdeutsch"/>
          <w:sz w:val="24"/>
          <w:szCs w:val="23"/>
        </w:rPr>
        <w:t>den</w:t>
      </w:r>
      <w:r>
        <w:rPr>
          <w:rStyle w:val="ekvarbeitsanweisungdeutsch"/>
          <w:sz w:val="24"/>
          <w:szCs w:val="23"/>
        </w:rPr>
        <w:t xml:space="preserve"> </w:t>
      </w:r>
      <w:r w:rsidR="00741DD9" w:rsidRPr="003053F5">
        <w:rPr>
          <w:rStyle w:val="ekvarbeitsanweisungdeutsch"/>
          <w:sz w:val="24"/>
          <w:szCs w:val="23"/>
        </w:rPr>
        <w:t>Satz auf.</w:t>
      </w:r>
    </w:p>
    <w:p w:rsidR="00741DD9" w:rsidRDefault="00C22A78" w:rsidP="00C97D2F">
      <w:pPr>
        <w:pStyle w:val="ekvaufzhlung"/>
        <w:rPr>
          <w:rStyle w:val="ekvarbeitsanweisungdeutsch"/>
          <w:szCs w:val="29"/>
        </w:rPr>
      </w:pPr>
      <w:r w:rsidRPr="00741DD9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B9EF5B" wp14:editId="412065B4">
                <wp:simplePos x="0" y="0"/>
                <wp:positionH relativeFrom="column">
                  <wp:posOffset>3810</wp:posOffset>
                </wp:positionH>
                <wp:positionV relativeFrom="paragraph">
                  <wp:posOffset>217170</wp:posOffset>
                </wp:positionV>
                <wp:extent cx="809625" cy="341630"/>
                <wp:effectExtent l="0" t="0" r="9525" b="127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1DD9" w:rsidRPr="00741DD9" w:rsidRDefault="00741DD9" w:rsidP="00741DD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741DD9">
                              <w:rPr>
                                <w:b/>
                              </w:rPr>
                              <w:t>Erde.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1" o:spid="_x0000_s1026" type="#_x0000_t202" style="position:absolute;left:0;text-align:left;margin-left:.3pt;margin-top:17.1pt;width:63.7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" fillcolor="#a5a5a5 [2092]" stroked="f" strokeweight=".5pt">
                <v:textbox>
                  <w:txbxContent>
                    <w:p w:rsidR="00741DD9" w:rsidRPr="00741DD9" w:rsidRDefault="00741DD9" w:rsidP="00741DD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741DD9">
                        <w:rPr>
                          <w:b/>
                        </w:rPr>
                        <w:t>Erde.</w:t>
                      </w:r>
                    </w:p>
                  </w:txbxContent>
                </v:textbox>
              </v:shape>
            </w:pict>
          </mc:Fallback>
        </mc:AlternateContent>
      </w:r>
      <w:r w:rsidRPr="00741DD9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4FE63D" wp14:editId="4C406A95">
                <wp:simplePos x="0" y="0"/>
                <wp:positionH relativeFrom="column">
                  <wp:posOffset>975360</wp:posOffset>
                </wp:positionH>
                <wp:positionV relativeFrom="paragraph">
                  <wp:posOffset>217170</wp:posOffset>
                </wp:positionV>
                <wp:extent cx="809625" cy="341630"/>
                <wp:effectExtent l="0" t="0" r="9525" b="127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1DD9" w:rsidRPr="00741DD9" w:rsidRDefault="00741DD9" w:rsidP="00741DD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741DD9">
                              <w:rPr>
                                <w:b/>
                              </w:rPr>
                              <w:t>lebt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27" type="#_x0000_t202" style="position:absolute;left:0;text-align:left;margin-left:76.8pt;margin-top:17.1pt;width:63.75pt;height:2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" fillcolor="#a5a5a5 [2092]" stroked="f" strokeweight=".5pt">
                <v:textbox>
                  <w:txbxContent>
                    <w:p w:rsidR="00741DD9" w:rsidRPr="00741DD9" w:rsidRDefault="00741DD9" w:rsidP="00741DD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741DD9">
                        <w:rPr>
                          <w:b/>
                        </w:rPr>
                        <w:t>lebt</w:t>
                      </w:r>
                    </w:p>
                  </w:txbxContent>
                </v:textbox>
              </v:shape>
            </w:pict>
          </mc:Fallback>
        </mc:AlternateContent>
      </w:r>
      <w:r w:rsidRPr="00741DD9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6977E2" wp14:editId="1E28DFB0">
                <wp:simplePos x="0" y="0"/>
                <wp:positionH relativeFrom="column">
                  <wp:posOffset>1981200</wp:posOffset>
                </wp:positionH>
                <wp:positionV relativeFrom="paragraph">
                  <wp:posOffset>217170</wp:posOffset>
                </wp:positionV>
                <wp:extent cx="809625" cy="341630"/>
                <wp:effectExtent l="0" t="0" r="9525" b="127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1DD9" w:rsidRPr="00741DD9" w:rsidRDefault="00741DD9" w:rsidP="00741DD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741DD9">
                              <w:rPr>
                                <w:b/>
                              </w:rPr>
                              <w:t>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28" type="#_x0000_t202" style="position:absolute;left:0;text-align:left;margin-left:156pt;margin-top:17.1pt;width:63.75pt;height:26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" fillcolor="#a5a5a5 [2092]" stroked="f" strokeweight=".5pt">
                <v:textbox>
                  <w:txbxContent>
                    <w:p w:rsidR="00741DD9" w:rsidRPr="00741DD9" w:rsidRDefault="00741DD9" w:rsidP="00741DD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741DD9">
                        <w:rPr>
                          <w:b/>
                        </w:rPr>
                        <w:t>in</w:t>
                      </w:r>
                    </w:p>
                  </w:txbxContent>
                </v:textbox>
              </v:shape>
            </w:pict>
          </mc:Fallback>
        </mc:AlternateContent>
      </w:r>
      <w:r w:rsidRPr="00741DD9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6DDBC8" wp14:editId="1D956FBC">
                <wp:simplePos x="0" y="0"/>
                <wp:positionH relativeFrom="column">
                  <wp:posOffset>3032760</wp:posOffset>
                </wp:positionH>
                <wp:positionV relativeFrom="paragraph">
                  <wp:posOffset>207645</wp:posOffset>
                </wp:positionV>
                <wp:extent cx="809625" cy="341630"/>
                <wp:effectExtent l="0" t="0" r="9525" b="127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1DD9" w:rsidRPr="00741DD9" w:rsidRDefault="00741DD9" w:rsidP="00741DD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741DD9">
                              <w:rPr>
                                <w:b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29" type="#_x0000_t202" style="position:absolute;left:0;text-align:left;margin-left:238.8pt;margin-top:16.35pt;width:63.75pt;height:2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" fillcolor="#a5a5a5 [2092]" stroked="f" strokeweight=".5pt">
                <v:textbox>
                  <w:txbxContent>
                    <w:p w:rsidR="00741DD9" w:rsidRPr="00741DD9" w:rsidRDefault="00741DD9" w:rsidP="00741DD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741DD9">
                        <w:rPr>
                          <w:b/>
                        </w:rP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  <w:r w:rsidRPr="00741DD9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A1E169" wp14:editId="5A514FC3">
                <wp:simplePos x="0" y="0"/>
                <wp:positionH relativeFrom="column">
                  <wp:posOffset>4042410</wp:posOffset>
                </wp:positionH>
                <wp:positionV relativeFrom="paragraph">
                  <wp:posOffset>198120</wp:posOffset>
                </wp:positionV>
                <wp:extent cx="809625" cy="341630"/>
                <wp:effectExtent l="0" t="0" r="9525" b="127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41DD9" w:rsidRPr="00741DD9" w:rsidRDefault="00741DD9" w:rsidP="00741DD9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741DD9">
                              <w:rPr>
                                <w:b/>
                              </w:rPr>
                              <w:t>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0" type="#_x0000_t202" style="position:absolute;left:0;text-align:left;margin-left:318.3pt;margin-top:15.6pt;width:63.75pt;height:2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" fillcolor="#a5a5a5 [2092]" stroked="f" strokeweight=".5pt">
                <v:textbox>
                  <w:txbxContent>
                    <w:p w:rsidR="00741DD9" w:rsidRPr="00741DD9" w:rsidRDefault="00741DD9" w:rsidP="00741DD9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741DD9">
                        <w:rPr>
                          <w:b/>
                        </w:rPr>
                        <w:t>der</w:t>
                      </w:r>
                    </w:p>
                  </w:txbxContent>
                </v:textbox>
              </v:shape>
            </w:pict>
          </mc:Fallback>
        </mc:AlternateContent>
      </w:r>
    </w:p>
    <w:p w:rsidR="00741DD9" w:rsidRDefault="00741DD9" w:rsidP="00C97D2F">
      <w:pPr>
        <w:pStyle w:val="ekvaufzhlung"/>
        <w:rPr>
          <w:rStyle w:val="ekvarbeitsanweisungdeutsch"/>
          <w:szCs w:val="29"/>
        </w:rPr>
      </w:pPr>
    </w:p>
    <w:p w:rsidR="000E7B44" w:rsidRDefault="000E7B44" w:rsidP="00C97D2F">
      <w:pPr>
        <w:pStyle w:val="ekvaufzhlung"/>
        <w:rPr>
          <w:rStyle w:val="ekvarbeitsanweisungdeutsch"/>
          <w:szCs w:val="29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0E7B44" w:rsidRPr="001F1E3D" w:rsidTr="00715A9A">
        <w:trPr>
          <w:trHeight w:hRule="exact" w:val="255"/>
        </w:trPr>
        <w:tc>
          <w:tcPr>
            <w:tcW w:w="9356" w:type="dxa"/>
            <w:noWrap/>
            <w:vAlign w:val="center"/>
          </w:tcPr>
          <w:p w:rsidR="000E7B44" w:rsidRPr="001F1E3D" w:rsidRDefault="000E7B44" w:rsidP="001F1E3D">
            <w:pPr>
              <w:pStyle w:val="ekvlinie"/>
            </w:pPr>
          </w:p>
        </w:tc>
      </w:tr>
      <w:tr w:rsidR="000E7B44" w:rsidRPr="001F1E3D" w:rsidTr="00715A9A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0E7B44" w:rsidRPr="001F1E3D" w:rsidRDefault="000E7B44" w:rsidP="001F1E3D">
            <w:pPr>
              <w:pStyle w:val="ekvlinie"/>
            </w:pPr>
          </w:p>
        </w:tc>
      </w:tr>
      <w:tr w:rsidR="000E7B44" w:rsidRPr="001F1E3D" w:rsidTr="00715A9A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0E7B44" w:rsidRPr="001F1E3D" w:rsidRDefault="000E7B44" w:rsidP="001F1E3D">
            <w:pPr>
              <w:pStyle w:val="ekvlinie"/>
            </w:pPr>
          </w:p>
        </w:tc>
      </w:tr>
    </w:tbl>
    <w:p w:rsidR="000E7B44" w:rsidRDefault="000E7B44" w:rsidP="00C97D2F">
      <w:pPr>
        <w:pStyle w:val="ekvaufzhlung"/>
        <w:rPr>
          <w:rStyle w:val="ekvarbeitsanweisungdeutsch"/>
          <w:szCs w:val="29"/>
        </w:rPr>
      </w:pPr>
    </w:p>
    <w:p w:rsidR="00C10B48" w:rsidRPr="00287B24" w:rsidRDefault="00C10B48" w:rsidP="00C10B4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0B93EC2" wp14:editId="5DA9456F">
            <wp:extent cx="288290" cy="288290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B44" w:rsidRDefault="000E7B44" w:rsidP="00C97D2F">
      <w:pPr>
        <w:pStyle w:val="ekvaufzhlung"/>
        <w:rPr>
          <w:rStyle w:val="ekvarbeitsanweisungdeutsch"/>
          <w:sz w:val="23"/>
          <w:szCs w:val="23"/>
        </w:rPr>
      </w:pPr>
      <w:r w:rsidRPr="003053F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5D9921F" wp14:editId="56C767D5">
                <wp:simplePos x="0" y="0"/>
                <wp:positionH relativeFrom="column">
                  <wp:posOffset>1655445</wp:posOffset>
                </wp:positionH>
                <wp:positionV relativeFrom="paragraph">
                  <wp:posOffset>13335</wp:posOffset>
                </wp:positionV>
                <wp:extent cx="845820" cy="289560"/>
                <wp:effectExtent l="0" t="0" r="0" b="0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Grafik 3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7" o:spid="_x0000_s1026" style="position:absolute;margin-left:130.35pt;margin-top:1.05pt;width:66.6pt;height:22.8pt;z-index:251678720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">
                <v:shape id="Grafik 28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8oDjCAAAA2wAAAA8AAABkcnMvZG93bnJldi54bWxEj8tqw0AMRfeF/MOgQHfNOE5pguOxKYVC&#10;6KYk7QcIj2KbeDSOZ+rH31eLQpfi6h4d5eXsOjXSEFrPBrabBBRx5W3LtYHvr/enA6gQkS12nsnA&#10;QgHKYvWQY2b9xGcaL7FWAuGQoYEmxj7TOlQNOQwb3xNLdvWDwyjjUGs74CRw1+k0SV60w5blQoM9&#10;vTVU3S4/TjSwfx5rPODn8rGjdJ+c+T7Nxjyu59cjqEhz/F/+a5+sgVRk5RcBgC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vKA4wgAAANsAAAAPAAAAAAAAAAAAAAAAAJ8C&#10;AABkcnMvZG93bnJldi54bWxQSwUGAAAAAAQABAD3AAAAjgMAAAAA&#10;">
                  <v:imagedata r:id="rId22" o:title=""/>
                  <v:path arrowok="t"/>
                </v:shape>
                <v:shape id="Grafik 29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KL7fDAAAA2wAAAA8AAABkcnMvZG93bnJldi54bWxEj0FrAjEUhO+C/yG8Qm+aVWhxt0YptqW9&#10;iet6fybPzdLNy7pJdfvvTaHgcZiZb5jlenCtuFAfGs8KZtMMBLH2puFaQbX/mCxAhIhssPVMCn4p&#10;wHo1Hi2xMP7KO7qUsRYJwqFABTbGrpAyaEsOw9R3xMk7+d5hTLKvpenxmuCulfMse5YOG04LFjva&#10;WNLf5Y9T0Jyf8s2Bq25fnd62n+9HPSutVurxYXh9ARFpiPfwf/vLKJjn8Pcl/QC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ovt8MAAADbAAAADwAAAAAAAAAAAAAAAACf&#10;AgAAZHJzL2Rvd25yZXYueG1sUEsFBgAAAAAEAAQA9wAAAI8DAAAAAA==&#10;">
                  <v:imagedata r:id="rId23" o:title=""/>
                  <v:path arrowok="t"/>
                </v:shape>
                <v:shape id="Grafik 30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1XU/BAAAA2wAAAA8AAABkcnMvZG93bnJldi54bWxET8lqwzAQvQf6D2IKuYRargupcaOEUAjk&#10;kpS4hV4Ha2qbWiNHUrz8fXQo9Ph4+2Y3mU4M5HxrWcFzkoIgrqxuuVbw9Xl4ykH4gKyxs0wKZvKw&#10;2z4sNlhoO/KFhjLUIoawL1BBE0JfSOmrhgz6xPbEkfuxzmCI0NVSOxxjuOlklqZrabDl2NBgT+8N&#10;Vb/lzSgo04/V6/l7mLPjnF9DjafSoVZq+Tjt30AEmsK/+M991Ape4vr4Jf4Aub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1XU/BAAAA2wAAAA8AAAAAAAAAAAAAAAAAnwIA&#10;AGRycy9kb3ducmV2LnhtbFBLBQYAAAAABAAEAPcAAACNAwAAAAA=&#10;">
                  <v:imagedata r:id="rId24" o:title=""/>
                  <v:path arrowok="t"/>
                </v:shape>
              </v:group>
            </w:pict>
          </mc:Fallback>
        </mc:AlternateContent>
      </w:r>
      <w:r w:rsidRPr="003053F5">
        <w:rPr>
          <w:rStyle w:val="ekvarbeitsanweisungdeutsch"/>
          <w:sz w:val="24"/>
          <w:szCs w:val="23"/>
        </w:rPr>
        <w:t xml:space="preserve">Diese Aufgabe fiel mir: </w:t>
      </w:r>
      <w:r>
        <w:rPr>
          <w:rStyle w:val="ekvarbeitsanweisungdeutsch"/>
          <w:sz w:val="23"/>
          <w:szCs w:val="23"/>
        </w:rPr>
        <w:tab/>
      </w:r>
    </w:p>
    <w:p w:rsidR="000E7B44" w:rsidRDefault="000E7B4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arbeitsanweisungdeutsch"/>
          <w:sz w:val="23"/>
          <w:szCs w:val="23"/>
        </w:rPr>
      </w:pPr>
      <w:r>
        <w:rPr>
          <w:rStyle w:val="ekvarbeitsanweisungdeutsch"/>
          <w:sz w:val="23"/>
          <w:szCs w:val="23"/>
        </w:rPr>
        <w:br w:type="page"/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0E7B44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0E7B44" w:rsidRPr="00AE65F6" w:rsidRDefault="000E7B44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0E7B44" w:rsidRPr="0006258C" w:rsidRDefault="000E7B44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0E7B44" w:rsidRPr="00EA7542" w:rsidRDefault="000E7B44" w:rsidP="00EA7542">
            <w:pPr>
              <w:pStyle w:val="ekvkolumnentitel"/>
            </w:pPr>
            <w:r>
              <w:t>Klasse:</w:t>
            </w:r>
            <w:r w:rsidR="008A72C7">
              <w:t xml:space="preserve"> 1</w:t>
            </w:r>
          </w:p>
        </w:tc>
        <w:tc>
          <w:tcPr>
            <w:tcW w:w="2114" w:type="dxa"/>
            <w:noWrap/>
            <w:vAlign w:val="bottom"/>
          </w:tcPr>
          <w:p w:rsidR="000E7B44" w:rsidRPr="00EA7542" w:rsidRDefault="000E7B44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0E7B44" w:rsidRPr="00EA7542" w:rsidRDefault="000E7B44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0E7B44" w:rsidRPr="00C172AE" w:rsidRDefault="000E7B44" w:rsidP="00A1548D">
            <w:pPr>
              <w:pStyle w:val="ekvkvnummer"/>
            </w:pPr>
            <w:r>
              <w:t xml:space="preserve">KV </w:t>
            </w:r>
            <w:r w:rsidR="00A1548D">
              <w:t>2</w:t>
            </w:r>
          </w:p>
        </w:tc>
      </w:tr>
      <w:tr w:rsidR="000E7B44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0E7B44" w:rsidRPr="00BF17F2" w:rsidRDefault="000E7B44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E7B44" w:rsidRPr="00BF17F2" w:rsidRDefault="000E7B44" w:rsidP="00037566">
            <w:pPr>
              <w:rPr>
                <w:color w:val="FFFFFF" w:themeColor="background1"/>
              </w:rPr>
            </w:pPr>
          </w:p>
        </w:tc>
      </w:tr>
    </w:tbl>
    <w:p w:rsidR="00C10B48" w:rsidRDefault="00C10B48" w:rsidP="00C10B48">
      <w:pPr>
        <w:pStyle w:val="ekvnummerierung"/>
        <w:framePr w:wrap="around"/>
      </w:pPr>
      <w:r>
        <w:t>4</w:t>
      </w:r>
    </w:p>
    <w:p w:rsidR="00C10B48" w:rsidRPr="00287B24" w:rsidRDefault="00C10B48" w:rsidP="00C10B4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AB6E1F0" wp14:editId="35069512">
            <wp:extent cx="288290" cy="288290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B44" w:rsidRPr="003053F5" w:rsidRDefault="00C10B48" w:rsidP="00C97D2F">
      <w:pPr>
        <w:pStyle w:val="ekvaufzhlung"/>
        <w:rPr>
          <w:rStyle w:val="ekvarbeitsanweisungdeutsch"/>
          <w:sz w:val="24"/>
          <w:szCs w:val="23"/>
        </w:rPr>
      </w:pPr>
      <w:r w:rsidRPr="003053F5">
        <w:rPr>
          <w:rStyle w:val="ekvarbeitsanweisungdeutsch"/>
          <w:sz w:val="24"/>
          <w:szCs w:val="23"/>
        </w:rPr>
        <w:t xml:space="preserve">Welches Wort </w:t>
      </w:r>
      <w:r w:rsidR="00053DD7">
        <w:rPr>
          <w:rStyle w:val="ekvarbeitsanweisungdeutsch"/>
          <w:sz w:val="24"/>
          <w:szCs w:val="23"/>
        </w:rPr>
        <w:t>ist in dem Satz falsch? K</w:t>
      </w:r>
      <w:r w:rsidRPr="003053F5">
        <w:rPr>
          <w:rStyle w:val="ekvarbeitsanweisungdeutsch"/>
          <w:sz w:val="24"/>
          <w:szCs w:val="23"/>
        </w:rPr>
        <w:t>reuze an.</w:t>
      </w:r>
    </w:p>
    <w:p w:rsidR="00C10B48" w:rsidRPr="009B3081" w:rsidRDefault="00C10B48" w:rsidP="00C97D2F">
      <w:pPr>
        <w:pStyle w:val="ekvaufzhlung"/>
        <w:rPr>
          <w:rStyle w:val="ekvarbeitsanweisungdeutsch"/>
          <w:sz w:val="23"/>
          <w:szCs w:val="23"/>
        </w:rPr>
      </w:pPr>
    </w:p>
    <w:tbl>
      <w:tblPr>
        <w:tblW w:w="94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049"/>
        <w:gridCol w:w="1049"/>
        <w:gridCol w:w="1049"/>
        <w:gridCol w:w="1049"/>
        <w:gridCol w:w="1049"/>
        <w:gridCol w:w="1049"/>
      </w:tblGrid>
      <w:tr w:rsidR="00C10B48" w:rsidRPr="00693676" w:rsidTr="003053F5">
        <w:trPr>
          <w:trHeight w:val="397"/>
        </w:trPr>
        <w:tc>
          <w:tcPr>
            <w:tcW w:w="3119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C10B48" w:rsidRPr="00693676" w:rsidRDefault="00C10B48" w:rsidP="00C10B48">
            <w:pPr>
              <w:pStyle w:val="ekvtabelle"/>
              <w:jc w:val="center"/>
            </w:pPr>
            <w:r>
              <w:t>1.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C10B48" w:rsidRPr="00693676" w:rsidRDefault="00C10B48" w:rsidP="00C10B48">
            <w:pPr>
              <w:pStyle w:val="ekvtabelle"/>
              <w:jc w:val="center"/>
            </w:pPr>
            <w:r>
              <w:t>2.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C10B48" w:rsidRPr="00693676" w:rsidRDefault="00C10B48" w:rsidP="00C10B48">
            <w:pPr>
              <w:pStyle w:val="ekvtabelle"/>
              <w:jc w:val="center"/>
            </w:pPr>
            <w:r>
              <w:t>3.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C10B48" w:rsidRPr="00693676" w:rsidRDefault="00C10B48" w:rsidP="00C10B48">
            <w:pPr>
              <w:pStyle w:val="ekvtabelle"/>
              <w:jc w:val="center"/>
            </w:pPr>
            <w:r>
              <w:t>4.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C10B48" w:rsidRPr="00693676" w:rsidRDefault="00C10B48" w:rsidP="00C10B48">
            <w:pPr>
              <w:pStyle w:val="ekvtabelle"/>
              <w:jc w:val="center"/>
            </w:pPr>
            <w:r>
              <w:t>5.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C10B48" w:rsidRPr="00693676" w:rsidRDefault="00C10B48" w:rsidP="00C10B48">
            <w:pPr>
              <w:pStyle w:val="ekvtabelle"/>
              <w:jc w:val="center"/>
            </w:pPr>
            <w:r>
              <w:t>6. Wort</w:t>
            </w:r>
          </w:p>
        </w:tc>
      </w:tr>
      <w:tr w:rsidR="00C10B48" w:rsidRPr="00693676" w:rsidTr="003053F5">
        <w:trPr>
          <w:trHeight w:val="397"/>
        </w:trPr>
        <w:tc>
          <w:tcPr>
            <w:tcW w:w="3119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053F5" w:rsidRDefault="00C10B48" w:rsidP="007225E4">
            <w:pPr>
              <w:pStyle w:val="ekvtabelle"/>
            </w:pPr>
            <w:r>
              <w:t xml:space="preserve">Der Regenwurm ist </w:t>
            </w:r>
          </w:p>
          <w:p w:rsidR="00C10B48" w:rsidRPr="00693676" w:rsidRDefault="00C10B48" w:rsidP="007225E4">
            <w:pPr>
              <w:pStyle w:val="ekvtabelle"/>
            </w:pPr>
            <w:r>
              <w:t>ein großes Tier.</w:t>
            </w: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</w:tr>
      <w:tr w:rsidR="00C10B48" w:rsidRPr="00693676" w:rsidTr="003053F5">
        <w:trPr>
          <w:trHeight w:val="397"/>
        </w:trPr>
        <w:tc>
          <w:tcPr>
            <w:tcW w:w="311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053F5" w:rsidRDefault="00C10B48" w:rsidP="007225E4">
            <w:pPr>
              <w:pStyle w:val="ekvtabelle"/>
            </w:pPr>
            <w:r>
              <w:t xml:space="preserve">Der Hund ist </w:t>
            </w:r>
          </w:p>
          <w:p w:rsidR="00C10B48" w:rsidRPr="00693676" w:rsidRDefault="00C10B48" w:rsidP="007225E4">
            <w:pPr>
              <w:pStyle w:val="ekvtabelle"/>
            </w:pPr>
            <w:r>
              <w:t>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</w:tr>
      <w:tr w:rsidR="00C10B48" w:rsidRPr="00693676" w:rsidTr="003053F5">
        <w:trPr>
          <w:trHeight w:val="397"/>
        </w:trPr>
        <w:tc>
          <w:tcPr>
            <w:tcW w:w="311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053F5" w:rsidRDefault="009E5E06" w:rsidP="007225E4">
            <w:pPr>
              <w:pStyle w:val="ekvtabelle"/>
            </w:pPr>
            <w:r>
              <w:t>Die</w:t>
            </w:r>
            <w:r w:rsidR="00C10B48">
              <w:t xml:space="preserve"> Regenwurm ist </w:t>
            </w:r>
          </w:p>
          <w:p w:rsidR="00C10B48" w:rsidRPr="00693676" w:rsidRDefault="00C10B48" w:rsidP="007225E4">
            <w:pPr>
              <w:pStyle w:val="ekvtabelle"/>
            </w:pPr>
            <w:r>
              <w:t>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</w:tr>
      <w:tr w:rsidR="00C10B48" w:rsidRPr="00693676" w:rsidTr="003053F5">
        <w:trPr>
          <w:trHeight w:val="397"/>
        </w:trPr>
        <w:tc>
          <w:tcPr>
            <w:tcW w:w="311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053F5" w:rsidRDefault="00C10B48" w:rsidP="007225E4">
            <w:pPr>
              <w:pStyle w:val="ekvtabelle"/>
            </w:pPr>
            <w:r>
              <w:t xml:space="preserve">Der Regenwurm bleibt </w:t>
            </w:r>
          </w:p>
          <w:p w:rsidR="00C10B48" w:rsidRPr="00693676" w:rsidRDefault="00C10B48" w:rsidP="007225E4">
            <w:pPr>
              <w:pStyle w:val="ekvtabelle"/>
            </w:pPr>
            <w:r>
              <w:t>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</w:tr>
      <w:tr w:rsidR="00C10B48" w:rsidRPr="00693676" w:rsidTr="003053F5">
        <w:trPr>
          <w:trHeight w:val="397"/>
        </w:trPr>
        <w:tc>
          <w:tcPr>
            <w:tcW w:w="311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053F5" w:rsidRDefault="00C10B48" w:rsidP="007225E4">
            <w:pPr>
              <w:pStyle w:val="ekvtabelle"/>
            </w:pPr>
            <w:r>
              <w:t xml:space="preserve">Der Regenwurm ist </w:t>
            </w:r>
          </w:p>
          <w:p w:rsidR="00C10B48" w:rsidRPr="00693676" w:rsidRDefault="00C10B48" w:rsidP="007225E4">
            <w:pPr>
              <w:pStyle w:val="ekvtabelle"/>
            </w:pPr>
            <w:r>
              <w:t>kein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</w:tr>
      <w:tr w:rsidR="00C10B48" w:rsidRPr="00693676" w:rsidTr="003053F5">
        <w:trPr>
          <w:trHeight w:val="397"/>
        </w:trPr>
        <w:tc>
          <w:tcPr>
            <w:tcW w:w="3119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:rsidR="003053F5" w:rsidRDefault="00C10B48" w:rsidP="007225E4">
            <w:pPr>
              <w:pStyle w:val="ekvtabelle"/>
            </w:pPr>
            <w:r>
              <w:t xml:space="preserve">Der Regenwurm ist </w:t>
            </w:r>
          </w:p>
          <w:p w:rsidR="00C10B48" w:rsidRPr="00693676" w:rsidRDefault="00C10B48" w:rsidP="007225E4">
            <w:pPr>
              <w:pStyle w:val="ekvtabelle"/>
            </w:pPr>
            <w:r>
              <w:t>ein nützliches Insekt.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C10B48" w:rsidRPr="00693676" w:rsidRDefault="00C10B48" w:rsidP="00AC4074">
            <w:pPr>
              <w:pStyle w:val="ekvtabelle"/>
            </w:pPr>
          </w:p>
        </w:tc>
      </w:tr>
    </w:tbl>
    <w:p w:rsidR="00C10B48" w:rsidRDefault="00C10B48" w:rsidP="00C97D2F">
      <w:pPr>
        <w:pStyle w:val="ekvaufzhlung"/>
        <w:rPr>
          <w:rStyle w:val="ekvarbeitsanweisungdeutsch"/>
          <w:szCs w:val="29"/>
        </w:rPr>
      </w:pPr>
    </w:p>
    <w:p w:rsidR="00C10B48" w:rsidRDefault="003053F5" w:rsidP="00C97D2F">
      <w:pPr>
        <w:pStyle w:val="ekvaufzhlung"/>
        <w:rPr>
          <w:rStyle w:val="ekvarbeitsanweisungdeutsch"/>
          <w:sz w:val="23"/>
          <w:szCs w:val="23"/>
        </w:rPr>
      </w:pPr>
      <w:r>
        <w:rPr>
          <w:lang w:eastAsia="de-D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-716096</wp:posOffset>
            </wp:positionH>
            <wp:positionV relativeFrom="paragraph">
              <wp:posOffset>14696</wp:posOffset>
            </wp:positionV>
            <wp:extent cx="288290" cy="28829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B48" w:rsidRPr="003053F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3C2714" wp14:editId="01B3F293">
                <wp:simplePos x="0" y="0"/>
                <wp:positionH relativeFrom="column">
                  <wp:posOffset>1624965</wp:posOffset>
                </wp:positionH>
                <wp:positionV relativeFrom="paragraph">
                  <wp:posOffset>15240</wp:posOffset>
                </wp:positionV>
                <wp:extent cx="845820" cy="289560"/>
                <wp:effectExtent l="0" t="0" r="0" b="0"/>
                <wp:wrapNone/>
                <wp:docPr id="33" name="Gruppieren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3" o:spid="_x0000_s1026" style="position:absolute;margin-left:127.95pt;margin-top:1.2pt;width:66.6pt;height:22.8pt;z-index:25168076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">
                <v:shape id="Grafik 34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oPOC+AAAA2wAAAA8AAABkcnMvZG93bnJldi54bWxEj80KwjAQhO+C7xBW8KapP6hUo4ggiBfx&#10;5wGWZm2LzaY2sa1vbwTB4zA73+ysNq0pRE2Vyy0rGA0jEMSJ1TmnCm7X/WABwnlkjYVlUvAmB5t1&#10;t7PCWNuGz1RffCoChF2MCjLvy1hKl2Rk0A1tSRy8u60M+iCrVOoKmwA3hRxH0UwazDk0ZFjSLqPk&#10;cXmZ8AaW0zrFBZ7exwmN59GZn02rVL/XbpcgPLX+f/xLH7SCyRS+WwIA5Po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GAoPOC+AAAA2wAAAA8AAAAAAAAAAAAAAAAAnwIAAGRy&#10;cy9kb3ducmV2LnhtbFBLBQYAAAAABAAEAPcAAACKAwAAAAA=&#10;">
                  <v:imagedata r:id="rId22" o:title=""/>
                  <v:path arrowok="t"/>
                </v:shape>
                <v:shape id="Grafik 35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es2/DAAAA2wAAAA8AAABkcnMvZG93bnJldi54bWxEj0FrAjEUhO8F/0N4Qm81q2LR1ShiLe2t&#10;uK73Z/LcLG5etptUt/++KRR6HGbmG2a16V0jbtSF2rOC8SgDQay9qblSUB5fn+YgQkQ22HgmBd8U&#10;YLMePKwwN/7OB7oVsRIJwiFHBTbGNpcyaEsOw8i3xMm7+M5hTLKrpOnwnuCukZMse5YOa04LFlva&#10;WdLX4sspqD9ni92Jy/ZYXl4+3vZnPS6sVupx2G+XICL18T/81343CqYz+P2Sfo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6zb8MAAADbAAAADwAAAAAAAAAAAAAAAACf&#10;AgAAZHJzL2Rvd25yZXYueG1sUEsFBgAAAAAEAAQA9wAAAI8DAAAAAA==&#10;">
                  <v:imagedata r:id="rId23" o:title=""/>
                  <v:path arrowok="t"/>
                </v:shape>
                <v:shape id="Grafik 36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QYKDDAAAA2wAAAA8AAABkcnMvZG93bnJldi54bWxEj0FrwkAUhO9C/8PyCl5EN1WwEt2EUhC8&#10;WDEt9PrIviah2bfp7hqTf98VBI/DzHzD7PLBtKIn5xvLCl4WCQji0uqGKwVfn/v5BoQPyBpby6Rg&#10;JA959jTZYartlc/UF6ESEcI+RQV1CF0qpS9rMugXtiOO3o91BkOUrpLa4TXCTSuXSbKWBhuOCzV2&#10;9F5T+VtcjIIiOc1eP777cXkYN3+hwmPhUCs1fR7etiACDeERvrcPWsFqDbcv8QfI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tBgoMMAAADbAAAADwAAAAAAAAAAAAAAAACf&#10;AgAAZHJzL2Rvd25yZXYueG1sUEsFBgAAAAAEAAQA9wAAAI8DAAAAAA==&#10;">
                  <v:imagedata r:id="rId24" o:title=""/>
                  <v:path arrowok="t"/>
                </v:shape>
              </v:group>
            </w:pict>
          </mc:Fallback>
        </mc:AlternateContent>
      </w:r>
      <w:r w:rsidR="00C10B48" w:rsidRPr="003053F5">
        <w:rPr>
          <w:rStyle w:val="ekvarbeitsanweisungdeutsch"/>
          <w:sz w:val="24"/>
          <w:szCs w:val="23"/>
        </w:rPr>
        <w:t>Diese Aufgabe fiel mir:</w:t>
      </w:r>
      <w:r w:rsidR="00C10B48">
        <w:rPr>
          <w:rStyle w:val="ekvarbeitsanweisungdeutsch"/>
          <w:sz w:val="23"/>
          <w:szCs w:val="23"/>
        </w:rPr>
        <w:tab/>
      </w:r>
    </w:p>
    <w:p w:rsidR="00C10B48" w:rsidRDefault="00C10B48" w:rsidP="00C97D2F">
      <w:pPr>
        <w:pStyle w:val="ekvaufzhlung"/>
        <w:rPr>
          <w:rStyle w:val="ekvarbeitsanweisungdeutsch"/>
          <w:sz w:val="23"/>
          <w:szCs w:val="23"/>
        </w:rPr>
      </w:pPr>
    </w:p>
    <w:p w:rsidR="00C10B48" w:rsidRDefault="00C10B48" w:rsidP="00C97D2F">
      <w:pPr>
        <w:pStyle w:val="ekvaufzhlung"/>
        <w:rPr>
          <w:rStyle w:val="ekvarbeitsanweisungdeutsch"/>
          <w:sz w:val="23"/>
          <w:szCs w:val="23"/>
        </w:rPr>
      </w:pPr>
    </w:p>
    <w:p w:rsidR="00C10B48" w:rsidRDefault="00C10B48" w:rsidP="00C10B48">
      <w:pPr>
        <w:pStyle w:val="ekvnummerierung"/>
        <w:framePr w:wrap="around"/>
      </w:pPr>
      <w:r>
        <w:t>5</w:t>
      </w:r>
    </w:p>
    <w:p w:rsidR="0022486B" w:rsidRPr="00287B24" w:rsidRDefault="0022486B" w:rsidP="0022486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B48" w:rsidRPr="003053F5" w:rsidRDefault="00C10B48" w:rsidP="00C97D2F">
      <w:pPr>
        <w:pStyle w:val="ekvaufzhlung"/>
        <w:rPr>
          <w:rStyle w:val="ekvarbeitsanweisungdeutsch"/>
          <w:sz w:val="24"/>
          <w:szCs w:val="23"/>
        </w:rPr>
      </w:pPr>
      <w:r w:rsidRPr="003053F5">
        <w:rPr>
          <w:rStyle w:val="ekvarbeitsanweisungdeutsch"/>
          <w:sz w:val="24"/>
          <w:szCs w:val="23"/>
        </w:rPr>
        <w:t>Ergänze die Wörter.</w:t>
      </w:r>
    </w:p>
    <w:p w:rsidR="00C10B48" w:rsidRDefault="00FB2224" w:rsidP="00C97D2F">
      <w:pPr>
        <w:pStyle w:val="ekvaufzhlung"/>
        <w:rPr>
          <w:rStyle w:val="ekvarbeitsanweisungdeutsch"/>
          <w:szCs w:val="29"/>
        </w:rPr>
      </w:pPr>
      <w:r w:rsidRPr="00FB2224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0DECCD" wp14:editId="69422819">
                <wp:simplePos x="0" y="0"/>
                <wp:positionH relativeFrom="column">
                  <wp:posOffset>3689985</wp:posOffset>
                </wp:positionH>
                <wp:positionV relativeFrom="paragraph">
                  <wp:posOffset>236220</wp:posOffset>
                </wp:positionV>
                <wp:extent cx="809625" cy="341630"/>
                <wp:effectExtent l="0" t="0" r="9525" b="127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2224" w:rsidRPr="00FB2224" w:rsidRDefault="00FB2224" w:rsidP="00FB2224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31" type="#_x0000_t202" style="position:absolute;left:0;text-align:left;margin-left:290.55pt;margin-top:18.6pt;width:63.75pt;height:26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" fillcolor="#a5a5a5 [2092]" stroked="f" strokeweight=".5pt">
                <v:textbox>
                  <w:txbxContent>
                    <w:p w:rsidR="00FB2224" w:rsidRPr="00FB2224" w:rsidRDefault="00FB2224" w:rsidP="00FB2224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auf</w:t>
                      </w:r>
                    </w:p>
                  </w:txbxContent>
                </v:textbox>
              </v:shape>
            </w:pict>
          </mc:Fallback>
        </mc:AlternateContent>
      </w:r>
      <w:r w:rsidRPr="00FB2224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0926B1" wp14:editId="3C1E2573">
                <wp:simplePos x="0" y="0"/>
                <wp:positionH relativeFrom="column">
                  <wp:posOffset>2404110</wp:posOffset>
                </wp:positionH>
                <wp:positionV relativeFrom="paragraph">
                  <wp:posOffset>236220</wp:posOffset>
                </wp:positionV>
                <wp:extent cx="809625" cy="341630"/>
                <wp:effectExtent l="0" t="0" r="9525" b="127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2224" w:rsidRPr="00FB2224" w:rsidRDefault="00FB2224" w:rsidP="00FB2224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9" o:spid="_x0000_s1032" type="#_x0000_t202" style="position:absolute;left:0;text-align:left;margin-left:189.3pt;margin-top:18.6pt;width:63.75pt;height:26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" fillcolor="#a5a5a5 [2092]" stroked="f" strokeweight=".5pt">
                <v:textbox>
                  <w:txbxContent>
                    <w:p w:rsidR="00FB2224" w:rsidRPr="00FB2224" w:rsidRDefault="00FB2224" w:rsidP="00FB2224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  <w:r w:rsidRPr="00FB2224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8F7BC0" wp14:editId="7A8B5FD2">
                <wp:simplePos x="0" y="0"/>
                <wp:positionH relativeFrom="column">
                  <wp:posOffset>1146810</wp:posOffset>
                </wp:positionH>
                <wp:positionV relativeFrom="paragraph">
                  <wp:posOffset>236220</wp:posOffset>
                </wp:positionV>
                <wp:extent cx="809625" cy="341630"/>
                <wp:effectExtent l="0" t="0" r="9525" b="127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2224" w:rsidRPr="00FB2224" w:rsidRDefault="00FB2224" w:rsidP="00FB2224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33" type="#_x0000_t202" style="position:absolute;left:0;text-align:left;margin-left:90.3pt;margin-top:18.6pt;width:63.75pt;height:26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" fillcolor="#a5a5a5 [2092]" stroked="f" strokeweight=".5pt">
                <v:textbox>
                  <w:txbxContent>
                    <w:p w:rsidR="00FB2224" w:rsidRPr="00FB2224" w:rsidRDefault="00FB2224" w:rsidP="00FB2224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und</w:t>
                      </w:r>
                    </w:p>
                  </w:txbxContent>
                </v:textbox>
              </v:shape>
            </w:pict>
          </mc:Fallback>
        </mc:AlternateContent>
      </w:r>
      <w:r w:rsidRPr="00FB2224">
        <w:rPr>
          <w:rStyle w:val="ekvarbeitsanweisungdeutsch"/>
          <w:szCs w:val="29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E7EADB" wp14:editId="0F29BF3C">
                <wp:simplePos x="0" y="0"/>
                <wp:positionH relativeFrom="column">
                  <wp:posOffset>-34290</wp:posOffset>
                </wp:positionH>
                <wp:positionV relativeFrom="paragraph">
                  <wp:posOffset>236220</wp:posOffset>
                </wp:positionV>
                <wp:extent cx="809625" cy="341630"/>
                <wp:effectExtent l="0" t="0" r="9525" b="127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341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B2224" w:rsidRPr="00FB2224" w:rsidRDefault="00FB2224" w:rsidP="00FB2224">
                            <w:pPr>
                              <w:pStyle w:val="ekvaufgabenwortkarte"/>
                              <w:jc w:val="center"/>
                              <w:rPr>
                                <w:b/>
                              </w:rPr>
                            </w:pPr>
                            <w:r w:rsidRPr="00FB2224">
                              <w:rPr>
                                <w:b/>
                              </w:rPr>
                              <w:t>die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7" o:spid="_x0000_s1034" type="#_x0000_t202" style="position:absolute;left:0;text-align:left;margin-left:-2.7pt;margin-top:18.6pt;width:63.75pt;height:26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" fillcolor="#a5a5a5 [2092]" stroked="f" strokeweight=".5pt">
                <v:textbox>
                  <w:txbxContent>
                    <w:p w:rsidR="00FB2224" w:rsidRPr="00FB2224" w:rsidRDefault="00FB2224" w:rsidP="00FB2224">
                      <w:pPr>
                        <w:pStyle w:val="ekvaufgabenwortkarte"/>
                        <w:jc w:val="center"/>
                        <w:rPr>
                          <w:b/>
                        </w:rPr>
                      </w:pPr>
                      <w:r w:rsidRPr="00FB2224">
                        <w:rPr>
                          <w:b/>
                        </w:rPr>
                        <w:t>die</w:t>
                      </w:r>
                    </w:p>
                  </w:txbxContent>
                </v:textbox>
              </v:shape>
            </w:pict>
          </mc:Fallback>
        </mc:AlternateContent>
      </w:r>
    </w:p>
    <w:p w:rsidR="00FB2224" w:rsidRDefault="00FB2224" w:rsidP="00C97D2F">
      <w:pPr>
        <w:pStyle w:val="ekvaufzhlung"/>
        <w:rPr>
          <w:rStyle w:val="ekvarbeitsanweisungdeutsch"/>
          <w:szCs w:val="29"/>
        </w:rPr>
      </w:pPr>
    </w:p>
    <w:p w:rsidR="00FB2224" w:rsidRDefault="00FB2224" w:rsidP="00C97D2F">
      <w:pPr>
        <w:pStyle w:val="ekvaufzhlung"/>
        <w:rPr>
          <w:rStyle w:val="ekvarbeitsanweisungdeutsch"/>
          <w:szCs w:val="29"/>
        </w:rPr>
      </w:pPr>
    </w:p>
    <w:tbl>
      <w:tblPr>
        <w:tblpPr w:leftFromText="141" w:rightFromText="141" w:vertAnchor="text" w:horzAnchor="page" w:tblpX="3286" w:tblpY="280"/>
        <w:tblW w:w="21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</w:tblGrid>
      <w:tr w:rsidR="00FB2224" w:rsidRPr="001F1E3D" w:rsidTr="00FB2224">
        <w:trPr>
          <w:trHeight w:hRule="exact" w:val="255"/>
        </w:trPr>
        <w:tc>
          <w:tcPr>
            <w:tcW w:w="2126" w:type="dxa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312"/>
        </w:trPr>
        <w:tc>
          <w:tcPr>
            <w:tcW w:w="212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255"/>
        </w:trPr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7111" w:tblpY="280"/>
        <w:tblW w:w="21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</w:tblGrid>
      <w:tr w:rsidR="00FB2224" w:rsidRPr="001F1E3D" w:rsidTr="00FB2224">
        <w:trPr>
          <w:trHeight w:hRule="exact" w:val="255"/>
        </w:trPr>
        <w:tc>
          <w:tcPr>
            <w:tcW w:w="2126" w:type="dxa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312"/>
        </w:trPr>
        <w:tc>
          <w:tcPr>
            <w:tcW w:w="212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255"/>
        </w:trPr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</w:tbl>
    <w:p w:rsidR="00FB2224" w:rsidRDefault="00FB2224" w:rsidP="00C97D2F">
      <w:pPr>
        <w:pStyle w:val="ekvaufzhlung"/>
        <w:rPr>
          <w:rStyle w:val="ekvarbeitsanweisungdeutsch"/>
          <w:szCs w:val="29"/>
        </w:rPr>
      </w:pPr>
    </w:p>
    <w:p w:rsidR="00FB2224" w:rsidRDefault="00B608A8" w:rsidP="00C97D2F">
      <w:pPr>
        <w:pStyle w:val="ekvaufzhlung"/>
        <w:rPr>
          <w:rStyle w:val="ekvarbeitsanweisungdeutsch"/>
          <w:szCs w:val="29"/>
        </w:rPr>
      </w:pPr>
      <w:r>
        <w:rPr>
          <w:rStyle w:val="ekvarbeitsanweisungdeutsch"/>
          <w:szCs w:val="29"/>
        </w:rPr>
        <w:t>Dort gräbt</w:t>
      </w:r>
      <w:r>
        <w:rPr>
          <w:rStyle w:val="ekvarbeitsanweisungdeutsch"/>
          <w:szCs w:val="29"/>
        </w:rPr>
        <w:tab/>
      </w:r>
      <w:r w:rsidR="00FB2224">
        <w:rPr>
          <w:rStyle w:val="ekvarbeitsanweisungdeutsch"/>
          <w:szCs w:val="29"/>
        </w:rPr>
        <w:t xml:space="preserve">Gänge </w:t>
      </w:r>
      <w:r w:rsidR="00FB2224">
        <w:rPr>
          <w:rStyle w:val="ekvarbeitsanweisungdeutsch"/>
          <w:szCs w:val="29"/>
        </w:rPr>
        <w:tab/>
      </w:r>
    </w:p>
    <w:p w:rsidR="00FB2224" w:rsidRDefault="00FB2224" w:rsidP="00C97D2F">
      <w:pPr>
        <w:pStyle w:val="ekvaufzhlung"/>
        <w:rPr>
          <w:rStyle w:val="ekvarbeitsanweisungdeutsch"/>
          <w:szCs w:val="29"/>
        </w:rPr>
      </w:pPr>
    </w:p>
    <w:tbl>
      <w:tblPr>
        <w:tblpPr w:leftFromText="141" w:rightFromText="141" w:vertAnchor="text" w:horzAnchor="page" w:tblpX="2806" w:tblpY="247"/>
        <w:tblW w:w="21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</w:tblGrid>
      <w:tr w:rsidR="00FB2224" w:rsidRPr="001F1E3D" w:rsidTr="00FB2224">
        <w:trPr>
          <w:trHeight w:hRule="exact" w:val="255"/>
        </w:trPr>
        <w:tc>
          <w:tcPr>
            <w:tcW w:w="2126" w:type="dxa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312"/>
        </w:trPr>
        <w:tc>
          <w:tcPr>
            <w:tcW w:w="212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255"/>
        </w:trPr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6361" w:tblpY="262"/>
        <w:tblW w:w="21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</w:tblGrid>
      <w:tr w:rsidR="00FB2224" w:rsidRPr="001F1E3D" w:rsidTr="00FB2224">
        <w:trPr>
          <w:trHeight w:hRule="exact" w:val="255"/>
        </w:trPr>
        <w:tc>
          <w:tcPr>
            <w:tcW w:w="2126" w:type="dxa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312"/>
        </w:trPr>
        <w:tc>
          <w:tcPr>
            <w:tcW w:w="212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  <w:tr w:rsidR="00FB2224" w:rsidRPr="001F1E3D" w:rsidTr="00FB2224">
        <w:trPr>
          <w:trHeight w:hRule="exact" w:val="255"/>
        </w:trPr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:rsidR="00FB2224" w:rsidRPr="001F1E3D" w:rsidRDefault="00FB2224" w:rsidP="00FB2224">
            <w:pPr>
              <w:pStyle w:val="ekvlinie"/>
            </w:pPr>
          </w:p>
        </w:tc>
      </w:tr>
    </w:tbl>
    <w:p w:rsidR="00FB2224" w:rsidRDefault="00FB2224" w:rsidP="00C97D2F">
      <w:pPr>
        <w:pStyle w:val="ekvaufzhlung"/>
        <w:rPr>
          <w:rStyle w:val="ekvarbeitsanweisungdeutsch"/>
          <w:szCs w:val="29"/>
        </w:rPr>
      </w:pPr>
    </w:p>
    <w:p w:rsidR="00FB2224" w:rsidRDefault="00FB2224" w:rsidP="00C97D2F">
      <w:pPr>
        <w:pStyle w:val="ekvaufzhlung"/>
        <w:rPr>
          <w:rStyle w:val="ekvarbeitsanweisungdeutsch"/>
          <w:szCs w:val="29"/>
        </w:rPr>
      </w:pPr>
      <w:r>
        <w:rPr>
          <w:rStyle w:val="ekvarbeitsanweisungdeutsch"/>
          <w:szCs w:val="29"/>
        </w:rPr>
        <w:t>lockert</w:t>
      </w:r>
      <w:r>
        <w:rPr>
          <w:rStyle w:val="ekvarbeitsanweisungdeutsch"/>
          <w:szCs w:val="29"/>
        </w:rPr>
        <w:tab/>
        <w:t>Erde  .</w:t>
      </w:r>
    </w:p>
    <w:p w:rsidR="00FB2224" w:rsidRDefault="00FB2224" w:rsidP="00C97D2F">
      <w:pPr>
        <w:pStyle w:val="ekvaufzhlung"/>
        <w:rPr>
          <w:rStyle w:val="ekvarbeitsanweisungdeutsch"/>
          <w:szCs w:val="29"/>
        </w:rPr>
      </w:pPr>
    </w:p>
    <w:p w:rsidR="00FB2224" w:rsidRDefault="00FB2224" w:rsidP="00C97D2F">
      <w:pPr>
        <w:pStyle w:val="ekvaufzhlung"/>
        <w:rPr>
          <w:rStyle w:val="ekvarbeitsanweisungdeutsch"/>
          <w:szCs w:val="29"/>
        </w:rPr>
      </w:pPr>
    </w:p>
    <w:p w:rsidR="00052132" w:rsidRDefault="00D55B2C" w:rsidP="00C97D2F">
      <w:pPr>
        <w:pStyle w:val="ekvaufzhlung"/>
        <w:rPr>
          <w:rStyle w:val="ekvarbeitsanweisungdeutsch"/>
          <w:sz w:val="23"/>
          <w:szCs w:val="23"/>
        </w:rPr>
      </w:pPr>
      <w:r w:rsidRPr="003053F5">
        <w:rPr>
          <w:sz w:val="32"/>
          <w:lang w:eastAsia="de-DE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A596A53" wp14:editId="3350E911">
                <wp:simplePos x="0" y="0"/>
                <wp:positionH relativeFrom="column">
                  <wp:posOffset>1655445</wp:posOffset>
                </wp:positionH>
                <wp:positionV relativeFrom="paragraph">
                  <wp:posOffset>24765</wp:posOffset>
                </wp:positionV>
                <wp:extent cx="845820" cy="289560"/>
                <wp:effectExtent l="0" t="0" r="0" b="0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" cy="289560"/>
                          <a:chOff x="0" y="0"/>
                          <a:chExt cx="845820" cy="289560"/>
                        </a:xfrm>
                      </wpg:grpSpPr>
                      <pic:pic xmlns:pic="http://schemas.openxmlformats.org/drawingml/2006/picture">
                        <pic:nvPicPr>
                          <pic:cNvPr id="42" name="Grafik 4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Grafik 4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Grafik 4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3880" y="0"/>
                            <a:ext cx="281940" cy="289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41" o:spid="_x0000_s1026" style="position:absolute;margin-left:130.35pt;margin-top:1.95pt;width:66.6pt;height:22.8pt;z-index:251691008" coordsize="8458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">
                <v:shape id="Grafik 42" o:spid="_x0000_s1027" type="#_x0000_t75" style="position:absolute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LcnLCAAAA2wAAAA8AAABkcnMvZG93bnJldi54bWxEj81qwzAQhO+FvIPYQG+1HMe0xrVsQiAQ&#10;eilJ+wCLtbVNrZVjKf55+6pQ6HGYnW92imoxvZhodJ1lBbsoBkFcW91xo+Dz4/SUgXAeWWNvmRSs&#10;5KAqNw8F5trOfKHp6hsRIOxyVNB6P+RSurolgy6yA3Hwvuxo0Ac5NlKPOAe46WUSx8/SYMehocWB&#10;ji3V39e7CW/gkE4NZvi+vu0peYkvfJsXpR63y+EVhKfF/x//pc9aQZrA75YAAFn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i3JywgAAANsAAAAPAAAAAAAAAAAAAAAAAJ8C&#10;AABkcnMvZG93bnJldi54bWxQSwUGAAAAAAQABAD3AAAAjgMAAAAA&#10;">
                  <v:imagedata r:id="rId22" o:title=""/>
                  <v:path arrowok="t"/>
                </v:shape>
                <v:shape id="Grafik 43" o:spid="_x0000_s1028" type="#_x0000_t75" style="position:absolute;left:2819;width:2819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9/f3DAAAA2wAAAA8AAABkcnMvZG93bnJldi54bWxEj0FPAjEUhO8m/IfmkXCTLqBGVwohoIEb&#10;cVnvz/ax3bh9XbYVln9PTUw8Tmbmm8x82btGnKkLtWcFk3EGglh7U3OloDy83z+DCBHZYOOZFFwp&#10;wHIxuJtjbvyFP+hcxEokCIccFdgY21zKoC05DGPfEifv6DuHMcmukqbDS4K7Rk6z7Ek6rDktWGxp&#10;bUl/Fz9OQX16fFl/ctkeyuNmv3370pPCaqVGw371CiJSH//Df+2dUfAwg98v6QfIx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D39/cMAAADbAAAADwAAAAAAAAAAAAAAAACf&#10;AgAAZHJzL2Rvd25yZXYueG1sUEsFBgAAAAAEAAQA9wAAAI8DAAAAAA==&#10;">
                  <v:imagedata r:id="rId23" o:title=""/>
                  <v:path arrowok="t"/>
                </v:shape>
                <v:shape id="Grafik 44" o:spid="_x0000_s1029" type="#_x0000_t75" style="position:absolute;left:5638;width:2820;height:2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IKDHDAAAA2wAAAA8AAABkcnMvZG93bnJldi54bWxEj0FrwkAUhO9C/8PyCl5ENxWxEt2EUhC8&#10;WDEt9PrIviah2bfp7hqTf98VBI/DzHzD7PLBtKIn5xvLCl4WCQji0uqGKwVfn/v5BoQPyBpby6Rg&#10;JA959jTZYartlc/UF6ESEcI+RQV1CF0qpS9rMugXtiOO3o91BkOUrpLa4TXCTSuXSbKWBhuOCzV2&#10;9F5T+VtcjIIiOc1eP777cXkYN3+hwmPhUCs1fR7etiACDeERvrcPWsFqBbcv8QfI7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goMcMAAADbAAAADwAAAAAAAAAAAAAAAACf&#10;AgAAZHJzL2Rvd25yZXYueG1sUEsFBgAAAAAEAAQA9wAAAI8DAAAAAA==&#10;">
                  <v:imagedata r:id="rId24" o:title=""/>
                  <v:path arrowok="t"/>
                </v:shape>
              </v:group>
            </w:pict>
          </mc:Fallback>
        </mc:AlternateContent>
      </w:r>
      <w:r w:rsidRPr="003053F5">
        <w:rPr>
          <w:rStyle w:val="ekvarbeitsanweisungdeutsch"/>
          <w:sz w:val="24"/>
          <w:szCs w:val="23"/>
        </w:rPr>
        <w:t xml:space="preserve">Diese Aufgabe fiel mir: </w:t>
      </w:r>
      <w:r>
        <w:rPr>
          <w:rStyle w:val="ekvarbeitsanweisungdeutsch"/>
          <w:sz w:val="23"/>
          <w:szCs w:val="23"/>
        </w:rPr>
        <w:tab/>
      </w:r>
    </w:p>
    <w:p w:rsidR="00052132" w:rsidRDefault="00052132" w:rsidP="00C97D2F">
      <w:pPr>
        <w:pStyle w:val="ekvaufzhlung"/>
        <w:rPr>
          <w:rStyle w:val="ekvarbeitsanweisungdeutsch"/>
          <w:sz w:val="23"/>
          <w:szCs w:val="23"/>
        </w:rPr>
      </w:pPr>
    </w:p>
    <w:p w:rsidR="00052132" w:rsidRPr="003053F5" w:rsidRDefault="00052132" w:rsidP="00C97D2F">
      <w:pPr>
        <w:pStyle w:val="ekvaufzhlung"/>
        <w:rPr>
          <w:rStyle w:val="ekvarbeitsanweisungdeutsch"/>
          <w:sz w:val="24"/>
          <w:szCs w:val="23"/>
        </w:rPr>
      </w:pPr>
      <w:r w:rsidRPr="003053F5">
        <w:rPr>
          <w:rStyle w:val="ekvarbeitsanweisungdeutsch"/>
          <w:sz w:val="24"/>
          <w:szCs w:val="23"/>
        </w:rPr>
        <w:t>Geschafft, du hast alle Aufgaben erfüllt.</w:t>
      </w:r>
    </w:p>
    <w:p w:rsidR="00753DA9" w:rsidRPr="00052132" w:rsidRDefault="00753DA9" w:rsidP="00C97D2F">
      <w:pPr>
        <w:pStyle w:val="ekvaufzhlung"/>
        <w:rPr>
          <w:rStyle w:val="ekvarbeitsanweisungdeutsch"/>
          <w:sz w:val="23"/>
          <w:szCs w:val="23"/>
        </w:rPr>
      </w:pPr>
      <w:r>
        <w:rPr>
          <w:rStyle w:val="ekvarbeitsanweisungdeutsch"/>
          <w:szCs w:val="29"/>
        </w:rPr>
        <w:br w:type="column"/>
      </w: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  <w:r>
        <w:rPr>
          <w:rStyle w:val="ekvarbeitsanweisungdeutsch"/>
          <w:szCs w:val="29"/>
        </w:rPr>
        <w:t>Lösungen</w:t>
      </w: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</w:p>
    <w:p w:rsidR="00753DA9" w:rsidRDefault="00753DA9" w:rsidP="00753DA9">
      <w:pPr>
        <w:pStyle w:val="ekvnummerierung"/>
        <w:framePr w:wrap="around"/>
      </w:pPr>
      <w:r>
        <w:t>1</w:t>
      </w:r>
    </w:p>
    <w:p w:rsidR="00753DA9" w:rsidRPr="00C22A78" w:rsidRDefault="00753DA9" w:rsidP="00C97D2F">
      <w:pPr>
        <w:pStyle w:val="ekvaufzhlung"/>
        <w:rPr>
          <w:rStyle w:val="ekvarbeitsanweisungdeutsch"/>
          <w:sz w:val="23"/>
          <w:szCs w:val="23"/>
        </w:rPr>
      </w:pPr>
      <w:r w:rsidRPr="00C22A78">
        <w:rPr>
          <w:rStyle w:val="ekvarbeitsanweisungdeutsch"/>
          <w:sz w:val="23"/>
          <w:szCs w:val="23"/>
        </w:rPr>
        <w:t>Über welches Tier wird gesprochen? Kreise</w:t>
      </w:r>
      <w:r w:rsidR="0013625F">
        <w:rPr>
          <w:rStyle w:val="ekvarbeitsanweisungdeutsch"/>
          <w:sz w:val="23"/>
          <w:szCs w:val="23"/>
        </w:rPr>
        <w:t xml:space="preserve"> es</w:t>
      </w:r>
      <w:r w:rsidRPr="00C22A78">
        <w:rPr>
          <w:rStyle w:val="ekvarbeitsanweisungdeutsch"/>
          <w:sz w:val="23"/>
          <w:szCs w:val="23"/>
        </w:rPr>
        <w:t xml:space="preserve"> ein.</w:t>
      </w:r>
    </w:p>
    <w:p w:rsidR="00753DA9" w:rsidRDefault="003053F5" w:rsidP="00C97D2F">
      <w:pPr>
        <w:pStyle w:val="ekvaufzhlung"/>
        <w:rPr>
          <w:rStyle w:val="ekvarbeitsanweisungdeutsch"/>
          <w:szCs w:val="29"/>
        </w:rPr>
      </w:pPr>
      <w:r>
        <w:rPr>
          <w:lang w:eastAsia="de-DE"/>
        </w:rPr>
        <w:drawing>
          <wp:anchor distT="0" distB="0" distL="114300" distR="114300" simplePos="0" relativeHeight="251693056" behindDoc="0" locked="0" layoutInCell="1" allowOverlap="1" wp14:anchorId="6BD8C749" wp14:editId="76623487">
            <wp:simplePos x="0" y="0"/>
            <wp:positionH relativeFrom="column">
              <wp:posOffset>62008</wp:posOffset>
            </wp:positionH>
            <wp:positionV relativeFrom="paragraph">
              <wp:posOffset>167005</wp:posOffset>
            </wp:positionV>
            <wp:extent cx="1190625" cy="746125"/>
            <wp:effectExtent l="0" t="0" r="9525" b="0"/>
            <wp:wrapNone/>
            <wp:docPr id="46" name="Grafi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80310824_021_Ig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8EEE5A" wp14:editId="235AC232">
                <wp:simplePos x="0" y="0"/>
                <wp:positionH relativeFrom="column">
                  <wp:posOffset>-635</wp:posOffset>
                </wp:positionH>
                <wp:positionV relativeFrom="paragraph">
                  <wp:posOffset>49530</wp:posOffset>
                </wp:positionV>
                <wp:extent cx="1288415" cy="1068070"/>
                <wp:effectExtent l="0" t="0" r="26035" b="17780"/>
                <wp:wrapNone/>
                <wp:docPr id="47" name="Ellips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415" cy="10680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47" o:spid="_x0000_s1026" style="position:absolute;margin-left:-.05pt;margin-top:3.9pt;width:101.45pt;height:84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" filled="f" strokecolor="black [3213]" strokeweight="1pt">
                <v:stroke joinstyle="miter"/>
              </v:oval>
            </w:pict>
          </mc:Fallback>
        </mc:AlternateContent>
      </w: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</w:p>
    <w:p w:rsidR="00753DA9" w:rsidRDefault="00753DA9" w:rsidP="00753DA9">
      <w:pPr>
        <w:pStyle w:val="ekvnummerierung"/>
        <w:framePr w:wrap="around"/>
      </w:pPr>
      <w:r>
        <w:t>2</w:t>
      </w:r>
    </w:p>
    <w:p w:rsidR="00753DA9" w:rsidRPr="00C22A78" w:rsidRDefault="00753DA9" w:rsidP="00C97D2F">
      <w:pPr>
        <w:pStyle w:val="ekvaufzhlung"/>
        <w:rPr>
          <w:rStyle w:val="ekvarbeitsanweisungdeutsch"/>
          <w:sz w:val="23"/>
          <w:szCs w:val="23"/>
        </w:rPr>
      </w:pPr>
      <w:r w:rsidRPr="00C22A78">
        <w:rPr>
          <w:rStyle w:val="ekvarbeitsanweisungdeutsch"/>
          <w:sz w:val="23"/>
          <w:szCs w:val="23"/>
        </w:rPr>
        <w:t>Schreibe den Namen des Tieres auf.</w:t>
      </w:r>
      <w:r w:rsidR="003053F5">
        <w:rPr>
          <w:rStyle w:val="ekvarbeitsanweisungdeutsch"/>
          <w:sz w:val="23"/>
          <w:szCs w:val="23"/>
        </w:rPr>
        <w:t xml:space="preserve"> Benutze alle Buchstaben.</w:t>
      </w:r>
    </w:p>
    <w:p w:rsidR="00753DA9" w:rsidRPr="009B3081" w:rsidRDefault="00753DA9" w:rsidP="00C97D2F">
      <w:pPr>
        <w:pStyle w:val="ekvaufzhlung"/>
        <w:rPr>
          <w:rStyle w:val="ekvarbeitsanweisungdeutsch"/>
          <w:sz w:val="23"/>
          <w:szCs w:val="23"/>
        </w:rPr>
      </w:pP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  <w:r w:rsidRPr="00C22A78">
        <w:rPr>
          <w:rStyle w:val="ekvarbeitsanweisungdeutsch"/>
          <w:sz w:val="28"/>
          <w:szCs w:val="28"/>
        </w:rPr>
        <w:t>Es ist der</w:t>
      </w:r>
      <w:r>
        <w:rPr>
          <w:rStyle w:val="ekvarbeitsanweisungdeutsch"/>
          <w:szCs w:val="29"/>
        </w:rPr>
        <w:t xml:space="preserve"> </w:t>
      </w:r>
      <w:r w:rsidRPr="00C22A78">
        <w:rPr>
          <w:rStyle w:val="ekvlsung"/>
          <w:sz w:val="25"/>
          <w:szCs w:val="25"/>
        </w:rPr>
        <w:t>Regenwurm</w:t>
      </w:r>
      <w:r>
        <w:rPr>
          <w:rStyle w:val="ekvarbeitsanweisungdeutsch"/>
          <w:szCs w:val="29"/>
        </w:rPr>
        <w:t>.</w:t>
      </w:r>
    </w:p>
    <w:p w:rsidR="00753DA9" w:rsidRDefault="00753DA9" w:rsidP="00C97D2F">
      <w:pPr>
        <w:pStyle w:val="ekvaufzhlung"/>
        <w:rPr>
          <w:rStyle w:val="ekvarbeitsanweisungdeutsch"/>
          <w:szCs w:val="29"/>
        </w:rPr>
      </w:pPr>
    </w:p>
    <w:p w:rsidR="00753DA9" w:rsidRDefault="00753DA9" w:rsidP="00753DA9">
      <w:pPr>
        <w:pStyle w:val="ekvnummerierung"/>
        <w:framePr w:wrap="around"/>
      </w:pPr>
      <w:r>
        <w:t>3</w:t>
      </w:r>
    </w:p>
    <w:p w:rsidR="003053F5" w:rsidRDefault="00753DA9" w:rsidP="00C97D2F">
      <w:pPr>
        <w:pStyle w:val="ekvaufzhlung"/>
        <w:rPr>
          <w:rStyle w:val="ekvarbeitsanweisungdeutsch"/>
          <w:sz w:val="23"/>
          <w:szCs w:val="23"/>
        </w:rPr>
      </w:pPr>
      <w:r w:rsidRPr="00C22A78">
        <w:rPr>
          <w:rStyle w:val="ekvarbeitsanweisungdeutsch"/>
          <w:sz w:val="23"/>
          <w:szCs w:val="23"/>
        </w:rPr>
        <w:t>Wo lebt der Regenwurm? Bringe die Wörter in die richti</w:t>
      </w:r>
      <w:r w:rsidR="00C22A78">
        <w:rPr>
          <w:rStyle w:val="ekvarbeitsanweisungdeutsch"/>
          <w:sz w:val="23"/>
          <w:szCs w:val="23"/>
        </w:rPr>
        <w:t xml:space="preserve">ge Reihenfolge </w:t>
      </w:r>
      <w:r w:rsidRPr="00C22A78">
        <w:rPr>
          <w:rStyle w:val="ekvarbeitsanweisungdeutsch"/>
          <w:sz w:val="23"/>
          <w:szCs w:val="23"/>
        </w:rPr>
        <w:t xml:space="preserve">und </w:t>
      </w:r>
    </w:p>
    <w:p w:rsidR="00753DA9" w:rsidRPr="00C22A78" w:rsidRDefault="00753DA9" w:rsidP="00C97D2F">
      <w:pPr>
        <w:pStyle w:val="ekvaufzhlung"/>
        <w:rPr>
          <w:rStyle w:val="ekvarbeitsanweisungdeutsch"/>
          <w:sz w:val="23"/>
          <w:szCs w:val="23"/>
        </w:rPr>
      </w:pPr>
      <w:r w:rsidRPr="00C22A78">
        <w:rPr>
          <w:rStyle w:val="ekvarbeitsanweisungdeutsch"/>
          <w:sz w:val="23"/>
          <w:szCs w:val="23"/>
        </w:rPr>
        <w:t>schreibe den</w:t>
      </w:r>
      <w:r w:rsidR="003053F5">
        <w:rPr>
          <w:rStyle w:val="ekvarbeitsanweisungdeutsch"/>
          <w:sz w:val="23"/>
          <w:szCs w:val="23"/>
        </w:rPr>
        <w:t xml:space="preserve"> </w:t>
      </w:r>
      <w:r w:rsidRPr="00C22A78">
        <w:rPr>
          <w:rStyle w:val="ekvarbeitsanweisungdeutsch"/>
          <w:sz w:val="23"/>
          <w:szCs w:val="23"/>
        </w:rPr>
        <w:t>Satz auf.</w:t>
      </w:r>
    </w:p>
    <w:p w:rsidR="00753DA9" w:rsidRPr="009B3081" w:rsidRDefault="00753DA9" w:rsidP="00C97D2F">
      <w:pPr>
        <w:pStyle w:val="ekvaufzhlung"/>
        <w:rPr>
          <w:rStyle w:val="ekvarbeitsanweisungdeutsch"/>
          <w:sz w:val="23"/>
          <w:szCs w:val="23"/>
        </w:rPr>
      </w:pPr>
    </w:p>
    <w:p w:rsidR="00753DA9" w:rsidRDefault="00753DA9" w:rsidP="00C97D2F">
      <w:pPr>
        <w:pStyle w:val="ekvaufzhlung"/>
        <w:rPr>
          <w:rStyle w:val="ekvlsung"/>
        </w:rPr>
      </w:pPr>
      <w:r w:rsidRPr="00C22A78">
        <w:rPr>
          <w:rStyle w:val="ekvlsung"/>
          <w:sz w:val="25"/>
          <w:szCs w:val="25"/>
        </w:rPr>
        <w:t>Er lebt in der Erde</w:t>
      </w:r>
      <w:r w:rsidRPr="00753DA9">
        <w:rPr>
          <w:rStyle w:val="ekvlsung"/>
        </w:rPr>
        <w:t>.</w:t>
      </w:r>
    </w:p>
    <w:p w:rsidR="00753DA9" w:rsidRDefault="00753DA9" w:rsidP="00C97D2F">
      <w:pPr>
        <w:pStyle w:val="ekvaufzhlung"/>
        <w:rPr>
          <w:rStyle w:val="ekvarbeitsanweisungdeutsch"/>
        </w:rPr>
      </w:pPr>
    </w:p>
    <w:p w:rsidR="009E5E06" w:rsidRDefault="009E5E06" w:rsidP="009E5E06">
      <w:pPr>
        <w:pStyle w:val="ekvnummerierung"/>
        <w:framePr w:wrap="around"/>
      </w:pPr>
      <w:r>
        <w:t>4</w:t>
      </w:r>
    </w:p>
    <w:p w:rsidR="00753DA9" w:rsidRDefault="009E5E06" w:rsidP="00C97D2F">
      <w:pPr>
        <w:pStyle w:val="ekvaufzhlung"/>
        <w:rPr>
          <w:rStyle w:val="ekvarbeitsanweisungdeutsch"/>
          <w:sz w:val="23"/>
          <w:szCs w:val="23"/>
        </w:rPr>
      </w:pPr>
      <w:r w:rsidRPr="00C22A78">
        <w:rPr>
          <w:rStyle w:val="ekvarbeitsanweisungdeutsch"/>
          <w:sz w:val="23"/>
          <w:szCs w:val="23"/>
        </w:rPr>
        <w:t>Welches Wort ist</w:t>
      </w:r>
      <w:r w:rsidR="00053DD7">
        <w:rPr>
          <w:rStyle w:val="ekvarbeitsanweisungdeutsch"/>
          <w:sz w:val="23"/>
          <w:szCs w:val="23"/>
        </w:rPr>
        <w:t xml:space="preserve"> in dem Satz falsch? K</w:t>
      </w:r>
      <w:r w:rsidRPr="00C22A78">
        <w:rPr>
          <w:rStyle w:val="ekvarbeitsanweisungdeutsch"/>
          <w:sz w:val="23"/>
          <w:szCs w:val="23"/>
        </w:rPr>
        <w:t>reuze an.</w:t>
      </w:r>
    </w:p>
    <w:p w:rsidR="009B3081" w:rsidRPr="00C22A78" w:rsidRDefault="009B3081" w:rsidP="00C97D2F">
      <w:pPr>
        <w:pStyle w:val="ekvaufzhlung"/>
        <w:rPr>
          <w:rStyle w:val="ekvarbeitsanweisungdeutsch"/>
          <w:sz w:val="23"/>
          <w:szCs w:val="23"/>
        </w:rPr>
      </w:pP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049"/>
        <w:gridCol w:w="1049"/>
        <w:gridCol w:w="1049"/>
        <w:gridCol w:w="1049"/>
        <w:gridCol w:w="1049"/>
        <w:gridCol w:w="1049"/>
      </w:tblGrid>
      <w:tr w:rsidR="009E5E06" w:rsidRPr="00693676" w:rsidTr="003053F5">
        <w:trPr>
          <w:trHeight w:val="332"/>
        </w:trPr>
        <w:tc>
          <w:tcPr>
            <w:tcW w:w="3402" w:type="dxa"/>
            <w:tcBorders>
              <w:bottom w:val="single" w:sz="12" w:space="0" w:color="333333"/>
              <w:right w:val="single" w:sz="4" w:space="0" w:color="auto"/>
            </w:tcBorders>
            <w:shd w:val="clear" w:color="auto" w:fill="D9D9D9"/>
          </w:tcPr>
          <w:p w:rsidR="009E5E06" w:rsidRPr="00693676" w:rsidRDefault="009E5E06" w:rsidP="00AC4074">
            <w:pPr>
              <w:pStyle w:val="ekvtabelle"/>
            </w:pP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1.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2.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3.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4.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5. Wort</w:t>
            </w:r>
          </w:p>
        </w:tc>
        <w:tc>
          <w:tcPr>
            <w:tcW w:w="1049" w:type="dxa"/>
            <w:tcBorders>
              <w:left w:val="single" w:sz="4" w:space="0" w:color="auto"/>
              <w:bottom w:val="single" w:sz="12" w:space="0" w:color="333333"/>
            </w:tcBorders>
            <w:shd w:val="clear" w:color="auto" w:fill="D9D9D9"/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6. Wort</w:t>
            </w:r>
          </w:p>
        </w:tc>
      </w:tr>
      <w:tr w:rsidR="009E5E06" w:rsidRPr="00693676" w:rsidTr="003053F5">
        <w:trPr>
          <w:trHeight w:val="332"/>
        </w:trPr>
        <w:tc>
          <w:tcPr>
            <w:tcW w:w="3402" w:type="dxa"/>
            <w:tcBorders>
              <w:top w:val="single" w:sz="12" w:space="0" w:color="333333"/>
              <w:bottom w:val="single" w:sz="4" w:space="0" w:color="333333"/>
              <w:right w:val="single" w:sz="4" w:space="0" w:color="auto"/>
            </w:tcBorders>
          </w:tcPr>
          <w:p w:rsidR="003053F5" w:rsidRDefault="009E5E06" w:rsidP="00AC4074">
            <w:pPr>
              <w:pStyle w:val="ekvtabelle"/>
            </w:pPr>
            <w:r>
              <w:t xml:space="preserve">Der Regenwurm ist </w:t>
            </w:r>
          </w:p>
          <w:p w:rsidR="009E5E06" w:rsidRPr="00693676" w:rsidRDefault="009E5E06" w:rsidP="00AC4074">
            <w:pPr>
              <w:pStyle w:val="ekvtabelle"/>
            </w:pPr>
            <w:r>
              <w:t>ein großes Tier.</w:t>
            </w: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049" w:type="dxa"/>
            <w:tcBorders>
              <w:top w:val="single" w:sz="12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</w:tr>
      <w:tr w:rsidR="009E5E06" w:rsidRPr="00693676" w:rsidTr="003053F5">
        <w:trPr>
          <w:trHeight w:val="332"/>
        </w:trPr>
        <w:tc>
          <w:tcPr>
            <w:tcW w:w="340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053F5" w:rsidRDefault="009E5E06" w:rsidP="00AC4074">
            <w:pPr>
              <w:pStyle w:val="ekvtabelle"/>
            </w:pPr>
            <w:r>
              <w:t xml:space="preserve">Der Hund ist </w:t>
            </w:r>
          </w:p>
          <w:p w:rsidR="009E5E06" w:rsidRPr="00693676" w:rsidRDefault="009E5E06" w:rsidP="00AC4074">
            <w:pPr>
              <w:pStyle w:val="ekvtabelle"/>
            </w:pPr>
            <w:r>
              <w:t>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</w:tr>
      <w:tr w:rsidR="009E5E06" w:rsidRPr="00693676" w:rsidTr="003053F5">
        <w:trPr>
          <w:trHeight w:val="332"/>
        </w:trPr>
        <w:tc>
          <w:tcPr>
            <w:tcW w:w="340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053F5" w:rsidRDefault="009E5E06" w:rsidP="00AC4074">
            <w:pPr>
              <w:pStyle w:val="ekvtabelle"/>
            </w:pPr>
            <w:r>
              <w:t xml:space="preserve">Die Regenwurm ist </w:t>
            </w:r>
          </w:p>
          <w:p w:rsidR="009E5E06" w:rsidRPr="00693676" w:rsidRDefault="009E5E06" w:rsidP="00AC4074">
            <w:pPr>
              <w:pStyle w:val="ekvtabelle"/>
            </w:pPr>
            <w:r>
              <w:t>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</w:tr>
      <w:tr w:rsidR="009E5E06" w:rsidRPr="00693676" w:rsidTr="003053F5">
        <w:trPr>
          <w:trHeight w:val="332"/>
        </w:trPr>
        <w:tc>
          <w:tcPr>
            <w:tcW w:w="340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053F5" w:rsidRDefault="009E5E06" w:rsidP="00AC4074">
            <w:pPr>
              <w:pStyle w:val="ekvtabelle"/>
            </w:pPr>
            <w:r>
              <w:t xml:space="preserve">Der Regenwurm bleibt </w:t>
            </w:r>
          </w:p>
          <w:p w:rsidR="009E5E06" w:rsidRPr="00693676" w:rsidRDefault="009E5E06" w:rsidP="00AC4074">
            <w:pPr>
              <w:pStyle w:val="ekvtabelle"/>
            </w:pPr>
            <w:r>
              <w:t>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</w:tr>
      <w:tr w:rsidR="009E5E06" w:rsidRPr="00693676" w:rsidTr="003053F5">
        <w:trPr>
          <w:trHeight w:val="332"/>
        </w:trPr>
        <w:tc>
          <w:tcPr>
            <w:tcW w:w="340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053F5" w:rsidRDefault="009E5E06" w:rsidP="00AC4074">
            <w:pPr>
              <w:pStyle w:val="ekvtabelle"/>
            </w:pPr>
            <w:r>
              <w:t xml:space="preserve">Der Regenwurm ist </w:t>
            </w:r>
          </w:p>
          <w:p w:rsidR="009E5E06" w:rsidRPr="00693676" w:rsidRDefault="009E5E06" w:rsidP="00AC4074">
            <w:pPr>
              <w:pStyle w:val="ekvtabelle"/>
            </w:pPr>
            <w:r>
              <w:t>kein nützliches Tier.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x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</w:tr>
      <w:tr w:rsidR="009E5E06" w:rsidRPr="00693676" w:rsidTr="003053F5">
        <w:trPr>
          <w:trHeight w:val="332"/>
        </w:trPr>
        <w:tc>
          <w:tcPr>
            <w:tcW w:w="3402" w:type="dxa"/>
            <w:tcBorders>
              <w:top w:val="single" w:sz="4" w:space="0" w:color="333333"/>
              <w:bottom w:val="single" w:sz="4" w:space="0" w:color="333333"/>
              <w:right w:val="single" w:sz="4" w:space="0" w:color="auto"/>
            </w:tcBorders>
          </w:tcPr>
          <w:p w:rsidR="003053F5" w:rsidRDefault="009E5E06" w:rsidP="00AC4074">
            <w:pPr>
              <w:pStyle w:val="ekvtabelle"/>
            </w:pPr>
            <w:r>
              <w:t xml:space="preserve">Der Regenwurm ist </w:t>
            </w:r>
          </w:p>
          <w:p w:rsidR="009E5E06" w:rsidRPr="00693676" w:rsidRDefault="009E5E06" w:rsidP="00AC4074">
            <w:pPr>
              <w:pStyle w:val="ekvtabelle"/>
            </w:pPr>
            <w:r>
              <w:t>ein nützliches Insekt.</w:t>
            </w: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</w:p>
        </w:tc>
        <w:tc>
          <w:tcPr>
            <w:tcW w:w="1049" w:type="dxa"/>
            <w:tcBorders>
              <w:top w:val="single" w:sz="4" w:space="0" w:color="333333"/>
              <w:left w:val="single" w:sz="4" w:space="0" w:color="auto"/>
              <w:bottom w:val="single" w:sz="4" w:space="0" w:color="333333"/>
            </w:tcBorders>
          </w:tcPr>
          <w:p w:rsidR="009E5E06" w:rsidRPr="00693676" w:rsidRDefault="009E5E06" w:rsidP="009E5E06">
            <w:pPr>
              <w:pStyle w:val="ekvtabelle"/>
              <w:jc w:val="center"/>
            </w:pPr>
            <w:r>
              <w:t>x</w:t>
            </w:r>
          </w:p>
        </w:tc>
      </w:tr>
    </w:tbl>
    <w:p w:rsidR="009B3081" w:rsidRDefault="009B3081" w:rsidP="00C97D2F">
      <w:pPr>
        <w:pStyle w:val="ekvaufzhlung"/>
        <w:rPr>
          <w:rStyle w:val="ekvarbeitsanweisungdeutsch"/>
        </w:rPr>
      </w:pPr>
    </w:p>
    <w:p w:rsidR="009E5E06" w:rsidRDefault="009E5E06" w:rsidP="009E5E06">
      <w:pPr>
        <w:pStyle w:val="ekvnummerierung"/>
        <w:framePr w:wrap="around"/>
      </w:pPr>
      <w:r>
        <w:t>5</w:t>
      </w:r>
    </w:p>
    <w:p w:rsidR="009E5E06" w:rsidRPr="00C22A78" w:rsidRDefault="009E5E06" w:rsidP="00C97D2F">
      <w:pPr>
        <w:pStyle w:val="ekvaufzhlung"/>
        <w:rPr>
          <w:rStyle w:val="ekvarbeitsanweisungdeutsch"/>
          <w:sz w:val="23"/>
          <w:szCs w:val="23"/>
        </w:rPr>
      </w:pPr>
      <w:r w:rsidRPr="00C22A78">
        <w:rPr>
          <w:rStyle w:val="ekvarbeitsanweisungdeutsch"/>
          <w:sz w:val="23"/>
          <w:szCs w:val="23"/>
        </w:rPr>
        <w:t>Ergänze die Wörter.</w:t>
      </w:r>
    </w:p>
    <w:p w:rsidR="009E5E06" w:rsidRDefault="009E5E06" w:rsidP="00C97D2F">
      <w:pPr>
        <w:pStyle w:val="ekvaufzhlung"/>
        <w:rPr>
          <w:rStyle w:val="ekvarbeitsanweisungdeutsch"/>
        </w:rPr>
      </w:pPr>
    </w:p>
    <w:p w:rsidR="009E5E06" w:rsidRDefault="009E5E06" w:rsidP="00C97D2F">
      <w:pPr>
        <w:pStyle w:val="ekvaufzhlung"/>
        <w:rPr>
          <w:rStyle w:val="ekvarbeitsanweisungdeutsch"/>
        </w:rPr>
      </w:pPr>
      <w:r w:rsidRPr="00C22A78">
        <w:rPr>
          <w:rStyle w:val="ekvarbeitsanweisungdeutsch"/>
          <w:sz w:val="28"/>
          <w:szCs w:val="28"/>
        </w:rPr>
        <w:t>Dort gräbt</w:t>
      </w:r>
      <w:r>
        <w:rPr>
          <w:rStyle w:val="ekvarbeitsanweisungdeutsch"/>
        </w:rPr>
        <w:t xml:space="preserve"> </w:t>
      </w:r>
      <w:r w:rsidRPr="00C22A78">
        <w:rPr>
          <w:rStyle w:val="ekvlsung"/>
          <w:sz w:val="28"/>
          <w:szCs w:val="28"/>
        </w:rPr>
        <w:t>er</w:t>
      </w:r>
      <w:r w:rsidRPr="00C22A78">
        <w:rPr>
          <w:rStyle w:val="ekvarbeitsanweisungdeutsch"/>
          <w:sz w:val="28"/>
          <w:szCs w:val="28"/>
        </w:rPr>
        <w:t xml:space="preserve"> Gänge</w:t>
      </w:r>
      <w:r>
        <w:rPr>
          <w:rStyle w:val="ekvarbeitsanweisungdeutsch"/>
        </w:rPr>
        <w:t xml:space="preserve"> </w:t>
      </w:r>
      <w:r w:rsidRPr="00C22A78">
        <w:rPr>
          <w:rStyle w:val="ekvlsung"/>
          <w:sz w:val="28"/>
          <w:szCs w:val="28"/>
        </w:rPr>
        <w:t>und</w:t>
      </w:r>
      <w:r>
        <w:rPr>
          <w:rStyle w:val="ekvarbeitsanweisungdeutsch"/>
        </w:rPr>
        <w:t xml:space="preserve"> </w:t>
      </w:r>
      <w:r w:rsidRPr="00C22A78">
        <w:rPr>
          <w:rStyle w:val="ekvarbeitsanweisungdeutsch"/>
          <w:sz w:val="28"/>
          <w:szCs w:val="28"/>
        </w:rPr>
        <w:t>lockert</w:t>
      </w:r>
      <w:r>
        <w:rPr>
          <w:rStyle w:val="ekvarbeitsanweisungdeutsch"/>
        </w:rPr>
        <w:t xml:space="preserve"> </w:t>
      </w:r>
      <w:r w:rsidRPr="00C22A78">
        <w:rPr>
          <w:rStyle w:val="ekvlsung"/>
          <w:sz w:val="28"/>
          <w:szCs w:val="28"/>
        </w:rPr>
        <w:t>die</w:t>
      </w:r>
      <w:r>
        <w:rPr>
          <w:rStyle w:val="ekvarbeitsanweisungdeutsch"/>
        </w:rPr>
        <w:t xml:space="preserve"> </w:t>
      </w:r>
      <w:r w:rsidRPr="00C22A78">
        <w:rPr>
          <w:rStyle w:val="ekvarbeitsanweisungdeutsch"/>
          <w:sz w:val="28"/>
          <w:szCs w:val="28"/>
        </w:rPr>
        <w:t>Erde</w:t>
      </w:r>
      <w:r>
        <w:rPr>
          <w:rStyle w:val="ekvarbeitsanweisungdeutsch"/>
        </w:rPr>
        <w:t xml:space="preserve"> </w:t>
      </w:r>
      <w:r w:rsidRPr="00C22A78">
        <w:rPr>
          <w:rStyle w:val="ekvlsung"/>
          <w:sz w:val="28"/>
          <w:szCs w:val="28"/>
        </w:rPr>
        <w:t>auf</w:t>
      </w:r>
      <w:r>
        <w:rPr>
          <w:rStyle w:val="ekvarbeitsanweisungdeutsch"/>
        </w:rPr>
        <w:t>.</w:t>
      </w:r>
    </w:p>
    <w:p w:rsidR="009E5E06" w:rsidRDefault="009E5E06" w:rsidP="00C97D2F">
      <w:pPr>
        <w:pStyle w:val="ekvaufzhlung"/>
        <w:rPr>
          <w:rStyle w:val="ekvarbeitsanweisungdeutsch"/>
        </w:rPr>
      </w:pPr>
    </w:p>
    <w:p w:rsidR="009B3081" w:rsidRDefault="009B3081" w:rsidP="00C97D2F">
      <w:pPr>
        <w:pStyle w:val="ekvaufzhlung"/>
        <w:rPr>
          <w:rStyle w:val="ekvarbeitsanweisungdeutsch"/>
        </w:rPr>
      </w:pPr>
    </w:p>
    <w:p w:rsidR="009E5E06" w:rsidRDefault="009E5E06" w:rsidP="00C97D2F">
      <w:pPr>
        <w:pStyle w:val="ekvaufzhlung"/>
        <w:rPr>
          <w:rStyle w:val="ekvarbeitsanweisungdeutsch"/>
        </w:rPr>
      </w:pPr>
      <w:r>
        <w:rPr>
          <w:rStyle w:val="ekvarbeitsanweisungdeutsch"/>
        </w:rPr>
        <w:t>Vorlesetext</w:t>
      </w:r>
    </w:p>
    <w:p w:rsidR="009E5E06" w:rsidRDefault="009E5E06" w:rsidP="00C97D2F">
      <w:pPr>
        <w:pStyle w:val="ekvaufzhlung"/>
        <w:rPr>
          <w:rStyle w:val="ekvarbeitsanweisungdeutsch"/>
        </w:rPr>
      </w:pPr>
      <w:bookmarkStart w:id="1" w:name="_GoBack"/>
      <w:bookmarkEnd w:id="1"/>
    </w:p>
    <w:p w:rsidR="009E5E06" w:rsidRDefault="009E5E06" w:rsidP="00C97D2F">
      <w:pPr>
        <w:pStyle w:val="ekvaufzhlung"/>
        <w:rPr>
          <w:rStyle w:val="ekvarbeitsanweisungdeutsch"/>
        </w:rPr>
      </w:pPr>
      <w:r>
        <w:rPr>
          <w:rStyle w:val="ekvarbeitsanweisungdeutsch"/>
        </w:rPr>
        <w:t>Der Regenwurm ist ein nützliches Tier.</w:t>
      </w:r>
    </w:p>
    <w:p w:rsidR="009E5E06" w:rsidRDefault="009E5E06" w:rsidP="00C97D2F">
      <w:pPr>
        <w:pStyle w:val="ekvaufzhlung"/>
        <w:rPr>
          <w:rStyle w:val="ekvarbeitsanweisungdeutsch"/>
        </w:rPr>
      </w:pPr>
      <w:r>
        <w:rPr>
          <w:rStyle w:val="ekvarbeitsanweisungdeutsch"/>
        </w:rPr>
        <w:t>Der lebt in der Erde.</w:t>
      </w:r>
    </w:p>
    <w:p w:rsidR="009E5E06" w:rsidRPr="00753DA9" w:rsidRDefault="009E5E06" w:rsidP="00C97D2F">
      <w:pPr>
        <w:pStyle w:val="ekvaufzhlung"/>
        <w:rPr>
          <w:rStyle w:val="ekvarbeitsanweisungdeutsch"/>
        </w:rPr>
      </w:pPr>
      <w:r>
        <w:rPr>
          <w:rStyle w:val="ekvarbeitsanweisungdeutsch"/>
        </w:rPr>
        <w:t>Dort gräbt er Gänge und Lockert die Erde.</w:t>
      </w:r>
    </w:p>
    <w:sectPr w:rsidR="009E5E06" w:rsidRPr="00753DA9" w:rsidSect="00054A93">
      <w:footerReference w:type="default" r:id="rId2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D2F" w:rsidRDefault="00C97D2F" w:rsidP="003C599D">
      <w:pPr>
        <w:spacing w:line="240" w:lineRule="auto"/>
      </w:pPr>
      <w:r>
        <w:separator/>
      </w:r>
    </w:p>
  </w:endnote>
  <w:endnote w:type="continuationSeparator" w:id="0">
    <w:p w:rsidR="00C97D2F" w:rsidRDefault="00C97D2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7436CC4" wp14:editId="20B0795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DD4CC2" w:rsidRDefault="00DD4CC2" w:rsidP="00DD4CC2">
          <w:pPr>
            <w:pStyle w:val="ekvquelle"/>
          </w:pPr>
          <w:r>
            <w:t>Textquellen: Beate Kurt, Einbeck</w:t>
          </w:r>
        </w:p>
        <w:p w:rsidR="00DD4CC2" w:rsidRDefault="00DD4CC2" w:rsidP="00DD4CC2">
          <w:pPr>
            <w:pStyle w:val="ekvquelle"/>
          </w:pPr>
          <w:r>
            <w:t>Illustratoren: Martina Burghart-Vollhardt, Kamenz; Klaus Müller, Berlin; Steffen Walentowitz, Jever</w:t>
          </w:r>
        </w:p>
        <w:p w:rsidR="00193A18" w:rsidRPr="00913892" w:rsidRDefault="00DD4CC2" w:rsidP="00DD4CC2">
          <w:pPr>
            <w:pStyle w:val="ekvquelle"/>
          </w:pPr>
          <w:r>
            <w:rPr>
              <w:b/>
            </w:rPr>
            <w:t>www.grundschul-blog.de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D2F" w:rsidRDefault="00C97D2F" w:rsidP="003C599D">
      <w:pPr>
        <w:spacing w:line="240" w:lineRule="auto"/>
      </w:pPr>
      <w:r>
        <w:separator/>
      </w:r>
    </w:p>
  </w:footnote>
  <w:footnote w:type="continuationSeparator" w:id="0">
    <w:p w:rsidR="00C97D2F" w:rsidRDefault="00C97D2F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D2F"/>
    <w:rsid w:val="000040E2"/>
    <w:rsid w:val="00005913"/>
    <w:rsid w:val="000065C2"/>
    <w:rsid w:val="000160A7"/>
    <w:rsid w:val="00020440"/>
    <w:rsid w:val="00035074"/>
    <w:rsid w:val="00037566"/>
    <w:rsid w:val="00043523"/>
    <w:rsid w:val="00052132"/>
    <w:rsid w:val="000523D4"/>
    <w:rsid w:val="00053DD7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E7B44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625F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486B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053F5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5E4"/>
    <w:rsid w:val="007228A6"/>
    <w:rsid w:val="00722BE8"/>
    <w:rsid w:val="00724064"/>
    <w:rsid w:val="00733A44"/>
    <w:rsid w:val="00741DD9"/>
    <w:rsid w:val="00745BC6"/>
    <w:rsid w:val="007507F9"/>
    <w:rsid w:val="00751B0E"/>
    <w:rsid w:val="00753DA9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72C7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6827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39FA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3081"/>
    <w:rsid w:val="009C26DF"/>
    <w:rsid w:val="009C2A7B"/>
    <w:rsid w:val="009C3C75"/>
    <w:rsid w:val="009D08F7"/>
    <w:rsid w:val="009E0436"/>
    <w:rsid w:val="009E17E1"/>
    <w:rsid w:val="009E45C5"/>
    <w:rsid w:val="009E47B1"/>
    <w:rsid w:val="009E5E06"/>
    <w:rsid w:val="009F003E"/>
    <w:rsid w:val="009F0109"/>
    <w:rsid w:val="009F1185"/>
    <w:rsid w:val="00A024FF"/>
    <w:rsid w:val="00A05E18"/>
    <w:rsid w:val="00A06EFE"/>
    <w:rsid w:val="00A1548D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08A8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C737F"/>
    <w:rsid w:val="00BD542D"/>
    <w:rsid w:val="00BD6E66"/>
    <w:rsid w:val="00BE1962"/>
    <w:rsid w:val="00BE4821"/>
    <w:rsid w:val="00BF17F2"/>
    <w:rsid w:val="00C00404"/>
    <w:rsid w:val="00C10B48"/>
    <w:rsid w:val="00C172AE"/>
    <w:rsid w:val="00C22A78"/>
    <w:rsid w:val="00C343F5"/>
    <w:rsid w:val="00C34D44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97D2F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5B2C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1A3F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7BE5"/>
    <w:rsid w:val="00DD4CC2"/>
    <w:rsid w:val="00DE2346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0D16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224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C97D2F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C97D2F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26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ichel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313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2018-05-28T14:13:00Z</dcterms:created>
  <dcterms:modified xsi:type="dcterms:W3CDTF">2018-05-28T14:34:00Z</dcterms:modified>
</cp:coreProperties>
</file>