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  <w:r w:rsidR="00C11658">
              <w:t xml:space="preserve"> 2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9656C1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9656C1">
              <w:t>4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3879B4" w:rsidRDefault="007B55AF" w:rsidP="007B55AF">
      <w:pPr>
        <w:pStyle w:val="ekvue1arial"/>
      </w:pPr>
      <w:bookmarkStart w:id="0" w:name="bmStart"/>
      <w:bookmarkEnd w:id="0"/>
      <w:r>
        <w:t xml:space="preserve">Zuhören und Verstehen </w:t>
      </w:r>
      <w:r>
        <w:rPr>
          <w:rFonts w:cs="Arial"/>
        </w:rPr>
        <w:t>‒</w:t>
      </w:r>
      <w:r>
        <w:t xml:space="preserve"> 4</w:t>
      </w:r>
    </w:p>
    <w:p w:rsidR="007B55AF" w:rsidRDefault="007B55AF" w:rsidP="00FF3613"/>
    <w:p w:rsidR="007B55AF" w:rsidRPr="00D3427F" w:rsidRDefault="007B55AF" w:rsidP="007B55AF">
      <w:pPr>
        <w:pStyle w:val="ekvnummerierung"/>
        <w:framePr w:wrap="around"/>
      </w:pPr>
      <w:r>
        <w:t>1</w:t>
      </w:r>
    </w:p>
    <w:p w:rsidR="007B55AF" w:rsidRPr="00287B24" w:rsidRDefault="007B55AF" w:rsidP="007B55A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5AF" w:rsidRPr="001C4379" w:rsidRDefault="007B55AF" w:rsidP="00FF3613">
      <w:pPr>
        <w:rPr>
          <w:sz w:val="24"/>
        </w:rPr>
      </w:pPr>
      <w:r w:rsidRPr="001C4379">
        <w:rPr>
          <w:sz w:val="24"/>
        </w:rPr>
        <w:t>Über welches Tier wird im Text gesprochen? Kreise es ein.</w:t>
      </w:r>
    </w:p>
    <w:p w:rsidR="007B55AF" w:rsidRDefault="007B55AF" w:rsidP="00FF3613">
      <w:r w:rsidRPr="007B55AF">
        <w:rPr>
          <w:lang w:eastAsia="de-DE"/>
        </w:rPr>
        <w:drawing>
          <wp:anchor distT="0" distB="0" distL="114300" distR="114300" simplePos="0" relativeHeight="251662336" behindDoc="0" locked="0" layoutInCell="1" allowOverlap="1" wp14:anchorId="27BDCF3B" wp14:editId="37C3D151">
            <wp:simplePos x="0" y="0"/>
            <wp:positionH relativeFrom="column">
              <wp:posOffset>5053965</wp:posOffset>
            </wp:positionH>
            <wp:positionV relativeFrom="paragraph">
              <wp:posOffset>165100</wp:posOffset>
            </wp:positionV>
            <wp:extent cx="913765" cy="988695"/>
            <wp:effectExtent l="0" t="0" r="635" b="1905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55AF" w:rsidRDefault="007B55AF" w:rsidP="00FF3613">
      <w:r w:rsidRPr="007B55AF">
        <w:rPr>
          <w:lang w:eastAsia="de-DE"/>
        </w:rPr>
        <w:drawing>
          <wp:anchor distT="0" distB="0" distL="114300" distR="114300" simplePos="0" relativeHeight="251660288" behindDoc="0" locked="0" layoutInCell="1" allowOverlap="1" wp14:anchorId="1A3D7A81" wp14:editId="43915518">
            <wp:simplePos x="0" y="0"/>
            <wp:positionH relativeFrom="column">
              <wp:posOffset>3775075</wp:posOffset>
            </wp:positionH>
            <wp:positionV relativeFrom="paragraph">
              <wp:posOffset>81915</wp:posOffset>
            </wp:positionV>
            <wp:extent cx="1201420" cy="871220"/>
            <wp:effectExtent l="0" t="0" r="0" b="508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420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55AF">
        <w:rPr>
          <w:lang w:eastAsia="de-DE"/>
        </w:rPr>
        <w:drawing>
          <wp:anchor distT="0" distB="0" distL="114300" distR="114300" simplePos="0" relativeHeight="251663360" behindDoc="0" locked="0" layoutInCell="1" allowOverlap="1" wp14:anchorId="402FDB6E" wp14:editId="0701F031">
            <wp:simplePos x="0" y="0"/>
            <wp:positionH relativeFrom="column">
              <wp:posOffset>1379855</wp:posOffset>
            </wp:positionH>
            <wp:positionV relativeFrom="paragraph">
              <wp:posOffset>15240</wp:posOffset>
            </wp:positionV>
            <wp:extent cx="1083945" cy="871220"/>
            <wp:effectExtent l="0" t="0" r="1905" b="508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945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55AF">
        <w:rPr>
          <w:lang w:eastAsia="de-DE"/>
        </w:rPr>
        <w:drawing>
          <wp:anchor distT="0" distB="0" distL="114300" distR="114300" simplePos="0" relativeHeight="251661312" behindDoc="0" locked="0" layoutInCell="1" allowOverlap="1" wp14:anchorId="70684A7C" wp14:editId="6BFE6A36">
            <wp:simplePos x="0" y="0"/>
            <wp:positionH relativeFrom="column">
              <wp:posOffset>2464435</wp:posOffset>
            </wp:positionH>
            <wp:positionV relativeFrom="paragraph">
              <wp:posOffset>20955</wp:posOffset>
            </wp:positionV>
            <wp:extent cx="1318260" cy="1031240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55AF">
        <w:rPr>
          <w:lang w:eastAsia="de-DE"/>
        </w:rPr>
        <w:drawing>
          <wp:anchor distT="0" distB="0" distL="114300" distR="114300" simplePos="0" relativeHeight="251659264" behindDoc="0" locked="0" layoutInCell="1" allowOverlap="1" wp14:anchorId="648E19BF" wp14:editId="3A7EA647">
            <wp:simplePos x="0" y="0"/>
            <wp:positionH relativeFrom="column">
              <wp:posOffset>91440</wp:posOffset>
            </wp:positionH>
            <wp:positionV relativeFrom="paragraph">
              <wp:posOffset>22225</wp:posOffset>
            </wp:positionV>
            <wp:extent cx="1190625" cy="743585"/>
            <wp:effectExtent l="0" t="0" r="952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55AF" w:rsidRDefault="007B55AF" w:rsidP="00FF3613"/>
    <w:p w:rsidR="007B55AF" w:rsidRDefault="007B55AF" w:rsidP="00FF3613"/>
    <w:p w:rsidR="007B55AF" w:rsidRDefault="007B55AF" w:rsidP="00FF3613"/>
    <w:p w:rsidR="007B55AF" w:rsidRDefault="007B55AF" w:rsidP="00FF3613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4593AE1" wp14:editId="5E34A41A">
                <wp:simplePos x="0" y="0"/>
                <wp:positionH relativeFrom="column">
                  <wp:posOffset>1672590</wp:posOffset>
                </wp:positionH>
                <wp:positionV relativeFrom="paragraph">
                  <wp:posOffset>177165</wp:posOffset>
                </wp:positionV>
                <wp:extent cx="845820" cy="289560"/>
                <wp:effectExtent l="0" t="0" r="0" b="0"/>
                <wp:wrapNone/>
                <wp:docPr id="19" name="Gruppieren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Grafik 1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Grafik 1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9" o:spid="_x0000_s1026" style="position:absolute;margin-left:131.7pt;margin-top:13.95pt;width:66.6pt;height:22.8pt;z-index:251665408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0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mZoPBAAAA2wAAAA8AAABkcnMvZG93bnJldi54bWxEj82KwkAQhO+C7zC0sDcz8QdXso4igiB7&#10;EX8eoMn0JmEzPTEzJvHttw8L3rro+qqrN7vB1aqjNlSeDcySFBRx7m3FhYH77ThdgwoR2WLtmQy8&#10;KMBuOx5tMLO+5wt111goCeGQoYEyxibTOuQlOQyJb4hl9+Nbh1FkW2jbYi/hrtbzNF1phxXLhRIb&#10;OpSU/16fTmpgs+wKXOP59b2g+Wd64Uc/GPMxGfZfoCIN8W3+p09WOGkvv8gAevs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SmZoPBAAAA2wAAAA8AAAAAAAAAAAAAAAAAnwIA&#10;AGRycy9kb3ducmV2LnhtbFBLBQYAAAAABAAEAPcAAACNAwAAAAA=&#10;">
                  <v:imagedata r:id="rId16" o:title=""/>
                  <v:path arrowok="t"/>
                </v:shape>
                <v:shape id="Grafik 11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Q6QzBAAAA2wAAAA8AAABkcnMvZG93bnJldi54bWxET99rwjAQfh/4P4QTfJtpB8rWGWXohr6N&#10;1e79lpxNWXOpTab1v18Ewbf7+H7eYjW4VpyoD41nBfk0A0GsvWm4VlDtPx6fQYSIbLD1TAouFGC1&#10;HD0ssDD+zF90KmMtUgiHAhXYGLtCyqAtOQxT3xEn7uB7hzHBvpamx3MKd618yrK5dNhwarDY0dqS&#10;/i3/nILmOHtZf3PV7avD5nP7/qPz0mqlJuPh7RVEpCHexTf3zqT5OVx/SQfI5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gQ6QzBAAAA2wAAAA8AAAAAAAAAAAAAAAAAnwIA&#10;AGRycy9kb3ducmV2LnhtbFBLBQYAAAAABAAEAPcAAACNAwAAAAA=&#10;">
                  <v:imagedata r:id="rId17" o:title=""/>
                  <v:path arrowok="t"/>
                </v:shape>
                <v:shape id="Grafik 12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eOsPAAAAA2wAAAA8AAABkcnMvZG93bnJldi54bWxET02LwjAQvS/4H8IIXhZNt4ddqUYRYcGL&#10;LlbB69CMbbGZ1CTW9t9vFoS9zeN9znLdm0Z05HxtWcHHLAFBXFhdc6ngfPqezkH4gKyxsUwKBvKw&#10;Xo3elphp++QjdXkoRQxhn6GCKoQ2k9IXFRn0M9sSR+5qncEQoSuldviM4aaRaZJ8SoM1x4YKW9pW&#10;VNzyh1GQJz/vX4dLN6S7YX4PJe5zh1qpybjfLEAE6sO/+OXe6Tg/hb9f4gFy9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l46w8AAAADbAAAADwAAAAAAAAAAAAAAAACfAgAA&#10;ZHJzL2Rvd25yZXYueG1sUEsFBgAAAAAEAAQA9wAAAIwDAAAAAA==&#10;">
                  <v:imagedata r:id="rId18" o:title=""/>
                  <v:path arrowok="t"/>
                </v:shape>
              </v:group>
            </w:pict>
          </mc:Fallback>
        </mc:AlternateContent>
      </w:r>
    </w:p>
    <w:p w:rsidR="007B55AF" w:rsidRPr="00287B24" w:rsidRDefault="007B55AF" w:rsidP="007B55A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5AF" w:rsidRDefault="007B55AF" w:rsidP="00FF3613">
      <w:r w:rsidRPr="001C4379">
        <w:rPr>
          <w:sz w:val="24"/>
        </w:rPr>
        <w:t xml:space="preserve">Diese Aufgabe fiel mir: </w:t>
      </w:r>
      <w:r>
        <w:tab/>
      </w:r>
    </w:p>
    <w:p w:rsidR="007B55AF" w:rsidRDefault="007B55AF" w:rsidP="00FF3613"/>
    <w:p w:rsidR="007B55AF" w:rsidRPr="00D3427F" w:rsidRDefault="007B55AF" w:rsidP="007B55AF">
      <w:pPr>
        <w:pStyle w:val="ekvnummerierung"/>
        <w:framePr w:wrap="around"/>
      </w:pPr>
      <w:r>
        <w:t>2</w:t>
      </w:r>
    </w:p>
    <w:p w:rsidR="007B55AF" w:rsidRPr="001C4379" w:rsidRDefault="007B55AF" w:rsidP="00FF3613">
      <w:pPr>
        <w:rPr>
          <w:sz w:val="24"/>
        </w:rPr>
      </w:pPr>
      <w:r w:rsidRPr="001C4379">
        <w:rPr>
          <w:sz w:val="24"/>
        </w:rPr>
        <w:t>Wo lebt das Eichhörnchen? Antworte im Satz.</w:t>
      </w:r>
    </w:p>
    <w:p w:rsidR="007B55AF" w:rsidRDefault="007B55AF" w:rsidP="00FF3613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B55AF" w:rsidRPr="001F1E3D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:rsidR="007B55AF" w:rsidRPr="001F1E3D" w:rsidRDefault="007B55AF" w:rsidP="001F1E3D">
            <w:pPr>
              <w:pStyle w:val="ekvlinie"/>
            </w:pPr>
          </w:p>
        </w:tc>
      </w:tr>
      <w:tr w:rsidR="007B55AF" w:rsidRPr="001F1E3D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7B55AF" w:rsidRPr="001F1E3D" w:rsidRDefault="007B55AF" w:rsidP="001F1E3D">
            <w:pPr>
              <w:pStyle w:val="ekvlinie"/>
            </w:pPr>
          </w:p>
        </w:tc>
      </w:tr>
      <w:tr w:rsidR="007B55AF" w:rsidRPr="001F1E3D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7B55AF" w:rsidRPr="001F1E3D" w:rsidRDefault="007B55AF" w:rsidP="001F1E3D">
            <w:pPr>
              <w:pStyle w:val="ekvlinie"/>
            </w:pPr>
          </w:p>
        </w:tc>
      </w:tr>
    </w:tbl>
    <w:p w:rsidR="007B55AF" w:rsidRDefault="007B55AF" w:rsidP="00FF3613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132DC55" wp14:editId="373B6E90">
                <wp:simplePos x="0" y="0"/>
                <wp:positionH relativeFrom="column">
                  <wp:posOffset>1617345</wp:posOffset>
                </wp:positionH>
                <wp:positionV relativeFrom="paragraph">
                  <wp:posOffset>169545</wp:posOffset>
                </wp:positionV>
                <wp:extent cx="845820" cy="289560"/>
                <wp:effectExtent l="0" t="0" r="0" b="0"/>
                <wp:wrapNone/>
                <wp:docPr id="8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9" name="Grafik 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Grafik 1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Grafik 1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8" o:spid="_x0000_s1026" style="position:absolute;margin-left:127.35pt;margin-top:13.35pt;width:66.6pt;height:22.8pt;z-index:251667456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">
                <v:shape id="Grafik 9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XQ4C9AAAA2gAAAA8AAABkcnMvZG93bnJldi54bWxET82KwjAQvgv7DmEWvGm6rqhbm4oIC+JF&#10;rPsAQzO2ZZtJbWJb394IgseP7z/ZDKYWHbWusqzgaxqBIM6trrhQ8Hf+naxAOI+ssbZMCu7kYJN+&#10;jBKMte35RF3mCxFC2MWooPS+iaV0eUkG3dQ2xIG72NagD7AtpG6xD+GmlrMoWkiDFYeGEhvalZT/&#10;ZzcTZmAz7wpc4fF++KbZMjrxtR+UGn8O2zUIT4N/i1/uvVbwA88rwQ8yfQ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v5dDgL0AAADaAAAADwAAAAAAAAAAAAAAAACfAgAAZHJz&#10;L2Rvd25yZXYueG1sUEsFBgAAAAAEAAQA9wAAAIkDAAAAAA==&#10;">
                  <v:imagedata r:id="rId16" o:title=""/>
                  <v:path arrowok="t"/>
                </v:shape>
                <v:shape id="Grafik 13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O0uDBAAAA2wAAAA8AAABkcnMvZG93bnJldi54bWxET01rAjEQvRf8D2GE3mrWFktdjSK2RW+l&#10;63ofk3GzuJlsN6mu/94Ihd7m8T5nvuxdI87UhdqzgvEoA0Gsvam5UlDuPp/eQISIbLDxTAquFGC5&#10;GDzMMTf+wt90LmIlUgiHHBXYGNtcyqAtOQwj3xIn7ug7hzHBrpKmw0sKd418zrJX6bDm1GCxpbUl&#10;fSp+nYL6ZzJd77lsd+Xx/WvzcdDjwmqlHof9agYiUh//xX/urUnzX+D+SzpALm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eO0uDBAAAA2wAAAA8AAAAAAAAAAAAAAAAAnwIA&#10;AGRycy9kb3ducmV2LnhtbFBLBQYAAAAABAAEAPcAAACNAwAAAAA=&#10;">
                  <v:imagedata r:id="rId17" o:title=""/>
                  <v:path arrowok="t"/>
                </v:shape>
                <v:shape id="Grafik 14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7ByzCAAAA2wAAAA8AAABkcnMvZG93bnJldi54bWxET01rwkAQvRf6H5YReim6qUgboptQhIKX&#10;WhoLXofsmASzs3F3G5N/3y0I3ubxPmdTjKYTAznfWlbwskhAEFdWt1wr+Dl8zFMQPiBr7CyTgok8&#10;FPnjwwYzba/8TUMZahFD2GeooAmhz6T0VUMG/cL2xJE7WWcwROhqqR1eY7jp5DJJXqXBlmNDgz1t&#10;G6rO5a9RUCZfz2/74zAtd1N6CTV+lg61Uk+z8X0NItAY7uKbe6fj/BX8/xIPkPk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+wcswgAAANsAAAAPAAAAAAAAAAAAAAAAAJ8C&#10;AABkcnMvZG93bnJldi54bWxQSwUGAAAAAAQABAD3AAAAjgMAAAAA&#10;">
                  <v:imagedata r:id="rId18" o:title=""/>
                  <v:path arrowok="t"/>
                </v:shape>
              </v:group>
            </w:pict>
          </mc:Fallback>
        </mc:AlternateContent>
      </w:r>
    </w:p>
    <w:p w:rsidR="007B55AF" w:rsidRPr="00287B24" w:rsidRDefault="007B55AF" w:rsidP="007B55A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5AF" w:rsidRDefault="007B55AF" w:rsidP="00FF3613">
      <w:r w:rsidRPr="001C4379">
        <w:rPr>
          <w:sz w:val="24"/>
        </w:rPr>
        <w:t xml:space="preserve">Diese Aufgabe fiel mir: </w:t>
      </w:r>
      <w:r>
        <w:tab/>
      </w:r>
    </w:p>
    <w:p w:rsidR="007B55AF" w:rsidRDefault="007B55AF" w:rsidP="00FF3613"/>
    <w:p w:rsidR="007B55AF" w:rsidRPr="00D3427F" w:rsidRDefault="007B55AF" w:rsidP="007B55AF">
      <w:pPr>
        <w:pStyle w:val="ekvnummerierung"/>
        <w:framePr w:wrap="around"/>
      </w:pPr>
      <w:r>
        <w:t>3</w:t>
      </w:r>
    </w:p>
    <w:p w:rsidR="007B55AF" w:rsidRPr="00287B24" w:rsidRDefault="007B55AF" w:rsidP="007B55A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5AF" w:rsidRPr="001C4379" w:rsidRDefault="007B55AF" w:rsidP="00FF3613">
      <w:pPr>
        <w:rPr>
          <w:sz w:val="24"/>
        </w:rPr>
      </w:pPr>
      <w:r w:rsidRPr="001C4379">
        <w:rPr>
          <w:sz w:val="24"/>
        </w:rPr>
        <w:t>Was können Eichhörnchen? Kreuze an.</w:t>
      </w:r>
    </w:p>
    <w:p w:rsidR="007B55AF" w:rsidRDefault="007B55AF" w:rsidP="00FF3613"/>
    <w:p w:rsidR="007B55AF" w:rsidRPr="007B55AF" w:rsidRDefault="007B55AF" w:rsidP="00361CC2">
      <w:pPr>
        <w:spacing w:line="276" w:lineRule="auto"/>
        <w:rPr>
          <w:sz w:val="27"/>
          <w:szCs w:val="27"/>
        </w:rPr>
      </w:pPr>
      <w:r w:rsidRPr="007B55AF">
        <w:rPr>
          <w:rStyle w:val="ekvsymbol"/>
          <w:sz w:val="27"/>
          <w:szCs w:val="27"/>
        </w:rPr>
        <w:sym w:font="Wingdings" w:char="F0A8"/>
      </w:r>
      <w:r w:rsidRPr="007B55AF">
        <w:rPr>
          <w:sz w:val="27"/>
          <w:szCs w:val="27"/>
        </w:rPr>
        <w:tab/>
        <w:t>Eichhörnchen könne</w:t>
      </w:r>
      <w:r>
        <w:rPr>
          <w:sz w:val="27"/>
          <w:szCs w:val="27"/>
        </w:rPr>
        <w:t>n</w:t>
      </w:r>
      <w:r w:rsidRPr="007B55AF">
        <w:rPr>
          <w:sz w:val="27"/>
          <w:szCs w:val="27"/>
        </w:rPr>
        <w:t xml:space="preserve"> gut sehen.</w:t>
      </w:r>
    </w:p>
    <w:p w:rsidR="007B55AF" w:rsidRPr="007B55AF" w:rsidRDefault="007B55AF" w:rsidP="00361CC2">
      <w:pPr>
        <w:spacing w:line="276" w:lineRule="auto"/>
        <w:rPr>
          <w:sz w:val="27"/>
          <w:szCs w:val="27"/>
        </w:rPr>
      </w:pPr>
      <w:r w:rsidRPr="007B55AF">
        <w:rPr>
          <w:rStyle w:val="ekvsymbol"/>
          <w:sz w:val="27"/>
          <w:szCs w:val="27"/>
        </w:rPr>
        <w:sym w:font="Wingdings" w:char="F0A8"/>
      </w:r>
      <w:r w:rsidRPr="007B55AF">
        <w:rPr>
          <w:sz w:val="27"/>
          <w:szCs w:val="27"/>
        </w:rPr>
        <w:tab/>
      </w:r>
      <w:r>
        <w:rPr>
          <w:sz w:val="27"/>
          <w:szCs w:val="27"/>
        </w:rPr>
        <w:t>Eichhö</w:t>
      </w:r>
      <w:r w:rsidRPr="007B55AF">
        <w:rPr>
          <w:sz w:val="27"/>
          <w:szCs w:val="27"/>
        </w:rPr>
        <w:t>rnchen können gut klettern.</w:t>
      </w:r>
    </w:p>
    <w:p w:rsidR="007B55AF" w:rsidRPr="007B55AF" w:rsidRDefault="007B55AF" w:rsidP="00361CC2">
      <w:pPr>
        <w:spacing w:line="276" w:lineRule="auto"/>
        <w:rPr>
          <w:sz w:val="27"/>
          <w:szCs w:val="27"/>
        </w:rPr>
      </w:pPr>
      <w:r w:rsidRPr="007B55AF">
        <w:rPr>
          <w:rStyle w:val="ekvsymbol"/>
          <w:sz w:val="27"/>
          <w:szCs w:val="27"/>
        </w:rPr>
        <w:sym w:font="Wingdings" w:char="F0A8"/>
      </w:r>
      <w:r w:rsidRPr="007B55AF">
        <w:rPr>
          <w:sz w:val="27"/>
          <w:szCs w:val="27"/>
        </w:rPr>
        <w:tab/>
        <w:t>Eichhörnchen könne</w:t>
      </w:r>
      <w:r>
        <w:rPr>
          <w:sz w:val="27"/>
          <w:szCs w:val="27"/>
        </w:rPr>
        <w:t>n</w:t>
      </w:r>
      <w:r w:rsidRPr="007B55AF">
        <w:rPr>
          <w:sz w:val="27"/>
          <w:szCs w:val="27"/>
        </w:rPr>
        <w:t xml:space="preserve"> gut spielen.</w:t>
      </w:r>
    </w:p>
    <w:p w:rsidR="007B55AF" w:rsidRPr="007B55AF" w:rsidRDefault="007B55AF" w:rsidP="00361CC2">
      <w:pPr>
        <w:spacing w:line="276" w:lineRule="auto"/>
        <w:rPr>
          <w:sz w:val="27"/>
          <w:szCs w:val="27"/>
        </w:rPr>
      </w:pPr>
      <w:r w:rsidRPr="007B55AF">
        <w:rPr>
          <w:rStyle w:val="ekvsymbol"/>
          <w:sz w:val="27"/>
          <w:szCs w:val="27"/>
        </w:rPr>
        <w:sym w:font="Wingdings" w:char="F0A8"/>
      </w:r>
      <w:r w:rsidRPr="007B55AF">
        <w:rPr>
          <w:sz w:val="27"/>
          <w:szCs w:val="27"/>
        </w:rPr>
        <w:tab/>
        <w:t>Eichhörnchen können weit hüpfen.</w:t>
      </w:r>
    </w:p>
    <w:p w:rsidR="007B55AF" w:rsidRPr="007B55AF" w:rsidRDefault="007B55AF" w:rsidP="00361CC2">
      <w:pPr>
        <w:spacing w:line="276" w:lineRule="auto"/>
        <w:rPr>
          <w:sz w:val="27"/>
          <w:szCs w:val="27"/>
        </w:rPr>
      </w:pPr>
      <w:r w:rsidRPr="007B55AF">
        <w:rPr>
          <w:rStyle w:val="ekvsymbol"/>
          <w:sz w:val="27"/>
          <w:szCs w:val="27"/>
        </w:rPr>
        <w:sym w:font="Wingdings" w:char="F0A8"/>
      </w:r>
      <w:r w:rsidRPr="007B55AF">
        <w:rPr>
          <w:sz w:val="27"/>
          <w:szCs w:val="27"/>
        </w:rPr>
        <w:tab/>
        <w:t>Eichhörnchen können weit springen.</w:t>
      </w:r>
    </w:p>
    <w:p w:rsidR="007B55AF" w:rsidRPr="007B55AF" w:rsidRDefault="007B55AF" w:rsidP="00361CC2">
      <w:pPr>
        <w:spacing w:line="276" w:lineRule="auto"/>
        <w:rPr>
          <w:sz w:val="27"/>
          <w:szCs w:val="27"/>
        </w:rPr>
      </w:pPr>
      <w:r w:rsidRPr="007B55AF">
        <w:rPr>
          <w:rStyle w:val="ekvsymbol"/>
          <w:sz w:val="27"/>
          <w:szCs w:val="27"/>
        </w:rPr>
        <w:sym w:font="Wingdings" w:char="F0A8"/>
      </w:r>
      <w:r w:rsidRPr="007B55AF">
        <w:rPr>
          <w:sz w:val="27"/>
          <w:szCs w:val="27"/>
        </w:rPr>
        <w:tab/>
        <w:t>Eichhörnchen können weit sehen.</w:t>
      </w:r>
    </w:p>
    <w:p w:rsidR="007B55AF" w:rsidRDefault="007B55AF" w:rsidP="00FF3613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3EF9506" wp14:editId="7934E211">
                <wp:simplePos x="0" y="0"/>
                <wp:positionH relativeFrom="column">
                  <wp:posOffset>1630680</wp:posOffset>
                </wp:positionH>
                <wp:positionV relativeFrom="paragraph">
                  <wp:posOffset>174625</wp:posOffset>
                </wp:positionV>
                <wp:extent cx="845820" cy="289560"/>
                <wp:effectExtent l="0" t="0" r="0" b="0"/>
                <wp:wrapNone/>
                <wp:docPr id="18" name="Gruppieren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20" name="Grafik 2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Grafik 2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Grafik 2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8" o:spid="_x0000_s1026" style="position:absolute;margin-left:128.4pt;margin-top:13.75pt;width:66.6pt;height:22.8pt;z-index:251669504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">
                <v:shape id="Grafik 20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KrD7CAAAA2wAAAA8AAABkcnMvZG93bnJldi54bWxEj8tqw0AMRfeF/MOgQHfNOE5pguOxKYVC&#10;6KYk7QcIj2KbeDSOZ+rH31eLQpfi6h4d5eXsOjXSEFrPBrabBBRx5W3LtYHvr/enA6gQkS12nsnA&#10;QgHKYvWQY2b9xGcaL7FWAuGQoYEmxj7TOlQNOQwb3xNLdvWDwyjjUGs74CRw1+k0SV60w5blQoM9&#10;vTVU3S4/TjSwfx5rPODn8rGjdJ+c+T7Nxjyu59cjqEhz/F/+a5+sgVTs5RcBgC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yqw+wgAAANsAAAAPAAAAAAAAAAAAAAAAAJ8C&#10;AABkcnMvZG93bnJldi54bWxQSwUGAAAAAAQABAD3AAAAjgMAAAAA&#10;">
                  <v:imagedata r:id="rId16" o:title=""/>
                  <v:path arrowok="t"/>
                </v:shape>
                <v:shape id="Grafik 21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8I7HDAAAA2wAAAA8AAABkcnMvZG93bnJldi54bWxEj0FrAjEUhO8F/0N4hd5qdoVKuzVKsZV6&#10;k67r/Zk8N0s3L+sm6vbfG0HocZiZb5jZYnCtOFMfGs8K8nEGglh703CtoNqunl9BhIhssPVMCv4o&#10;wGI+ephhYfyFf+hcxlokCIcCFdgYu0LKoC05DGPfESfv4HuHMcm+lqbHS4K7Vk6ybCodNpwWLHa0&#10;tKR/y5NT0Bxf3pY7rrptdfjcfH/tdV5ardTT4/DxDiLSEP/D9/baKJjkcPuSfoCcX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nwjscMAAADbAAAADwAAAAAAAAAAAAAAAACf&#10;AgAAZHJzL2Rvd25yZXYueG1sUEsFBgAAAAAEAAQA9wAAAI8DAAAAAA==&#10;">
                  <v:imagedata r:id="rId17" o:title=""/>
                  <v:path arrowok="t"/>
                </v:shape>
                <v:shape id="Grafik 22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y8H7CAAAA2wAAAA8AAABkcnMvZG93bnJldi54bWxEj0FrwkAUhO9C/8PyCl6kbszBSnSVUhC8&#10;qBiFXh/ZZxKafZvurjH5964g9DjMzDfMatObRnTkfG1ZwWyagCAurK65VHA5bz8WIHxA1thYJgUD&#10;edis30YrzLS984m6PJQiQthnqKAKoc2k9EVFBv3UtsTRu1pnMETpSqkd3iPcNDJNkrk0WHNcqLCl&#10;74qK3/xmFOTJcfJ5+OmGdDcs/kKJ+9yhVmr83n8tQQTqw3/41d5pBWkKzy/xB8j1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MvB+wgAAANsAAAAPAAAAAAAAAAAAAAAAAJ8C&#10;AABkcnMvZG93bnJldi54bWxQSwUGAAAAAAQABAD3AAAAjgMAAAAA&#10;">
                  <v:imagedata r:id="rId18" o:title=""/>
                  <v:path arrowok="t"/>
                </v:shape>
              </v:group>
            </w:pict>
          </mc:Fallback>
        </mc:AlternateContent>
      </w:r>
    </w:p>
    <w:p w:rsidR="007B55AF" w:rsidRPr="00287B24" w:rsidRDefault="007B55AF" w:rsidP="007B55A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5AF" w:rsidRDefault="007B55AF" w:rsidP="00FF3613">
      <w:r w:rsidRPr="001C4379">
        <w:rPr>
          <w:sz w:val="24"/>
        </w:rPr>
        <w:t xml:space="preserve">Diese Aufgabe fiel mir: </w:t>
      </w:r>
      <w:r>
        <w:tab/>
      </w:r>
    </w:p>
    <w:p w:rsidR="007B55AF" w:rsidRDefault="007B55AF" w:rsidP="00FF3613"/>
    <w:p w:rsidR="007B55AF" w:rsidRPr="00D3427F" w:rsidRDefault="007B55AF" w:rsidP="007B55AF">
      <w:pPr>
        <w:pStyle w:val="ekvnummerierung"/>
        <w:framePr w:wrap="around"/>
      </w:pPr>
      <w:r>
        <w:t>4</w:t>
      </w:r>
    </w:p>
    <w:p w:rsidR="007B55AF" w:rsidRPr="00287B24" w:rsidRDefault="007B55AF" w:rsidP="007B55A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5AF" w:rsidRPr="001C4379" w:rsidRDefault="007B55AF" w:rsidP="00FF3613">
      <w:pPr>
        <w:rPr>
          <w:sz w:val="24"/>
        </w:rPr>
      </w:pPr>
      <w:r w:rsidRPr="001C4379">
        <w:rPr>
          <w:sz w:val="24"/>
        </w:rPr>
        <w:t>Wie heißt der Satz? Schreibe ihn auf.</w:t>
      </w:r>
    </w:p>
    <w:p w:rsidR="007B55AF" w:rsidRDefault="007B55AF" w:rsidP="00FF3613"/>
    <w:p w:rsidR="007B55AF" w:rsidRDefault="007B55AF" w:rsidP="00FF3613">
      <w:pPr>
        <w:rPr>
          <w:sz w:val="26"/>
          <w:szCs w:val="26"/>
        </w:rPr>
      </w:pPr>
      <w:r w:rsidRPr="007B55AF">
        <w:rPr>
          <w:sz w:val="26"/>
          <w:szCs w:val="26"/>
        </w:rPr>
        <w:t>MITDEMSCHWANZKÖNNENDIEEICHHÖRNCHENIHRENSPRUNGSTEUERN</w:t>
      </w:r>
    </w:p>
    <w:p w:rsidR="007B55AF" w:rsidRDefault="007B55AF" w:rsidP="00FF3613">
      <w:pPr>
        <w:rPr>
          <w:sz w:val="26"/>
          <w:szCs w:val="26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B55AF" w:rsidRPr="001F1E3D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:rsidR="007B55AF" w:rsidRPr="001F1E3D" w:rsidRDefault="007B55AF" w:rsidP="001F1E3D">
            <w:pPr>
              <w:pStyle w:val="ekvlinie"/>
            </w:pPr>
          </w:p>
        </w:tc>
      </w:tr>
      <w:tr w:rsidR="007B55AF" w:rsidRPr="001F1E3D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7B55AF" w:rsidRPr="001F1E3D" w:rsidRDefault="007B55AF" w:rsidP="001F1E3D">
            <w:pPr>
              <w:pStyle w:val="ekvlinie"/>
            </w:pPr>
          </w:p>
        </w:tc>
      </w:tr>
      <w:tr w:rsidR="007B55AF" w:rsidRPr="001F1E3D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7B55AF" w:rsidRPr="001F1E3D" w:rsidRDefault="007B55AF" w:rsidP="001F1E3D">
            <w:pPr>
              <w:pStyle w:val="ekvlinie"/>
            </w:pPr>
          </w:p>
        </w:tc>
      </w:tr>
    </w:tbl>
    <w:p w:rsidR="007B55AF" w:rsidRDefault="007B55AF" w:rsidP="00FF3613">
      <w:pPr>
        <w:rPr>
          <w:sz w:val="26"/>
          <w:szCs w:val="26"/>
        </w:rPr>
      </w:pPr>
    </w:p>
    <w:tbl>
      <w:tblPr>
        <w:tblW w:w="694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6"/>
      </w:tblGrid>
      <w:tr w:rsidR="007B55AF" w:rsidRPr="001F1E3D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:rsidR="007B55AF" w:rsidRPr="001F1E3D" w:rsidRDefault="007B55AF" w:rsidP="001F1E3D">
            <w:pPr>
              <w:pStyle w:val="ekvlinie"/>
            </w:pPr>
          </w:p>
        </w:tc>
      </w:tr>
      <w:tr w:rsidR="007B55AF" w:rsidRPr="001F1E3D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7B55AF" w:rsidRPr="001F1E3D" w:rsidRDefault="007B55AF" w:rsidP="001F1E3D">
            <w:pPr>
              <w:pStyle w:val="ekvlinie"/>
            </w:pPr>
          </w:p>
        </w:tc>
      </w:tr>
      <w:tr w:rsidR="007B55AF" w:rsidRPr="001F1E3D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7B55AF" w:rsidRPr="001F1E3D" w:rsidRDefault="007B55AF" w:rsidP="001F1E3D">
            <w:pPr>
              <w:pStyle w:val="ekvlinie"/>
            </w:pPr>
          </w:p>
        </w:tc>
      </w:tr>
    </w:tbl>
    <w:p w:rsidR="00AA7F57" w:rsidRDefault="00AA7F57" w:rsidP="00FF3613">
      <w:pPr>
        <w:rPr>
          <w:sz w:val="26"/>
          <w:szCs w:val="26"/>
        </w:rPr>
      </w:pPr>
    </w:p>
    <w:p w:rsidR="007B55AF" w:rsidRDefault="007B55AF" w:rsidP="00FF3613">
      <w:pPr>
        <w:rPr>
          <w:sz w:val="26"/>
          <w:szCs w:val="26"/>
        </w:rPr>
      </w:pPr>
      <w:r w:rsidRPr="007B55AF">
        <w:rPr>
          <w:szCs w:val="23"/>
          <w:lang w:eastAsia="de-DE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948932E" wp14:editId="4042FDB0">
                <wp:simplePos x="0" y="0"/>
                <wp:positionH relativeFrom="column">
                  <wp:posOffset>1645920</wp:posOffset>
                </wp:positionH>
                <wp:positionV relativeFrom="paragraph">
                  <wp:posOffset>180340</wp:posOffset>
                </wp:positionV>
                <wp:extent cx="845820" cy="289560"/>
                <wp:effectExtent l="0" t="0" r="0" b="0"/>
                <wp:wrapNone/>
                <wp:docPr id="24" name="Gruppieren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25" name="Grafik 2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Grafik 2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Grafik 2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4" o:spid="_x0000_s1026" style="position:absolute;margin-left:129.6pt;margin-top:14.2pt;width:66.6pt;height:22.8pt;z-index:251671552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">
                <v:shape id="Grafik 25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9D6bBAAAA2wAAAA8AAABkcnMvZG93bnJldi54bWxEj1GLwjAQhN+F+w9hD3zT1J56Uk3LIRyI&#10;L6LeD1iatS02m14T2/rvjSD4OMzONzubbDC16Kh1lWUFs2kEgji3uuJCwd/5d7IC4TyyxtoyKbiT&#10;gyz9GG0w0bbnI3UnX4gAYZeggtL7JpHS5SUZdFPbEAfvYluDPsi2kLrFPsBNLeMoWkqDFYeGEhva&#10;lpRfTzcT3sBm3hW4wsN9/0Xxd3Tk/35Qavw5/KxBeBr8+/iV3mkF8QKeWwIAZPo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q9D6bBAAAA2wAAAA8AAAAAAAAAAAAAAAAAnwIA&#10;AGRycy9kb3ducmV2LnhtbFBLBQYAAAAABAAEAPcAAACNAwAAAAA=&#10;">
                  <v:imagedata r:id="rId16" o:title=""/>
                  <v:path arrowok="t"/>
                </v:shape>
                <v:shape id="Grafik 27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ZHl7DAAAA2wAAAA8AAABkcnMvZG93bnJldi54bWxEj0FrAjEUhO8F/0N4greaVdDq1iiiFnsr&#10;rtv7a/LcLN28rJtUt/++KRR6HGbmG2a16V0jbtSF2rOCyTgDQay9qblSUJ5fHhcgQkQ22HgmBd8U&#10;YLMePKwwN/7OJ7oVsRIJwiFHBTbGNpcyaEsOw9i3xMm7+M5hTLKrpOnwnuCukdMsm0uHNacFiy3t&#10;LOnP4sspqK+z5e6dy/ZcXvZvx8OHnhRWKzUa9ttnEJH6+B/+a78aBdMn+P2SfoB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tkeXsMAAADbAAAADwAAAAAAAAAAAAAAAACf&#10;AgAAZHJzL2Rvd25yZXYueG1sUEsFBgAAAAAEAAQA9wAAAI8DAAAAAA==&#10;">
                  <v:imagedata r:id="rId17" o:title=""/>
                  <v:path arrowok="t"/>
                </v:shape>
                <v:shape id="Grafik 28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ax5TBAAAA2wAAAA8AAABkcnMvZG93bnJldi54bWxETz1rwzAQ3QP9D+IKXUIj10NqXCuhBAJZ&#10;mlCn0PWwLrKJdXIl1bH/fTQUOj7ed7WdbC9G8qFzrOBllYEgbpzu2Cj4Ou+fCxAhImvsHZOCmQJs&#10;Nw+LCkvtbvxJYx2NSCEcSlTQxjiUUoamJYth5QbixF2ctxgT9EZqj7cUbnuZZ9laWuw4NbQ40K6l&#10;5lr/WgV1dlq+Hr/HOT/MxU80+FF71Eo9PU7vbyAiTfFf/Oc+aAV5Gpu+pB8gN3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Hax5TBAAAA2wAAAA8AAAAAAAAAAAAAAAAAnwIA&#10;AGRycy9kb3ducmV2LnhtbFBLBQYAAAAABAAEAPcAAACNAwAAAAA=&#10;">
                  <v:imagedata r:id="rId18" o:title=""/>
                  <v:path arrowok="t"/>
                </v:shape>
              </v:group>
            </w:pict>
          </mc:Fallback>
        </mc:AlternateContent>
      </w:r>
    </w:p>
    <w:p w:rsidR="00EA143D" w:rsidRPr="00287B24" w:rsidRDefault="00EA143D" w:rsidP="00EA143D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43" name="Grafi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5AF" w:rsidRDefault="007B55AF" w:rsidP="00FF3613">
      <w:pPr>
        <w:rPr>
          <w:szCs w:val="23"/>
        </w:rPr>
      </w:pPr>
      <w:r w:rsidRPr="001C4379">
        <w:rPr>
          <w:sz w:val="24"/>
          <w:szCs w:val="23"/>
        </w:rPr>
        <w:t xml:space="preserve">Diese Aufgabe fiel mir: </w:t>
      </w:r>
      <w:r>
        <w:rPr>
          <w:szCs w:val="23"/>
        </w:rPr>
        <w:tab/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7B55AF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7B55AF" w:rsidRPr="00AE65F6" w:rsidRDefault="007B55AF" w:rsidP="00362B02">
            <w:pPr>
              <w:pageBreakBefore/>
              <w:rPr>
                <w:color w:val="FFFFFF" w:themeColor="background1"/>
              </w:rPr>
            </w:pPr>
            <w:r>
              <w:rPr>
                <w:szCs w:val="23"/>
              </w:rPr>
              <w:lastRenderedPageBreak/>
              <w:br w:type="column"/>
            </w:r>
          </w:p>
        </w:tc>
        <w:tc>
          <w:tcPr>
            <w:tcW w:w="4186" w:type="dxa"/>
            <w:noWrap/>
            <w:vAlign w:val="bottom"/>
          </w:tcPr>
          <w:p w:rsidR="007B55AF" w:rsidRPr="0006258C" w:rsidRDefault="007B55AF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7B55AF" w:rsidRPr="00EA7542" w:rsidRDefault="007B55AF" w:rsidP="00EA7542">
            <w:pPr>
              <w:pStyle w:val="ekvkolumnentitel"/>
            </w:pPr>
            <w:r>
              <w:t>Klasse:</w:t>
            </w:r>
            <w:r w:rsidR="00C11658">
              <w:t xml:space="preserve"> 2</w:t>
            </w:r>
          </w:p>
        </w:tc>
        <w:tc>
          <w:tcPr>
            <w:tcW w:w="2114" w:type="dxa"/>
            <w:noWrap/>
            <w:vAlign w:val="bottom"/>
          </w:tcPr>
          <w:p w:rsidR="007B55AF" w:rsidRPr="00EA7542" w:rsidRDefault="007B55AF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7B55AF" w:rsidRPr="00EA7542" w:rsidRDefault="007B55AF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7B55AF" w:rsidRPr="00C172AE" w:rsidRDefault="007B55AF" w:rsidP="009656C1">
            <w:pPr>
              <w:pStyle w:val="ekvkvnummer"/>
            </w:pPr>
            <w:r>
              <w:t xml:space="preserve">KV </w:t>
            </w:r>
            <w:r w:rsidR="009656C1">
              <w:t>4</w:t>
            </w:r>
          </w:p>
        </w:tc>
      </w:tr>
      <w:tr w:rsidR="007B55AF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7B55AF" w:rsidRPr="00BF17F2" w:rsidRDefault="007B55AF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7B55AF" w:rsidRPr="00BF17F2" w:rsidRDefault="007B55AF" w:rsidP="00037566">
            <w:pPr>
              <w:rPr>
                <w:color w:val="FFFFFF" w:themeColor="background1"/>
              </w:rPr>
            </w:pPr>
          </w:p>
        </w:tc>
      </w:tr>
    </w:tbl>
    <w:p w:rsidR="007B55AF" w:rsidRPr="00D3427F" w:rsidRDefault="007B55AF" w:rsidP="007B55AF">
      <w:pPr>
        <w:pStyle w:val="ekvnummerierung"/>
        <w:framePr w:wrap="around"/>
      </w:pPr>
      <w:r>
        <w:t>5</w:t>
      </w:r>
    </w:p>
    <w:p w:rsidR="00EA143D" w:rsidRPr="00287B24" w:rsidRDefault="00EA143D" w:rsidP="00EA143D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5AF" w:rsidRPr="001C4379" w:rsidRDefault="007B55AF" w:rsidP="00FF3613">
      <w:pPr>
        <w:rPr>
          <w:sz w:val="24"/>
          <w:szCs w:val="23"/>
        </w:rPr>
      </w:pPr>
      <w:r w:rsidRPr="001C4379">
        <w:rPr>
          <w:sz w:val="24"/>
          <w:szCs w:val="23"/>
        </w:rPr>
        <w:t>Kreuze die richtigen Sätze an.</w:t>
      </w:r>
    </w:p>
    <w:p w:rsidR="007B55AF" w:rsidRDefault="007B55AF" w:rsidP="00FF3613">
      <w:pPr>
        <w:rPr>
          <w:szCs w:val="23"/>
        </w:rPr>
      </w:pPr>
    </w:p>
    <w:tbl>
      <w:tblPr>
        <w:tblW w:w="93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5"/>
        <w:gridCol w:w="2013"/>
        <w:gridCol w:w="1911"/>
      </w:tblGrid>
      <w:tr w:rsidR="00EA143D" w:rsidRPr="00FB3BCE" w:rsidTr="00EA143D">
        <w:trPr>
          <w:trHeight w:val="443"/>
        </w:trPr>
        <w:tc>
          <w:tcPr>
            <w:tcW w:w="5465" w:type="dxa"/>
            <w:tcBorders>
              <w:bottom w:val="single" w:sz="12" w:space="0" w:color="333333"/>
              <w:right w:val="single" w:sz="4" w:space="0" w:color="auto"/>
            </w:tcBorders>
            <w:shd w:val="clear" w:color="auto" w:fill="D9D9D9"/>
            <w:vAlign w:val="center"/>
          </w:tcPr>
          <w:p w:rsidR="00EA143D" w:rsidRPr="00EA143D" w:rsidRDefault="00EA143D" w:rsidP="00EA143D">
            <w:pPr>
              <w:pStyle w:val="ekvtabelle"/>
              <w:rPr>
                <w:sz w:val="27"/>
                <w:szCs w:val="27"/>
              </w:rPr>
            </w:pPr>
          </w:p>
        </w:tc>
        <w:tc>
          <w:tcPr>
            <w:tcW w:w="2013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  <w:vAlign w:val="center"/>
          </w:tcPr>
          <w:p w:rsidR="00EA143D" w:rsidRPr="00EA143D" w:rsidRDefault="006A16F2" w:rsidP="006A16F2">
            <w:pPr>
              <w:pStyle w:val="ekvtabelle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r</w:t>
            </w:r>
            <w:r w:rsidR="00EA143D" w:rsidRPr="00EA143D">
              <w:rPr>
                <w:sz w:val="27"/>
                <w:szCs w:val="27"/>
              </w:rPr>
              <w:t>ichtig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  <w:vAlign w:val="center"/>
          </w:tcPr>
          <w:p w:rsidR="00EA143D" w:rsidRPr="00EA143D" w:rsidRDefault="006A16F2" w:rsidP="006A16F2">
            <w:pPr>
              <w:pStyle w:val="ekvtabelle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f</w:t>
            </w:r>
            <w:r w:rsidR="00EA143D" w:rsidRPr="00EA143D">
              <w:rPr>
                <w:sz w:val="27"/>
                <w:szCs w:val="27"/>
              </w:rPr>
              <w:t>alsch</w:t>
            </w:r>
          </w:p>
        </w:tc>
      </w:tr>
      <w:tr w:rsidR="00EA143D" w:rsidRPr="00FB3BCE" w:rsidTr="00EA143D">
        <w:trPr>
          <w:trHeight w:val="443"/>
        </w:trPr>
        <w:tc>
          <w:tcPr>
            <w:tcW w:w="5465" w:type="dxa"/>
            <w:tcBorders>
              <w:top w:val="single" w:sz="12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EA143D" w:rsidRPr="00EA143D" w:rsidRDefault="00EA143D" w:rsidP="00EA143D">
            <w:pPr>
              <w:pStyle w:val="ekvtabelle"/>
              <w:rPr>
                <w:sz w:val="27"/>
                <w:szCs w:val="27"/>
              </w:rPr>
            </w:pPr>
            <w:r w:rsidRPr="00EA143D">
              <w:rPr>
                <w:sz w:val="27"/>
                <w:szCs w:val="27"/>
              </w:rPr>
              <w:t>Das Eichhörnchen lebt auf Bäumen.</w:t>
            </w:r>
          </w:p>
        </w:tc>
        <w:tc>
          <w:tcPr>
            <w:tcW w:w="2013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EA143D" w:rsidRPr="00EA143D" w:rsidRDefault="00EA143D" w:rsidP="00EA143D">
            <w:pPr>
              <w:pStyle w:val="ekvtabelle"/>
              <w:rPr>
                <w:sz w:val="27"/>
                <w:szCs w:val="27"/>
              </w:rPr>
            </w:pPr>
          </w:p>
        </w:tc>
        <w:tc>
          <w:tcPr>
            <w:tcW w:w="1911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EA143D" w:rsidRPr="00EA143D" w:rsidRDefault="00EA143D" w:rsidP="00EA143D">
            <w:pPr>
              <w:pStyle w:val="ekvtabelle"/>
              <w:rPr>
                <w:sz w:val="27"/>
                <w:szCs w:val="27"/>
              </w:rPr>
            </w:pPr>
          </w:p>
        </w:tc>
      </w:tr>
      <w:tr w:rsidR="00EA143D" w:rsidRPr="00FB3BCE" w:rsidTr="00EA143D">
        <w:trPr>
          <w:trHeight w:val="443"/>
        </w:trPr>
        <w:tc>
          <w:tcPr>
            <w:tcW w:w="5465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EA143D" w:rsidRPr="00EA143D" w:rsidRDefault="00EA143D" w:rsidP="00EA143D">
            <w:pPr>
              <w:pStyle w:val="ekvtabelle"/>
              <w:rPr>
                <w:sz w:val="27"/>
                <w:szCs w:val="27"/>
              </w:rPr>
            </w:pPr>
            <w:r w:rsidRPr="00EA143D">
              <w:rPr>
                <w:sz w:val="27"/>
                <w:szCs w:val="27"/>
              </w:rPr>
              <w:t>Das Eichhörnchen lebt nur im Wald.</w:t>
            </w:r>
          </w:p>
        </w:tc>
        <w:tc>
          <w:tcPr>
            <w:tcW w:w="201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EA143D" w:rsidRPr="00EA143D" w:rsidRDefault="00EA143D" w:rsidP="00EA143D">
            <w:pPr>
              <w:pStyle w:val="ekvtabelle"/>
              <w:rPr>
                <w:sz w:val="27"/>
                <w:szCs w:val="27"/>
              </w:rPr>
            </w:pPr>
          </w:p>
        </w:tc>
        <w:tc>
          <w:tcPr>
            <w:tcW w:w="1911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EA143D" w:rsidRPr="00EA143D" w:rsidRDefault="00EA143D" w:rsidP="00EA143D">
            <w:pPr>
              <w:pStyle w:val="ekvtabelle"/>
              <w:rPr>
                <w:sz w:val="27"/>
                <w:szCs w:val="27"/>
              </w:rPr>
            </w:pPr>
          </w:p>
        </w:tc>
      </w:tr>
      <w:tr w:rsidR="00EA143D" w:rsidRPr="00FB3BCE" w:rsidTr="00EA143D">
        <w:trPr>
          <w:trHeight w:val="443"/>
        </w:trPr>
        <w:tc>
          <w:tcPr>
            <w:tcW w:w="5465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EA143D" w:rsidRPr="00EA143D" w:rsidRDefault="00EA143D" w:rsidP="00EA143D">
            <w:pPr>
              <w:pStyle w:val="ekvtabelle"/>
              <w:rPr>
                <w:sz w:val="27"/>
                <w:szCs w:val="27"/>
              </w:rPr>
            </w:pPr>
            <w:r w:rsidRPr="00EA143D">
              <w:rPr>
                <w:sz w:val="27"/>
                <w:szCs w:val="27"/>
              </w:rPr>
              <w:t xml:space="preserve">Eichhörnchen haben </w:t>
            </w:r>
            <w:r w:rsidR="001C4379">
              <w:rPr>
                <w:sz w:val="27"/>
                <w:szCs w:val="27"/>
              </w:rPr>
              <w:t>e</w:t>
            </w:r>
            <w:r w:rsidRPr="00EA143D">
              <w:rPr>
                <w:sz w:val="27"/>
                <w:szCs w:val="27"/>
              </w:rPr>
              <w:t>inen kurzen Schwanz.</w:t>
            </w:r>
          </w:p>
        </w:tc>
        <w:tc>
          <w:tcPr>
            <w:tcW w:w="201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EA143D" w:rsidRPr="00EA143D" w:rsidRDefault="00EA143D" w:rsidP="00EA143D">
            <w:pPr>
              <w:pStyle w:val="ekvtabelle"/>
              <w:rPr>
                <w:sz w:val="27"/>
                <w:szCs w:val="27"/>
              </w:rPr>
            </w:pPr>
          </w:p>
        </w:tc>
        <w:tc>
          <w:tcPr>
            <w:tcW w:w="1911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EA143D" w:rsidRPr="00EA143D" w:rsidRDefault="00EA143D" w:rsidP="00EA143D">
            <w:pPr>
              <w:pStyle w:val="ekvtabelle"/>
              <w:rPr>
                <w:sz w:val="27"/>
                <w:szCs w:val="27"/>
              </w:rPr>
            </w:pPr>
          </w:p>
        </w:tc>
      </w:tr>
      <w:tr w:rsidR="00EA143D" w:rsidRPr="00FB3BCE" w:rsidTr="00EA143D">
        <w:trPr>
          <w:trHeight w:val="443"/>
        </w:trPr>
        <w:tc>
          <w:tcPr>
            <w:tcW w:w="5465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EA143D" w:rsidRPr="00EA143D" w:rsidRDefault="00EA143D" w:rsidP="00EA143D">
            <w:pPr>
              <w:pStyle w:val="ekvtabelle"/>
              <w:rPr>
                <w:sz w:val="27"/>
                <w:szCs w:val="27"/>
              </w:rPr>
            </w:pPr>
            <w:r w:rsidRPr="00EA143D">
              <w:rPr>
                <w:sz w:val="27"/>
                <w:szCs w:val="27"/>
              </w:rPr>
              <w:t>Das Eichhörnchen kann gut klettern.</w:t>
            </w:r>
          </w:p>
        </w:tc>
        <w:tc>
          <w:tcPr>
            <w:tcW w:w="201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EA143D" w:rsidRPr="00EA143D" w:rsidRDefault="00EA143D" w:rsidP="00EA143D">
            <w:pPr>
              <w:pStyle w:val="ekvtabelle"/>
              <w:rPr>
                <w:sz w:val="27"/>
                <w:szCs w:val="27"/>
              </w:rPr>
            </w:pPr>
          </w:p>
        </w:tc>
        <w:tc>
          <w:tcPr>
            <w:tcW w:w="1911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EA143D" w:rsidRPr="00EA143D" w:rsidRDefault="00EA143D" w:rsidP="00EA143D">
            <w:pPr>
              <w:pStyle w:val="ekvtabelle"/>
              <w:rPr>
                <w:sz w:val="27"/>
                <w:szCs w:val="27"/>
              </w:rPr>
            </w:pPr>
          </w:p>
        </w:tc>
      </w:tr>
      <w:tr w:rsidR="00EA143D" w:rsidRPr="00FB3BCE" w:rsidTr="00EA143D">
        <w:trPr>
          <w:trHeight w:val="443"/>
        </w:trPr>
        <w:tc>
          <w:tcPr>
            <w:tcW w:w="5465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EA143D" w:rsidRPr="00EA143D" w:rsidRDefault="00EA143D" w:rsidP="00EA143D">
            <w:pPr>
              <w:pStyle w:val="ekvtabelle"/>
              <w:rPr>
                <w:sz w:val="27"/>
                <w:szCs w:val="27"/>
              </w:rPr>
            </w:pPr>
            <w:r w:rsidRPr="00EA143D">
              <w:rPr>
                <w:sz w:val="27"/>
                <w:szCs w:val="27"/>
              </w:rPr>
              <w:t>Das Eichhörnchen kann weit springen.</w:t>
            </w:r>
          </w:p>
        </w:tc>
        <w:tc>
          <w:tcPr>
            <w:tcW w:w="201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EA143D" w:rsidRPr="00EA143D" w:rsidRDefault="00EA143D" w:rsidP="00EA143D">
            <w:pPr>
              <w:pStyle w:val="ekvtabelle"/>
              <w:rPr>
                <w:sz w:val="27"/>
                <w:szCs w:val="27"/>
              </w:rPr>
            </w:pPr>
          </w:p>
        </w:tc>
        <w:tc>
          <w:tcPr>
            <w:tcW w:w="1911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EA143D" w:rsidRPr="00EA143D" w:rsidRDefault="00EA143D" w:rsidP="00EA143D">
            <w:pPr>
              <w:pStyle w:val="ekvtabelle"/>
              <w:rPr>
                <w:sz w:val="27"/>
                <w:szCs w:val="27"/>
              </w:rPr>
            </w:pPr>
          </w:p>
        </w:tc>
      </w:tr>
    </w:tbl>
    <w:p w:rsidR="007B55AF" w:rsidRDefault="007B55AF" w:rsidP="00FF3613">
      <w:pPr>
        <w:rPr>
          <w:szCs w:val="23"/>
        </w:rPr>
      </w:pPr>
    </w:p>
    <w:p w:rsidR="00EA143D" w:rsidRDefault="00EA143D" w:rsidP="00FF3613">
      <w:pPr>
        <w:rPr>
          <w:szCs w:val="23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C67485F" wp14:editId="11502D58">
                <wp:simplePos x="0" y="0"/>
                <wp:positionH relativeFrom="column">
                  <wp:posOffset>1644015</wp:posOffset>
                </wp:positionH>
                <wp:positionV relativeFrom="paragraph">
                  <wp:posOffset>166370</wp:posOffset>
                </wp:positionV>
                <wp:extent cx="845820" cy="289560"/>
                <wp:effectExtent l="0" t="0" r="0" b="0"/>
                <wp:wrapNone/>
                <wp:docPr id="29" name="Gruppieren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30" name="Grafik 3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Grafik 3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Grafik 3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9" o:spid="_x0000_s1026" style="position:absolute;margin-left:129.45pt;margin-top:13.1pt;width:66.6pt;height:22.8pt;z-index:251673600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">
                <v:shape id="Grafik 30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TOuPBAAAA2wAAAA8AAABkcnMvZG93bnJldi54bWxEj92KwkAMRu8XfIchgnfrVF1WqY4igiDe&#10;LP48QOjEttjJ1M7Y1rc3F8Jehi/fyclq07tKtdSE0rOByTgBRZx5W3Ju4HrZfy9AhYhssfJMBl4U&#10;YLMefK0wtb7jE7XnmCuBcEjRQBFjnWodsoIchrGviSW7+cZhlLHJtW2wE7ir9DRJfrXDkuVCgTXt&#10;Csru56cTDax/2hwX+Pc6zmg6T0786HpjRsN+uwQVqY//y5/2wRqYib38IgDQ6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8TOuPBAAAA2wAAAA8AAAAAAAAAAAAAAAAAnwIA&#10;AGRycy9kb3ducmV2LnhtbFBLBQYAAAAABAAEAPcAAACNAwAAAAA=&#10;">
                  <v:imagedata r:id="rId16" o:title=""/>
                  <v:path arrowok="t"/>
                </v:shape>
                <v:shape id="Grafik 31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ltWzDAAAA2wAAAA8AAABkcnMvZG93bnJldi54bWxEj8FOwzAQRO9I/IO1SNyoExCIpnUq1BbB&#10;DZGm9629iSPidYhNm/59jYTEcTQzbzTL1eR6caQxdJ4V5LMMBLH2puNWQb17vXsGESKywd4zKThT&#10;gFV5fbXEwvgTf9Kxiq1IEA4FKrAxDoWUQVtyGGZ+IE5e40eHMcmxlWbEU4K7Xt5n2ZN02HFasDjQ&#10;2pL+qn6cgu77cb7ecz3s6mbz8bY96LyyWqnbm+llASLSFP/Df+13o+Ahh98v6QfI8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6W1bMMAAADbAAAADwAAAAAAAAAAAAAAAACf&#10;AgAAZHJzL2Rvd25yZXYueG1sUEsFBgAAAAAEAAQA9wAAAI8DAAAAAA==&#10;">
                  <v:imagedata r:id="rId17" o:title=""/>
                  <v:path arrowok="t"/>
                </v:shape>
                <v:shape id="Grafik 32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rZqPDAAAA2wAAAA8AAABkcnMvZG93bnJldi54bWxEj0FrwkAUhO+C/2F5BS+iG1OokrqKCIIX&#10;WxoFr4/saxKafRt315j8e7dQ6HGYmW+Y9bY3jejI+dqygsU8AUFcWF1zqeByPsxWIHxA1thYJgUD&#10;edhuxqM1Zto++Iu6PJQiQthnqKAKoc2k9EVFBv3ctsTR+7bOYIjSlVI7fES4aWSaJG/SYM1xocKW&#10;9hUVP/ndKMiTz+ny49oN6XFY3UKJp9yhVmry0u/eQQTqw3/4r33UCl5T+P0Sf4D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etmo8MAAADbAAAADwAAAAAAAAAAAAAAAACf&#10;AgAAZHJzL2Rvd25yZXYueG1sUEsFBgAAAAAEAAQA9wAAAI8DAAAAAA==&#10;">
                  <v:imagedata r:id="rId18" o:title=""/>
                  <v:path arrowok="t"/>
                </v:shape>
              </v:group>
            </w:pict>
          </mc:Fallback>
        </mc:AlternateContent>
      </w:r>
    </w:p>
    <w:p w:rsidR="00EA143D" w:rsidRPr="00287B24" w:rsidRDefault="00EA143D" w:rsidP="00EA143D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40" name="Grafi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43D" w:rsidRDefault="00EA143D" w:rsidP="00FF3613">
      <w:pPr>
        <w:rPr>
          <w:szCs w:val="23"/>
        </w:rPr>
      </w:pPr>
      <w:r w:rsidRPr="001C4379">
        <w:rPr>
          <w:sz w:val="24"/>
          <w:szCs w:val="23"/>
        </w:rPr>
        <w:t xml:space="preserve">Diese Aufgabe fiel mir: </w:t>
      </w:r>
      <w:r>
        <w:rPr>
          <w:szCs w:val="23"/>
        </w:rPr>
        <w:tab/>
      </w:r>
    </w:p>
    <w:p w:rsidR="00EA143D" w:rsidRDefault="00EA143D" w:rsidP="00FF3613">
      <w:pPr>
        <w:rPr>
          <w:szCs w:val="23"/>
        </w:rPr>
      </w:pPr>
    </w:p>
    <w:p w:rsidR="00EA143D" w:rsidRDefault="00EA143D" w:rsidP="00FF3613">
      <w:pPr>
        <w:rPr>
          <w:szCs w:val="23"/>
        </w:rPr>
      </w:pPr>
    </w:p>
    <w:p w:rsidR="00EA143D" w:rsidRPr="00D3427F" w:rsidRDefault="00EA143D" w:rsidP="00EA143D">
      <w:pPr>
        <w:pStyle w:val="ekvnummerierung"/>
        <w:framePr w:wrap="around"/>
      </w:pPr>
      <w:r>
        <w:t>6</w:t>
      </w:r>
    </w:p>
    <w:p w:rsidR="00EA143D" w:rsidRPr="00287B24" w:rsidRDefault="00EA143D" w:rsidP="00EA143D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635" b="0"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43D" w:rsidRPr="001C4379" w:rsidRDefault="00EA143D" w:rsidP="00FF3613">
      <w:pPr>
        <w:rPr>
          <w:sz w:val="24"/>
          <w:szCs w:val="23"/>
        </w:rPr>
      </w:pPr>
      <w:r w:rsidRPr="001C4379">
        <w:rPr>
          <w:sz w:val="24"/>
          <w:szCs w:val="23"/>
        </w:rPr>
        <w:t>Hier kannst du ein Eichhörnchen malen.</w:t>
      </w:r>
    </w:p>
    <w:p w:rsidR="00AA7F57" w:rsidRDefault="00AA7F57" w:rsidP="00FF3613">
      <w:pPr>
        <w:rPr>
          <w:szCs w:val="23"/>
        </w:rPr>
      </w:pPr>
    </w:p>
    <w:tbl>
      <w:tblPr>
        <w:tblW w:w="9937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7"/>
      </w:tblGrid>
      <w:tr w:rsidR="00EA143D" w:rsidRPr="00C24816" w:rsidTr="00AA7F57">
        <w:trPr>
          <w:trHeight w:hRule="exact" w:val="6887"/>
        </w:trPr>
        <w:tc>
          <w:tcPr>
            <w:tcW w:w="9937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:rsidR="00EA143D" w:rsidRPr="00C24816" w:rsidRDefault="00EA143D" w:rsidP="00C24816">
            <w:pPr>
              <w:pStyle w:val="ekvmittelband"/>
            </w:pPr>
          </w:p>
        </w:tc>
      </w:tr>
    </w:tbl>
    <w:p w:rsidR="00EA143D" w:rsidRDefault="00EA143D" w:rsidP="00FF3613">
      <w:pPr>
        <w:rPr>
          <w:szCs w:val="23"/>
        </w:rPr>
      </w:pPr>
    </w:p>
    <w:p w:rsidR="00EA143D" w:rsidRDefault="00EA143D" w:rsidP="00FF3613">
      <w:pPr>
        <w:rPr>
          <w:szCs w:val="23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AEE7290" wp14:editId="08ADDBFA">
                <wp:simplePos x="0" y="0"/>
                <wp:positionH relativeFrom="column">
                  <wp:posOffset>1651635</wp:posOffset>
                </wp:positionH>
                <wp:positionV relativeFrom="paragraph">
                  <wp:posOffset>167005</wp:posOffset>
                </wp:positionV>
                <wp:extent cx="845820" cy="289560"/>
                <wp:effectExtent l="0" t="0" r="0" b="0"/>
                <wp:wrapNone/>
                <wp:docPr id="33" name="Gruppieren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34" name="Grafik 3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Grafik 3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Grafik 3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33" o:spid="_x0000_s1026" style="position:absolute;margin-left:130.05pt;margin-top:13.15pt;width:66.6pt;height:22.8pt;z-index:251675648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">
                <v:shape id="Grafik 34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oPOC+AAAA2wAAAA8AAABkcnMvZG93bnJldi54bWxEj80KwjAQhO+C7xBW8KapP6hUo4ggiBfx&#10;5wGWZm2LzaY2sa1vbwTB4zA73+ysNq0pRE2Vyy0rGA0jEMSJ1TmnCm7X/WABwnlkjYVlUvAmB5t1&#10;t7PCWNuGz1RffCoChF2MCjLvy1hKl2Rk0A1tSRy8u60M+iCrVOoKmwA3hRxH0UwazDk0ZFjSLqPk&#10;cXmZ8AaW0zrFBZ7exwmN59GZn02rVL/XbpcgPLX+f/xLH7SCyRS+WwIA5Po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GAoPOC+AAAA2wAAAA8AAAAAAAAAAAAAAAAAnwIAAGRy&#10;cy9kb3ducmV2LnhtbFBLBQYAAAAABAAEAPcAAACKAwAAAAA=&#10;">
                  <v:imagedata r:id="rId16" o:title=""/>
                  <v:path arrowok="t"/>
                </v:shape>
                <v:shape id="Grafik 35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es2/DAAAA2wAAAA8AAABkcnMvZG93bnJldi54bWxEj0FrAjEUhO8F/0N4Qm81q2LR1ShiLe2t&#10;uK73Z/LcLG5etptUt/++KRR6HGbmG2a16V0jbtSF2rOC8SgDQay9qblSUB5fn+YgQkQ22HgmBd8U&#10;YLMePKwwN/7OB7oVsRIJwiFHBTbGNpcyaEsOw8i3xMm7+M5hTLKrpOnwnuCukZMse5YOa04LFlva&#10;WdLX4sspqD9ni92Jy/ZYXl4+3vZnPS6sVupx2G+XICL18T/81343CqYz+P2SfoB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6zb8MAAADbAAAADwAAAAAAAAAAAAAAAACf&#10;AgAAZHJzL2Rvd25yZXYueG1sUEsFBgAAAAAEAAQA9wAAAI8DAAAAAA==&#10;">
                  <v:imagedata r:id="rId17" o:title=""/>
                  <v:path arrowok="t"/>
                </v:shape>
                <v:shape id="Grafik 36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QYKDDAAAA2wAAAA8AAABkcnMvZG93bnJldi54bWxEj0FrwkAUhO9C/8PyCl5EN1WwEt2EUhC8&#10;WDEt9PrIviah2bfp7hqTf98VBI/DzHzD7PLBtKIn5xvLCl4WCQji0uqGKwVfn/v5BoQPyBpby6Rg&#10;JA959jTZYartlc/UF6ESEcI+RQV1CF0qpS9rMugXtiOO3o91BkOUrpLa4TXCTSuXSbKWBhuOCzV2&#10;9F5T+VtcjIIiOc1eP777cXkYN3+hwmPhUCs1fR7etiACDeERvrcPWsFqDbcv8QfI7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tBgoMMAAADbAAAADwAAAAAAAAAAAAAAAACf&#10;AgAAZHJzL2Rvd25yZXYueG1sUEsFBgAAAAAEAAQA9wAAAI8DAAAAAA==&#10;">
                  <v:imagedata r:id="rId18" o:title=""/>
                  <v:path arrowok="t"/>
                </v:shape>
              </v:group>
            </w:pict>
          </mc:Fallback>
        </mc:AlternateContent>
      </w:r>
    </w:p>
    <w:p w:rsidR="00EA143D" w:rsidRPr="00287B24" w:rsidRDefault="00EA143D" w:rsidP="00EA143D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43D" w:rsidRDefault="00EA143D" w:rsidP="00FF3613">
      <w:pPr>
        <w:rPr>
          <w:szCs w:val="23"/>
        </w:rPr>
      </w:pPr>
      <w:r w:rsidRPr="001C4379">
        <w:rPr>
          <w:sz w:val="24"/>
          <w:szCs w:val="23"/>
        </w:rPr>
        <w:t xml:space="preserve">Diese Aufgabe fiel mir: </w:t>
      </w:r>
      <w:r>
        <w:rPr>
          <w:szCs w:val="23"/>
        </w:rPr>
        <w:tab/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EA143D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EA143D" w:rsidRPr="00AE65F6" w:rsidRDefault="00EA143D" w:rsidP="00362B02">
            <w:pPr>
              <w:pageBreakBefore/>
              <w:rPr>
                <w:color w:val="FFFFFF" w:themeColor="background1"/>
              </w:rPr>
            </w:pPr>
            <w:r>
              <w:rPr>
                <w:szCs w:val="23"/>
              </w:rPr>
              <w:lastRenderedPageBreak/>
              <w:br w:type="column"/>
            </w:r>
          </w:p>
        </w:tc>
        <w:tc>
          <w:tcPr>
            <w:tcW w:w="4186" w:type="dxa"/>
            <w:noWrap/>
            <w:vAlign w:val="bottom"/>
          </w:tcPr>
          <w:p w:rsidR="00EA143D" w:rsidRPr="0006258C" w:rsidRDefault="00EA143D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EA143D" w:rsidRPr="00EA7542" w:rsidRDefault="00EA143D" w:rsidP="00EA7542">
            <w:pPr>
              <w:pStyle w:val="ekvkolumnentitel"/>
            </w:pPr>
            <w:r>
              <w:t>Klasse:</w:t>
            </w:r>
            <w:r w:rsidR="00C11658">
              <w:t xml:space="preserve"> 2</w:t>
            </w:r>
          </w:p>
        </w:tc>
        <w:tc>
          <w:tcPr>
            <w:tcW w:w="2114" w:type="dxa"/>
            <w:noWrap/>
            <w:vAlign w:val="bottom"/>
          </w:tcPr>
          <w:p w:rsidR="00EA143D" w:rsidRPr="00EA7542" w:rsidRDefault="00EA143D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EA143D" w:rsidRPr="00EA7542" w:rsidRDefault="00EA143D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EA143D" w:rsidRPr="00C172AE" w:rsidRDefault="00EA143D" w:rsidP="009656C1">
            <w:pPr>
              <w:pStyle w:val="ekvkvnummer"/>
            </w:pPr>
            <w:r>
              <w:t xml:space="preserve">KV </w:t>
            </w:r>
            <w:r w:rsidR="009656C1">
              <w:t>4</w:t>
            </w:r>
          </w:p>
        </w:tc>
      </w:tr>
      <w:tr w:rsidR="00EA143D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EA143D" w:rsidRPr="00BF17F2" w:rsidRDefault="00EA143D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EA143D" w:rsidRPr="00BF17F2" w:rsidRDefault="00EA143D" w:rsidP="00037566">
            <w:pPr>
              <w:rPr>
                <w:color w:val="FFFFFF" w:themeColor="background1"/>
              </w:rPr>
            </w:pPr>
          </w:p>
        </w:tc>
      </w:tr>
    </w:tbl>
    <w:p w:rsidR="00EA143D" w:rsidRPr="00D3427F" w:rsidRDefault="00EA143D" w:rsidP="00EA143D">
      <w:pPr>
        <w:pStyle w:val="ekvnummerierung"/>
        <w:framePr w:wrap="around"/>
      </w:pPr>
      <w:r>
        <w:t>7</w:t>
      </w:r>
    </w:p>
    <w:p w:rsidR="00EA143D" w:rsidRPr="00287B24" w:rsidRDefault="001C4379" w:rsidP="00EA143D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2B7DB14" wp14:editId="025C6004">
            <wp:extent cx="285115" cy="288290"/>
            <wp:effectExtent l="0" t="0" r="635" b="0"/>
            <wp:docPr id="51" name="Grafi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c_markieren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379" w:rsidRPr="00287B24" w:rsidRDefault="001C4379" w:rsidP="001C4379">
      <w:pPr>
        <w:pStyle w:val="ekvpicto"/>
        <w:framePr w:wrap="around" w:y="1441"/>
      </w:pPr>
    </w:p>
    <w:p w:rsidR="001C4379" w:rsidRDefault="00EA143D" w:rsidP="00FF3613">
      <w:pPr>
        <w:rPr>
          <w:sz w:val="24"/>
          <w:szCs w:val="23"/>
        </w:rPr>
      </w:pPr>
      <w:bookmarkStart w:id="1" w:name="_GoBack"/>
      <w:r w:rsidRPr="001C4379">
        <w:rPr>
          <w:sz w:val="24"/>
          <w:szCs w:val="23"/>
        </w:rPr>
        <w:t>In dem Suchsel haben si</w:t>
      </w:r>
      <w:r w:rsidR="003A0F2F" w:rsidRPr="001C4379">
        <w:rPr>
          <w:sz w:val="24"/>
          <w:szCs w:val="23"/>
        </w:rPr>
        <w:t>ch</w:t>
      </w:r>
      <w:r w:rsidRPr="001C4379">
        <w:rPr>
          <w:sz w:val="24"/>
          <w:szCs w:val="23"/>
        </w:rPr>
        <w:t xml:space="preserve"> 5 Verben versteckt. Finde </w:t>
      </w:r>
      <w:r w:rsidR="001C4379">
        <w:rPr>
          <w:sz w:val="24"/>
          <w:szCs w:val="23"/>
        </w:rPr>
        <w:t>und markiere sie</w:t>
      </w:r>
      <w:r w:rsidRPr="001C4379">
        <w:rPr>
          <w:sz w:val="24"/>
          <w:szCs w:val="23"/>
        </w:rPr>
        <w:t xml:space="preserve">. </w:t>
      </w:r>
    </w:p>
    <w:p w:rsidR="00EA143D" w:rsidRPr="001C4379" w:rsidRDefault="00EA143D" w:rsidP="00FF3613">
      <w:pPr>
        <w:rPr>
          <w:sz w:val="24"/>
          <w:szCs w:val="23"/>
        </w:rPr>
      </w:pPr>
      <w:r w:rsidRPr="001C4379">
        <w:rPr>
          <w:sz w:val="24"/>
          <w:szCs w:val="23"/>
        </w:rPr>
        <w:t xml:space="preserve">Dann schreibe </w:t>
      </w:r>
      <w:r w:rsidR="001C4379">
        <w:rPr>
          <w:sz w:val="24"/>
          <w:szCs w:val="23"/>
        </w:rPr>
        <w:t>sie auf. A</w:t>
      </w:r>
      <w:r w:rsidRPr="001C4379">
        <w:rPr>
          <w:sz w:val="24"/>
          <w:szCs w:val="23"/>
        </w:rPr>
        <w:t>chte auf die Rechtschreibung.</w:t>
      </w:r>
    </w:p>
    <w:bookmarkEnd w:id="1"/>
    <w:p w:rsidR="00EA143D" w:rsidRPr="00287B24" w:rsidRDefault="00EA143D" w:rsidP="00EA143D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38" name="Grafi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43D" w:rsidRDefault="00EA143D" w:rsidP="00FF3613">
      <w:pPr>
        <w:rPr>
          <w:szCs w:val="23"/>
        </w:rPr>
      </w:pPr>
    </w:p>
    <w:tbl>
      <w:tblPr>
        <w:tblW w:w="467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</w:tblGrid>
      <w:tr w:rsidR="00EA143D" w:rsidRPr="00DB19FD" w:rsidTr="00EA143D">
        <w:trPr>
          <w:trHeight w:hRule="exact" w:val="465"/>
          <w:jc w:val="center"/>
        </w:trPr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Q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F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W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C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Y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L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E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B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E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N</w:t>
            </w:r>
          </w:p>
        </w:tc>
      </w:tr>
      <w:tr w:rsidR="00EA143D" w:rsidRPr="00DB19FD" w:rsidTr="00EA143D">
        <w:trPr>
          <w:trHeight w:hRule="exact" w:val="465"/>
          <w:jc w:val="center"/>
        </w:trPr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K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Ü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X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S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Ö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Q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C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V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W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Q</w:t>
            </w:r>
          </w:p>
        </w:tc>
      </w:tr>
      <w:tr w:rsidR="00EA143D" w:rsidRPr="00DB19FD" w:rsidTr="00EA143D">
        <w:trPr>
          <w:trHeight w:hRule="exact" w:val="465"/>
          <w:jc w:val="center"/>
        </w:trPr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Ö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W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Q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T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F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Ä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X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Ü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C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S</w:t>
            </w:r>
          </w:p>
        </w:tc>
      </w:tr>
      <w:tr w:rsidR="00EA143D" w:rsidRPr="00DB19FD" w:rsidTr="00EA143D">
        <w:trPr>
          <w:trHeight w:hRule="exact" w:val="465"/>
          <w:jc w:val="center"/>
        </w:trPr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N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Ä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P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E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X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C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Ü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W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Ä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P</w:t>
            </w:r>
          </w:p>
        </w:tc>
      </w:tr>
      <w:tr w:rsidR="00EA143D" w:rsidRPr="00DB19FD" w:rsidTr="00EA143D">
        <w:trPr>
          <w:trHeight w:hRule="exact" w:val="465"/>
          <w:jc w:val="center"/>
        </w:trPr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N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V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Ö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U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Ä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V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Q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X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F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R</w:t>
            </w:r>
          </w:p>
        </w:tc>
      </w:tr>
      <w:tr w:rsidR="00EA143D" w:rsidRPr="00DB19FD" w:rsidTr="00EA143D">
        <w:trPr>
          <w:trHeight w:hRule="exact" w:val="465"/>
          <w:jc w:val="center"/>
        </w:trPr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E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Q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W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E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Ü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P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W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Y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Q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I</w:t>
            </w:r>
          </w:p>
        </w:tc>
      </w:tr>
      <w:tr w:rsidR="00EA143D" w:rsidRPr="00DB19FD" w:rsidTr="00EA143D">
        <w:trPr>
          <w:trHeight w:hRule="exact" w:val="465"/>
          <w:jc w:val="center"/>
        </w:trPr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N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X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Y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R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W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Ü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V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Ö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Ü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N</w:t>
            </w:r>
          </w:p>
        </w:tc>
      </w:tr>
      <w:tr w:rsidR="00EA143D" w:rsidRPr="00DB19FD" w:rsidTr="00EA143D">
        <w:trPr>
          <w:trHeight w:hRule="exact" w:val="465"/>
          <w:jc w:val="center"/>
        </w:trPr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C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Ö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Ü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N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C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F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Ä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Q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V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G</w:t>
            </w:r>
          </w:p>
        </w:tc>
      </w:tr>
      <w:tr w:rsidR="00EA143D" w:rsidRPr="00DB19FD" w:rsidTr="00EA143D">
        <w:trPr>
          <w:trHeight w:hRule="exact" w:val="465"/>
          <w:jc w:val="center"/>
        </w:trPr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Q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Y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W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V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Q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X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Y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Ü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W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E</w:t>
            </w:r>
          </w:p>
        </w:tc>
      </w:tr>
      <w:tr w:rsidR="00EA143D" w:rsidRPr="00DB19FD" w:rsidTr="00EA143D">
        <w:trPr>
          <w:trHeight w:hRule="exact" w:val="465"/>
          <w:jc w:val="center"/>
        </w:trPr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K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L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E</w:t>
            </w:r>
          </w:p>
        </w:tc>
        <w:tc>
          <w:tcPr>
            <w:tcW w:w="467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T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T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E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R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N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EA143D" w:rsidP="00DB19FD">
            <w:pPr>
              <w:pStyle w:val="ekvkreuzwortrtsel"/>
            </w:pPr>
            <w:r>
              <w:t>Y</w:t>
            </w:r>
          </w:p>
        </w:tc>
        <w:tc>
          <w:tcPr>
            <w:tcW w:w="468" w:type="dxa"/>
            <w:noWrap/>
            <w:vAlign w:val="center"/>
          </w:tcPr>
          <w:p w:rsidR="00EA143D" w:rsidRPr="00DB19FD" w:rsidRDefault="00AA7F57" w:rsidP="00DB19FD">
            <w:pPr>
              <w:pStyle w:val="ekvkreuzwortrtsel"/>
            </w:pPr>
            <w:r>
              <w:t>N</w:t>
            </w:r>
          </w:p>
        </w:tc>
      </w:tr>
    </w:tbl>
    <w:p w:rsidR="00EA143D" w:rsidRDefault="00EA143D" w:rsidP="00FF3613">
      <w:pPr>
        <w:rPr>
          <w:szCs w:val="23"/>
        </w:rPr>
      </w:pPr>
    </w:p>
    <w:p w:rsidR="00EA143D" w:rsidRDefault="00EA143D" w:rsidP="00FF3613">
      <w:pPr>
        <w:rPr>
          <w:szCs w:val="23"/>
        </w:rPr>
      </w:pPr>
    </w:p>
    <w:tbl>
      <w:tblPr>
        <w:tblW w:w="45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EA143D" w:rsidRPr="002C50E2" w:rsidTr="00EA143D">
        <w:trPr>
          <w:trHeight w:hRule="exact" w:val="170"/>
        </w:trPr>
        <w:tc>
          <w:tcPr>
            <w:tcW w:w="4536" w:type="dxa"/>
            <w:noWrap/>
            <w:vAlign w:val="center"/>
          </w:tcPr>
          <w:p w:rsidR="00EA143D" w:rsidRPr="002C50E2" w:rsidRDefault="00EA143D" w:rsidP="002C50E2">
            <w:pPr>
              <w:pStyle w:val="ekvlinie"/>
            </w:pPr>
          </w:p>
        </w:tc>
      </w:tr>
      <w:tr w:rsidR="00EA143D" w:rsidRPr="002C50E2" w:rsidTr="00EA143D">
        <w:trPr>
          <w:trHeight w:hRule="exact" w:val="198"/>
        </w:trPr>
        <w:tc>
          <w:tcPr>
            <w:tcW w:w="453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EA143D" w:rsidRPr="002C50E2" w:rsidRDefault="00EA143D" w:rsidP="002C50E2">
            <w:pPr>
              <w:pStyle w:val="ekvlinie"/>
            </w:pPr>
          </w:p>
        </w:tc>
      </w:tr>
      <w:tr w:rsidR="00EA143D" w:rsidRPr="002C50E2" w:rsidTr="00EA143D">
        <w:trPr>
          <w:trHeight w:hRule="exact" w:val="170"/>
        </w:trPr>
        <w:tc>
          <w:tcPr>
            <w:tcW w:w="4536" w:type="dxa"/>
            <w:tcBorders>
              <w:top w:val="single" w:sz="6" w:space="0" w:color="auto"/>
            </w:tcBorders>
            <w:noWrap/>
            <w:vAlign w:val="center"/>
          </w:tcPr>
          <w:p w:rsidR="00EA143D" w:rsidRPr="002C50E2" w:rsidRDefault="00EA143D" w:rsidP="002C50E2">
            <w:pPr>
              <w:pStyle w:val="ekvlinie"/>
            </w:pPr>
          </w:p>
        </w:tc>
      </w:tr>
    </w:tbl>
    <w:tbl>
      <w:tblPr>
        <w:tblpPr w:leftFromText="141" w:rightFromText="141" w:vertAnchor="text" w:horzAnchor="margin" w:tblpXSpec="right" w:tblpY="-544"/>
        <w:tblW w:w="45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EA143D" w:rsidRPr="002C50E2" w:rsidTr="00EA143D">
        <w:trPr>
          <w:trHeight w:hRule="exact" w:val="170"/>
        </w:trPr>
        <w:tc>
          <w:tcPr>
            <w:tcW w:w="4536" w:type="dxa"/>
            <w:noWrap/>
            <w:vAlign w:val="center"/>
          </w:tcPr>
          <w:p w:rsidR="00EA143D" w:rsidRPr="002C50E2" w:rsidRDefault="00EA143D" w:rsidP="00EA143D">
            <w:pPr>
              <w:pStyle w:val="ekvlinie"/>
            </w:pPr>
          </w:p>
        </w:tc>
      </w:tr>
      <w:tr w:rsidR="00EA143D" w:rsidRPr="002C50E2" w:rsidTr="00EA143D">
        <w:trPr>
          <w:trHeight w:hRule="exact" w:val="198"/>
        </w:trPr>
        <w:tc>
          <w:tcPr>
            <w:tcW w:w="453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EA143D" w:rsidRPr="002C50E2" w:rsidRDefault="00EA143D" w:rsidP="00EA143D">
            <w:pPr>
              <w:pStyle w:val="ekvlinie"/>
            </w:pPr>
          </w:p>
        </w:tc>
      </w:tr>
      <w:tr w:rsidR="00EA143D" w:rsidRPr="002C50E2" w:rsidTr="00EA143D">
        <w:trPr>
          <w:trHeight w:hRule="exact" w:val="170"/>
        </w:trPr>
        <w:tc>
          <w:tcPr>
            <w:tcW w:w="4536" w:type="dxa"/>
            <w:tcBorders>
              <w:top w:val="single" w:sz="6" w:space="0" w:color="auto"/>
            </w:tcBorders>
            <w:noWrap/>
            <w:vAlign w:val="center"/>
          </w:tcPr>
          <w:p w:rsidR="00EA143D" w:rsidRPr="002C50E2" w:rsidRDefault="00EA143D" w:rsidP="00EA143D">
            <w:pPr>
              <w:pStyle w:val="ekvlinie"/>
            </w:pPr>
          </w:p>
        </w:tc>
      </w:tr>
    </w:tbl>
    <w:p w:rsidR="00EA143D" w:rsidRDefault="00EA143D" w:rsidP="00FF3613">
      <w:pPr>
        <w:rPr>
          <w:szCs w:val="23"/>
        </w:rPr>
      </w:pPr>
    </w:p>
    <w:tbl>
      <w:tblPr>
        <w:tblW w:w="45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EA143D" w:rsidRPr="002C50E2" w:rsidTr="00EA143D">
        <w:trPr>
          <w:trHeight w:hRule="exact" w:val="170"/>
        </w:trPr>
        <w:tc>
          <w:tcPr>
            <w:tcW w:w="4536" w:type="dxa"/>
            <w:noWrap/>
            <w:vAlign w:val="center"/>
          </w:tcPr>
          <w:p w:rsidR="00EA143D" w:rsidRPr="002C50E2" w:rsidRDefault="00EA143D" w:rsidP="002C50E2">
            <w:pPr>
              <w:pStyle w:val="ekvlinie"/>
            </w:pPr>
          </w:p>
        </w:tc>
      </w:tr>
      <w:tr w:rsidR="00EA143D" w:rsidRPr="002C50E2" w:rsidTr="00EA143D">
        <w:trPr>
          <w:trHeight w:hRule="exact" w:val="198"/>
        </w:trPr>
        <w:tc>
          <w:tcPr>
            <w:tcW w:w="453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EA143D" w:rsidRPr="002C50E2" w:rsidRDefault="00EA143D" w:rsidP="002C50E2">
            <w:pPr>
              <w:pStyle w:val="ekvlinie"/>
            </w:pPr>
          </w:p>
        </w:tc>
      </w:tr>
      <w:tr w:rsidR="00EA143D" w:rsidRPr="002C50E2" w:rsidTr="00EA143D">
        <w:trPr>
          <w:trHeight w:hRule="exact" w:val="170"/>
        </w:trPr>
        <w:tc>
          <w:tcPr>
            <w:tcW w:w="4536" w:type="dxa"/>
            <w:tcBorders>
              <w:top w:val="single" w:sz="6" w:space="0" w:color="auto"/>
            </w:tcBorders>
            <w:noWrap/>
            <w:vAlign w:val="center"/>
          </w:tcPr>
          <w:p w:rsidR="00EA143D" w:rsidRPr="002C50E2" w:rsidRDefault="00EA143D" w:rsidP="002C50E2">
            <w:pPr>
              <w:pStyle w:val="ekvlinie"/>
            </w:pPr>
          </w:p>
        </w:tc>
      </w:tr>
    </w:tbl>
    <w:tbl>
      <w:tblPr>
        <w:tblpPr w:leftFromText="141" w:rightFromText="141" w:vertAnchor="text" w:horzAnchor="margin" w:tblpXSpec="right" w:tblpY="-529"/>
        <w:tblW w:w="45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EA143D" w:rsidRPr="002C50E2" w:rsidTr="00EA143D">
        <w:trPr>
          <w:trHeight w:hRule="exact" w:val="170"/>
        </w:trPr>
        <w:tc>
          <w:tcPr>
            <w:tcW w:w="4536" w:type="dxa"/>
            <w:noWrap/>
            <w:vAlign w:val="center"/>
          </w:tcPr>
          <w:p w:rsidR="00EA143D" w:rsidRPr="002C50E2" w:rsidRDefault="00EA143D" w:rsidP="00EA143D">
            <w:pPr>
              <w:pStyle w:val="ekvlinie"/>
            </w:pPr>
          </w:p>
        </w:tc>
      </w:tr>
      <w:tr w:rsidR="00EA143D" w:rsidRPr="002C50E2" w:rsidTr="00EA143D">
        <w:trPr>
          <w:trHeight w:hRule="exact" w:val="198"/>
        </w:trPr>
        <w:tc>
          <w:tcPr>
            <w:tcW w:w="453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EA143D" w:rsidRPr="002C50E2" w:rsidRDefault="00EA143D" w:rsidP="00EA143D">
            <w:pPr>
              <w:pStyle w:val="ekvlinie"/>
            </w:pPr>
          </w:p>
        </w:tc>
      </w:tr>
      <w:tr w:rsidR="00EA143D" w:rsidRPr="002C50E2" w:rsidTr="00EA143D">
        <w:trPr>
          <w:trHeight w:hRule="exact" w:val="170"/>
        </w:trPr>
        <w:tc>
          <w:tcPr>
            <w:tcW w:w="4536" w:type="dxa"/>
            <w:tcBorders>
              <w:top w:val="single" w:sz="6" w:space="0" w:color="auto"/>
            </w:tcBorders>
            <w:noWrap/>
            <w:vAlign w:val="center"/>
          </w:tcPr>
          <w:p w:rsidR="00EA143D" w:rsidRPr="002C50E2" w:rsidRDefault="00EA143D" w:rsidP="00EA143D">
            <w:pPr>
              <w:pStyle w:val="ekvlinie"/>
            </w:pPr>
          </w:p>
        </w:tc>
      </w:tr>
    </w:tbl>
    <w:p w:rsidR="00EA143D" w:rsidRDefault="00EA143D" w:rsidP="00FF3613">
      <w:pPr>
        <w:rPr>
          <w:szCs w:val="23"/>
        </w:rPr>
      </w:pPr>
    </w:p>
    <w:tbl>
      <w:tblPr>
        <w:tblW w:w="45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EA143D" w:rsidRPr="002C50E2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:rsidR="00EA143D" w:rsidRPr="002C50E2" w:rsidRDefault="00EA143D" w:rsidP="002C50E2">
            <w:pPr>
              <w:pStyle w:val="ekvlinie"/>
            </w:pPr>
          </w:p>
        </w:tc>
      </w:tr>
      <w:tr w:rsidR="00EA143D" w:rsidRPr="002C50E2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EA143D" w:rsidRPr="002C50E2" w:rsidRDefault="00EA143D" w:rsidP="002C50E2">
            <w:pPr>
              <w:pStyle w:val="ekvlinie"/>
            </w:pPr>
          </w:p>
        </w:tc>
      </w:tr>
      <w:tr w:rsidR="00EA143D" w:rsidRPr="002C50E2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EA143D" w:rsidRPr="002C50E2" w:rsidRDefault="00EA143D" w:rsidP="002C50E2">
            <w:pPr>
              <w:pStyle w:val="ekvlinie"/>
            </w:pPr>
          </w:p>
        </w:tc>
      </w:tr>
    </w:tbl>
    <w:p w:rsidR="00EA143D" w:rsidRDefault="00EA143D" w:rsidP="00FF3613">
      <w:pPr>
        <w:rPr>
          <w:szCs w:val="23"/>
        </w:rPr>
      </w:pPr>
    </w:p>
    <w:p w:rsidR="00D470E4" w:rsidRDefault="00D470E4" w:rsidP="00FF3613">
      <w:pPr>
        <w:rPr>
          <w:szCs w:val="23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7AE7628" wp14:editId="4AF78345">
                <wp:simplePos x="0" y="0"/>
                <wp:positionH relativeFrom="column">
                  <wp:posOffset>1634490</wp:posOffset>
                </wp:positionH>
                <wp:positionV relativeFrom="paragraph">
                  <wp:posOffset>165735</wp:posOffset>
                </wp:positionV>
                <wp:extent cx="845820" cy="289560"/>
                <wp:effectExtent l="0" t="0" r="0" b="0"/>
                <wp:wrapNone/>
                <wp:docPr id="44" name="Gruppieren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45" name="Grafik 4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Grafik 4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Grafik 4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44" o:spid="_x0000_s1026" style="position:absolute;margin-left:128.7pt;margin-top:13.05pt;width:66.6pt;height:22.8pt;z-index:251677696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">
                <v:shape id="Grafik 45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i6gbBAAAA2wAAAA8AAABkcnMvZG93bnJldi54bWxEj82KwkAQhO8LvsPQgrd14s+qxExEBEH2&#10;Iv48QJNpk2CmJ2bGJL69syDssaiur7qSTW8q0VLjSssKJuMIBHFmdcm5gutl/70C4TyyxsoyKXiR&#10;g006+Eow1rbjE7Vnn4sAYRejgsL7OpbSZQUZdGNbEwfvZhuDPsgml7rBLsBNJadRtJAGSw4NBda0&#10;Kyi7n58mvIH1vM1xhcfX74ymy+jEj65XajTst2sQnnr/f/xJH7SC+Q/8bQkAkO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di6gbBAAAA2wAAAA8AAAAAAAAAAAAAAAAAnwIA&#10;AGRycy9kb3ducmV2LnhtbFBLBQYAAAAABAAEAPcAAACNAwAAAAA=&#10;">
                  <v:imagedata r:id="rId16" o:title=""/>
                  <v:path arrowok="t"/>
                </v:shape>
                <v:shape id="Grafik 46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KXmXDAAAA2wAAAA8AAABkcnMvZG93bnJldi54bWxEj0FrAjEUhO8F/0N4Qm81q1jR1ShiLe2t&#10;uK73Z/LcLG5etptUt/++KRR6HGbmG2a16V0jbtSF2rOC8SgDQay9qblSUB5fn+YgQkQ22HgmBd8U&#10;YLMePKwwN/7OB7oVsRIJwiFHBTbGNpcyaEsOw8i3xMm7+M5hTLKrpOnwnuCukZMsm0mHNacFiy3t&#10;LOlr8eUU1J/Pi92Jy/ZYXl4+3vZnPS6sVupx2G+XICL18T/81343CqYz+P2SfoB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EpeZcMAAADbAAAADwAAAAAAAAAAAAAAAACf&#10;AgAAZHJzL2Rvd25yZXYueG1sUEsFBgAAAAAEAAQA9wAAAI8DAAAAAA==&#10;">
                  <v:imagedata r:id="rId17" o:title=""/>
                  <v:path arrowok="t"/>
                </v:shape>
                <v:shape id="Grafik 47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atkbDAAAA2wAAAA8AAABkcnMvZG93bnJldi54bWxEj0FrwkAUhO9C/8PyCr1I3SiiEl2lFAQv&#10;Kkah10f2mYRm36a725j8e1cQPA4z8w2z2nSmFi05X1lWMB4lIIhzqysuFFzO288FCB+QNdaWSUFP&#10;Hjbrt8EKU21vfKI2C4WIEPYpKihDaFIpfV6SQT+yDXH0rtYZDFG6QmqHtwg3tZwkyUwarDgulNjQ&#10;d0n5b/ZvFGTJcTg//LT9ZNcv/kKB+8yhVurjvftaggjUhVf42d5pBdM5PL7EHyD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Zq2RsMAAADbAAAADwAAAAAAAAAAAAAAAACf&#10;AgAAZHJzL2Rvd25yZXYueG1sUEsFBgAAAAAEAAQA9wAAAI8DAAAAAA==&#10;">
                  <v:imagedata r:id="rId18" o:title=""/>
                  <v:path arrowok="t"/>
                </v:shape>
              </v:group>
            </w:pict>
          </mc:Fallback>
        </mc:AlternateContent>
      </w:r>
    </w:p>
    <w:p w:rsidR="000C5E0A" w:rsidRPr="00287B24" w:rsidRDefault="000C5E0A" w:rsidP="000C5E0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48" name="Grafi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0E4" w:rsidRDefault="00D470E4" w:rsidP="00FF3613">
      <w:pPr>
        <w:rPr>
          <w:szCs w:val="23"/>
        </w:rPr>
      </w:pPr>
      <w:r w:rsidRPr="001C4379">
        <w:rPr>
          <w:sz w:val="24"/>
          <w:szCs w:val="23"/>
        </w:rPr>
        <w:t xml:space="preserve">Diese Aufgabe fiel mir: </w:t>
      </w:r>
      <w:r>
        <w:rPr>
          <w:szCs w:val="23"/>
        </w:rPr>
        <w:tab/>
      </w:r>
    </w:p>
    <w:p w:rsidR="000C5E0A" w:rsidRDefault="000C5E0A" w:rsidP="00FF3613">
      <w:pPr>
        <w:rPr>
          <w:szCs w:val="23"/>
        </w:rPr>
      </w:pPr>
    </w:p>
    <w:p w:rsidR="000C5E0A" w:rsidRDefault="000C5E0A" w:rsidP="00FF3613">
      <w:pPr>
        <w:rPr>
          <w:szCs w:val="23"/>
        </w:rPr>
      </w:pPr>
    </w:p>
    <w:p w:rsidR="000C5E0A" w:rsidRPr="001C4379" w:rsidRDefault="000C5E0A" w:rsidP="00FF3613">
      <w:pPr>
        <w:rPr>
          <w:sz w:val="28"/>
          <w:szCs w:val="23"/>
        </w:rPr>
      </w:pPr>
      <w:r w:rsidRPr="001C4379">
        <w:rPr>
          <w:sz w:val="28"/>
          <w:szCs w:val="23"/>
        </w:rPr>
        <w:t>Geschafft, du hast alle Aufgaben erfüllt.</w:t>
      </w:r>
    </w:p>
    <w:p w:rsidR="000C5E0A" w:rsidRDefault="0072072B" w:rsidP="00FF3613">
      <w:pPr>
        <w:rPr>
          <w:szCs w:val="23"/>
        </w:rPr>
      </w:pPr>
      <w:r>
        <w:rPr>
          <w:szCs w:val="23"/>
        </w:rPr>
        <w:br w:type="column"/>
      </w:r>
    </w:p>
    <w:p w:rsidR="0072072B" w:rsidRPr="0072072B" w:rsidRDefault="0072072B" w:rsidP="00FF3613">
      <w:pPr>
        <w:rPr>
          <w:sz w:val="29"/>
          <w:szCs w:val="29"/>
        </w:rPr>
      </w:pPr>
      <w:r w:rsidRPr="0072072B">
        <w:rPr>
          <w:sz w:val="29"/>
          <w:szCs w:val="29"/>
        </w:rPr>
        <w:t>Lösungen</w:t>
      </w:r>
    </w:p>
    <w:p w:rsidR="0072072B" w:rsidRDefault="0072072B" w:rsidP="00FF3613">
      <w:pPr>
        <w:rPr>
          <w:szCs w:val="23"/>
        </w:rPr>
      </w:pPr>
    </w:p>
    <w:p w:rsidR="0072072B" w:rsidRPr="00D3427F" w:rsidRDefault="0072072B" w:rsidP="0072072B">
      <w:pPr>
        <w:pStyle w:val="ekvnummerierung"/>
        <w:framePr w:wrap="around"/>
      </w:pPr>
      <w:r>
        <w:t>1</w:t>
      </w:r>
    </w:p>
    <w:p w:rsidR="0072072B" w:rsidRDefault="0072072B" w:rsidP="00FF3613">
      <w:pPr>
        <w:rPr>
          <w:szCs w:val="23"/>
        </w:rPr>
      </w:pPr>
      <w:r>
        <w:rPr>
          <w:szCs w:val="23"/>
        </w:rPr>
        <w:t>Über welches Tier w</w:t>
      </w:r>
      <w:r w:rsidR="007F22C8">
        <w:rPr>
          <w:szCs w:val="23"/>
        </w:rPr>
        <w:t>ird</w:t>
      </w:r>
      <w:r>
        <w:rPr>
          <w:szCs w:val="23"/>
        </w:rPr>
        <w:t xml:space="preserve"> im Text gesprochen? Kreise es ein.</w:t>
      </w:r>
    </w:p>
    <w:p w:rsidR="0072072B" w:rsidRDefault="0072072B" w:rsidP="00FF3613">
      <w:pPr>
        <w:rPr>
          <w:szCs w:val="23"/>
        </w:rPr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14605</wp:posOffset>
                </wp:positionV>
                <wp:extent cx="1647825" cy="1209675"/>
                <wp:effectExtent l="0" t="0" r="28575" b="28575"/>
                <wp:wrapNone/>
                <wp:docPr id="50" name="Ellips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12096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50" o:spid="_x0000_s1026" style="position:absolute;margin-left:1.2pt;margin-top:1.15pt;width:129.75pt;height:95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" filled="f" strokecolor="black [3213]" strokeweight="1pt">
                <v:stroke joinstyle="miter"/>
              </v:oval>
            </w:pict>
          </mc:Fallback>
        </mc:AlternateContent>
      </w:r>
      <w:r w:rsidRPr="007B55AF">
        <w:rPr>
          <w:lang w:eastAsia="de-DE"/>
        </w:rPr>
        <w:drawing>
          <wp:anchor distT="0" distB="0" distL="114300" distR="114300" simplePos="0" relativeHeight="251679744" behindDoc="0" locked="0" layoutInCell="1" allowOverlap="1" wp14:anchorId="2E308787" wp14:editId="16CC1AF1">
            <wp:simplePos x="0" y="0"/>
            <wp:positionH relativeFrom="column">
              <wp:posOffset>178435</wp:posOffset>
            </wp:positionH>
            <wp:positionV relativeFrom="paragraph">
              <wp:posOffset>74100</wp:posOffset>
            </wp:positionV>
            <wp:extent cx="1318260" cy="1031240"/>
            <wp:effectExtent l="0" t="0" r="0" b="0"/>
            <wp:wrapNone/>
            <wp:docPr id="49" name="Grafi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072B" w:rsidRDefault="0072072B" w:rsidP="00FF3613">
      <w:pPr>
        <w:rPr>
          <w:szCs w:val="23"/>
        </w:rPr>
      </w:pPr>
    </w:p>
    <w:p w:rsidR="0072072B" w:rsidRDefault="0072072B" w:rsidP="00FF3613">
      <w:pPr>
        <w:rPr>
          <w:szCs w:val="23"/>
        </w:rPr>
      </w:pPr>
    </w:p>
    <w:p w:rsidR="0072072B" w:rsidRDefault="0072072B" w:rsidP="00FF3613">
      <w:pPr>
        <w:rPr>
          <w:szCs w:val="23"/>
        </w:rPr>
      </w:pPr>
    </w:p>
    <w:p w:rsidR="0072072B" w:rsidRDefault="0072072B" w:rsidP="00FF3613">
      <w:pPr>
        <w:rPr>
          <w:szCs w:val="23"/>
        </w:rPr>
      </w:pPr>
    </w:p>
    <w:p w:rsidR="0072072B" w:rsidRDefault="0072072B" w:rsidP="00FF3613">
      <w:pPr>
        <w:rPr>
          <w:szCs w:val="23"/>
        </w:rPr>
      </w:pPr>
    </w:p>
    <w:p w:rsidR="0072072B" w:rsidRDefault="0072072B" w:rsidP="00FF3613">
      <w:pPr>
        <w:rPr>
          <w:szCs w:val="23"/>
        </w:rPr>
      </w:pPr>
    </w:p>
    <w:p w:rsidR="0072072B" w:rsidRDefault="0072072B" w:rsidP="00FF3613">
      <w:pPr>
        <w:rPr>
          <w:szCs w:val="23"/>
        </w:rPr>
      </w:pPr>
    </w:p>
    <w:p w:rsidR="0072072B" w:rsidRPr="00D3427F" w:rsidRDefault="0072072B" w:rsidP="0072072B">
      <w:pPr>
        <w:pStyle w:val="ekvnummerierung"/>
        <w:framePr w:wrap="around"/>
      </w:pPr>
      <w:r>
        <w:t>2</w:t>
      </w:r>
    </w:p>
    <w:p w:rsidR="0072072B" w:rsidRDefault="0072072B" w:rsidP="00FF3613">
      <w:pPr>
        <w:rPr>
          <w:szCs w:val="23"/>
        </w:rPr>
      </w:pPr>
      <w:r>
        <w:rPr>
          <w:szCs w:val="23"/>
        </w:rPr>
        <w:t>Wo lebt das Eichhörnchen? Antworte im Satz.</w:t>
      </w:r>
    </w:p>
    <w:p w:rsidR="0072072B" w:rsidRDefault="0072072B" w:rsidP="00FF3613">
      <w:pPr>
        <w:rPr>
          <w:szCs w:val="23"/>
        </w:rPr>
      </w:pPr>
    </w:p>
    <w:p w:rsidR="0072072B" w:rsidRDefault="0072072B" w:rsidP="00FF3613">
      <w:pPr>
        <w:rPr>
          <w:rStyle w:val="ekvarbeitsanweisungdeutsch"/>
        </w:rPr>
      </w:pPr>
      <w:r w:rsidRPr="0072072B">
        <w:rPr>
          <w:rStyle w:val="ekvlsung"/>
        </w:rPr>
        <w:t>Das Eichörnchen lebt auf Bäumen.</w:t>
      </w:r>
    </w:p>
    <w:p w:rsidR="0072072B" w:rsidRDefault="0072072B" w:rsidP="00FF3613">
      <w:pPr>
        <w:rPr>
          <w:rStyle w:val="ekvarbeitsanweisungdeutsch"/>
        </w:rPr>
      </w:pPr>
    </w:p>
    <w:p w:rsidR="0072072B" w:rsidRDefault="0072072B" w:rsidP="00FF3613">
      <w:pPr>
        <w:rPr>
          <w:rStyle w:val="ekvarbeitsanweisungdeutsch"/>
        </w:rPr>
      </w:pPr>
    </w:p>
    <w:p w:rsidR="0072072B" w:rsidRPr="00D3427F" w:rsidRDefault="0072072B" w:rsidP="0072072B">
      <w:pPr>
        <w:pStyle w:val="ekvnummerierung"/>
        <w:framePr w:wrap="around"/>
      </w:pPr>
      <w:r>
        <w:t>3</w:t>
      </w:r>
    </w:p>
    <w:p w:rsidR="0072072B" w:rsidRDefault="0072072B" w:rsidP="00FF3613">
      <w:pPr>
        <w:rPr>
          <w:rStyle w:val="ekvarbeitsanweisungdeutsch"/>
        </w:rPr>
      </w:pPr>
      <w:r>
        <w:rPr>
          <w:rStyle w:val="ekvarbeitsanweisungdeutsch"/>
        </w:rPr>
        <w:t>Was können Eichhörnchen gut? Kreuze an.</w:t>
      </w:r>
    </w:p>
    <w:p w:rsidR="0072072B" w:rsidRDefault="0072072B" w:rsidP="00FF3613">
      <w:pPr>
        <w:rPr>
          <w:rStyle w:val="ekvarbeitsanweisungdeutsch"/>
        </w:rPr>
      </w:pPr>
    </w:p>
    <w:p w:rsidR="0072072B" w:rsidRDefault="0072072B" w:rsidP="00361CC2">
      <w:pPr>
        <w:spacing w:line="276" w:lineRule="auto"/>
        <w:rPr>
          <w:rStyle w:val="ekvarbeitsanweisungdeutsch"/>
        </w:rPr>
      </w:pPr>
      <w:r w:rsidRPr="0072072B">
        <w:rPr>
          <w:rStyle w:val="ekvarbeitsanweisungdeutsch"/>
        </w:rPr>
        <w:sym w:font="Wingdings" w:char="F0A8"/>
      </w:r>
      <w:r w:rsidRPr="0072072B">
        <w:rPr>
          <w:rStyle w:val="ekvarbeitsanweisungdeutsch"/>
        </w:rPr>
        <w:tab/>
      </w:r>
      <w:r>
        <w:rPr>
          <w:rStyle w:val="ekvarbeitsanweisungdeutsch"/>
        </w:rPr>
        <w:t>Eichhörnchen können gut sehen.</w:t>
      </w:r>
    </w:p>
    <w:p w:rsidR="0072072B" w:rsidRDefault="0072072B" w:rsidP="00361CC2">
      <w:pPr>
        <w:spacing w:line="276" w:lineRule="auto"/>
        <w:rPr>
          <w:rStyle w:val="ekvarbeitsanweisungdeutsch"/>
        </w:rPr>
      </w:pPr>
      <w:r w:rsidRPr="0072072B">
        <w:rPr>
          <w:rStyle w:val="ekvarbeitsanweisungdeutsch"/>
        </w:rPr>
        <w:sym w:font="Wingdings" w:char="F0FE"/>
      </w:r>
      <w:r w:rsidRPr="0072072B">
        <w:rPr>
          <w:rStyle w:val="ekvarbeitsanweisungdeutsch"/>
        </w:rPr>
        <w:tab/>
      </w:r>
      <w:r>
        <w:rPr>
          <w:rStyle w:val="ekvarbeitsanweisungdeutsch"/>
        </w:rPr>
        <w:t>Eichhörnchen können gut klettern.</w:t>
      </w:r>
    </w:p>
    <w:p w:rsidR="0072072B" w:rsidRDefault="0072072B" w:rsidP="00361CC2">
      <w:pPr>
        <w:spacing w:line="276" w:lineRule="auto"/>
        <w:rPr>
          <w:rStyle w:val="ekvarbeitsanweisungdeutsch"/>
        </w:rPr>
      </w:pPr>
      <w:r w:rsidRPr="0072072B">
        <w:rPr>
          <w:rStyle w:val="ekvarbeitsanweisungdeutsch"/>
        </w:rPr>
        <w:sym w:font="Wingdings" w:char="F0A8"/>
      </w:r>
      <w:r w:rsidRPr="0072072B">
        <w:rPr>
          <w:rStyle w:val="ekvarbeitsanweisungdeutsch"/>
        </w:rPr>
        <w:tab/>
      </w:r>
      <w:r>
        <w:rPr>
          <w:rStyle w:val="ekvarbeitsanweisungdeutsch"/>
        </w:rPr>
        <w:t>Eichhörnchen können gut spielen.</w:t>
      </w:r>
    </w:p>
    <w:p w:rsidR="0072072B" w:rsidRDefault="0072072B" w:rsidP="00361CC2">
      <w:pPr>
        <w:spacing w:line="276" w:lineRule="auto"/>
        <w:rPr>
          <w:rStyle w:val="ekvarbeitsanweisungdeutsch"/>
        </w:rPr>
      </w:pPr>
      <w:r w:rsidRPr="0072072B">
        <w:rPr>
          <w:rStyle w:val="ekvarbeitsanweisungdeutsch"/>
        </w:rPr>
        <w:sym w:font="Wingdings" w:char="F0A8"/>
      </w:r>
      <w:r w:rsidRPr="0072072B">
        <w:rPr>
          <w:rStyle w:val="ekvarbeitsanweisungdeutsch"/>
        </w:rPr>
        <w:tab/>
      </w:r>
      <w:r>
        <w:rPr>
          <w:rStyle w:val="ekvarbeitsanweisungdeutsch"/>
        </w:rPr>
        <w:t>Eichhörnchen könne weit hüpfen.</w:t>
      </w:r>
    </w:p>
    <w:p w:rsidR="0072072B" w:rsidRDefault="0072072B" w:rsidP="00361CC2">
      <w:pPr>
        <w:spacing w:line="276" w:lineRule="auto"/>
        <w:rPr>
          <w:rStyle w:val="ekvarbeitsanweisungdeutsch"/>
        </w:rPr>
      </w:pPr>
      <w:r w:rsidRPr="0072072B">
        <w:rPr>
          <w:rStyle w:val="ekvarbeitsanweisungdeutsch"/>
        </w:rPr>
        <w:sym w:font="Wingdings" w:char="F0FE"/>
      </w:r>
      <w:r w:rsidRPr="0072072B">
        <w:rPr>
          <w:rStyle w:val="ekvarbeitsanweisungdeutsch"/>
        </w:rPr>
        <w:tab/>
      </w:r>
      <w:r>
        <w:rPr>
          <w:rStyle w:val="ekvarbeitsanweisungdeutsch"/>
        </w:rPr>
        <w:t>Eichhörnchen können weit springen.</w:t>
      </w:r>
    </w:p>
    <w:p w:rsidR="0072072B" w:rsidRDefault="0072072B" w:rsidP="00361CC2">
      <w:pPr>
        <w:spacing w:line="276" w:lineRule="auto"/>
        <w:rPr>
          <w:rStyle w:val="ekvarbeitsanweisungdeutsch"/>
        </w:rPr>
      </w:pPr>
      <w:r w:rsidRPr="0072072B">
        <w:rPr>
          <w:rStyle w:val="ekvarbeitsanweisungdeutsch"/>
        </w:rPr>
        <w:sym w:font="Wingdings" w:char="F0A8"/>
      </w:r>
      <w:r w:rsidRPr="0072072B">
        <w:rPr>
          <w:rStyle w:val="ekvarbeitsanweisungdeutsch"/>
        </w:rPr>
        <w:tab/>
      </w:r>
      <w:r>
        <w:rPr>
          <w:rStyle w:val="ekvarbeitsanweisungdeutsch"/>
        </w:rPr>
        <w:t>Eichhörnchen können weit sehen.</w:t>
      </w:r>
    </w:p>
    <w:p w:rsidR="0072072B" w:rsidRDefault="0072072B" w:rsidP="00FF3613">
      <w:pPr>
        <w:rPr>
          <w:rStyle w:val="ekvarbeitsanweisungdeutsch"/>
        </w:rPr>
      </w:pPr>
    </w:p>
    <w:p w:rsidR="0072072B" w:rsidRDefault="0072072B" w:rsidP="00FF3613">
      <w:pPr>
        <w:rPr>
          <w:rStyle w:val="ekvarbeitsanweisungdeutsch"/>
        </w:rPr>
      </w:pPr>
    </w:p>
    <w:p w:rsidR="0072072B" w:rsidRPr="00D3427F" w:rsidRDefault="0072072B" w:rsidP="0072072B">
      <w:pPr>
        <w:pStyle w:val="ekvnummerierung"/>
        <w:framePr w:wrap="around"/>
      </w:pPr>
      <w:r>
        <w:t>4</w:t>
      </w:r>
    </w:p>
    <w:p w:rsidR="0072072B" w:rsidRDefault="0072072B" w:rsidP="00FF3613">
      <w:pPr>
        <w:rPr>
          <w:rStyle w:val="ekvarbeitsanweisungdeutsch"/>
        </w:rPr>
      </w:pPr>
      <w:r>
        <w:rPr>
          <w:rStyle w:val="ekvarbeitsanweisungdeutsch"/>
        </w:rPr>
        <w:t>Wie heißt der Satz. Schreibe ihn auf.</w:t>
      </w:r>
    </w:p>
    <w:p w:rsidR="0072072B" w:rsidRDefault="0072072B" w:rsidP="00FF3613">
      <w:pPr>
        <w:rPr>
          <w:rStyle w:val="ekvarbeitsanweisungdeutsch"/>
        </w:rPr>
      </w:pPr>
    </w:p>
    <w:p w:rsidR="0072072B" w:rsidRDefault="0072072B" w:rsidP="00FF3613">
      <w:pPr>
        <w:rPr>
          <w:rStyle w:val="ekvarbeitsanweisungdeutsch"/>
        </w:rPr>
      </w:pPr>
      <w:r w:rsidRPr="0072072B">
        <w:rPr>
          <w:rStyle w:val="ekvlsung"/>
        </w:rPr>
        <w:t>Mit dem Schwanz können Eichhörnchen ihren Sprung steuern.</w:t>
      </w:r>
    </w:p>
    <w:p w:rsidR="0072072B" w:rsidRDefault="0072072B" w:rsidP="00FF3613">
      <w:pPr>
        <w:rPr>
          <w:rStyle w:val="ekvarbeitsanweisungdeutsch"/>
        </w:rPr>
      </w:pPr>
    </w:p>
    <w:p w:rsidR="0072072B" w:rsidRDefault="0072072B" w:rsidP="00FF3613">
      <w:pPr>
        <w:rPr>
          <w:rStyle w:val="ekvarbeitsanweisungdeutsch"/>
        </w:rPr>
      </w:pPr>
    </w:p>
    <w:p w:rsidR="0072072B" w:rsidRPr="00D3427F" w:rsidRDefault="0072072B" w:rsidP="0072072B">
      <w:pPr>
        <w:pStyle w:val="ekvnummerierung"/>
        <w:framePr w:wrap="around"/>
      </w:pPr>
      <w:r>
        <w:t>5</w:t>
      </w:r>
    </w:p>
    <w:p w:rsidR="0072072B" w:rsidRDefault="0072072B" w:rsidP="00FF3613">
      <w:pPr>
        <w:rPr>
          <w:rStyle w:val="ekvarbeitsanweisungdeutsch"/>
        </w:rPr>
      </w:pPr>
      <w:r>
        <w:rPr>
          <w:rStyle w:val="ekvarbeitsanweisungdeutsch"/>
        </w:rPr>
        <w:t>Kreuze den richtigen Satz an.</w:t>
      </w:r>
    </w:p>
    <w:p w:rsidR="0072072B" w:rsidRDefault="0072072B" w:rsidP="00FF3613">
      <w:pPr>
        <w:rPr>
          <w:rStyle w:val="ekvarbeitsanweisungdeutsch"/>
        </w:rPr>
      </w:pPr>
    </w:p>
    <w:tbl>
      <w:tblPr>
        <w:tblW w:w="87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1843"/>
        <w:gridCol w:w="1654"/>
      </w:tblGrid>
      <w:tr w:rsidR="0072072B" w:rsidRPr="00FB3BCE" w:rsidTr="0072072B">
        <w:trPr>
          <w:trHeight w:val="293"/>
        </w:trPr>
        <w:tc>
          <w:tcPr>
            <w:tcW w:w="5245" w:type="dxa"/>
            <w:tcBorders>
              <w:bottom w:val="single" w:sz="12" w:space="0" w:color="333333"/>
              <w:right w:val="single" w:sz="4" w:space="0" w:color="auto"/>
            </w:tcBorders>
            <w:shd w:val="clear" w:color="auto" w:fill="D9D9D9"/>
          </w:tcPr>
          <w:p w:rsidR="0072072B" w:rsidRPr="00FB3BCE" w:rsidRDefault="0072072B" w:rsidP="00FB3BCE">
            <w:pPr>
              <w:pStyle w:val="ekvtabelle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72072B" w:rsidRPr="00FB3BCE" w:rsidRDefault="006A16F2" w:rsidP="0072072B">
            <w:pPr>
              <w:pStyle w:val="ekvtabelle"/>
              <w:jc w:val="center"/>
            </w:pPr>
            <w:r>
              <w:t>r</w:t>
            </w:r>
            <w:r w:rsidR="0072072B">
              <w:t>ichtig</w:t>
            </w:r>
          </w:p>
        </w:tc>
        <w:tc>
          <w:tcPr>
            <w:tcW w:w="1654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72072B" w:rsidRPr="00FB3BCE" w:rsidRDefault="006A16F2" w:rsidP="0072072B">
            <w:pPr>
              <w:pStyle w:val="ekvtabelle"/>
              <w:jc w:val="center"/>
            </w:pPr>
            <w:r>
              <w:t>f</w:t>
            </w:r>
            <w:r w:rsidR="0072072B">
              <w:t>alsch</w:t>
            </w:r>
          </w:p>
        </w:tc>
      </w:tr>
      <w:tr w:rsidR="0072072B" w:rsidRPr="00FB3BCE" w:rsidTr="0072072B">
        <w:trPr>
          <w:trHeight w:val="293"/>
        </w:trPr>
        <w:tc>
          <w:tcPr>
            <w:tcW w:w="5245" w:type="dxa"/>
            <w:tcBorders>
              <w:top w:val="single" w:sz="12" w:space="0" w:color="333333"/>
              <w:bottom w:val="single" w:sz="4" w:space="0" w:color="333333"/>
              <w:right w:val="single" w:sz="4" w:space="0" w:color="auto"/>
            </w:tcBorders>
          </w:tcPr>
          <w:p w:rsidR="0072072B" w:rsidRPr="00FB3BCE" w:rsidRDefault="0072072B" w:rsidP="00FB3BCE">
            <w:pPr>
              <w:pStyle w:val="ekvtabelle"/>
            </w:pPr>
            <w:r>
              <w:t>Das Eichhörnchen lebt auf Bäumen.</w:t>
            </w:r>
          </w:p>
        </w:tc>
        <w:tc>
          <w:tcPr>
            <w:tcW w:w="1843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72072B" w:rsidRPr="00FB3BCE" w:rsidRDefault="0072072B" w:rsidP="0072072B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1654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72072B" w:rsidRPr="00FB3BCE" w:rsidRDefault="0072072B" w:rsidP="0072072B">
            <w:pPr>
              <w:pStyle w:val="ekvtabelle"/>
              <w:jc w:val="center"/>
            </w:pPr>
          </w:p>
        </w:tc>
      </w:tr>
      <w:tr w:rsidR="0072072B" w:rsidRPr="00FB3BCE" w:rsidTr="0072072B">
        <w:trPr>
          <w:trHeight w:val="293"/>
        </w:trPr>
        <w:tc>
          <w:tcPr>
            <w:tcW w:w="5245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72072B" w:rsidRPr="00FB3BCE" w:rsidRDefault="0072072B" w:rsidP="00FB3BCE">
            <w:pPr>
              <w:pStyle w:val="ekvtabelle"/>
            </w:pPr>
            <w:r>
              <w:t>Das Eichhörnchen lebt nur im Wald.</w:t>
            </w:r>
          </w:p>
        </w:tc>
        <w:tc>
          <w:tcPr>
            <w:tcW w:w="184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72072B" w:rsidRPr="00FB3BCE" w:rsidRDefault="0072072B" w:rsidP="0072072B">
            <w:pPr>
              <w:pStyle w:val="ekvtabelle"/>
              <w:jc w:val="center"/>
            </w:pPr>
          </w:p>
        </w:tc>
        <w:tc>
          <w:tcPr>
            <w:tcW w:w="165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72072B" w:rsidRPr="00FB3BCE" w:rsidRDefault="0072072B" w:rsidP="0072072B">
            <w:pPr>
              <w:pStyle w:val="ekvtabelle"/>
              <w:jc w:val="center"/>
            </w:pPr>
            <w:r>
              <w:t>X</w:t>
            </w:r>
          </w:p>
        </w:tc>
      </w:tr>
      <w:tr w:rsidR="0072072B" w:rsidRPr="00FB3BCE" w:rsidTr="0072072B">
        <w:trPr>
          <w:trHeight w:val="293"/>
        </w:trPr>
        <w:tc>
          <w:tcPr>
            <w:tcW w:w="5245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72072B" w:rsidRPr="00FB3BCE" w:rsidRDefault="0072072B" w:rsidP="00FB3BCE">
            <w:pPr>
              <w:pStyle w:val="ekvtabelle"/>
            </w:pPr>
            <w:r>
              <w:t>Eichhörnchen haben einen kurzen Schwanz.</w:t>
            </w:r>
          </w:p>
        </w:tc>
        <w:tc>
          <w:tcPr>
            <w:tcW w:w="184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72072B" w:rsidRPr="00FB3BCE" w:rsidRDefault="0072072B" w:rsidP="0072072B">
            <w:pPr>
              <w:pStyle w:val="ekvtabelle"/>
              <w:jc w:val="center"/>
            </w:pPr>
          </w:p>
        </w:tc>
        <w:tc>
          <w:tcPr>
            <w:tcW w:w="165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72072B" w:rsidRPr="00FB3BCE" w:rsidRDefault="0072072B" w:rsidP="0072072B">
            <w:pPr>
              <w:pStyle w:val="ekvtabelle"/>
              <w:jc w:val="center"/>
            </w:pPr>
            <w:r>
              <w:t>X</w:t>
            </w:r>
          </w:p>
        </w:tc>
      </w:tr>
      <w:tr w:rsidR="0072072B" w:rsidRPr="00FB3BCE" w:rsidTr="0072072B">
        <w:trPr>
          <w:trHeight w:val="293"/>
        </w:trPr>
        <w:tc>
          <w:tcPr>
            <w:tcW w:w="5245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72072B" w:rsidRPr="00FB3BCE" w:rsidRDefault="0072072B" w:rsidP="00FB3BCE">
            <w:pPr>
              <w:pStyle w:val="ekvtabelle"/>
            </w:pPr>
            <w:r>
              <w:t>Das Eichhörnchen kann gut klettern.</w:t>
            </w:r>
          </w:p>
        </w:tc>
        <w:tc>
          <w:tcPr>
            <w:tcW w:w="184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72072B" w:rsidRPr="00FB3BCE" w:rsidRDefault="0072072B" w:rsidP="0072072B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165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72072B" w:rsidRPr="00FB3BCE" w:rsidRDefault="0072072B" w:rsidP="0072072B">
            <w:pPr>
              <w:pStyle w:val="ekvtabelle"/>
              <w:jc w:val="center"/>
            </w:pPr>
          </w:p>
        </w:tc>
      </w:tr>
      <w:tr w:rsidR="0072072B" w:rsidRPr="00FB3BCE" w:rsidTr="0072072B">
        <w:trPr>
          <w:trHeight w:val="293"/>
        </w:trPr>
        <w:tc>
          <w:tcPr>
            <w:tcW w:w="5245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72072B" w:rsidRPr="00FB3BCE" w:rsidRDefault="0072072B" w:rsidP="00FB3BCE">
            <w:pPr>
              <w:pStyle w:val="ekvtabelle"/>
            </w:pPr>
            <w:r>
              <w:t>Das Eichhörnchen kann weit springen.</w:t>
            </w:r>
          </w:p>
        </w:tc>
        <w:tc>
          <w:tcPr>
            <w:tcW w:w="184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72072B" w:rsidRPr="00FB3BCE" w:rsidRDefault="0072072B" w:rsidP="0072072B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165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72072B" w:rsidRPr="00FB3BCE" w:rsidRDefault="0072072B" w:rsidP="0072072B">
            <w:pPr>
              <w:pStyle w:val="ekvtabelle"/>
              <w:jc w:val="center"/>
            </w:pPr>
          </w:p>
        </w:tc>
      </w:tr>
    </w:tbl>
    <w:p w:rsidR="0072072B" w:rsidRDefault="0072072B" w:rsidP="00FF3613">
      <w:pPr>
        <w:rPr>
          <w:rStyle w:val="ekvarbeitsanweisungdeutsch"/>
        </w:rPr>
      </w:pPr>
    </w:p>
    <w:p w:rsidR="0072072B" w:rsidRDefault="0072072B" w:rsidP="00FF3613">
      <w:pPr>
        <w:rPr>
          <w:rStyle w:val="ekvarbeitsanweisungdeutsch"/>
        </w:rPr>
      </w:pPr>
    </w:p>
    <w:p w:rsidR="0072072B" w:rsidRPr="00D3427F" w:rsidRDefault="0072072B" w:rsidP="0072072B">
      <w:pPr>
        <w:pStyle w:val="ekvnummerierung"/>
        <w:framePr w:wrap="around"/>
      </w:pPr>
      <w:r>
        <w:t>6</w:t>
      </w:r>
    </w:p>
    <w:p w:rsidR="0072072B" w:rsidRDefault="0072072B" w:rsidP="00FF3613">
      <w:pPr>
        <w:rPr>
          <w:rStyle w:val="ekvarbeitsanweisungdeutsch"/>
        </w:rPr>
      </w:pPr>
      <w:r>
        <w:rPr>
          <w:rStyle w:val="ekvarbeitsanweisungdeutsch"/>
        </w:rPr>
        <w:t>Hier kannst du ein Eichhörnchen malen.</w:t>
      </w:r>
    </w:p>
    <w:p w:rsidR="0072072B" w:rsidRDefault="0072072B" w:rsidP="00FF3613">
      <w:pPr>
        <w:rPr>
          <w:rStyle w:val="ekvarbeitsanweisungdeutsch"/>
        </w:rPr>
      </w:pPr>
    </w:p>
    <w:tbl>
      <w:tblPr>
        <w:tblW w:w="9429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29"/>
      </w:tblGrid>
      <w:tr w:rsidR="0072072B" w:rsidRPr="00C24816" w:rsidTr="0072072B">
        <w:trPr>
          <w:trHeight w:hRule="exact" w:val="809"/>
        </w:trPr>
        <w:tc>
          <w:tcPr>
            <w:tcW w:w="9429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:rsidR="0072072B" w:rsidRPr="00C24816" w:rsidRDefault="0072072B" w:rsidP="00C24816">
            <w:pPr>
              <w:pStyle w:val="ekvmittelband"/>
            </w:pPr>
          </w:p>
        </w:tc>
      </w:tr>
    </w:tbl>
    <w:p w:rsidR="0072072B" w:rsidRDefault="0072072B" w:rsidP="00FF3613">
      <w:pPr>
        <w:rPr>
          <w:rStyle w:val="ekvarbeitsanweisungdeutsch"/>
        </w:rPr>
      </w:pPr>
    </w:p>
    <w:p w:rsidR="0072072B" w:rsidRPr="00D3427F" w:rsidRDefault="0072072B" w:rsidP="0072072B">
      <w:pPr>
        <w:pStyle w:val="ekvnummerierung"/>
        <w:framePr w:wrap="around"/>
      </w:pPr>
      <w:r>
        <w:t>7</w:t>
      </w:r>
    </w:p>
    <w:p w:rsidR="001C4379" w:rsidRDefault="001C4379" w:rsidP="001C4379">
      <w:pPr>
        <w:rPr>
          <w:sz w:val="24"/>
          <w:szCs w:val="23"/>
        </w:rPr>
      </w:pPr>
      <w:r w:rsidRPr="001C4379">
        <w:rPr>
          <w:sz w:val="24"/>
          <w:szCs w:val="23"/>
        </w:rPr>
        <w:t xml:space="preserve">In dem Suchsel haben sich 5 Verben versteckt. Finde </w:t>
      </w:r>
      <w:r>
        <w:rPr>
          <w:sz w:val="24"/>
          <w:szCs w:val="23"/>
        </w:rPr>
        <w:t>und markiere sie</w:t>
      </w:r>
      <w:r w:rsidRPr="001C4379">
        <w:rPr>
          <w:sz w:val="24"/>
          <w:szCs w:val="23"/>
        </w:rPr>
        <w:t xml:space="preserve">. </w:t>
      </w:r>
    </w:p>
    <w:p w:rsidR="001C4379" w:rsidRPr="001C4379" w:rsidRDefault="001C4379" w:rsidP="001C4379">
      <w:pPr>
        <w:rPr>
          <w:sz w:val="24"/>
          <w:szCs w:val="23"/>
        </w:rPr>
      </w:pPr>
      <w:r w:rsidRPr="001C4379">
        <w:rPr>
          <w:sz w:val="24"/>
          <w:szCs w:val="23"/>
        </w:rPr>
        <w:t xml:space="preserve">Dann schreibe </w:t>
      </w:r>
      <w:r>
        <w:rPr>
          <w:sz w:val="24"/>
          <w:szCs w:val="23"/>
        </w:rPr>
        <w:t>sie auf. A</w:t>
      </w:r>
      <w:r w:rsidRPr="001C4379">
        <w:rPr>
          <w:sz w:val="24"/>
          <w:szCs w:val="23"/>
        </w:rPr>
        <w:t>chte auf die Rechtschreibung.</w:t>
      </w:r>
    </w:p>
    <w:p w:rsidR="0072072B" w:rsidRDefault="0072072B" w:rsidP="00FF3613">
      <w:pPr>
        <w:rPr>
          <w:rStyle w:val="ekvarbeitsanweisungdeutsch"/>
        </w:rPr>
      </w:pPr>
    </w:p>
    <w:tbl>
      <w:tblPr>
        <w:tblW w:w="467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</w:tblGrid>
      <w:tr w:rsidR="0072072B" w:rsidRPr="00DB19FD" w:rsidTr="0072072B">
        <w:trPr>
          <w:trHeight w:hRule="exact" w:val="465"/>
          <w:jc w:val="center"/>
        </w:trPr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L</w:t>
            </w: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E</w:t>
            </w: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B</w:t>
            </w: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E</w:t>
            </w: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N</w:t>
            </w:r>
          </w:p>
        </w:tc>
      </w:tr>
      <w:tr w:rsidR="0072072B" w:rsidRPr="00DB19FD" w:rsidTr="0072072B">
        <w:trPr>
          <w:trHeight w:hRule="exact" w:val="465"/>
          <w:jc w:val="center"/>
        </w:trPr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K</w:t>
            </w: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S</w:t>
            </w: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</w:tr>
      <w:tr w:rsidR="0072072B" w:rsidRPr="00DB19FD" w:rsidTr="0072072B">
        <w:trPr>
          <w:trHeight w:hRule="exact" w:val="465"/>
          <w:jc w:val="center"/>
        </w:trPr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Ö</w:t>
            </w: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T</w:t>
            </w: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S</w:t>
            </w:r>
          </w:p>
        </w:tc>
      </w:tr>
      <w:tr w:rsidR="0072072B" w:rsidRPr="00DB19FD" w:rsidTr="0072072B">
        <w:trPr>
          <w:trHeight w:hRule="exact" w:val="465"/>
          <w:jc w:val="center"/>
        </w:trPr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N</w:t>
            </w: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E</w:t>
            </w: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P</w:t>
            </w:r>
          </w:p>
        </w:tc>
      </w:tr>
      <w:tr w:rsidR="0072072B" w:rsidRPr="00DB19FD" w:rsidTr="0072072B">
        <w:trPr>
          <w:trHeight w:hRule="exact" w:val="465"/>
          <w:jc w:val="center"/>
        </w:trPr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N</w:t>
            </w: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U</w:t>
            </w: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R</w:t>
            </w:r>
          </w:p>
        </w:tc>
      </w:tr>
      <w:tr w:rsidR="0072072B" w:rsidRPr="00DB19FD" w:rsidTr="0072072B">
        <w:trPr>
          <w:trHeight w:hRule="exact" w:val="465"/>
          <w:jc w:val="center"/>
        </w:trPr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E</w:t>
            </w: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E</w:t>
            </w: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I</w:t>
            </w:r>
          </w:p>
        </w:tc>
      </w:tr>
      <w:tr w:rsidR="0072072B" w:rsidRPr="00DB19FD" w:rsidTr="0072072B">
        <w:trPr>
          <w:trHeight w:hRule="exact" w:val="465"/>
          <w:jc w:val="center"/>
        </w:trPr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N</w:t>
            </w: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R</w:t>
            </w: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N</w:t>
            </w:r>
          </w:p>
        </w:tc>
      </w:tr>
      <w:tr w:rsidR="0072072B" w:rsidRPr="00DB19FD" w:rsidTr="0072072B">
        <w:trPr>
          <w:trHeight w:hRule="exact" w:val="465"/>
          <w:jc w:val="center"/>
        </w:trPr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N</w:t>
            </w: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G</w:t>
            </w:r>
          </w:p>
        </w:tc>
      </w:tr>
      <w:tr w:rsidR="0072072B" w:rsidRPr="00DB19FD" w:rsidTr="0072072B">
        <w:trPr>
          <w:trHeight w:hRule="exact" w:val="465"/>
          <w:jc w:val="center"/>
        </w:trPr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E</w:t>
            </w:r>
          </w:p>
        </w:tc>
      </w:tr>
      <w:tr w:rsidR="0072072B" w:rsidRPr="00DB19FD" w:rsidTr="0072072B">
        <w:trPr>
          <w:trHeight w:hRule="exact" w:val="465"/>
          <w:jc w:val="center"/>
        </w:trPr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K</w:t>
            </w: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L</w:t>
            </w: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E</w:t>
            </w:r>
          </w:p>
        </w:tc>
        <w:tc>
          <w:tcPr>
            <w:tcW w:w="467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T</w:t>
            </w: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T</w:t>
            </w: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E</w:t>
            </w: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R</w:t>
            </w: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N</w:t>
            </w: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</w:p>
        </w:tc>
        <w:tc>
          <w:tcPr>
            <w:tcW w:w="468" w:type="dxa"/>
            <w:noWrap/>
            <w:vAlign w:val="center"/>
          </w:tcPr>
          <w:p w:rsidR="0072072B" w:rsidRPr="00DB19FD" w:rsidRDefault="0072072B" w:rsidP="00DB19FD">
            <w:pPr>
              <w:pStyle w:val="ekvkreuzwortrtsel"/>
            </w:pPr>
            <w:r>
              <w:t>N</w:t>
            </w:r>
          </w:p>
        </w:tc>
      </w:tr>
    </w:tbl>
    <w:p w:rsidR="0072072B" w:rsidRDefault="0072072B" w:rsidP="00FF3613">
      <w:pPr>
        <w:rPr>
          <w:rStyle w:val="ekvarbeitsanweisungdeutsch"/>
        </w:rPr>
      </w:pPr>
    </w:p>
    <w:p w:rsidR="006A16F2" w:rsidRDefault="006A16F2" w:rsidP="00FF3613">
      <w:pPr>
        <w:rPr>
          <w:rStyle w:val="ekvarbeitsanweisungdeutsch"/>
        </w:rPr>
      </w:pPr>
    </w:p>
    <w:p w:rsidR="0072072B" w:rsidRDefault="0072072B" w:rsidP="00FF3613">
      <w:pPr>
        <w:rPr>
          <w:rStyle w:val="ekvarbeitsanweisungdeutsch"/>
        </w:rPr>
      </w:pPr>
      <w:r w:rsidRPr="0072072B">
        <w:rPr>
          <w:rStyle w:val="ekvlsung"/>
        </w:rPr>
        <w:t>leben, können, steuern, springen, klettern</w:t>
      </w:r>
    </w:p>
    <w:p w:rsidR="0072072B" w:rsidRDefault="0072072B" w:rsidP="00FF3613">
      <w:pPr>
        <w:rPr>
          <w:rStyle w:val="ekvarbeitsanweisungdeutsch"/>
        </w:rPr>
      </w:pPr>
    </w:p>
    <w:p w:rsidR="0072072B" w:rsidRDefault="0072072B" w:rsidP="00FF3613">
      <w:pPr>
        <w:rPr>
          <w:rStyle w:val="ekvarbeitsanweisungdeutsch"/>
        </w:rPr>
      </w:pPr>
    </w:p>
    <w:p w:rsidR="0072072B" w:rsidRDefault="0072072B" w:rsidP="00FF3613">
      <w:pPr>
        <w:rPr>
          <w:rStyle w:val="ekvarbeitsanweisungdeutsch"/>
        </w:rPr>
      </w:pPr>
    </w:p>
    <w:p w:rsidR="0072072B" w:rsidRDefault="0072072B" w:rsidP="00FF3613">
      <w:pPr>
        <w:rPr>
          <w:rStyle w:val="ekvarbeitsanweisungdeutsch"/>
        </w:rPr>
      </w:pPr>
    </w:p>
    <w:p w:rsidR="0072072B" w:rsidRDefault="0072072B" w:rsidP="00FF3613">
      <w:pPr>
        <w:rPr>
          <w:rStyle w:val="ekvarbeitsanweisungdeutsch"/>
        </w:rPr>
      </w:pPr>
    </w:p>
    <w:p w:rsidR="0072072B" w:rsidRDefault="0072072B" w:rsidP="00FF3613">
      <w:pPr>
        <w:rPr>
          <w:rStyle w:val="ekvarbeitsanweisungdeutsch"/>
        </w:rPr>
      </w:pPr>
    </w:p>
    <w:p w:rsidR="0072072B" w:rsidRPr="0072072B" w:rsidRDefault="0072072B" w:rsidP="00FF3613">
      <w:pPr>
        <w:rPr>
          <w:rStyle w:val="ekvarbeitsanweisungdeutsch"/>
          <w:sz w:val="29"/>
          <w:szCs w:val="29"/>
        </w:rPr>
      </w:pPr>
      <w:r w:rsidRPr="0072072B">
        <w:rPr>
          <w:rStyle w:val="ekvarbeitsanweisungdeutsch"/>
          <w:sz w:val="29"/>
          <w:szCs w:val="29"/>
        </w:rPr>
        <w:t>Vorlesetext</w:t>
      </w:r>
    </w:p>
    <w:p w:rsidR="0072072B" w:rsidRDefault="0072072B" w:rsidP="00FF3613">
      <w:pPr>
        <w:rPr>
          <w:rStyle w:val="ekvarbeitsanweisungdeutsch"/>
        </w:rPr>
      </w:pPr>
    </w:p>
    <w:p w:rsidR="0072072B" w:rsidRDefault="0072072B" w:rsidP="00FF3613">
      <w:pPr>
        <w:rPr>
          <w:rStyle w:val="ekvarbeitsanweisungdeutsch"/>
        </w:rPr>
      </w:pPr>
      <w:r>
        <w:rPr>
          <w:rStyle w:val="ekvarbeitsanweisungdeutsch"/>
        </w:rPr>
        <w:t>Das Eichhörnchen lebt auf Bäumen.</w:t>
      </w:r>
    </w:p>
    <w:p w:rsidR="0072072B" w:rsidRDefault="0072072B" w:rsidP="00FF3613">
      <w:pPr>
        <w:rPr>
          <w:rStyle w:val="ekvarbeitsanweisungdeutsch"/>
        </w:rPr>
      </w:pPr>
      <w:r>
        <w:rPr>
          <w:rStyle w:val="ekvarbeitsanweisungdeutsch"/>
        </w:rPr>
        <w:t>Es kann gut klettern und weit springen.</w:t>
      </w:r>
    </w:p>
    <w:p w:rsidR="0072072B" w:rsidRDefault="0072072B" w:rsidP="00FF3613">
      <w:pPr>
        <w:rPr>
          <w:rStyle w:val="ekvarbeitsanweisungdeutsch"/>
        </w:rPr>
      </w:pPr>
      <w:r>
        <w:rPr>
          <w:rStyle w:val="ekvarbeitsanweisungdeutsch"/>
        </w:rPr>
        <w:t>Mit dem Schwanz können die Eichhörnchen ihren Sprung steuern.</w:t>
      </w:r>
    </w:p>
    <w:p w:rsidR="0072072B" w:rsidRPr="0072072B" w:rsidRDefault="0072072B" w:rsidP="00FF3613">
      <w:pPr>
        <w:rPr>
          <w:rStyle w:val="ekvarbeitsanweisungdeutsch"/>
        </w:rPr>
      </w:pPr>
    </w:p>
    <w:sectPr w:rsidR="0072072B" w:rsidRPr="0072072B" w:rsidSect="008D5A1A">
      <w:footerReference w:type="default" r:id="rId2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5AF" w:rsidRDefault="007B55AF" w:rsidP="003C599D">
      <w:pPr>
        <w:spacing w:line="240" w:lineRule="auto"/>
      </w:pPr>
      <w:r>
        <w:separator/>
      </w:r>
    </w:p>
  </w:endnote>
  <w:endnote w:type="continuationSeparator" w:id="0">
    <w:p w:rsidR="007B55AF" w:rsidRDefault="007B55A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370A70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621BCB" w:rsidRDefault="00621BCB" w:rsidP="00621BCB">
          <w:pPr>
            <w:pStyle w:val="ekvquelle"/>
          </w:pPr>
          <w:r>
            <w:t>Textquellen: Beate Kurt, Einbeck</w:t>
          </w:r>
        </w:p>
        <w:p w:rsidR="00621BCB" w:rsidRDefault="00621BCB" w:rsidP="00621BCB">
          <w:pPr>
            <w:pStyle w:val="ekvquelle"/>
          </w:pPr>
          <w:r>
            <w:t>Illustratoren: Martina Burghart-Vollhardt, Kamenz; Klaus Müller, Berlin; Steffen Walentowitz, Jever</w:t>
          </w:r>
        </w:p>
        <w:p w:rsidR="00193A18" w:rsidRPr="00025140" w:rsidRDefault="00621BCB" w:rsidP="00621BCB">
          <w:pPr>
            <w:pStyle w:val="ekvquelle"/>
          </w:pPr>
          <w:r>
            <w:rPr>
              <w:b/>
            </w:rPr>
            <w:t>www.grundschul-blog.de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5AF" w:rsidRDefault="007B55AF" w:rsidP="003C599D">
      <w:pPr>
        <w:spacing w:line="240" w:lineRule="auto"/>
      </w:pPr>
      <w:r>
        <w:separator/>
      </w:r>
    </w:p>
  </w:footnote>
  <w:footnote w:type="continuationSeparator" w:id="0">
    <w:p w:rsidR="007B55AF" w:rsidRDefault="007B55AF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5AF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C5E0A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C4379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1CC2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0F2F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1B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16F2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D4FAE"/>
    <w:rsid w:val="006E235E"/>
    <w:rsid w:val="006F0D3C"/>
    <w:rsid w:val="006F2EDC"/>
    <w:rsid w:val="00701548"/>
    <w:rsid w:val="00702F10"/>
    <w:rsid w:val="00710718"/>
    <w:rsid w:val="00715A9A"/>
    <w:rsid w:val="0072030B"/>
    <w:rsid w:val="0072072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55AF"/>
    <w:rsid w:val="007B656B"/>
    <w:rsid w:val="007B7D0B"/>
    <w:rsid w:val="007D186F"/>
    <w:rsid w:val="007D68F4"/>
    <w:rsid w:val="007E4DDC"/>
    <w:rsid w:val="007E5E71"/>
    <w:rsid w:val="007E68A0"/>
    <w:rsid w:val="007F22C8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58D5"/>
    <w:rsid w:val="00956783"/>
    <w:rsid w:val="00957248"/>
    <w:rsid w:val="00957969"/>
    <w:rsid w:val="00962A4D"/>
    <w:rsid w:val="00964A22"/>
    <w:rsid w:val="009656C1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A7F57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3269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1658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470E4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143D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4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hrich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2</cp:revision>
  <cp:lastPrinted>2016-12-20T14:33:00Z</cp:lastPrinted>
  <dcterms:created xsi:type="dcterms:W3CDTF">2018-05-28T15:15:00Z</dcterms:created>
  <dcterms:modified xsi:type="dcterms:W3CDTF">2018-05-28T15:15:00Z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1.01</vt:lpwstr>
  </property>
</Properties>
</file>