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  <w:r w:rsidR="00D041D1">
              <w:t xml:space="preserve"> 2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382DBE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382DBE">
              <w:t>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3879B4" w:rsidRDefault="003D2022" w:rsidP="003D2022">
      <w:pPr>
        <w:pStyle w:val="ekvue1arial"/>
      </w:pPr>
      <w:bookmarkStart w:id="0" w:name="bmStart"/>
      <w:bookmarkEnd w:id="0"/>
      <w:r>
        <w:t xml:space="preserve">Zuhören und Verstehen </w:t>
      </w:r>
      <w:r>
        <w:rPr>
          <w:rFonts w:cs="Arial"/>
        </w:rPr>
        <w:t>‒</w:t>
      </w:r>
      <w:r>
        <w:t xml:space="preserve"> 2</w:t>
      </w:r>
    </w:p>
    <w:p w:rsidR="003D2022" w:rsidRDefault="003D2022" w:rsidP="00FF3613"/>
    <w:p w:rsidR="003D2022" w:rsidRPr="00D3427F" w:rsidRDefault="003D2022" w:rsidP="003D2022">
      <w:pPr>
        <w:pStyle w:val="ekvnummerierung"/>
        <w:framePr w:wrap="around"/>
      </w:pPr>
      <w:r>
        <w:t>1</w:t>
      </w:r>
    </w:p>
    <w:p w:rsidR="003D2022" w:rsidRPr="00287B24" w:rsidRDefault="003D2022" w:rsidP="003D202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022" w:rsidRPr="00D86CF9" w:rsidRDefault="003D2022" w:rsidP="00FF3613">
      <w:pPr>
        <w:rPr>
          <w:sz w:val="24"/>
        </w:rPr>
      </w:pPr>
      <w:r w:rsidRPr="00D86CF9">
        <w:rPr>
          <w:sz w:val="24"/>
        </w:rPr>
        <w:t>Über welches Tier wird im Text gesprochen? Kreise es ein.</w:t>
      </w:r>
    </w:p>
    <w:p w:rsidR="003D2022" w:rsidRDefault="003D2022" w:rsidP="00FF3613">
      <w:r w:rsidRPr="003D2022">
        <w:rPr>
          <w:lang w:eastAsia="de-DE"/>
        </w:rPr>
        <w:drawing>
          <wp:anchor distT="0" distB="0" distL="114300" distR="114300" simplePos="0" relativeHeight="251662336" behindDoc="0" locked="0" layoutInCell="1" allowOverlap="1" wp14:anchorId="33AA41D7" wp14:editId="25ACB670">
            <wp:simplePos x="0" y="0"/>
            <wp:positionH relativeFrom="column">
              <wp:posOffset>5234940</wp:posOffset>
            </wp:positionH>
            <wp:positionV relativeFrom="paragraph">
              <wp:posOffset>163195</wp:posOffset>
            </wp:positionV>
            <wp:extent cx="913765" cy="988695"/>
            <wp:effectExtent l="0" t="0" r="635" b="190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2022" w:rsidRDefault="003D2022" w:rsidP="00FF3613">
      <w:r w:rsidRPr="003D2022"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223B11BE" wp14:editId="4F247AB1">
            <wp:simplePos x="0" y="0"/>
            <wp:positionH relativeFrom="column">
              <wp:posOffset>3797935</wp:posOffset>
            </wp:positionH>
            <wp:positionV relativeFrom="paragraph">
              <wp:posOffset>9525</wp:posOffset>
            </wp:positionV>
            <wp:extent cx="1318260" cy="103124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2022">
        <w:rPr>
          <w:lang w:eastAsia="de-DE"/>
        </w:rPr>
        <w:drawing>
          <wp:anchor distT="0" distB="0" distL="114300" distR="114300" simplePos="0" relativeHeight="251660288" behindDoc="0" locked="0" layoutInCell="1" allowOverlap="1" wp14:anchorId="4583BBE1" wp14:editId="69CB8FEF">
            <wp:simplePos x="0" y="0"/>
            <wp:positionH relativeFrom="column">
              <wp:posOffset>2593975</wp:posOffset>
            </wp:positionH>
            <wp:positionV relativeFrom="paragraph">
              <wp:posOffset>13335</wp:posOffset>
            </wp:positionV>
            <wp:extent cx="1201420" cy="871220"/>
            <wp:effectExtent l="0" t="0" r="0" b="508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2022">
        <w:rPr>
          <w:lang w:eastAsia="de-DE"/>
        </w:rPr>
        <w:drawing>
          <wp:anchor distT="0" distB="0" distL="114300" distR="114300" simplePos="0" relativeHeight="251663360" behindDoc="0" locked="0" layoutInCell="1" allowOverlap="1" wp14:anchorId="415DC4ED" wp14:editId="455890AA">
            <wp:simplePos x="0" y="0"/>
            <wp:positionH relativeFrom="column">
              <wp:posOffset>1287145</wp:posOffset>
            </wp:positionH>
            <wp:positionV relativeFrom="paragraph">
              <wp:posOffset>13335</wp:posOffset>
            </wp:positionV>
            <wp:extent cx="1083945" cy="871220"/>
            <wp:effectExtent l="0" t="0" r="1905" b="508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94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2022"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71B2980E" wp14:editId="6B804A2B">
            <wp:simplePos x="0" y="0"/>
            <wp:positionH relativeFrom="column">
              <wp:posOffset>-13335</wp:posOffset>
            </wp:positionH>
            <wp:positionV relativeFrom="paragraph">
              <wp:posOffset>12700</wp:posOffset>
            </wp:positionV>
            <wp:extent cx="1190625" cy="743585"/>
            <wp:effectExtent l="0" t="0" r="952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2022" w:rsidRDefault="003D2022" w:rsidP="00FF3613"/>
    <w:p w:rsidR="003D2022" w:rsidRDefault="003D2022" w:rsidP="00FF3613"/>
    <w:p w:rsidR="003D2022" w:rsidRDefault="003D2022" w:rsidP="00FF3613"/>
    <w:p w:rsidR="003D2022" w:rsidRDefault="003D2022" w:rsidP="00FF3613"/>
    <w:p w:rsidR="003D2022" w:rsidRDefault="003D2022" w:rsidP="00FF3613"/>
    <w:p w:rsidR="003D2022" w:rsidRDefault="003D2022" w:rsidP="00FF3613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6EA39AB" wp14:editId="72B34416">
                <wp:simplePos x="0" y="0"/>
                <wp:positionH relativeFrom="column">
                  <wp:posOffset>1653540</wp:posOffset>
                </wp:positionH>
                <wp:positionV relativeFrom="paragraph">
                  <wp:posOffset>159385</wp:posOffset>
                </wp:positionV>
                <wp:extent cx="845820" cy="289560"/>
                <wp:effectExtent l="0" t="0" r="0" b="0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Grafik 2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4" o:spid="_x0000_s1026" style="position:absolute;margin-left:130.2pt;margin-top:12.55pt;width:66.6pt;height:22.8pt;z-index:251665408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5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9D6bBAAAA2wAAAA8AAABkcnMvZG93bnJldi54bWxEj1GLwjAQhN+F+w9hD3zT1J56Uk3LIRyI&#10;L6LeD1iatS02m14T2/rvjSD4OMzONzubbDC16Kh1lWUFs2kEgji3uuJCwd/5d7IC4TyyxtoyKbiT&#10;gyz9GG0w0bbnI3UnX4gAYZeggtL7JpHS5SUZdFPbEAfvYluDPsi2kLrFPsBNLeMoWkqDFYeGEhva&#10;lpRfTzcT3sBm3hW4wsN9/0Xxd3Tk/35Qavw5/KxBeBr8+/iV3mkF8QKeWwIAZPo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q9D6bBAAAA2wAAAA8AAAAAAAAAAAAAAAAAnwIA&#10;AGRycy9kb3ducmV2LnhtbFBLBQYAAAAABAAEAPcAAACNAwAAAAA=&#10;">
                  <v:imagedata r:id="rId16" o:title=""/>
                  <v:path arrowok="t"/>
                </v:shape>
                <v:shape id="Grafik 27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ZHl7DAAAA2wAAAA8AAABkcnMvZG93bnJldi54bWxEj0FrAjEUhO8F/0N4greaVdDq1iiiFnsr&#10;rtv7a/LcLN28rJtUt/++KRR6HGbmG2a16V0jbtSF2rOCyTgDQay9qblSUJ5fHhcgQkQ22HgmBd8U&#10;YLMePKwwN/7OJ7oVsRIJwiFHBTbGNpcyaEsOw9i3xMm7+M5hTLKrpOnwnuCukdMsm0uHNacFiy3t&#10;LOnP4sspqK+z5e6dy/ZcXvZvx8OHnhRWKzUa9ttnEJH6+B/+a78aBdMn+P2Sfo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tkeXsMAAADbAAAADwAAAAAAAAAAAAAAAACf&#10;AgAAZHJzL2Rvd25yZXYueG1sUEsFBgAAAAAEAAQA9wAAAI8DAAAAAA==&#10;">
                  <v:imagedata r:id="rId17" o:title=""/>
                  <v:path arrowok="t"/>
                </v:shape>
                <v:shape id="Grafik 28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x5TBAAAA2wAAAA8AAABkcnMvZG93bnJldi54bWxETz1rwzAQ3QP9D+IKXUIj10NqXCuhBAJZ&#10;mlCn0PWwLrKJdXIl1bH/fTQUOj7ed7WdbC9G8qFzrOBllYEgbpzu2Cj4Ou+fCxAhImvsHZOCmQJs&#10;Nw+LCkvtbvxJYx2NSCEcSlTQxjiUUoamJYth5QbixF2ctxgT9EZqj7cUbnuZZ9laWuw4NbQ40K6l&#10;5lr/WgV1dlq+Hr/HOT/MxU80+FF71Eo9PU7vbyAiTfFf/Oc+aAV5Gpu+pB8gN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Hax5TBAAAA2wAAAA8AAAAAAAAAAAAAAAAAnwIA&#10;AGRycy9kb3ducmV2LnhtbFBLBQYAAAAABAAEAPcAAACNAwAAAAA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3D2022" w:rsidRPr="00287B24" w:rsidRDefault="003D2022" w:rsidP="003D202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022" w:rsidRDefault="003D2022" w:rsidP="00FF3613">
      <w:r w:rsidRPr="00D86CF9">
        <w:rPr>
          <w:sz w:val="24"/>
        </w:rPr>
        <w:t xml:space="preserve">Diese Aufgabe fiel mir: </w:t>
      </w:r>
      <w:r>
        <w:tab/>
      </w:r>
    </w:p>
    <w:p w:rsidR="003D2022" w:rsidRDefault="003D2022" w:rsidP="00FF3613"/>
    <w:p w:rsidR="003D2022" w:rsidRDefault="003D2022" w:rsidP="00FF3613"/>
    <w:p w:rsidR="003D2022" w:rsidRPr="00D3427F" w:rsidRDefault="003D2022" w:rsidP="003D2022">
      <w:pPr>
        <w:pStyle w:val="ekvnummerierung"/>
        <w:framePr w:wrap="around"/>
      </w:pPr>
      <w:r>
        <w:t>2</w:t>
      </w:r>
    </w:p>
    <w:p w:rsidR="003D2022" w:rsidRPr="00287B24" w:rsidRDefault="003D2022" w:rsidP="003D202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022" w:rsidRPr="00D86CF9" w:rsidRDefault="00D86CF9" w:rsidP="00FF3613">
      <w:pPr>
        <w:rPr>
          <w:sz w:val="24"/>
        </w:rPr>
      </w:pPr>
      <w:r>
        <w:rPr>
          <w:sz w:val="24"/>
        </w:rPr>
        <w:t>Was ist richtig? Kreuze an.</w:t>
      </w:r>
    </w:p>
    <w:p w:rsidR="003D2022" w:rsidRDefault="003D2022" w:rsidP="00FF3613"/>
    <w:p w:rsidR="003D2022" w:rsidRPr="00382DBE" w:rsidRDefault="003D2022" w:rsidP="002B646F">
      <w:pPr>
        <w:spacing w:line="276" w:lineRule="auto"/>
        <w:rPr>
          <w:sz w:val="27"/>
          <w:szCs w:val="27"/>
        </w:rPr>
      </w:pPr>
      <w:r w:rsidRPr="00382DBE">
        <w:rPr>
          <w:rStyle w:val="ekvsymbol"/>
          <w:sz w:val="27"/>
          <w:szCs w:val="27"/>
        </w:rPr>
        <w:sym w:font="Wingdings" w:char="F0A8"/>
      </w:r>
      <w:r w:rsidRPr="00382DBE">
        <w:rPr>
          <w:sz w:val="27"/>
          <w:szCs w:val="27"/>
        </w:rPr>
        <w:tab/>
        <w:t>Der Regenwurm ist ein schädliches Tier.</w:t>
      </w:r>
    </w:p>
    <w:p w:rsidR="003D2022" w:rsidRPr="00382DBE" w:rsidRDefault="003D2022" w:rsidP="002B646F">
      <w:pPr>
        <w:spacing w:line="276" w:lineRule="auto"/>
        <w:rPr>
          <w:sz w:val="27"/>
          <w:szCs w:val="27"/>
        </w:rPr>
      </w:pPr>
      <w:r w:rsidRPr="00382DBE">
        <w:rPr>
          <w:rStyle w:val="ekvsymbol"/>
          <w:sz w:val="27"/>
          <w:szCs w:val="27"/>
        </w:rPr>
        <w:sym w:font="Wingdings" w:char="F0A8"/>
      </w:r>
      <w:r w:rsidRPr="00382DBE">
        <w:rPr>
          <w:sz w:val="27"/>
          <w:szCs w:val="27"/>
        </w:rPr>
        <w:tab/>
        <w:t>Der Regenwurm ist ein buntes Tier.</w:t>
      </w:r>
    </w:p>
    <w:p w:rsidR="003D2022" w:rsidRPr="00382DBE" w:rsidRDefault="003D2022" w:rsidP="002B646F">
      <w:pPr>
        <w:spacing w:line="276" w:lineRule="auto"/>
        <w:rPr>
          <w:sz w:val="27"/>
          <w:szCs w:val="27"/>
        </w:rPr>
      </w:pPr>
      <w:r w:rsidRPr="00382DBE">
        <w:rPr>
          <w:rStyle w:val="ekvsymbol"/>
          <w:sz w:val="27"/>
          <w:szCs w:val="27"/>
        </w:rPr>
        <w:sym w:font="Wingdings" w:char="F0A8"/>
      </w:r>
      <w:r w:rsidRPr="00382DBE">
        <w:rPr>
          <w:sz w:val="27"/>
          <w:szCs w:val="27"/>
        </w:rPr>
        <w:tab/>
        <w:t>Der Regenwurm ist ein nützliches Tier.</w:t>
      </w:r>
    </w:p>
    <w:p w:rsidR="003D2022" w:rsidRPr="00382DBE" w:rsidRDefault="003D2022" w:rsidP="002B646F">
      <w:pPr>
        <w:spacing w:line="276" w:lineRule="auto"/>
        <w:rPr>
          <w:sz w:val="27"/>
          <w:szCs w:val="27"/>
        </w:rPr>
      </w:pPr>
      <w:r w:rsidRPr="00382DBE">
        <w:rPr>
          <w:rStyle w:val="ekvsymbol"/>
          <w:sz w:val="27"/>
          <w:szCs w:val="27"/>
        </w:rPr>
        <w:sym w:font="Wingdings" w:char="F0A8"/>
      </w:r>
      <w:r w:rsidRPr="00382DBE">
        <w:rPr>
          <w:sz w:val="27"/>
          <w:szCs w:val="27"/>
        </w:rPr>
        <w:tab/>
        <w:t>Der Regenwurm ist ein großes Tier.</w:t>
      </w:r>
    </w:p>
    <w:p w:rsidR="003D2022" w:rsidRPr="00382DBE" w:rsidRDefault="003D2022" w:rsidP="002B646F">
      <w:pPr>
        <w:spacing w:line="276" w:lineRule="auto"/>
        <w:rPr>
          <w:sz w:val="27"/>
          <w:szCs w:val="27"/>
        </w:rPr>
      </w:pPr>
      <w:r w:rsidRPr="00382DBE">
        <w:rPr>
          <w:rStyle w:val="ekvsymbol"/>
          <w:sz w:val="27"/>
          <w:szCs w:val="27"/>
        </w:rPr>
        <w:sym w:font="Wingdings" w:char="F0A8"/>
      </w:r>
      <w:r w:rsidRPr="00382DBE">
        <w:rPr>
          <w:sz w:val="27"/>
          <w:szCs w:val="27"/>
        </w:rPr>
        <w:tab/>
        <w:t>Der Regenwurm ist ein rotes Tier.</w:t>
      </w:r>
    </w:p>
    <w:p w:rsidR="003D2022" w:rsidRDefault="003D2022" w:rsidP="00FF3613"/>
    <w:p w:rsidR="003D2022" w:rsidRDefault="003D2022" w:rsidP="00FF3613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2743588" wp14:editId="1F367C53">
                <wp:simplePos x="0" y="0"/>
                <wp:positionH relativeFrom="column">
                  <wp:posOffset>1552575</wp:posOffset>
                </wp:positionH>
                <wp:positionV relativeFrom="paragraph">
                  <wp:posOffset>172720</wp:posOffset>
                </wp:positionV>
                <wp:extent cx="845820" cy="289560"/>
                <wp:effectExtent l="0" t="0" r="0" b="0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8" o:spid="_x0000_s1026" style="position:absolute;margin-left:122.25pt;margin-top:13.6pt;width:66.6pt;height:22.8pt;z-index:251667456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">
                <v:shape id="Grafik 9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XQ4C9AAAA2gAAAA8AAABkcnMvZG93bnJldi54bWxET82KwjAQvgv7DmEWvGm6rqhbm4oIC+JF&#10;rPsAQzO2ZZtJbWJb394IgseP7z/ZDKYWHbWusqzgaxqBIM6trrhQ8Hf+naxAOI+ssbZMCu7kYJN+&#10;jBKMte35RF3mCxFC2MWooPS+iaV0eUkG3dQ2xIG72NagD7AtpG6xD+GmlrMoWkiDFYeGEhvalZT/&#10;ZzcTZmAz7wpc4fF++KbZMjrxtR+UGn8O2zUIT4N/i1/uvVbwA88rwQ8yf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5dDgL0AAADaAAAADwAAAAAAAAAAAAAAAACfAgAAZHJz&#10;L2Rvd25yZXYueG1sUEsFBgAAAAAEAAQA9wAAAIkDAAAAAA==&#10;">
                  <v:imagedata r:id="rId16" o:title=""/>
                  <v:path arrowok="t"/>
                </v:shape>
                <v:shape id="Grafik 10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cTJfDAAAA2wAAAA8AAABkcnMvZG93bnJldi54bWxEj0FPwzAMhe9I/IfISLuxdEiboCyb0ABt&#10;t4mu3E3iNRWNU5qwdf9+PiBxs/We3/u8XI+hUycaUhvZwGxagCK20bXcGKgP7/ePoFJGdthFJgMX&#10;SrBe3d4ssXTxzB90qnKjJIRTiQZ8zn2pdbKeAqZp7IlFO8YhYJZ1aLQb8CzhodMPRbHQAVuWBo89&#10;bTzZ7+o3GGh/5k+bT677Q3183W/fvuys8taYyd348gwq05j/zX/XOyf4Qi+/yAB6d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1xMl8MAAADbAAAADwAAAAAAAAAAAAAAAACf&#10;AgAAZHJzL2Rvd25yZXYueG1sUEsFBgAAAAAEAAQA9wAAAI8DAAAAAA==&#10;">
                  <v:imagedata r:id="rId17" o:title=""/>
                  <v:path arrowok="t"/>
                </v:shape>
                <v:shape id="Grafik 11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MpLTBAAAA2wAAAA8AAABkcnMvZG93bnJldi54bWxET8lqwzAQvRfyD2ICvZRETg6tcayEUCj4&#10;0pY6gVwHa2KbWCNHUr38fVUo9DaPt05+mEwnBnK+taxgs05AEFdWt1wrOJ/eVikIH5A1dpZJwUwe&#10;DvvFQ46ZtiN/0VCGWsQQ9hkqaELoMyl91ZBBv7Y9ceSu1hkMEbpaaodjDDed3CbJszTYcmxosKfX&#10;hqpb+W0UlMnn08vHZZi3xZzeQ43vpUOt1ONyOu5ABJrCv/jPXeg4fwO/v8QD5P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6MpLTBAAAA2wAAAA8AAAAAAAAAAAAAAAAAnwIA&#10;AGRycy9kb3ducmV2LnhtbFBLBQYAAAAABAAEAPcAAACNAwAAAAA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3D2022" w:rsidRPr="00287B24" w:rsidRDefault="003D2022" w:rsidP="003D202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022" w:rsidRDefault="003D2022" w:rsidP="00FF3613">
      <w:r w:rsidRPr="00D86CF9">
        <w:rPr>
          <w:sz w:val="24"/>
        </w:rPr>
        <w:t>Diese Aufgabe fiel mir:</w:t>
      </w:r>
      <w:r>
        <w:tab/>
      </w:r>
    </w:p>
    <w:p w:rsidR="003D2022" w:rsidRDefault="003D2022" w:rsidP="00FF3613"/>
    <w:p w:rsidR="003D2022" w:rsidRDefault="003D2022" w:rsidP="00FF3613"/>
    <w:p w:rsidR="003D2022" w:rsidRPr="00D3427F" w:rsidRDefault="003D2022" w:rsidP="003D2022">
      <w:pPr>
        <w:pStyle w:val="ekvnummerierung"/>
        <w:framePr w:wrap="around"/>
      </w:pPr>
      <w:r>
        <w:t>3</w:t>
      </w:r>
    </w:p>
    <w:p w:rsidR="003D2022" w:rsidRPr="00287B24" w:rsidRDefault="003D2022" w:rsidP="003D202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CF9" w:rsidRDefault="003D2022" w:rsidP="00FF3613">
      <w:pPr>
        <w:rPr>
          <w:sz w:val="24"/>
        </w:rPr>
      </w:pPr>
      <w:r w:rsidRPr="00D86CF9">
        <w:rPr>
          <w:sz w:val="24"/>
        </w:rPr>
        <w:t xml:space="preserve">Wo lebt der Regenwurm? </w:t>
      </w:r>
    </w:p>
    <w:p w:rsidR="003D2022" w:rsidRPr="00D86CF9" w:rsidRDefault="003D2022" w:rsidP="00FF3613">
      <w:pPr>
        <w:rPr>
          <w:sz w:val="24"/>
        </w:rPr>
      </w:pPr>
      <w:r w:rsidRPr="00D86CF9">
        <w:rPr>
          <w:sz w:val="24"/>
        </w:rPr>
        <w:t xml:space="preserve">Wie heißt der Satz? Schreibe </w:t>
      </w:r>
      <w:r w:rsidR="00D86CF9">
        <w:rPr>
          <w:sz w:val="24"/>
        </w:rPr>
        <w:t>ihn</w:t>
      </w:r>
      <w:r w:rsidRPr="00D86CF9">
        <w:rPr>
          <w:sz w:val="24"/>
        </w:rPr>
        <w:t xml:space="preserve"> auf.</w:t>
      </w:r>
    </w:p>
    <w:p w:rsidR="003D2022" w:rsidRDefault="003D2022" w:rsidP="00FF3613"/>
    <w:p w:rsidR="003D2022" w:rsidRPr="003D2022" w:rsidRDefault="003D2022" w:rsidP="00FF3613">
      <w:pPr>
        <w:rPr>
          <w:sz w:val="27"/>
          <w:szCs w:val="27"/>
        </w:rPr>
      </w:pPr>
      <w:r w:rsidRPr="003D2022">
        <w:rPr>
          <w:sz w:val="27"/>
          <w:szCs w:val="27"/>
        </w:rPr>
        <w:t>DERREGENWURMLEBTINDERERDE</w:t>
      </w:r>
    </w:p>
    <w:p w:rsidR="003D2022" w:rsidRDefault="003D2022" w:rsidP="00FF3613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3D2022" w:rsidRPr="001F1E3D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:rsidR="003D2022" w:rsidRPr="001F1E3D" w:rsidRDefault="003D2022" w:rsidP="001F1E3D">
            <w:pPr>
              <w:pStyle w:val="ekvlinie"/>
            </w:pPr>
          </w:p>
        </w:tc>
      </w:tr>
      <w:tr w:rsidR="003D2022" w:rsidRPr="001F1E3D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3D2022" w:rsidRPr="001F1E3D" w:rsidRDefault="003D2022" w:rsidP="001F1E3D">
            <w:pPr>
              <w:pStyle w:val="ekvlinie"/>
            </w:pPr>
          </w:p>
        </w:tc>
      </w:tr>
      <w:tr w:rsidR="003D2022" w:rsidRPr="001F1E3D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3D2022" w:rsidRPr="001F1E3D" w:rsidRDefault="003D2022" w:rsidP="001F1E3D">
            <w:pPr>
              <w:pStyle w:val="ekvlinie"/>
            </w:pPr>
          </w:p>
        </w:tc>
      </w:tr>
    </w:tbl>
    <w:p w:rsidR="003D2022" w:rsidRDefault="003D2022" w:rsidP="00FF3613"/>
    <w:tbl>
      <w:tblPr>
        <w:tblpPr w:leftFromText="141" w:rightFromText="141" w:vertAnchor="text" w:horzAnchor="margin" w:tblpY="79"/>
        <w:tblW w:w="45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3D2022" w:rsidRPr="002C50E2" w:rsidTr="003D2022">
        <w:trPr>
          <w:trHeight w:hRule="exact" w:val="170"/>
        </w:trPr>
        <w:tc>
          <w:tcPr>
            <w:tcW w:w="4536" w:type="dxa"/>
            <w:noWrap/>
            <w:vAlign w:val="center"/>
          </w:tcPr>
          <w:p w:rsidR="003D2022" w:rsidRPr="002C50E2" w:rsidRDefault="003D2022" w:rsidP="003D2022">
            <w:pPr>
              <w:pStyle w:val="ekvlinie"/>
            </w:pPr>
          </w:p>
        </w:tc>
      </w:tr>
      <w:tr w:rsidR="003D2022" w:rsidRPr="002C50E2" w:rsidTr="003D2022">
        <w:trPr>
          <w:trHeight w:hRule="exact" w:val="198"/>
        </w:trPr>
        <w:tc>
          <w:tcPr>
            <w:tcW w:w="453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3D2022" w:rsidRPr="002C50E2" w:rsidRDefault="003D2022" w:rsidP="003D2022">
            <w:pPr>
              <w:pStyle w:val="ekvlinie"/>
            </w:pPr>
          </w:p>
        </w:tc>
      </w:tr>
      <w:tr w:rsidR="003D2022" w:rsidRPr="002C50E2" w:rsidTr="003D2022">
        <w:trPr>
          <w:trHeight w:hRule="exact" w:val="170"/>
        </w:trPr>
        <w:tc>
          <w:tcPr>
            <w:tcW w:w="4536" w:type="dxa"/>
            <w:tcBorders>
              <w:top w:val="single" w:sz="6" w:space="0" w:color="auto"/>
            </w:tcBorders>
            <w:noWrap/>
            <w:vAlign w:val="center"/>
          </w:tcPr>
          <w:p w:rsidR="003D2022" w:rsidRPr="002C50E2" w:rsidRDefault="003D2022" w:rsidP="003D2022">
            <w:pPr>
              <w:pStyle w:val="ekvlinie"/>
            </w:pPr>
          </w:p>
        </w:tc>
      </w:tr>
    </w:tbl>
    <w:p w:rsidR="003D2022" w:rsidRDefault="003D2022" w:rsidP="00FF3613"/>
    <w:p w:rsidR="003D2022" w:rsidRDefault="003D2022" w:rsidP="00FF3613">
      <w:pPr>
        <w:rPr>
          <w:sz w:val="27"/>
          <w:szCs w:val="27"/>
        </w:rPr>
      </w:pPr>
      <w:r w:rsidRPr="003D2022">
        <w:rPr>
          <w:sz w:val="27"/>
          <w:szCs w:val="27"/>
        </w:rPr>
        <w:t>.</w:t>
      </w:r>
    </w:p>
    <w:p w:rsidR="003D2022" w:rsidRDefault="003D2022" w:rsidP="00FF3613">
      <w:pPr>
        <w:rPr>
          <w:sz w:val="27"/>
          <w:szCs w:val="27"/>
        </w:rPr>
      </w:pPr>
    </w:p>
    <w:p w:rsidR="003D2022" w:rsidRDefault="003D2022" w:rsidP="00FF3613">
      <w:pPr>
        <w:rPr>
          <w:sz w:val="27"/>
          <w:szCs w:val="27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3E61843" wp14:editId="7D3D73F0">
                <wp:simplePos x="0" y="0"/>
                <wp:positionH relativeFrom="column">
                  <wp:posOffset>1653540</wp:posOffset>
                </wp:positionH>
                <wp:positionV relativeFrom="paragraph">
                  <wp:posOffset>183515</wp:posOffset>
                </wp:positionV>
                <wp:extent cx="845820" cy="289560"/>
                <wp:effectExtent l="0" t="0" r="0" b="0"/>
                <wp:wrapNone/>
                <wp:docPr id="12" name="Gruppieren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Grafik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Grafik 1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2" o:spid="_x0000_s1026" style="position:absolute;margin-left:130.2pt;margin-top:14.45pt;width:66.6pt;height:22.8pt;z-index:251669504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">
                <v:shape id="Grafik 13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0+PS+AAAA2wAAAA8AAABkcnMvZG93bnJldi54bWxEj80KwjAQhO+C7xBW8KapP6hUo4ggiBfx&#10;5wGWZm2LzaY2sa1vbwTB2y4z3+zsatOaQtRUudyygtEwAkGcWJ1zquB23Q8WIJxH1lhYJgVvcrBZ&#10;dzsrjLVt+Ez1xacihLCLUUHmfRlL6ZKMDLqhLYmDdreVQR/WKpW6wiaEm0KOo2gmDeYcLmRY0i6j&#10;5HF5mVADy2md4gJP7+OExvPozM+mVarfa7dLEJ5a/zf/6IMO3AS+v4QB5P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R0+PS+AAAA2wAAAA8AAAAAAAAAAAAAAAAAnwIAAGRy&#10;cy9kb3ducmV2LnhtbFBLBQYAAAAABAAEAPcAAACKAwAAAAA=&#10;">
                  <v:imagedata r:id="rId16" o:title=""/>
                  <v:path arrowok="t"/>
                </v:shape>
                <v:shape id="Grafik 14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nSpTBAAAA2wAAAA8AAABkcnMvZG93bnJldi54bWxET01rAjEQvRf8D2GE3mrWUktdjSK2RW+l&#10;63ofk3GzuJlsN6mu/94Ihd7m8T5nvuxdI87UhdqzgvEoA0Gsvam5UlDuPp/eQISIbLDxTAquFGC5&#10;GDzMMTf+wt90LmIlUgiHHBXYGNtcyqAtOQwj3xIn7ug7hzHBrpKmw0sKd418zrJX6bDm1GCxpbUl&#10;fSp+nYL6ZzJd77lsd+Xx/WvzcdDjwmqlHof9agYiUh//xX/urUnzX+D+SzpALm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hnSpTBAAAA2wAAAA8AAAAAAAAAAAAAAAAAnwIA&#10;AGRycy9kb3ducmV2LnhtbFBLBQYAAAAABAAEAPcAAACNAwAAAAA=&#10;">
                  <v:imagedata r:id="rId17" o:title=""/>
                  <v:path arrowok="t"/>
                </v:shape>
                <v:shape id="Grafik 15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3orfCAAAA2wAAAA8AAABkcnMvZG93bnJldi54bWxET01rwkAQvRf6H5YReim6qWAboptQhIKX&#10;WhoLXofsmASzs3F3G5N/3y0I3ubxPmdTjKYTAznfWlbwskhAEFdWt1wr+Dl8zFMQPiBr7CyTgok8&#10;FPnjwwYzba/8TUMZahFD2GeooAmhz6T0VUMG/cL2xJE7WWcwROhqqR1eY7jp5DJJXqXBlmNDgz1t&#10;G6rO5a9RUCZfz2/74zAtd1N6CTV+lg61Uk+z8X0NItAY7uKbe6fj/BX8/xIPkP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t6K3wgAAANsAAAAPAAAAAAAAAAAAAAAAAJ8C&#10;AABkcnMvZG93bnJldi54bWxQSwUGAAAAAAQABAD3AAAAjgMAAAAA&#10;">
                  <v:imagedata r:id="rId18" o:title=""/>
                  <v:path arrowok="t"/>
                </v:shape>
              </v:group>
            </w:pict>
          </mc:Fallback>
        </mc:AlternateContent>
      </w:r>
    </w:p>
    <w:p w:rsidR="003D2022" w:rsidRPr="00287B24" w:rsidRDefault="003D2022" w:rsidP="003D202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022" w:rsidRDefault="003D2022" w:rsidP="00FF3613">
      <w:pPr>
        <w:rPr>
          <w:szCs w:val="23"/>
        </w:rPr>
      </w:pPr>
      <w:r w:rsidRPr="00D86CF9">
        <w:rPr>
          <w:sz w:val="24"/>
          <w:szCs w:val="23"/>
        </w:rPr>
        <w:t xml:space="preserve">Diese Aufgabe fiel mir: </w:t>
      </w:r>
      <w:r>
        <w:rPr>
          <w:szCs w:val="23"/>
        </w:rPr>
        <w:tab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3D2022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3D2022" w:rsidRPr="00AE65F6" w:rsidRDefault="003D2022" w:rsidP="00362B02">
            <w:pPr>
              <w:pageBreakBefore/>
              <w:rPr>
                <w:color w:val="FFFFFF" w:themeColor="background1"/>
              </w:rPr>
            </w:pPr>
            <w:r>
              <w:rPr>
                <w:szCs w:val="23"/>
              </w:rPr>
              <w:lastRenderedPageBreak/>
              <w:br w:type="column"/>
            </w:r>
          </w:p>
        </w:tc>
        <w:tc>
          <w:tcPr>
            <w:tcW w:w="4186" w:type="dxa"/>
            <w:noWrap/>
            <w:vAlign w:val="bottom"/>
          </w:tcPr>
          <w:p w:rsidR="003D2022" w:rsidRPr="0006258C" w:rsidRDefault="003D2022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3D2022" w:rsidRPr="00EA7542" w:rsidRDefault="003D2022" w:rsidP="00EA7542">
            <w:pPr>
              <w:pStyle w:val="ekvkolumnentitel"/>
            </w:pPr>
            <w:r>
              <w:t>Klasse:</w:t>
            </w:r>
            <w:r w:rsidR="00D041D1">
              <w:t xml:space="preserve"> 2</w:t>
            </w:r>
          </w:p>
        </w:tc>
        <w:tc>
          <w:tcPr>
            <w:tcW w:w="2114" w:type="dxa"/>
            <w:noWrap/>
            <w:vAlign w:val="bottom"/>
          </w:tcPr>
          <w:p w:rsidR="003D2022" w:rsidRPr="00EA7542" w:rsidRDefault="003D2022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3D2022" w:rsidRPr="00EA7542" w:rsidRDefault="003D2022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3D2022" w:rsidRPr="00C172AE" w:rsidRDefault="003D2022" w:rsidP="00382DBE">
            <w:pPr>
              <w:pStyle w:val="ekvkvnummer"/>
            </w:pPr>
            <w:r>
              <w:t xml:space="preserve">KV </w:t>
            </w:r>
            <w:r w:rsidR="00382DBE">
              <w:t>2</w:t>
            </w:r>
          </w:p>
        </w:tc>
      </w:tr>
      <w:tr w:rsidR="003D202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3D2022" w:rsidRPr="00BF17F2" w:rsidRDefault="003D2022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3D2022" w:rsidRPr="00BF17F2" w:rsidRDefault="003D2022" w:rsidP="00037566">
            <w:pPr>
              <w:rPr>
                <w:color w:val="FFFFFF" w:themeColor="background1"/>
              </w:rPr>
            </w:pPr>
          </w:p>
        </w:tc>
      </w:tr>
    </w:tbl>
    <w:p w:rsidR="003D2022" w:rsidRPr="00D3427F" w:rsidRDefault="003D2022" w:rsidP="003D2022">
      <w:pPr>
        <w:pStyle w:val="ekvnummerierung"/>
        <w:framePr w:wrap="around"/>
      </w:pPr>
      <w:r>
        <w:t>4</w:t>
      </w:r>
    </w:p>
    <w:p w:rsidR="003D2022" w:rsidRPr="00287B24" w:rsidRDefault="003D2022" w:rsidP="003D202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022" w:rsidRPr="00D86CF9" w:rsidRDefault="003D2022" w:rsidP="00FF3613">
      <w:pPr>
        <w:rPr>
          <w:sz w:val="24"/>
          <w:szCs w:val="23"/>
        </w:rPr>
      </w:pPr>
      <w:r w:rsidRPr="00D86CF9">
        <w:rPr>
          <w:sz w:val="24"/>
          <w:szCs w:val="23"/>
        </w:rPr>
        <w:t>Hier kannst du einen Regenwurm zeichen.</w:t>
      </w:r>
    </w:p>
    <w:p w:rsidR="003D2022" w:rsidRDefault="003D2022" w:rsidP="00FF3613">
      <w:pPr>
        <w:rPr>
          <w:szCs w:val="23"/>
        </w:rPr>
      </w:pPr>
    </w:p>
    <w:tbl>
      <w:tblPr>
        <w:tblW w:w="9341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1"/>
      </w:tblGrid>
      <w:tr w:rsidR="003D2022" w:rsidRPr="00C24816" w:rsidTr="005E004F">
        <w:trPr>
          <w:trHeight w:hRule="exact" w:val="2702"/>
        </w:trPr>
        <w:tc>
          <w:tcPr>
            <w:tcW w:w="9341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3D2022" w:rsidRPr="00C24816" w:rsidRDefault="003D2022" w:rsidP="00C24816">
            <w:pPr>
              <w:pStyle w:val="ekvmittelband"/>
            </w:pPr>
          </w:p>
        </w:tc>
      </w:tr>
    </w:tbl>
    <w:p w:rsidR="003D2022" w:rsidRDefault="003D2022" w:rsidP="00FF3613">
      <w:pPr>
        <w:rPr>
          <w:szCs w:val="23"/>
        </w:rPr>
      </w:pPr>
    </w:p>
    <w:p w:rsidR="003D2022" w:rsidRDefault="003D2022" w:rsidP="00FF3613">
      <w:pPr>
        <w:rPr>
          <w:szCs w:val="23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91F9169" wp14:editId="7B1A64B3">
                <wp:simplePos x="0" y="0"/>
                <wp:positionH relativeFrom="column">
                  <wp:posOffset>1653540</wp:posOffset>
                </wp:positionH>
                <wp:positionV relativeFrom="paragraph">
                  <wp:posOffset>160020</wp:posOffset>
                </wp:positionV>
                <wp:extent cx="845820" cy="289560"/>
                <wp:effectExtent l="0" t="0" r="0" b="0"/>
                <wp:wrapNone/>
                <wp:docPr id="20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21" name="Grafik 2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Grafik 2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Grafik 2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0" o:spid="_x0000_s1026" style="position:absolute;margin-left:130.2pt;margin-top:12.6pt;width:66.6pt;height:22.8pt;z-index:251671552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">
                <v:shape id="Grafik 21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GCaXCAAAA2wAAAA8AAABkcnMvZG93bnJldi54bWxEj81qwzAQhO+BvIPYQG6xbKe0wY0SQiAQ&#10;cil2+wCLtbVNrZVjKf55+6hQ6HGYnW929sfJtGKg3jWWFSRRDIK4tLrhSsHX52WzA+E8ssbWMimY&#10;ycHxsFzsMdN25JyGwlciQNhlqKD2vsukdGVNBl1kO+LgfdveoA+yr6TucQxw08o0jl+lwYZDQ40d&#10;nWsqf4qHCW9g9zJUuMOP+bal9C3O+T5OSq1X0+kdhKfJ/x//pa9aQZrA75YAAHl4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hgmlwgAAANsAAAAPAAAAAAAAAAAAAAAAAJ8C&#10;AABkcnMvZG93bnJldi54bWxQSwUGAAAAAAQABAD3AAAAjgMAAAAA&#10;">
                  <v:imagedata r:id="rId16" o:title=""/>
                  <v:path arrowok="t"/>
                </v:shape>
                <v:shape id="Grafik 23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iGF3DAAAA2wAAAA8AAABkcnMvZG93bnJldi54bWxEj0FrAjEUhO8F/0N4greaVbHo1iiiFnsr&#10;rtv7a/LcLN28rJtUt/++KRR6HGbmG2a16V0jbtSF2rOCyTgDQay9qblSUJ5fHhcgQkQ22HgmBd8U&#10;YLMePKwwN/7OJ7oVsRIJwiFHBTbGNpcyaEsOw9i3xMm7+M5hTLKrpOnwnuCukdMse5IOa04LFlva&#10;WdKfxZdTUF/ny907l+25vOzfjocPPSmsVmo07LfPICL18T/81341CqYz+P2Sfo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eIYXcMAAADbAAAADwAAAAAAAAAAAAAAAACf&#10;AgAAZHJzL2Rvd25yZXYueG1sUEsFBgAAAAAEAAQA9wAAAI8DAAAAAA==&#10;">
                  <v:imagedata r:id="rId17" o:title=""/>
                  <v:path arrowok="t"/>
                </v:shape>
                <v:shape id="Grafik 29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WYg/DAAAA2wAAAA8AAABkcnMvZG93bnJldi54bWxEj0FrwkAUhO+C/2F5BS9SN+bQ2ugqIghe&#10;bGkUvD6yzyQ0+zburjH5926h0OMwM98wq01vGtGR87VlBfNZAoK4sLrmUsH5tH9dgPABWWNjmRQM&#10;5GGzHo9WmGn74G/q8lCKCGGfoYIqhDaT0hcVGfQz2xJH72qdwRClK6V2+Ihw08g0Sd6kwZrjQoUt&#10;7SoqfvK7UZAnX9P3z0s3pIdhcQslHnOHWqnJS79dggjUh//wX/ugFaQf8Psl/gC5f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pZiD8MAAADbAAAADwAAAAAAAAAAAAAAAACf&#10;AgAAZHJzL2Rvd25yZXYueG1sUEsFBgAAAAAEAAQA9wAAAI8DAAAAAA=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382DBE" w:rsidRPr="00287B24" w:rsidRDefault="00382DBE" w:rsidP="00382DBE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022" w:rsidRDefault="003D2022" w:rsidP="00FF3613">
      <w:pPr>
        <w:rPr>
          <w:szCs w:val="23"/>
        </w:rPr>
      </w:pPr>
      <w:r w:rsidRPr="00D86CF9">
        <w:rPr>
          <w:sz w:val="24"/>
          <w:szCs w:val="23"/>
        </w:rPr>
        <w:t xml:space="preserve">Diese Aufgabe fiel mir: </w:t>
      </w:r>
      <w:r>
        <w:rPr>
          <w:szCs w:val="23"/>
        </w:rPr>
        <w:tab/>
      </w:r>
    </w:p>
    <w:p w:rsidR="003D2022" w:rsidRDefault="003D2022" w:rsidP="00FF3613">
      <w:pPr>
        <w:rPr>
          <w:szCs w:val="23"/>
        </w:rPr>
      </w:pPr>
    </w:p>
    <w:p w:rsidR="003D2022" w:rsidRDefault="003D2022" w:rsidP="00FF3613">
      <w:pPr>
        <w:rPr>
          <w:szCs w:val="23"/>
        </w:rPr>
      </w:pPr>
    </w:p>
    <w:p w:rsidR="003D2022" w:rsidRPr="00D3427F" w:rsidRDefault="003D2022" w:rsidP="003D2022">
      <w:pPr>
        <w:pStyle w:val="ekvnummerierung"/>
        <w:framePr w:wrap="around"/>
      </w:pPr>
      <w:r>
        <w:t>5</w:t>
      </w:r>
    </w:p>
    <w:p w:rsidR="003D2022" w:rsidRPr="00287B24" w:rsidRDefault="003D2022" w:rsidP="003D202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CF9" w:rsidRPr="00D86CF9" w:rsidRDefault="00D86CF9" w:rsidP="00D86CF9">
      <w:pPr>
        <w:rPr>
          <w:sz w:val="24"/>
        </w:rPr>
      </w:pPr>
      <w:r w:rsidRPr="00D86CF9">
        <w:rPr>
          <w:sz w:val="24"/>
        </w:rPr>
        <w:t>Was ist richtig? Kreuze an.</w:t>
      </w:r>
    </w:p>
    <w:p w:rsidR="003D2022" w:rsidRDefault="003D2022" w:rsidP="00FF3613">
      <w:pPr>
        <w:rPr>
          <w:szCs w:val="23"/>
        </w:rPr>
      </w:pPr>
    </w:p>
    <w:tbl>
      <w:tblPr>
        <w:tblW w:w="96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0"/>
        <w:gridCol w:w="1896"/>
        <w:gridCol w:w="1800"/>
      </w:tblGrid>
      <w:tr w:rsidR="003D2022" w:rsidRPr="00FB3BCE" w:rsidTr="00C94E53">
        <w:trPr>
          <w:trHeight w:val="452"/>
        </w:trPr>
        <w:tc>
          <w:tcPr>
            <w:tcW w:w="5980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  <w:vAlign w:val="center"/>
          </w:tcPr>
          <w:p w:rsidR="003D2022" w:rsidRPr="003D2022" w:rsidRDefault="003D2022" w:rsidP="00C94E53">
            <w:pPr>
              <w:pStyle w:val="ekvtabelle"/>
              <w:rPr>
                <w:sz w:val="27"/>
                <w:szCs w:val="27"/>
              </w:rPr>
            </w:pPr>
          </w:p>
        </w:tc>
        <w:tc>
          <w:tcPr>
            <w:tcW w:w="1896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  <w:vAlign w:val="center"/>
          </w:tcPr>
          <w:p w:rsidR="003D2022" w:rsidRPr="003D2022" w:rsidRDefault="009C4E64" w:rsidP="00BD5573">
            <w:pPr>
              <w:pStyle w:val="ekvtabelle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r</w:t>
            </w:r>
            <w:r w:rsidR="003D2022" w:rsidRPr="003D2022">
              <w:rPr>
                <w:sz w:val="27"/>
                <w:szCs w:val="27"/>
              </w:rPr>
              <w:t>ichtig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  <w:vAlign w:val="center"/>
          </w:tcPr>
          <w:p w:rsidR="003D2022" w:rsidRPr="003D2022" w:rsidRDefault="009C4E64" w:rsidP="00BD5573">
            <w:pPr>
              <w:pStyle w:val="ekvtabelle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</w:t>
            </w:r>
            <w:r w:rsidR="003D2022" w:rsidRPr="003D2022">
              <w:rPr>
                <w:sz w:val="27"/>
                <w:szCs w:val="27"/>
              </w:rPr>
              <w:t>alsch</w:t>
            </w:r>
          </w:p>
        </w:tc>
      </w:tr>
      <w:tr w:rsidR="003D2022" w:rsidRPr="00FB3BCE" w:rsidTr="00C94E53">
        <w:trPr>
          <w:trHeight w:val="452"/>
        </w:trPr>
        <w:tc>
          <w:tcPr>
            <w:tcW w:w="5980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3D2022" w:rsidRPr="003D2022" w:rsidRDefault="003D2022" w:rsidP="00C94E53">
            <w:pPr>
              <w:pStyle w:val="ekvtabelle"/>
              <w:rPr>
                <w:sz w:val="27"/>
                <w:szCs w:val="27"/>
              </w:rPr>
            </w:pPr>
            <w:r w:rsidRPr="003D2022">
              <w:rPr>
                <w:sz w:val="27"/>
                <w:szCs w:val="27"/>
              </w:rPr>
              <w:t>Der Regenwurm ist ein nütztliches Tier.</w:t>
            </w:r>
          </w:p>
        </w:tc>
        <w:tc>
          <w:tcPr>
            <w:tcW w:w="1896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3D2022" w:rsidRPr="003D2022" w:rsidRDefault="003D2022" w:rsidP="00BD5573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  <w:tc>
          <w:tcPr>
            <w:tcW w:w="1800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3D2022" w:rsidRPr="003D2022" w:rsidRDefault="003D2022" w:rsidP="00BD5573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</w:tr>
      <w:tr w:rsidR="003D2022" w:rsidRPr="00FB3BCE" w:rsidTr="00C94E53">
        <w:trPr>
          <w:trHeight w:val="452"/>
        </w:trPr>
        <w:tc>
          <w:tcPr>
            <w:tcW w:w="5980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3D2022" w:rsidRPr="003D2022" w:rsidRDefault="003D2022" w:rsidP="00C94E53">
            <w:pPr>
              <w:pStyle w:val="ekvtabelle"/>
              <w:rPr>
                <w:sz w:val="27"/>
                <w:szCs w:val="27"/>
              </w:rPr>
            </w:pPr>
            <w:r w:rsidRPr="003D2022">
              <w:rPr>
                <w:sz w:val="27"/>
                <w:szCs w:val="27"/>
              </w:rPr>
              <w:t>Der Regenwurm gräbt nach Mäusen.</w:t>
            </w:r>
          </w:p>
        </w:tc>
        <w:tc>
          <w:tcPr>
            <w:tcW w:w="1896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3D2022" w:rsidRPr="003D2022" w:rsidRDefault="003D2022" w:rsidP="00BD5573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3D2022" w:rsidRPr="003D2022" w:rsidRDefault="003D2022" w:rsidP="00BD5573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</w:tr>
      <w:tr w:rsidR="003D2022" w:rsidRPr="00FB3BCE" w:rsidTr="00C94E53">
        <w:trPr>
          <w:trHeight w:val="452"/>
        </w:trPr>
        <w:tc>
          <w:tcPr>
            <w:tcW w:w="5980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3D2022" w:rsidRPr="003D2022" w:rsidRDefault="003D2022" w:rsidP="00C94E53">
            <w:pPr>
              <w:pStyle w:val="ekvtabelle"/>
              <w:rPr>
                <w:sz w:val="27"/>
                <w:szCs w:val="27"/>
              </w:rPr>
            </w:pPr>
            <w:r w:rsidRPr="003D2022">
              <w:rPr>
                <w:sz w:val="27"/>
                <w:szCs w:val="27"/>
              </w:rPr>
              <w:t>Der Regenwurm gräbt Gänge.</w:t>
            </w:r>
          </w:p>
        </w:tc>
        <w:tc>
          <w:tcPr>
            <w:tcW w:w="1896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3D2022" w:rsidRPr="003D2022" w:rsidRDefault="003D2022" w:rsidP="00BD5573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3D2022" w:rsidRPr="003D2022" w:rsidRDefault="003D2022" w:rsidP="00BD5573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</w:tr>
      <w:tr w:rsidR="003D2022" w:rsidRPr="00FB3BCE" w:rsidTr="00C94E53">
        <w:trPr>
          <w:trHeight w:val="452"/>
        </w:trPr>
        <w:tc>
          <w:tcPr>
            <w:tcW w:w="5980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3D2022" w:rsidRPr="003D2022" w:rsidRDefault="003D2022" w:rsidP="00C94E53">
            <w:pPr>
              <w:pStyle w:val="ekvtabelle"/>
              <w:rPr>
                <w:sz w:val="27"/>
                <w:szCs w:val="27"/>
              </w:rPr>
            </w:pPr>
            <w:r w:rsidRPr="003D2022">
              <w:rPr>
                <w:sz w:val="27"/>
                <w:szCs w:val="27"/>
              </w:rPr>
              <w:t>Er lebt in Bäumen.</w:t>
            </w:r>
          </w:p>
        </w:tc>
        <w:tc>
          <w:tcPr>
            <w:tcW w:w="1896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3D2022" w:rsidRPr="003D2022" w:rsidRDefault="003D2022" w:rsidP="00BD5573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3D2022" w:rsidRPr="003D2022" w:rsidRDefault="003D2022" w:rsidP="00BD5573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</w:tr>
      <w:tr w:rsidR="003D2022" w:rsidRPr="00FB3BCE" w:rsidTr="00C94E53">
        <w:trPr>
          <w:trHeight w:val="452"/>
        </w:trPr>
        <w:tc>
          <w:tcPr>
            <w:tcW w:w="5980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3D2022" w:rsidRPr="003D2022" w:rsidRDefault="003D2022" w:rsidP="00C94E53">
            <w:pPr>
              <w:pStyle w:val="ekvtabelle"/>
              <w:rPr>
                <w:sz w:val="27"/>
                <w:szCs w:val="27"/>
              </w:rPr>
            </w:pPr>
            <w:r w:rsidRPr="003D2022">
              <w:rPr>
                <w:sz w:val="27"/>
                <w:szCs w:val="27"/>
              </w:rPr>
              <w:t>Er lebt in der Erde.</w:t>
            </w:r>
          </w:p>
        </w:tc>
        <w:tc>
          <w:tcPr>
            <w:tcW w:w="1896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3D2022" w:rsidRPr="003D2022" w:rsidRDefault="003D2022" w:rsidP="00BD5573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3D2022" w:rsidRPr="003D2022" w:rsidRDefault="003D2022" w:rsidP="00BD5573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</w:tr>
    </w:tbl>
    <w:p w:rsidR="003D2022" w:rsidRDefault="003D2022" w:rsidP="00FF3613">
      <w:pPr>
        <w:rPr>
          <w:szCs w:val="23"/>
        </w:rPr>
      </w:pPr>
    </w:p>
    <w:p w:rsidR="003D2022" w:rsidRDefault="003D2022" w:rsidP="00FF3613">
      <w:pPr>
        <w:rPr>
          <w:szCs w:val="23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7989E6F" wp14:editId="35030C93">
                <wp:simplePos x="0" y="0"/>
                <wp:positionH relativeFrom="column">
                  <wp:posOffset>1653540</wp:posOffset>
                </wp:positionH>
                <wp:positionV relativeFrom="paragraph">
                  <wp:posOffset>172085</wp:posOffset>
                </wp:positionV>
                <wp:extent cx="845820" cy="289560"/>
                <wp:effectExtent l="0" t="0" r="0" b="0"/>
                <wp:wrapNone/>
                <wp:docPr id="31" name="Gruppieren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32" name="Grafik 3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Grafik 3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Grafik 3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1" o:spid="_x0000_s1026" style="position:absolute;margin-left:130.2pt;margin-top:13.55pt;width:66.6pt;height:22.8pt;z-index:251673600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">
                <v:shape id="Grafik 32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NAQ/CAAAA2wAAAA8AAABkcnMvZG93bnJldi54bWxEj81qwzAQhO+BvIPYQG6JHLu0wY1sSiEQ&#10;egl2+wCLtbVNrZVjKf55+ypQ6HGYnW92TvlsOjHS4FrLCg77CARxZXXLtYKvz/PuCMJ5ZI2dZVKw&#10;kIM8W69OmGo7cUFj6WsRIOxSVNB436dSuqohg25ve+LgfdvBoA9yqKUecApw08k4ip6lwZZDQ4M9&#10;vTdU/ZR3E97A/mms8YjX5SOh+CUq+DbNSm0389srCE+z/z/+S1+0giSGx5YAAJn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jQEPwgAAANsAAAAPAAAAAAAAAAAAAAAAAJ8C&#10;AABkcnMvZG93bnJldi54bWxQSwUGAAAAAAQABAD3AAAAjgMAAAAA&#10;">
                  <v:imagedata r:id="rId16" o:title=""/>
                  <v:path arrowok="t"/>
                </v:shape>
                <v:shape id="Grafik 33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7joDDAAAA2wAAAA8AAABkcnMvZG93bnJldi54bWxEj0FrAjEUhO8F/0N4greaVWnR1ShiLe2t&#10;uK73Z/LcLG5etptUt/++KRR6HGbmG2a16V0jbtSF2rOCyTgDQay9qblSUB5fH+cgQkQ22HgmBd8U&#10;YLMePKwwN/7OB7oVsRIJwiFHBTbGNpcyaEsOw9i3xMm7+M5hTLKrpOnwnuCukdMse5YOa04LFlva&#10;WdLX4sspqD+fFrsTl+2xvLx8vO3PelJYrdRo2G+XICL18T/81343CmYz+P2Sfo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DuOgMMAAADbAAAADwAAAAAAAAAAAAAAAACf&#10;AgAAZHJzL2Rvd25yZXYueG1sUEsFBgAAAAAEAAQA9wAAAI8DAAAAAA==&#10;">
                  <v:imagedata r:id="rId17" o:title=""/>
                  <v:path arrowok="t"/>
                </v:shape>
                <v:shape id="Grafik 34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OW0zEAAAA2wAAAA8AAABkcnMvZG93bnJldi54bWxEj0FrwkAUhO8F/8PyhF6KbqpFJc1GpFDw&#10;0opR6PWRfU1Cs2/j7jYm/94tCD0OM/MNk20H04qenG8sK3ieJyCIS6sbrhScT++zDQgfkDW2lknB&#10;SB62+eQhw1TbKx+pL0IlIoR9igrqELpUSl/WZNDPbUccvW/rDIYoXSW1w2uEm1YukmQlDTYcF2rs&#10;6K2m8qf4NQqK5PC0/vzqx8V+3FxChR+FQ63U43TYvYIINIT/8L291wqWL/D3Jf4Am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VOW0zEAAAA2wAAAA8AAAAAAAAAAAAAAAAA&#10;nwIAAGRycy9kb3ducmV2LnhtbFBLBQYAAAAABAAEAPcAAACQAwAAAAA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5E004F" w:rsidRPr="00287B24" w:rsidRDefault="005E004F" w:rsidP="005E004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022" w:rsidRDefault="003D2022" w:rsidP="00FF3613">
      <w:pPr>
        <w:rPr>
          <w:szCs w:val="23"/>
        </w:rPr>
      </w:pPr>
      <w:r w:rsidRPr="00D86CF9">
        <w:rPr>
          <w:sz w:val="24"/>
          <w:szCs w:val="23"/>
        </w:rPr>
        <w:t xml:space="preserve">Diese Aufgabe fiel mir: </w:t>
      </w:r>
      <w:r>
        <w:rPr>
          <w:szCs w:val="23"/>
        </w:rPr>
        <w:tab/>
      </w:r>
    </w:p>
    <w:p w:rsidR="003D2022" w:rsidRDefault="003D2022" w:rsidP="00FF3613">
      <w:pPr>
        <w:rPr>
          <w:szCs w:val="23"/>
        </w:rPr>
      </w:pPr>
    </w:p>
    <w:p w:rsidR="003D2022" w:rsidRDefault="003D2022" w:rsidP="00FF3613">
      <w:pPr>
        <w:rPr>
          <w:szCs w:val="23"/>
        </w:rPr>
      </w:pPr>
    </w:p>
    <w:p w:rsidR="003D2022" w:rsidRPr="00D3427F" w:rsidRDefault="003D2022" w:rsidP="003D2022">
      <w:pPr>
        <w:pStyle w:val="ekvnummerierung"/>
        <w:framePr w:wrap="around"/>
      </w:pPr>
      <w:r>
        <w:t>6</w:t>
      </w:r>
    </w:p>
    <w:p w:rsidR="005E004F" w:rsidRPr="00287B24" w:rsidRDefault="005E004F" w:rsidP="005E004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33" name="Grafik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_lineal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CF9" w:rsidRDefault="003D2022" w:rsidP="00FF3613">
      <w:pPr>
        <w:rPr>
          <w:sz w:val="24"/>
          <w:szCs w:val="23"/>
        </w:rPr>
      </w:pPr>
      <w:r w:rsidRPr="00D86CF9">
        <w:rPr>
          <w:sz w:val="24"/>
          <w:szCs w:val="23"/>
        </w:rPr>
        <w:t xml:space="preserve">In dem Satz sind zwei Wörter falsch. </w:t>
      </w:r>
    </w:p>
    <w:p w:rsidR="003D2022" w:rsidRPr="00D86CF9" w:rsidRDefault="003D2022" w:rsidP="00FF3613">
      <w:pPr>
        <w:rPr>
          <w:sz w:val="24"/>
          <w:szCs w:val="23"/>
        </w:rPr>
      </w:pPr>
      <w:r w:rsidRPr="00D86CF9">
        <w:rPr>
          <w:sz w:val="24"/>
          <w:szCs w:val="23"/>
        </w:rPr>
        <w:t>Streiche sie durch und schreibe die richtigen Wörter darüber.</w:t>
      </w:r>
    </w:p>
    <w:p w:rsidR="005E004F" w:rsidRPr="00287B24" w:rsidRDefault="005E004F" w:rsidP="005E004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022" w:rsidRDefault="003D2022" w:rsidP="00FF3613">
      <w:pPr>
        <w:rPr>
          <w:szCs w:val="23"/>
        </w:rPr>
      </w:pPr>
    </w:p>
    <w:tbl>
      <w:tblPr>
        <w:tblW w:w="69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6"/>
      </w:tblGrid>
      <w:tr w:rsidR="003D2022" w:rsidRPr="001F1E3D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:rsidR="003D2022" w:rsidRPr="001F1E3D" w:rsidRDefault="003D2022" w:rsidP="001F1E3D">
            <w:pPr>
              <w:pStyle w:val="ekvlinie"/>
            </w:pPr>
          </w:p>
        </w:tc>
      </w:tr>
      <w:tr w:rsidR="003D2022" w:rsidRPr="001F1E3D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3D2022" w:rsidRPr="001F1E3D" w:rsidRDefault="003D2022" w:rsidP="001F1E3D">
            <w:pPr>
              <w:pStyle w:val="ekvlinie"/>
            </w:pPr>
          </w:p>
        </w:tc>
      </w:tr>
      <w:tr w:rsidR="003D2022" w:rsidRPr="001F1E3D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3D2022" w:rsidRPr="001F1E3D" w:rsidRDefault="003D2022" w:rsidP="001F1E3D">
            <w:pPr>
              <w:pStyle w:val="ekvlinie"/>
            </w:pPr>
          </w:p>
        </w:tc>
      </w:tr>
    </w:tbl>
    <w:p w:rsidR="003D2022" w:rsidRDefault="003D2022" w:rsidP="00FF3613">
      <w:pPr>
        <w:rPr>
          <w:szCs w:val="23"/>
        </w:rPr>
      </w:pPr>
    </w:p>
    <w:p w:rsidR="003D2022" w:rsidRDefault="003D2022" w:rsidP="00FF3613">
      <w:pPr>
        <w:rPr>
          <w:szCs w:val="23"/>
        </w:rPr>
      </w:pPr>
      <w:r w:rsidRPr="003D2022">
        <w:rPr>
          <w:sz w:val="27"/>
          <w:szCs w:val="27"/>
        </w:rPr>
        <w:t>Der Igel lockert die Beete auf.</w:t>
      </w:r>
    </w:p>
    <w:p w:rsidR="003D2022" w:rsidRDefault="003D2022" w:rsidP="00FF3613">
      <w:pPr>
        <w:rPr>
          <w:szCs w:val="23"/>
        </w:rPr>
      </w:pPr>
    </w:p>
    <w:p w:rsidR="003D2022" w:rsidRDefault="003D2022" w:rsidP="00FF3613">
      <w:pPr>
        <w:rPr>
          <w:szCs w:val="23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952806B" wp14:editId="7D155FEF">
                <wp:simplePos x="0" y="0"/>
                <wp:positionH relativeFrom="column">
                  <wp:posOffset>1653540</wp:posOffset>
                </wp:positionH>
                <wp:positionV relativeFrom="paragraph">
                  <wp:posOffset>153035</wp:posOffset>
                </wp:positionV>
                <wp:extent cx="845820" cy="289560"/>
                <wp:effectExtent l="0" t="0" r="0" b="0"/>
                <wp:wrapNone/>
                <wp:docPr id="35" name="Gruppieren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36" name="Grafik 3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Grafik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Grafik 3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5" o:spid="_x0000_s1026" style="position:absolute;margin-left:130.2pt;margin-top:12.05pt;width:66.6pt;height:22.8pt;z-index:251675648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">
                <v:shape id="Grafik 36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2Bwy+AAAA2wAAAA8AAABkcnMvZG93bnJldi54bWxEj80KwjAQhO+C7xBW8KapP6hUo4ggiBfx&#10;5wGWZm2LzaY2sa1vbwTB4zA73+ysNq0pRE2Vyy0rGA0jEMSJ1TmnCm7X/WABwnlkjYVlUvAmB5t1&#10;t7PCWNuGz1RffCoChF2MCjLvy1hKl2Rk0A1tSRy8u60M+iCrVOoKmwA3hRxH0UwazDk0ZFjSLqPk&#10;cXmZ8AaW0zrFBZ7exwmN59GZn02rVL/XbpcgPLX+f/xLH7SCyQy+WwIA5P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+2Bwy+AAAA2wAAAA8AAAAAAAAAAAAAAAAAnwIAAGRy&#10;cy9kb3ducmV2LnhtbFBLBQYAAAAABAAEAPcAAACKAwAAAAA=&#10;">
                  <v:imagedata r:id="rId16" o:title=""/>
                  <v:path arrowok="t"/>
                </v:shape>
                <v:shape id="Grafik 37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AiIPDAAAA2wAAAA8AAABkcnMvZG93bnJldi54bWxEj81uwjAQhO+VeAdrkbgVB1D/UgxC0Apu&#10;qCG9b+0ljhqvQ+xCeHtcqVKPo5n5RjNf9q4RZ+pC7VnBZJyBINbe1FwpKA/v988gQkQ22HgmBVcK&#10;sFwM7uaYG3/hDzoXsRIJwiFHBTbGNpcyaEsOw9i3xMk7+s5hTLKrpOnwkuCukdMse5QOa04LFlta&#10;W9LfxY9TUJ8eXtafXLaH8rjZb9++9KSwWqnRsF+9gojUx//wX3tnFMye4PdL+gFyc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wCIg8MAAADbAAAADwAAAAAAAAAAAAAAAACf&#10;AgAAZHJzL2Rvd25yZXYueG1sUEsFBgAAAAAEAAQA9wAAAI8DAAAAAA==&#10;">
                  <v:imagedata r:id="rId17" o:title=""/>
                  <v:path arrowok="t"/>
                </v:shape>
                <v:shape id="Grafik 38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DUUnBAAAA2wAAAA8AAABkcnMvZG93bnJldi54bWxET8lqwzAQvQf6D2IKuYRargupcaOEUAjk&#10;kpS4hV4Ha2qbWiNHUrz8fXQo9Ph4+2Y3mU4M5HxrWcFzkoIgrqxuuVbw9Xl4ykH4gKyxs0wKZvKw&#10;2z4sNlhoO/KFhjLUIoawL1BBE0JfSOmrhgz6xPbEkfuxzmCI0NVSOxxjuOlklqZrabDl2NBgT+8N&#10;Vb/lzSgo04/V6/l7mLPjnF9DjafSoVZq+Tjt30AEmsK/+M991Ape4tj4Jf4Aub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QDUUnBAAAA2wAAAA8AAAAAAAAAAAAAAAAAnwIA&#10;AGRycy9kb3ducmV2LnhtbFBLBQYAAAAABAAEAPcAAACNAwAAAAA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5E004F" w:rsidRPr="00287B24" w:rsidRDefault="005E004F" w:rsidP="005E004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04F" w:rsidRDefault="003D2022" w:rsidP="00FF3613">
      <w:pPr>
        <w:rPr>
          <w:szCs w:val="23"/>
        </w:rPr>
      </w:pPr>
      <w:r w:rsidRPr="00D86CF9">
        <w:rPr>
          <w:sz w:val="24"/>
          <w:szCs w:val="23"/>
        </w:rPr>
        <w:t xml:space="preserve">Diese Aufgabe fiel mir: </w:t>
      </w:r>
      <w:r>
        <w:rPr>
          <w:szCs w:val="23"/>
        </w:rPr>
        <w:tab/>
      </w:r>
    </w:p>
    <w:p w:rsidR="005E004F" w:rsidRDefault="005E004F" w:rsidP="00FF3613">
      <w:pPr>
        <w:rPr>
          <w:szCs w:val="23"/>
        </w:rPr>
      </w:pPr>
    </w:p>
    <w:p w:rsidR="005E004F" w:rsidRPr="00D86CF9" w:rsidRDefault="005E004F" w:rsidP="00FF3613">
      <w:pPr>
        <w:rPr>
          <w:sz w:val="28"/>
          <w:szCs w:val="23"/>
        </w:rPr>
      </w:pPr>
      <w:r w:rsidRPr="00D86CF9">
        <w:rPr>
          <w:sz w:val="28"/>
          <w:szCs w:val="23"/>
        </w:rPr>
        <w:t>Geschafft, du hast alle Aufgaben erfüllt.</w:t>
      </w:r>
    </w:p>
    <w:p w:rsidR="003D2022" w:rsidRDefault="005E004F" w:rsidP="00FF3613">
      <w:pPr>
        <w:rPr>
          <w:szCs w:val="23"/>
        </w:rPr>
      </w:pPr>
      <w:r>
        <w:rPr>
          <w:szCs w:val="23"/>
        </w:rPr>
        <w:br w:type="column"/>
      </w:r>
    </w:p>
    <w:p w:rsidR="005E004F" w:rsidRPr="00382DBE" w:rsidRDefault="005E004F" w:rsidP="00FF3613">
      <w:pPr>
        <w:rPr>
          <w:sz w:val="29"/>
          <w:szCs w:val="29"/>
        </w:rPr>
      </w:pPr>
      <w:r w:rsidRPr="00382DBE">
        <w:rPr>
          <w:sz w:val="29"/>
          <w:szCs w:val="29"/>
        </w:rPr>
        <w:t>Lösungen</w:t>
      </w:r>
    </w:p>
    <w:p w:rsidR="005E004F" w:rsidRDefault="005E004F" w:rsidP="00FF3613">
      <w:pPr>
        <w:rPr>
          <w:szCs w:val="23"/>
        </w:rPr>
      </w:pPr>
    </w:p>
    <w:p w:rsidR="005E004F" w:rsidRPr="00D3427F" w:rsidRDefault="00D86CF9" w:rsidP="005E004F">
      <w:pPr>
        <w:pStyle w:val="ekvnummerierung"/>
        <w:framePr w:wrap="around"/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244177</wp:posOffset>
                </wp:positionH>
                <wp:positionV relativeFrom="paragraph">
                  <wp:posOffset>224754</wp:posOffset>
                </wp:positionV>
                <wp:extent cx="1398494" cy="892884"/>
                <wp:effectExtent l="0" t="0" r="11430" b="21590"/>
                <wp:wrapNone/>
                <wp:docPr id="45" name="Gruppieren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8494" cy="892884"/>
                          <a:chOff x="0" y="0"/>
                          <a:chExt cx="1476375" cy="1019175"/>
                        </a:xfrm>
                      </wpg:grpSpPr>
                      <pic:pic xmlns:pic="http://schemas.openxmlformats.org/drawingml/2006/picture">
                        <pic:nvPicPr>
                          <pic:cNvPr id="42" name="Grafik 4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2123" y="107576"/>
                            <a:ext cx="1086522" cy="871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Ellipse 43"/>
                        <wps:cNvSpPr/>
                        <wps:spPr>
                          <a:xfrm>
                            <a:off x="0" y="0"/>
                            <a:ext cx="1476375" cy="1019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45" o:spid="_x0000_s1026" style="position:absolute;margin-left:19.25pt;margin-top:17.7pt;width:110.1pt;height:70.3pt;z-index:251678720;mso-width-relative:margin;mso-height-relative:margin" coordsize="14763,10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2" o:spid="_x0000_s1027" type="#_x0000_t75" style="position:absolute;left:1721;top:1075;width:10865;height:8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TZlLFAAAA2wAAAA8AAABkcnMvZG93bnJldi54bWxEj1trwkAUhN8L/Q/LKfRFdOOFItFVglhU&#10;1OIN+nrIniYh2bMhu2r677uC0MdhZr5hpvPWVOJGjSssK+j3IhDEqdUFZwou58/uGITzyBory6Tg&#10;lxzMZ68vU4y1vfORbiefiQBhF6OC3Ps6ltKlORl0PVsTB+/HNgZ9kE0mdYP3ADeVHETRhzRYcFjI&#10;saZFTml5uhoFtMTycNlW+2T4nZSb4aizWu6+lHp/a5MJCE+t/w8/22utYDSAx5fwA+T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E2ZSxQAAANsAAAAPAAAAAAAAAAAAAAAA&#10;AJ8CAABkcnMvZG93bnJldi54bWxQSwUGAAAAAAQABAD3AAAAkQMAAAAA&#10;">
                  <v:imagedata r:id="rId23" o:title=""/>
                  <v:path arrowok="t"/>
                </v:shape>
                <v:oval id="Ellipse 43" o:spid="_x0000_s1028" style="position:absolute;width:14763;height:10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7EtMIA&#10;AADbAAAADwAAAGRycy9kb3ducmV2LnhtbESPQYvCMBSE74L/ITxhb5qqi65do6is6FHdHjy+bZ5t&#10;sXkpTbbWf28EweMwM98w82VrStFQ7QrLCoaDCARxanXBmYLkd9v/AuE8ssbSMim4k4PlotuZY6zt&#10;jY/UnHwmAoRdjApy76tYSpfmZNANbEUcvIutDfog60zqGm8Bbko5iqKJNFhwWMixok1O6fX0bxTo&#10;9vhzbsz0sI2uf8ksycbrRu+U+ui1q28Qnlr/Dr/ae63gcwzPL+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XsS0wgAAANsAAAAPAAAAAAAAAAAAAAAAAJgCAABkcnMvZG93&#10;bnJldi54bWxQSwUGAAAAAAQABAD1AAAAhwMAAAAA&#10;" filled="f" strokecolor="black [3213]" strokeweight="1pt">
                  <v:stroke joinstyle="miter"/>
                </v:oval>
              </v:group>
            </w:pict>
          </mc:Fallback>
        </mc:AlternateContent>
      </w:r>
      <w:r w:rsidR="005E004F">
        <w:t>1</w:t>
      </w:r>
    </w:p>
    <w:p w:rsidR="005E004F" w:rsidRDefault="005E004F" w:rsidP="00FF3613">
      <w:pPr>
        <w:rPr>
          <w:szCs w:val="23"/>
        </w:rPr>
      </w:pPr>
      <w:r>
        <w:rPr>
          <w:szCs w:val="23"/>
        </w:rPr>
        <w:t>Über welches Tier wird im Text gesprochen? Kreise es ein.</w:t>
      </w:r>
    </w:p>
    <w:p w:rsidR="005E004F" w:rsidRDefault="005E004F" w:rsidP="00FF3613">
      <w:pPr>
        <w:rPr>
          <w:szCs w:val="23"/>
        </w:rPr>
      </w:pPr>
    </w:p>
    <w:p w:rsidR="005E004F" w:rsidRDefault="005E004F" w:rsidP="00FF3613">
      <w:pPr>
        <w:rPr>
          <w:szCs w:val="23"/>
        </w:rPr>
      </w:pPr>
    </w:p>
    <w:p w:rsidR="005E004F" w:rsidRDefault="005E004F" w:rsidP="00FF3613">
      <w:pPr>
        <w:rPr>
          <w:szCs w:val="23"/>
        </w:rPr>
      </w:pPr>
    </w:p>
    <w:p w:rsidR="005E004F" w:rsidRDefault="005E004F" w:rsidP="00FF3613">
      <w:pPr>
        <w:rPr>
          <w:szCs w:val="23"/>
        </w:rPr>
      </w:pPr>
    </w:p>
    <w:p w:rsidR="005E004F" w:rsidRDefault="005E004F" w:rsidP="00FF3613">
      <w:pPr>
        <w:rPr>
          <w:szCs w:val="23"/>
        </w:rPr>
      </w:pPr>
    </w:p>
    <w:p w:rsidR="005E004F" w:rsidRDefault="005E004F" w:rsidP="00FF3613">
      <w:pPr>
        <w:rPr>
          <w:szCs w:val="23"/>
        </w:rPr>
      </w:pPr>
    </w:p>
    <w:p w:rsidR="005E004F" w:rsidRPr="00D3427F" w:rsidRDefault="005E004F" w:rsidP="005E004F">
      <w:pPr>
        <w:pStyle w:val="ekvnummerierung"/>
        <w:framePr w:wrap="around"/>
      </w:pPr>
      <w:r>
        <w:t>2</w:t>
      </w:r>
    </w:p>
    <w:p w:rsidR="00D86CF9" w:rsidRPr="00D86CF9" w:rsidRDefault="00D86CF9" w:rsidP="00D86CF9">
      <w:pPr>
        <w:rPr>
          <w:sz w:val="24"/>
        </w:rPr>
      </w:pPr>
      <w:r>
        <w:rPr>
          <w:sz w:val="24"/>
        </w:rPr>
        <w:t>Was ist richtig? Kreuze an.</w:t>
      </w:r>
    </w:p>
    <w:p w:rsidR="005E004F" w:rsidRDefault="005E004F" w:rsidP="00FF3613">
      <w:pPr>
        <w:rPr>
          <w:szCs w:val="23"/>
        </w:rPr>
      </w:pPr>
    </w:p>
    <w:p w:rsidR="005E004F" w:rsidRDefault="005E004F" w:rsidP="002B646F">
      <w:pPr>
        <w:spacing w:line="276" w:lineRule="auto"/>
        <w:rPr>
          <w:szCs w:val="23"/>
        </w:rPr>
      </w:pPr>
      <w:r w:rsidRPr="005E004F">
        <w:rPr>
          <w:rStyle w:val="ekvsymbol"/>
          <w:szCs w:val="23"/>
        </w:rPr>
        <w:sym w:font="Wingdings" w:char="F0A8"/>
      </w:r>
      <w:r w:rsidRPr="005E004F">
        <w:rPr>
          <w:szCs w:val="23"/>
        </w:rPr>
        <w:tab/>
      </w:r>
      <w:r>
        <w:rPr>
          <w:szCs w:val="23"/>
        </w:rPr>
        <w:t>Der Regenwurm ist ein schädliches Tier.</w:t>
      </w:r>
    </w:p>
    <w:p w:rsidR="005E004F" w:rsidRDefault="005E004F" w:rsidP="002B646F">
      <w:pPr>
        <w:spacing w:line="276" w:lineRule="auto"/>
        <w:rPr>
          <w:szCs w:val="23"/>
        </w:rPr>
      </w:pPr>
      <w:r w:rsidRPr="005E004F">
        <w:rPr>
          <w:rStyle w:val="ekvsymbol"/>
          <w:szCs w:val="23"/>
        </w:rPr>
        <w:sym w:font="Wingdings" w:char="F0A8"/>
      </w:r>
      <w:r w:rsidRPr="005E004F">
        <w:rPr>
          <w:szCs w:val="23"/>
        </w:rPr>
        <w:tab/>
      </w:r>
      <w:r>
        <w:rPr>
          <w:szCs w:val="23"/>
        </w:rPr>
        <w:t>Der Regenwurm ist ein buntes Tier.</w:t>
      </w:r>
    </w:p>
    <w:p w:rsidR="005E004F" w:rsidRDefault="005E004F" w:rsidP="002B646F">
      <w:pPr>
        <w:spacing w:line="276" w:lineRule="auto"/>
        <w:rPr>
          <w:szCs w:val="23"/>
        </w:rPr>
      </w:pPr>
      <w:r w:rsidRPr="005E004F">
        <w:rPr>
          <w:rStyle w:val="ekvsymbol"/>
          <w:szCs w:val="23"/>
        </w:rPr>
        <w:sym w:font="Wingdings" w:char="F0FE"/>
      </w:r>
      <w:r w:rsidRPr="005E004F">
        <w:rPr>
          <w:szCs w:val="23"/>
        </w:rPr>
        <w:tab/>
      </w:r>
      <w:r>
        <w:rPr>
          <w:szCs w:val="23"/>
        </w:rPr>
        <w:t>Der Regenwurm ist ein nützliches Tier.</w:t>
      </w:r>
      <w:bookmarkStart w:id="1" w:name="_GoBack"/>
      <w:bookmarkEnd w:id="1"/>
    </w:p>
    <w:p w:rsidR="005E004F" w:rsidRDefault="005E004F" w:rsidP="002B646F">
      <w:pPr>
        <w:spacing w:line="276" w:lineRule="auto"/>
        <w:rPr>
          <w:szCs w:val="23"/>
        </w:rPr>
      </w:pPr>
      <w:r w:rsidRPr="005E004F">
        <w:rPr>
          <w:rStyle w:val="ekvsymbol"/>
          <w:szCs w:val="23"/>
        </w:rPr>
        <w:sym w:font="Wingdings" w:char="F0A8"/>
      </w:r>
      <w:r w:rsidRPr="005E004F">
        <w:rPr>
          <w:szCs w:val="23"/>
        </w:rPr>
        <w:tab/>
      </w:r>
      <w:r>
        <w:rPr>
          <w:szCs w:val="23"/>
        </w:rPr>
        <w:t>Der Regenwurm ist ein großes Tier.</w:t>
      </w:r>
    </w:p>
    <w:p w:rsidR="005E004F" w:rsidRDefault="005E004F" w:rsidP="002B646F">
      <w:pPr>
        <w:spacing w:line="276" w:lineRule="auto"/>
        <w:rPr>
          <w:szCs w:val="23"/>
        </w:rPr>
      </w:pPr>
      <w:r w:rsidRPr="005E004F">
        <w:rPr>
          <w:rStyle w:val="ekvsymbol"/>
          <w:szCs w:val="23"/>
        </w:rPr>
        <w:sym w:font="Wingdings" w:char="F0A8"/>
      </w:r>
      <w:r w:rsidRPr="005E004F">
        <w:rPr>
          <w:szCs w:val="23"/>
        </w:rPr>
        <w:tab/>
      </w:r>
      <w:r>
        <w:rPr>
          <w:szCs w:val="23"/>
        </w:rPr>
        <w:t>Der Regenwurm ist ein rotes Tier.</w:t>
      </w:r>
    </w:p>
    <w:p w:rsidR="005E004F" w:rsidRDefault="005E004F" w:rsidP="00FF3613">
      <w:pPr>
        <w:rPr>
          <w:szCs w:val="23"/>
        </w:rPr>
      </w:pPr>
    </w:p>
    <w:p w:rsidR="00D86CF9" w:rsidRDefault="00D86CF9" w:rsidP="00FF3613">
      <w:pPr>
        <w:rPr>
          <w:szCs w:val="23"/>
        </w:rPr>
      </w:pPr>
    </w:p>
    <w:p w:rsidR="005E004F" w:rsidRPr="00D3427F" w:rsidRDefault="005E004F" w:rsidP="005E004F">
      <w:pPr>
        <w:pStyle w:val="ekvnummerierung"/>
        <w:framePr w:wrap="around"/>
      </w:pPr>
      <w:r>
        <w:t>3</w:t>
      </w:r>
    </w:p>
    <w:p w:rsidR="00D86CF9" w:rsidRDefault="00D86CF9" w:rsidP="00D86CF9">
      <w:pPr>
        <w:rPr>
          <w:sz w:val="24"/>
        </w:rPr>
      </w:pPr>
      <w:r w:rsidRPr="00D86CF9">
        <w:rPr>
          <w:sz w:val="24"/>
        </w:rPr>
        <w:t xml:space="preserve">Wo lebt der Regenwurm? </w:t>
      </w:r>
    </w:p>
    <w:p w:rsidR="00D86CF9" w:rsidRPr="00D86CF9" w:rsidRDefault="00D86CF9" w:rsidP="00D86CF9">
      <w:pPr>
        <w:rPr>
          <w:sz w:val="24"/>
        </w:rPr>
      </w:pPr>
      <w:r w:rsidRPr="00D86CF9">
        <w:rPr>
          <w:sz w:val="24"/>
        </w:rPr>
        <w:t xml:space="preserve">Wie heißt der Satz? Schreibe </w:t>
      </w:r>
      <w:r>
        <w:rPr>
          <w:sz w:val="24"/>
        </w:rPr>
        <w:t>ihn</w:t>
      </w:r>
      <w:r w:rsidRPr="00D86CF9">
        <w:rPr>
          <w:sz w:val="24"/>
        </w:rPr>
        <w:t xml:space="preserve"> auf.</w:t>
      </w:r>
    </w:p>
    <w:p w:rsidR="005E004F" w:rsidRDefault="005E004F" w:rsidP="00FF3613">
      <w:pPr>
        <w:rPr>
          <w:szCs w:val="23"/>
        </w:rPr>
      </w:pPr>
    </w:p>
    <w:p w:rsidR="005E004F" w:rsidRDefault="005E004F" w:rsidP="00FF3613">
      <w:pPr>
        <w:rPr>
          <w:rStyle w:val="ekvarbeitsanweisungdeutsch"/>
        </w:rPr>
      </w:pPr>
      <w:r w:rsidRPr="005E004F">
        <w:rPr>
          <w:rStyle w:val="ekvlsung"/>
        </w:rPr>
        <w:t>Der Regenwurm lebt in der Erde.</w:t>
      </w:r>
    </w:p>
    <w:p w:rsidR="005E004F" w:rsidRDefault="005E004F" w:rsidP="00FF3613">
      <w:pPr>
        <w:rPr>
          <w:rStyle w:val="ekvarbeitsanweisungdeutsch"/>
        </w:rPr>
      </w:pPr>
    </w:p>
    <w:p w:rsidR="00D86CF9" w:rsidRDefault="00D86CF9" w:rsidP="00FF3613">
      <w:pPr>
        <w:rPr>
          <w:rStyle w:val="ekvarbeitsanweisungdeutsch"/>
        </w:rPr>
      </w:pPr>
    </w:p>
    <w:p w:rsidR="005E004F" w:rsidRPr="00D3427F" w:rsidRDefault="005E004F" w:rsidP="005E004F">
      <w:pPr>
        <w:pStyle w:val="ekvnummerierung"/>
        <w:framePr w:wrap="around"/>
      </w:pPr>
      <w:r>
        <w:t>4</w:t>
      </w:r>
    </w:p>
    <w:p w:rsidR="005E004F" w:rsidRDefault="005E004F" w:rsidP="00FF3613">
      <w:pPr>
        <w:rPr>
          <w:rStyle w:val="ekvarbeitsanweisungdeutsch"/>
        </w:rPr>
      </w:pPr>
      <w:r>
        <w:rPr>
          <w:rStyle w:val="ekvarbeitsanweisungdeutsch"/>
        </w:rPr>
        <w:t>Hier kannst du eine</w:t>
      </w:r>
      <w:r w:rsidR="00382DBE">
        <w:rPr>
          <w:rStyle w:val="ekvarbeitsanweisungdeutsch"/>
        </w:rPr>
        <w:t>n</w:t>
      </w:r>
      <w:r>
        <w:rPr>
          <w:rStyle w:val="ekvarbeitsanweisungdeutsch"/>
        </w:rPr>
        <w:t xml:space="preserve"> Regenwurm zeichnen.</w:t>
      </w:r>
    </w:p>
    <w:p w:rsidR="005E004F" w:rsidRDefault="005E004F" w:rsidP="00FF3613">
      <w:pPr>
        <w:rPr>
          <w:rStyle w:val="ekvarbeitsanweisungdeutsch"/>
        </w:rPr>
      </w:pPr>
    </w:p>
    <w:tbl>
      <w:tblPr>
        <w:tblW w:w="938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6"/>
      </w:tblGrid>
      <w:tr w:rsidR="005E004F" w:rsidRPr="00C24816" w:rsidTr="00D86CF9">
        <w:trPr>
          <w:trHeight w:hRule="exact" w:val="881"/>
        </w:trPr>
        <w:tc>
          <w:tcPr>
            <w:tcW w:w="938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5E004F" w:rsidRPr="00C24816" w:rsidRDefault="005E004F" w:rsidP="00C24816">
            <w:pPr>
              <w:pStyle w:val="ekvmittelband"/>
            </w:pPr>
          </w:p>
        </w:tc>
      </w:tr>
    </w:tbl>
    <w:p w:rsidR="005E004F" w:rsidRDefault="005E004F" w:rsidP="00FF3613">
      <w:pPr>
        <w:rPr>
          <w:rStyle w:val="ekvarbeitsanweisungdeutsch"/>
        </w:rPr>
      </w:pPr>
    </w:p>
    <w:p w:rsidR="00D86CF9" w:rsidRDefault="00D86CF9" w:rsidP="00FF3613">
      <w:pPr>
        <w:rPr>
          <w:rStyle w:val="ekvarbeitsanweisungdeutsch"/>
        </w:rPr>
      </w:pPr>
    </w:p>
    <w:p w:rsidR="005E004F" w:rsidRPr="00D3427F" w:rsidRDefault="005E004F" w:rsidP="005E004F">
      <w:pPr>
        <w:pStyle w:val="ekvnummerierung"/>
        <w:framePr w:wrap="around"/>
      </w:pPr>
      <w:r>
        <w:t>5</w:t>
      </w:r>
    </w:p>
    <w:p w:rsidR="00D86CF9" w:rsidRPr="00D86CF9" w:rsidRDefault="00D86CF9" w:rsidP="00D86CF9">
      <w:pPr>
        <w:rPr>
          <w:sz w:val="24"/>
        </w:rPr>
      </w:pPr>
      <w:r>
        <w:rPr>
          <w:sz w:val="24"/>
        </w:rPr>
        <w:t>Was ist richtig? Kreuze an.</w:t>
      </w:r>
    </w:p>
    <w:p w:rsidR="00754E96" w:rsidRDefault="00754E96" w:rsidP="00FF3613">
      <w:pPr>
        <w:rPr>
          <w:rStyle w:val="ekvarbeitsanweisungdeutsch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9"/>
        <w:gridCol w:w="1984"/>
        <w:gridCol w:w="1847"/>
      </w:tblGrid>
      <w:tr w:rsidR="00754E96" w:rsidRPr="00FB3BCE" w:rsidTr="00754E96">
        <w:trPr>
          <w:trHeight w:val="306"/>
        </w:trPr>
        <w:tc>
          <w:tcPr>
            <w:tcW w:w="5529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:rsidR="00754E96" w:rsidRPr="00FB3BCE" w:rsidRDefault="00754E96" w:rsidP="00FB3BCE">
            <w:pPr>
              <w:pStyle w:val="ekvtabelle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754E96" w:rsidRPr="00FB3BCE" w:rsidRDefault="009C4E64" w:rsidP="00754E96">
            <w:pPr>
              <w:pStyle w:val="ekvtabelle"/>
              <w:jc w:val="center"/>
            </w:pPr>
            <w:r>
              <w:t>r</w:t>
            </w:r>
            <w:r w:rsidR="00754E96">
              <w:t>ichtig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754E96" w:rsidRPr="00FB3BCE" w:rsidRDefault="009C4E64" w:rsidP="00754E96">
            <w:pPr>
              <w:pStyle w:val="ekvtabelle"/>
              <w:jc w:val="center"/>
            </w:pPr>
            <w:r>
              <w:t>f</w:t>
            </w:r>
            <w:r w:rsidR="00754E96">
              <w:t>alsch</w:t>
            </w:r>
          </w:p>
        </w:tc>
      </w:tr>
      <w:tr w:rsidR="00754E96" w:rsidRPr="00FB3BCE" w:rsidTr="00754E96">
        <w:trPr>
          <w:trHeight w:val="306"/>
        </w:trPr>
        <w:tc>
          <w:tcPr>
            <w:tcW w:w="5529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</w:tcPr>
          <w:p w:rsidR="00754E96" w:rsidRPr="00FB3BCE" w:rsidRDefault="00754E96" w:rsidP="00FB3BCE">
            <w:pPr>
              <w:pStyle w:val="ekvtabelle"/>
            </w:pPr>
            <w:r>
              <w:t>Der Regenwurm ist ein nützliches Tier.</w:t>
            </w:r>
          </w:p>
        </w:tc>
        <w:tc>
          <w:tcPr>
            <w:tcW w:w="1984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754E96" w:rsidRPr="00FB3BCE" w:rsidRDefault="00754E96" w:rsidP="00754E96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847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754E96" w:rsidRPr="00FB3BCE" w:rsidRDefault="00754E96" w:rsidP="00754E96">
            <w:pPr>
              <w:pStyle w:val="ekvtabelle"/>
              <w:jc w:val="center"/>
            </w:pPr>
          </w:p>
        </w:tc>
      </w:tr>
      <w:tr w:rsidR="00754E96" w:rsidRPr="00FB3BCE" w:rsidTr="00754E96">
        <w:trPr>
          <w:trHeight w:val="306"/>
        </w:trPr>
        <w:tc>
          <w:tcPr>
            <w:tcW w:w="5529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754E96" w:rsidRPr="00FB3BCE" w:rsidRDefault="00754E96" w:rsidP="00FB3BCE">
            <w:pPr>
              <w:pStyle w:val="ekvtabelle"/>
            </w:pPr>
            <w:r>
              <w:t>Der Regenwurm gräbt nach Mäusen.</w:t>
            </w:r>
          </w:p>
        </w:tc>
        <w:tc>
          <w:tcPr>
            <w:tcW w:w="198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54E96" w:rsidRPr="00FB3BCE" w:rsidRDefault="00754E96" w:rsidP="00754E96">
            <w:pPr>
              <w:pStyle w:val="ekvtabelle"/>
              <w:jc w:val="center"/>
            </w:pPr>
          </w:p>
        </w:tc>
        <w:tc>
          <w:tcPr>
            <w:tcW w:w="184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54E96" w:rsidRPr="00FB3BCE" w:rsidRDefault="00754E96" w:rsidP="00754E96">
            <w:pPr>
              <w:pStyle w:val="ekvtabelle"/>
              <w:jc w:val="center"/>
            </w:pPr>
            <w:r>
              <w:t>X</w:t>
            </w:r>
          </w:p>
        </w:tc>
      </w:tr>
      <w:tr w:rsidR="00754E96" w:rsidRPr="00FB3BCE" w:rsidTr="00754E96">
        <w:trPr>
          <w:trHeight w:val="306"/>
        </w:trPr>
        <w:tc>
          <w:tcPr>
            <w:tcW w:w="5529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754E96" w:rsidRPr="00FB3BCE" w:rsidRDefault="00754E96" w:rsidP="00FB3BCE">
            <w:pPr>
              <w:pStyle w:val="ekvtabelle"/>
            </w:pPr>
            <w:r>
              <w:t>Der Regenwurm gräbt Gänge.</w:t>
            </w:r>
          </w:p>
        </w:tc>
        <w:tc>
          <w:tcPr>
            <w:tcW w:w="198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54E96" w:rsidRPr="00FB3BCE" w:rsidRDefault="00754E96" w:rsidP="00754E96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84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54E96" w:rsidRPr="00FB3BCE" w:rsidRDefault="00754E96" w:rsidP="00754E96">
            <w:pPr>
              <w:pStyle w:val="ekvtabelle"/>
              <w:jc w:val="center"/>
            </w:pPr>
          </w:p>
        </w:tc>
      </w:tr>
      <w:tr w:rsidR="00754E96" w:rsidRPr="00FB3BCE" w:rsidTr="00754E96">
        <w:trPr>
          <w:trHeight w:val="306"/>
        </w:trPr>
        <w:tc>
          <w:tcPr>
            <w:tcW w:w="5529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754E96" w:rsidRPr="00FB3BCE" w:rsidRDefault="00754E96" w:rsidP="00FB3BCE">
            <w:pPr>
              <w:pStyle w:val="ekvtabelle"/>
            </w:pPr>
            <w:r>
              <w:t>Er lebt in Bäumen.</w:t>
            </w:r>
          </w:p>
        </w:tc>
        <w:tc>
          <w:tcPr>
            <w:tcW w:w="198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54E96" w:rsidRPr="00FB3BCE" w:rsidRDefault="00754E96" w:rsidP="00754E96">
            <w:pPr>
              <w:pStyle w:val="ekvtabelle"/>
              <w:jc w:val="center"/>
            </w:pPr>
          </w:p>
        </w:tc>
        <w:tc>
          <w:tcPr>
            <w:tcW w:w="184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54E96" w:rsidRPr="00FB3BCE" w:rsidRDefault="00754E96" w:rsidP="00754E96">
            <w:pPr>
              <w:pStyle w:val="ekvtabelle"/>
              <w:jc w:val="center"/>
            </w:pPr>
            <w:r>
              <w:t>X</w:t>
            </w:r>
          </w:p>
        </w:tc>
      </w:tr>
      <w:tr w:rsidR="00754E96" w:rsidRPr="00FB3BCE" w:rsidTr="00754E96">
        <w:trPr>
          <w:trHeight w:val="306"/>
        </w:trPr>
        <w:tc>
          <w:tcPr>
            <w:tcW w:w="5529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754E96" w:rsidRPr="00FB3BCE" w:rsidRDefault="00754E96" w:rsidP="00FB3BCE">
            <w:pPr>
              <w:pStyle w:val="ekvtabelle"/>
            </w:pPr>
            <w:r>
              <w:t>Er lebt in der Erde.</w:t>
            </w:r>
          </w:p>
        </w:tc>
        <w:tc>
          <w:tcPr>
            <w:tcW w:w="198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54E96" w:rsidRPr="00FB3BCE" w:rsidRDefault="00754E96" w:rsidP="00754E96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84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54E96" w:rsidRPr="00FB3BCE" w:rsidRDefault="00754E96" w:rsidP="00754E96">
            <w:pPr>
              <w:pStyle w:val="ekvtabelle"/>
              <w:jc w:val="center"/>
            </w:pPr>
          </w:p>
        </w:tc>
      </w:tr>
    </w:tbl>
    <w:p w:rsidR="00754E96" w:rsidRDefault="00754E96" w:rsidP="00FF3613">
      <w:pPr>
        <w:rPr>
          <w:rStyle w:val="ekvarbeitsanweisungdeutsch"/>
        </w:rPr>
      </w:pPr>
    </w:p>
    <w:p w:rsidR="00D86CF9" w:rsidRDefault="00D86CF9" w:rsidP="00FF3613">
      <w:pPr>
        <w:rPr>
          <w:rStyle w:val="ekvarbeitsanweisungdeutsch"/>
        </w:rPr>
      </w:pPr>
    </w:p>
    <w:p w:rsidR="00754E96" w:rsidRPr="00D3427F" w:rsidRDefault="00754E96" w:rsidP="00754E96">
      <w:pPr>
        <w:pStyle w:val="ekvnummerierung"/>
        <w:framePr w:wrap="around"/>
      </w:pPr>
      <w:r>
        <w:t>6</w:t>
      </w:r>
    </w:p>
    <w:p w:rsidR="00D86CF9" w:rsidRDefault="00D86CF9" w:rsidP="00D86CF9">
      <w:pPr>
        <w:rPr>
          <w:sz w:val="24"/>
          <w:szCs w:val="23"/>
        </w:rPr>
      </w:pPr>
      <w:r w:rsidRPr="00D86CF9">
        <w:rPr>
          <w:sz w:val="24"/>
          <w:szCs w:val="23"/>
        </w:rPr>
        <w:t xml:space="preserve">In dem Satz sind zwei Wörter falsch. </w:t>
      </w:r>
    </w:p>
    <w:p w:rsidR="00D86CF9" w:rsidRPr="00D86CF9" w:rsidRDefault="00D86CF9" w:rsidP="00D86CF9">
      <w:pPr>
        <w:rPr>
          <w:sz w:val="24"/>
          <w:szCs w:val="23"/>
        </w:rPr>
      </w:pPr>
      <w:r w:rsidRPr="00D86CF9">
        <w:rPr>
          <w:sz w:val="24"/>
          <w:szCs w:val="23"/>
        </w:rPr>
        <w:t>Streiche sie durch und schreibe die richtigen Wörter darüber.</w:t>
      </w:r>
    </w:p>
    <w:p w:rsidR="00754E96" w:rsidRDefault="00754E96" w:rsidP="00FF3613">
      <w:pPr>
        <w:rPr>
          <w:rStyle w:val="ekvarbeitsanweisungdeutsch"/>
        </w:rPr>
      </w:pPr>
    </w:p>
    <w:p w:rsidR="00754E96" w:rsidRPr="00754E96" w:rsidRDefault="00754E96" w:rsidP="00FF3613">
      <w:pPr>
        <w:rPr>
          <w:rStyle w:val="ekvlsung"/>
        </w:rPr>
      </w:pPr>
      <w:r>
        <w:rPr>
          <w:rStyle w:val="ekvarbeitsanweisungdeutsch"/>
        </w:rPr>
        <w:tab/>
      </w:r>
      <w:r w:rsidRPr="00754E96">
        <w:rPr>
          <w:rStyle w:val="ekvlsung"/>
        </w:rPr>
        <w:t>Regenwurm</w:t>
      </w:r>
      <w:r w:rsidRPr="00754E96">
        <w:rPr>
          <w:rStyle w:val="ekvlsung"/>
        </w:rPr>
        <w:tab/>
        <w:t>Erde</w:t>
      </w:r>
    </w:p>
    <w:p w:rsidR="00754E96" w:rsidRDefault="00754E96" w:rsidP="00FF3613">
      <w:pPr>
        <w:rPr>
          <w:rStyle w:val="ekvarbeitsanweisungdeutsch"/>
        </w:rPr>
      </w:pPr>
      <w:r>
        <w:rPr>
          <w:rStyle w:val="ekvarbeitsanweisungdeutsch"/>
        </w:rPr>
        <w:t xml:space="preserve">Der </w:t>
      </w:r>
      <w:r w:rsidRPr="00754E96">
        <w:rPr>
          <w:rStyle w:val="ekvarbeitsanweisungdeutsch"/>
          <w:strike/>
        </w:rPr>
        <w:t>Igel</w:t>
      </w:r>
      <w:r>
        <w:rPr>
          <w:rStyle w:val="ekvarbeitsanweisungdeutsch"/>
        </w:rPr>
        <w:t xml:space="preserve"> lockert die </w:t>
      </w:r>
      <w:r w:rsidRPr="00754E96">
        <w:rPr>
          <w:rStyle w:val="ekvarbeitsanweisungdeutsch"/>
          <w:strike/>
        </w:rPr>
        <w:t>Beete</w:t>
      </w:r>
      <w:r>
        <w:rPr>
          <w:rStyle w:val="ekvarbeitsanweisungdeutsch"/>
        </w:rPr>
        <w:t xml:space="preserve"> auf.</w:t>
      </w:r>
    </w:p>
    <w:p w:rsidR="00754E96" w:rsidRDefault="00754E96" w:rsidP="00FF3613">
      <w:pPr>
        <w:rPr>
          <w:rStyle w:val="ekvarbeitsanweisungdeutsch"/>
        </w:rPr>
      </w:pPr>
    </w:p>
    <w:p w:rsidR="00754E96" w:rsidRDefault="00754E96" w:rsidP="00FF3613">
      <w:pPr>
        <w:rPr>
          <w:rStyle w:val="ekvarbeitsanweisungdeutsch"/>
        </w:rPr>
      </w:pPr>
    </w:p>
    <w:p w:rsidR="00754E96" w:rsidRDefault="00754E96" w:rsidP="00FF3613">
      <w:pPr>
        <w:rPr>
          <w:rStyle w:val="ekvarbeitsanweisungdeutsch"/>
        </w:rPr>
      </w:pPr>
    </w:p>
    <w:p w:rsidR="00754E96" w:rsidRPr="00382DBE" w:rsidRDefault="00754E96" w:rsidP="00FF3613">
      <w:pPr>
        <w:rPr>
          <w:rStyle w:val="ekvarbeitsanweisungdeutsch"/>
          <w:sz w:val="29"/>
          <w:szCs w:val="29"/>
        </w:rPr>
      </w:pPr>
      <w:r w:rsidRPr="00382DBE">
        <w:rPr>
          <w:rStyle w:val="ekvarbeitsanweisungdeutsch"/>
          <w:sz w:val="29"/>
          <w:szCs w:val="29"/>
        </w:rPr>
        <w:t>Vorlesetext:</w:t>
      </w:r>
    </w:p>
    <w:p w:rsidR="00754E96" w:rsidRDefault="00754E96" w:rsidP="00FF3613">
      <w:pPr>
        <w:rPr>
          <w:rStyle w:val="ekvarbeitsanweisungdeutsch"/>
        </w:rPr>
      </w:pPr>
    </w:p>
    <w:p w:rsidR="00754E96" w:rsidRDefault="00754E96" w:rsidP="00FF3613">
      <w:pPr>
        <w:rPr>
          <w:rStyle w:val="ekvarbeitsanweisungdeutsch"/>
        </w:rPr>
      </w:pPr>
      <w:r>
        <w:rPr>
          <w:rStyle w:val="ekvarbeitsanweisungdeutsch"/>
        </w:rPr>
        <w:t>Der Regenwurm ist ein nützliches Tier.</w:t>
      </w:r>
    </w:p>
    <w:p w:rsidR="00754E96" w:rsidRDefault="00754E96" w:rsidP="00FF3613">
      <w:pPr>
        <w:rPr>
          <w:rStyle w:val="ekvarbeitsanweisungdeutsch"/>
        </w:rPr>
      </w:pPr>
      <w:r>
        <w:rPr>
          <w:rStyle w:val="ekvarbeitsanweisungdeutsch"/>
        </w:rPr>
        <w:t>Er lebt in der Erde.</w:t>
      </w:r>
    </w:p>
    <w:p w:rsidR="00754E96" w:rsidRDefault="00754E96" w:rsidP="00FF3613">
      <w:pPr>
        <w:rPr>
          <w:rStyle w:val="ekvarbeitsanweisungdeutsch"/>
        </w:rPr>
      </w:pPr>
      <w:r>
        <w:rPr>
          <w:rStyle w:val="ekvarbeitsanweisungdeutsch"/>
        </w:rPr>
        <w:t>Dort gräbt er Gänge und lockert die Erde.</w:t>
      </w:r>
    </w:p>
    <w:p w:rsidR="00754E96" w:rsidRDefault="00754E96" w:rsidP="00FF3613">
      <w:pPr>
        <w:rPr>
          <w:rStyle w:val="ekvarbeitsanweisungdeutsch"/>
        </w:rPr>
      </w:pPr>
    </w:p>
    <w:p w:rsidR="00754E96" w:rsidRPr="005E004F" w:rsidRDefault="00754E96" w:rsidP="00FF3613">
      <w:pPr>
        <w:rPr>
          <w:rStyle w:val="ekvarbeitsanweisungdeutsch"/>
        </w:rPr>
      </w:pPr>
    </w:p>
    <w:sectPr w:rsidR="00754E96" w:rsidRPr="005E004F" w:rsidSect="008D5A1A">
      <w:footerReference w:type="default" r:id="rId2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022" w:rsidRDefault="003D2022" w:rsidP="003C599D">
      <w:pPr>
        <w:spacing w:line="240" w:lineRule="auto"/>
      </w:pPr>
      <w:r>
        <w:separator/>
      </w:r>
    </w:p>
  </w:endnote>
  <w:endnote w:type="continuationSeparator" w:id="0">
    <w:p w:rsidR="003D2022" w:rsidRDefault="003D202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C039E1" w:rsidRDefault="00C039E1" w:rsidP="00C039E1">
          <w:pPr>
            <w:pStyle w:val="ekvquelle"/>
          </w:pPr>
          <w:r>
            <w:t>Textquellen: Beate Kurt, Einbeck</w:t>
          </w:r>
        </w:p>
        <w:p w:rsidR="00C039E1" w:rsidRDefault="00C039E1" w:rsidP="00C039E1">
          <w:pPr>
            <w:pStyle w:val="ekvquelle"/>
          </w:pPr>
          <w:r>
            <w:t>Illustratoren: Martina Burghart-Vollhardt, Kamenz; Klaus Müller, Berlin; Steffen Walentowitz, Jever</w:t>
          </w:r>
        </w:p>
        <w:p w:rsidR="00193A18" w:rsidRPr="00025140" w:rsidRDefault="00C039E1" w:rsidP="00C039E1">
          <w:pPr>
            <w:pStyle w:val="ekvquelle"/>
          </w:pPr>
          <w:r>
            <w:rPr>
              <w:b/>
            </w:rPr>
            <w:t>www.grundschul-blog.de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022" w:rsidRDefault="003D2022" w:rsidP="003C599D">
      <w:pPr>
        <w:spacing w:line="240" w:lineRule="auto"/>
      </w:pPr>
      <w:r>
        <w:separator/>
      </w:r>
    </w:p>
  </w:footnote>
  <w:footnote w:type="continuationSeparator" w:id="0">
    <w:p w:rsidR="003D2022" w:rsidRDefault="003D2022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022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6F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2DBE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2022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004F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54E96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521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4E64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5573"/>
    <w:rsid w:val="00BD6E66"/>
    <w:rsid w:val="00BE1620"/>
    <w:rsid w:val="00BE1962"/>
    <w:rsid w:val="00BE4821"/>
    <w:rsid w:val="00BF17F2"/>
    <w:rsid w:val="00C00404"/>
    <w:rsid w:val="00C039E1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94E53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41D1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6CF9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2C5A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0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hrich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2016-12-20T14:33:00Z</cp:lastPrinted>
  <dcterms:created xsi:type="dcterms:W3CDTF">2018-05-28T15:03:00Z</dcterms:created>
  <dcterms:modified xsi:type="dcterms:W3CDTF">2018-05-28T15:03:00Z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