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C3C4A7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C7A3D41" w14:textId="18C1FE8A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88CC2C6" w14:textId="55645196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B190FCE" w14:textId="459B0CC4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B801E8F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D215426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2A62DEB" w14:textId="65AD85BB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C434C4">
              <w:t>2</w:t>
            </w:r>
          </w:p>
        </w:tc>
      </w:tr>
      <w:tr w:rsidR="00BF17F2" w:rsidRPr="00BF17F2" w14:paraId="55E520F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000A21F" w14:textId="2A879F63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5884A2" w14:textId="33427372" w:rsidR="00FB59FB" w:rsidRPr="00BF17F2" w:rsidRDefault="00C1657D" w:rsidP="00037566">
            <w:pPr>
              <w:rPr>
                <w:color w:val="FFFFFF" w:themeColor="background1"/>
              </w:rPr>
            </w:pPr>
            <w:r w:rsidRPr="0074116A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B074B3" wp14:editId="4B9F5322">
                      <wp:simplePos x="0" y="0"/>
                      <wp:positionH relativeFrom="column">
                        <wp:posOffset>-4996815</wp:posOffset>
                      </wp:positionH>
                      <wp:positionV relativeFrom="paragraph">
                        <wp:posOffset>-20955</wp:posOffset>
                      </wp:positionV>
                      <wp:extent cx="4854575" cy="327660"/>
                      <wp:effectExtent l="0" t="0" r="22225" b="1524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457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BBAD6" w14:textId="206DB6AA" w:rsidR="0017059C" w:rsidRPr="00C1657D" w:rsidRDefault="0017059C" w:rsidP="0017059C">
                                  <w:pPr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</w:pPr>
                                  <w:r w:rsidRPr="00C1657D"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  <w:t>Dinge, die ich anfassen kann, schreibe ich groß</w:t>
                                  </w:r>
                                  <w:r w:rsidR="00C434C4"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074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393.45pt;margin-top:-1.65pt;width:382.25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">
                      <v:textbox>
                        <w:txbxContent>
                          <w:p w14:paraId="241BBAD6" w14:textId="206DB6AA" w:rsidR="0017059C" w:rsidRPr="00C1657D" w:rsidRDefault="0017059C" w:rsidP="0017059C">
                            <w:pPr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1657D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Dinge, die ich anfassen kann, schreibe ich groß</w:t>
                            </w:r>
                            <w:r w:rsidR="00C434C4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86C919A" w14:textId="38EE708C" w:rsidR="0017059C" w:rsidRPr="00D3427F" w:rsidRDefault="0017059C" w:rsidP="0017059C">
      <w:pPr>
        <w:pStyle w:val="ekvnummerierung"/>
        <w:framePr w:wrap="around"/>
      </w:pPr>
      <w:bookmarkStart w:id="0" w:name="bmStart"/>
      <w:bookmarkEnd w:id="0"/>
      <w:r>
        <w:t>1</w:t>
      </w:r>
    </w:p>
    <w:p w14:paraId="0C31B197" w14:textId="1DA62348" w:rsidR="0017059C" w:rsidRPr="00F46BDB" w:rsidRDefault="0017059C" w:rsidP="0017059C">
      <w:pPr>
        <w:rPr>
          <w:rStyle w:val="ekvarbeitsanweisungdeutsch"/>
        </w:rPr>
      </w:pPr>
      <w:r w:rsidRPr="00F46BDB">
        <w:rPr>
          <w:rStyle w:val="ekvarbeitsanweisungdeutsch"/>
        </w:rPr>
        <w:t>Was gehört in</w:t>
      </w:r>
      <w:r w:rsidRPr="0017059C">
        <w:rPr>
          <w:rStyle w:val="ekvarbeitsanweisungdeutsch"/>
        </w:rPr>
        <w:t xml:space="preserve"> </w:t>
      </w:r>
      <w:r>
        <w:rPr>
          <w:rStyle w:val="ekvarbeitsanweisungdeutsch"/>
          <w:u w:val="single"/>
        </w:rPr>
        <w:t xml:space="preserve">die </w:t>
      </w:r>
      <w:proofErr w:type="gramStart"/>
      <w:r w:rsidR="00C434C4">
        <w:rPr>
          <w:rStyle w:val="ekvarbeitsanweisungdeutsch"/>
          <w:u w:val="single"/>
        </w:rPr>
        <w:t>Küche</w:t>
      </w:r>
      <w:r w:rsidRPr="0017059C">
        <w:rPr>
          <w:rStyle w:val="ekvarbeitsanweisungdeutsch"/>
        </w:rPr>
        <w:t xml:space="preserve"> </w:t>
      </w:r>
      <w:r w:rsidRPr="00F46BDB">
        <w:rPr>
          <w:rStyle w:val="ekvarbeitsanweisungdeutsch"/>
        </w:rPr>
        <w:t>?</w:t>
      </w:r>
      <w:proofErr w:type="gramEnd"/>
      <w:r w:rsidRPr="00F46BDB">
        <w:rPr>
          <w:rStyle w:val="ekvarbeitsanweisungdeutsch"/>
        </w:rPr>
        <w:t xml:space="preserve"> Male es </w:t>
      </w:r>
      <w:r w:rsidRPr="0017059C">
        <w:rPr>
          <w:rStyle w:val="ekvarbeitsanweisungdeutsch"/>
          <w:color w:val="0070C0"/>
        </w:rPr>
        <w:t>blau</w:t>
      </w:r>
      <w:r w:rsidRPr="00F46BDB">
        <w:rPr>
          <w:rStyle w:val="ekvarbeitsanweisungdeutsch"/>
        </w:rPr>
        <w:t xml:space="preserve"> an.</w:t>
      </w:r>
    </w:p>
    <w:p w14:paraId="1034FB66" w14:textId="1033CE45" w:rsidR="0017059C" w:rsidRPr="00F46BDB" w:rsidRDefault="0017059C" w:rsidP="0017059C">
      <w:pPr>
        <w:rPr>
          <w:rStyle w:val="ekvarbeitsanweisungdeutsch"/>
        </w:rPr>
      </w:pPr>
      <w:r w:rsidRPr="00F46BDB">
        <w:rPr>
          <w:rStyle w:val="ekvarbeitsanweisungdeutsch"/>
        </w:rPr>
        <w:t>Was gehört in</w:t>
      </w:r>
      <w:r>
        <w:rPr>
          <w:rStyle w:val="ekvarbeitsanweisungdeutsch"/>
        </w:rPr>
        <w:t xml:space="preserve"> </w:t>
      </w:r>
      <w:r>
        <w:rPr>
          <w:rStyle w:val="ekvarbeitsanweisungdeutsch"/>
          <w:u w:val="single"/>
        </w:rPr>
        <w:t xml:space="preserve">das </w:t>
      </w:r>
      <w:proofErr w:type="gramStart"/>
      <w:r>
        <w:rPr>
          <w:rStyle w:val="ekvarbeitsanweisungdeutsch"/>
          <w:u w:val="single"/>
        </w:rPr>
        <w:t>K</w:t>
      </w:r>
      <w:r w:rsidR="00C434C4">
        <w:rPr>
          <w:rStyle w:val="ekvarbeitsanweisungdeutsch"/>
          <w:u w:val="single"/>
        </w:rPr>
        <w:t>inderzimme</w:t>
      </w:r>
      <w:r>
        <w:rPr>
          <w:rStyle w:val="ekvarbeitsanweisungdeutsch"/>
          <w:u w:val="single"/>
        </w:rPr>
        <w:t>r</w:t>
      </w:r>
      <w:r w:rsidRPr="00F46BDB">
        <w:rPr>
          <w:rStyle w:val="ekvarbeitsanweisungdeutsch"/>
        </w:rPr>
        <w:t xml:space="preserve"> ?</w:t>
      </w:r>
      <w:proofErr w:type="gramEnd"/>
      <w:r w:rsidRPr="00F46BDB">
        <w:rPr>
          <w:rStyle w:val="ekvarbeitsanweisungdeutsch"/>
        </w:rPr>
        <w:t xml:space="preserve"> Male es </w:t>
      </w:r>
      <w:r w:rsidRPr="0017059C">
        <w:rPr>
          <w:rStyle w:val="ekvarbeitsanweisungdeutsch"/>
          <w:color w:val="C00000"/>
        </w:rPr>
        <w:t>rot</w:t>
      </w:r>
      <w:r w:rsidRPr="00F46BDB">
        <w:rPr>
          <w:rStyle w:val="ekvarbeitsanweisungdeutsch"/>
        </w:rPr>
        <w:t xml:space="preserve"> an.</w:t>
      </w:r>
    </w:p>
    <w:p w14:paraId="5B9D2B87" w14:textId="55851469" w:rsidR="0017059C" w:rsidRDefault="00C1657D" w:rsidP="0017059C">
      <w:pPr>
        <w:pStyle w:val="ekvschreiblinie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E5E4F5" wp14:editId="3361EA6E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1458595" cy="669290"/>
                <wp:effectExtent l="0" t="0" r="27305" b="226060"/>
                <wp:wrapNone/>
                <wp:docPr id="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-19275"/>
                            <a:gd name="adj2" fmla="val 7823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6E7AD" w14:textId="3574EB36" w:rsidR="0017059C" w:rsidRPr="000147F9" w:rsidRDefault="000147F9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0147F9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ie Pfanne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5E4F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7" type="#_x0000_t62" style="position:absolute;margin-left:63.65pt;margin-top:10.8pt;width:114.85pt;height:52.7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" adj="6637,27698" fillcolor="white [3212]" strokecolor="#a5a5a5 [2092]">
                <v:textbox>
                  <w:txbxContent>
                    <w:p w14:paraId="1786E7AD" w14:textId="3574EB36" w:rsidR="0017059C" w:rsidRPr="000147F9" w:rsidRDefault="000147F9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0147F9">
                        <w:rPr>
                          <w:color w:val="000000" w:themeColor="text1"/>
                          <w:sz w:val="28"/>
                          <w:szCs w:val="24"/>
                        </w:rPr>
                        <w:t>d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ie Pfanne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05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F7467" wp14:editId="7AB07113">
                <wp:simplePos x="0" y="0"/>
                <wp:positionH relativeFrom="page">
                  <wp:posOffset>1283970</wp:posOffset>
                </wp:positionH>
                <wp:positionV relativeFrom="paragraph">
                  <wp:posOffset>182789</wp:posOffset>
                </wp:positionV>
                <wp:extent cx="1458686" cy="669472"/>
                <wp:effectExtent l="0" t="0" r="27305" b="26416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686" cy="669472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DCD20" w14:textId="46F4C6F4" w:rsidR="0017059C" w:rsidRPr="0017059C" w:rsidRDefault="0017059C" w:rsidP="0017059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17059C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der 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Löffel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F7467" id="_x0000_s1028" type="#_x0000_t62" style="position:absolute;margin-left:101.1pt;margin-top:14.4pt;width:114.85pt;height:5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" adj="430,29103" fillcolor="#deeaf6 [660]" strokecolor="#a5a5a5 [2092]">
                <v:textbox>
                  <w:txbxContent>
                    <w:p w14:paraId="573DCD20" w14:textId="46F4C6F4" w:rsidR="0017059C" w:rsidRPr="0017059C" w:rsidRDefault="0017059C" w:rsidP="0017059C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17059C">
                        <w:rPr>
                          <w:color w:val="000000" w:themeColor="text1"/>
                          <w:sz w:val="28"/>
                          <w:szCs w:val="24"/>
                        </w:rPr>
                        <w:t xml:space="preserve">der 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Löffel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D0905E" w14:textId="057BDA05" w:rsidR="00B707F9" w:rsidRDefault="00C1657D" w:rsidP="00B707F9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54EED9" wp14:editId="34B767AB">
                <wp:simplePos x="0" y="0"/>
                <wp:positionH relativeFrom="margin">
                  <wp:align>left</wp:align>
                </wp:positionH>
                <wp:positionV relativeFrom="paragraph">
                  <wp:posOffset>4647565</wp:posOffset>
                </wp:positionV>
                <wp:extent cx="1889760" cy="685800"/>
                <wp:effectExtent l="0" t="0" r="15240" b="247650"/>
                <wp:wrapNone/>
                <wp:docPr id="1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85800"/>
                        </a:xfrm>
                        <a:prstGeom prst="wedgeRoundRectCallout">
                          <a:avLst>
                            <a:gd name="adj1" fmla="val -36993"/>
                            <a:gd name="adj2" fmla="val 8199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84CA6" w14:textId="29254BD2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der 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Teller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4EED9" id="_x0000_s1029" type="#_x0000_t62" style="position:absolute;margin-left:0;margin-top:365.95pt;width:148.8pt;height:5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" adj="2810,28511" fillcolor="white [3212]" strokecolor="#a5a5a5 [2092]">
                <v:textbox>
                  <w:txbxContent>
                    <w:p w14:paraId="4BC84CA6" w14:textId="29254BD2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 xml:space="preserve">der 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Teller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2C78A3" wp14:editId="327D34F2">
                <wp:simplePos x="0" y="0"/>
                <wp:positionH relativeFrom="margin">
                  <wp:posOffset>2874645</wp:posOffset>
                </wp:positionH>
                <wp:positionV relativeFrom="paragraph">
                  <wp:posOffset>3393440</wp:posOffset>
                </wp:positionV>
                <wp:extent cx="2247900" cy="708660"/>
                <wp:effectExtent l="0" t="0" r="19050" b="205740"/>
                <wp:wrapNone/>
                <wp:docPr id="1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08660"/>
                        </a:xfrm>
                        <a:prstGeom prst="wedgeRoundRectCallout">
                          <a:avLst>
                            <a:gd name="adj1" fmla="val -47287"/>
                            <a:gd name="adj2" fmla="val 7522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4D412" w14:textId="5D03E9C9" w:rsidR="0017059C" w:rsidRPr="00C1657D" w:rsidRDefault="00BA5700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das 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Messer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C78A3" id="_x0000_s1030" type="#_x0000_t62" style="position:absolute;margin-left:226.35pt;margin-top:267.2pt;width:177pt;height:55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" adj="586,27049" fillcolor="white [3212]" strokecolor="#a5a5a5 [2092]">
                <v:textbox>
                  <w:txbxContent>
                    <w:p w14:paraId="5FD4D412" w14:textId="5D03E9C9" w:rsidR="0017059C" w:rsidRPr="00C1657D" w:rsidRDefault="00BA5700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 xml:space="preserve">das 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Messer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890BB" wp14:editId="29FD6BD7">
                <wp:simplePos x="0" y="0"/>
                <wp:positionH relativeFrom="margin">
                  <wp:align>right</wp:align>
                </wp:positionH>
                <wp:positionV relativeFrom="paragraph">
                  <wp:posOffset>2361565</wp:posOffset>
                </wp:positionV>
                <wp:extent cx="2328998" cy="674370"/>
                <wp:effectExtent l="0" t="0" r="14605" b="240030"/>
                <wp:wrapNone/>
                <wp:docPr id="8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98" cy="674370"/>
                        </a:xfrm>
                        <a:prstGeom prst="wedgeRoundRectCallout">
                          <a:avLst>
                            <a:gd name="adj1" fmla="val 40236"/>
                            <a:gd name="adj2" fmla="val 83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3DA23" w14:textId="14A25F2F" w:rsidR="0017059C" w:rsidRPr="00BA5700" w:rsidRDefault="00C434C4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die Tasse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890BB" id="_x0000_s1031" type="#_x0000_t62" style="position:absolute;margin-left:132.2pt;margin-top:185.95pt;width:183.4pt;height:53.1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" adj="19491,28755" fillcolor="white [3212]" strokecolor="#a5a5a5 [2092]">
                <v:textbox>
                  <w:txbxContent>
                    <w:p w14:paraId="3433DA23" w14:textId="14A25F2F" w:rsidR="0017059C" w:rsidRPr="00BA5700" w:rsidRDefault="00C434C4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</w:rPr>
                        <w:t>die Tasse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C3D9E" wp14:editId="480F3265">
                <wp:simplePos x="0" y="0"/>
                <wp:positionH relativeFrom="page">
                  <wp:posOffset>1165860</wp:posOffset>
                </wp:positionH>
                <wp:positionV relativeFrom="paragraph">
                  <wp:posOffset>901700</wp:posOffset>
                </wp:positionV>
                <wp:extent cx="1859280" cy="647700"/>
                <wp:effectExtent l="0" t="0" r="26670" b="266700"/>
                <wp:wrapNone/>
                <wp:docPr id="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64770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AAB1A" w14:textId="003A2D62" w:rsidR="0017059C" w:rsidRPr="000147F9" w:rsidRDefault="000147F9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0147F9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er Schreibtisch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C3D9E" id="_x0000_s1032" type="#_x0000_t62" style="position:absolute;margin-left:91.8pt;margin-top:71pt;width:146.4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" adj="430,29103" fillcolor="white [3212]" strokecolor="#a5a5a5 [2092]">
                <v:textbox>
                  <w:txbxContent>
                    <w:p w14:paraId="203AAB1A" w14:textId="003A2D62" w:rsidR="0017059C" w:rsidRPr="000147F9" w:rsidRDefault="000147F9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0147F9">
                        <w:rPr>
                          <w:color w:val="000000" w:themeColor="text1"/>
                          <w:sz w:val="28"/>
                          <w:szCs w:val="24"/>
                        </w:rPr>
                        <w:t>d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er Schreibtisch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32C887" wp14:editId="3DF9D228">
                <wp:simplePos x="0" y="0"/>
                <wp:positionH relativeFrom="margin">
                  <wp:posOffset>4290060</wp:posOffset>
                </wp:positionH>
                <wp:positionV relativeFrom="paragraph">
                  <wp:posOffset>932180</wp:posOffset>
                </wp:positionV>
                <wp:extent cx="1645920" cy="708660"/>
                <wp:effectExtent l="0" t="0" r="11430" b="281940"/>
                <wp:wrapNone/>
                <wp:docPr id="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70866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4769B" w14:textId="2646CEF4" w:rsidR="0017059C" w:rsidRPr="00BA5700" w:rsidRDefault="00BA5700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BA5700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er 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2C887" id="_x0000_s1033" type="#_x0000_t62" style="position:absolute;margin-left:337.8pt;margin-top:73.4pt;width:129.6pt;height:5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" adj="430,29103" fillcolor="white [3212]" strokecolor="#a5a5a5 [2092]">
                <v:textbox>
                  <w:txbxContent>
                    <w:p w14:paraId="0B54769B" w14:textId="2646CEF4" w:rsidR="0017059C" w:rsidRPr="00BA5700" w:rsidRDefault="00BA5700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BA5700">
                        <w:rPr>
                          <w:color w:val="000000" w:themeColor="text1"/>
                          <w:sz w:val="28"/>
                          <w:szCs w:val="24"/>
                        </w:rPr>
                        <w:t>d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er Ball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73BE0" wp14:editId="1EE2FC7B">
                <wp:simplePos x="0" y="0"/>
                <wp:positionH relativeFrom="page">
                  <wp:posOffset>3185160</wp:posOffset>
                </wp:positionH>
                <wp:positionV relativeFrom="paragraph">
                  <wp:posOffset>10160</wp:posOffset>
                </wp:positionV>
                <wp:extent cx="1927860" cy="655320"/>
                <wp:effectExtent l="0" t="0" r="15240" b="201930"/>
                <wp:wrapNone/>
                <wp:docPr id="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655320"/>
                        </a:xfrm>
                        <a:prstGeom prst="wedgeRoundRectCallout">
                          <a:avLst>
                            <a:gd name="adj1" fmla="val 42669"/>
                            <a:gd name="adj2" fmla="val 7660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06E4A" w14:textId="0B90FE59" w:rsidR="0017059C" w:rsidRPr="00724064" w:rsidRDefault="0017059C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das 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Bett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73BE0" id="_x0000_s1034" type="#_x0000_t62" style="position:absolute;margin-left:250.8pt;margin-top:.8pt;width:151.8pt;height:5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" adj="20017,27347" fillcolor="white [3212]" strokecolor="#a5a5a5 [2092]">
                <v:textbox>
                  <w:txbxContent>
                    <w:p w14:paraId="19C06E4A" w14:textId="0B90FE59" w:rsidR="0017059C" w:rsidRPr="00724064" w:rsidRDefault="0017059C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</w:rPr>
                        <w:t xml:space="preserve">das 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Bett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FF6E49" wp14:editId="61DE34EC">
                <wp:simplePos x="0" y="0"/>
                <wp:positionH relativeFrom="page">
                  <wp:posOffset>1188720</wp:posOffset>
                </wp:positionH>
                <wp:positionV relativeFrom="paragraph">
                  <wp:posOffset>5930900</wp:posOffset>
                </wp:positionV>
                <wp:extent cx="1805940" cy="678180"/>
                <wp:effectExtent l="38100" t="0" r="22860" b="274320"/>
                <wp:wrapNone/>
                <wp:docPr id="1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678180"/>
                        </a:xfrm>
                        <a:prstGeom prst="wedgeRoundRectCallout">
                          <a:avLst>
                            <a:gd name="adj1" fmla="val -50042"/>
                            <a:gd name="adj2" fmla="val 8123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912E9" w14:textId="294E69E9" w:rsidR="0017059C" w:rsidRPr="00C1657D" w:rsidRDefault="00C434C4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die Eisenbahn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F6E49" id="_x0000_s1035" type="#_x0000_t62" style="position:absolute;margin-left:93.6pt;margin-top:467pt;width:142.2pt;height:53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" adj="-9,28346" fillcolor="white [3212]" strokecolor="#a5a5a5 [2092]">
                <v:textbox>
                  <w:txbxContent>
                    <w:p w14:paraId="219912E9" w14:textId="294E69E9" w:rsidR="0017059C" w:rsidRPr="00C1657D" w:rsidRDefault="00C434C4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</w:rPr>
                        <w:t>die Eisenbahn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D722A7" wp14:editId="44963C65">
                <wp:simplePos x="0" y="0"/>
                <wp:positionH relativeFrom="page">
                  <wp:posOffset>1432560</wp:posOffset>
                </wp:positionH>
                <wp:positionV relativeFrom="paragraph">
                  <wp:posOffset>2410460</wp:posOffset>
                </wp:positionV>
                <wp:extent cx="2083435" cy="670560"/>
                <wp:effectExtent l="0" t="0" r="12065" b="262890"/>
                <wp:wrapNone/>
                <wp:docPr id="7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67056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9D3E3" w14:textId="1F91DBB4" w:rsidR="0017059C" w:rsidRPr="00BA5700" w:rsidRDefault="00BA5700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BA5700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ie Gabel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22A7" id="_x0000_s1036" type="#_x0000_t62" style="position:absolute;margin-left:112.8pt;margin-top:189.8pt;width:164.05pt;height:52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" adj="430,29103" fillcolor="white [3212]" strokecolor="#a5a5a5 [2092]">
                <v:textbox>
                  <w:txbxContent>
                    <w:p w14:paraId="1659D3E3" w14:textId="1F91DBB4" w:rsidR="0017059C" w:rsidRPr="00BA5700" w:rsidRDefault="00BA5700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BA5700">
                        <w:rPr>
                          <w:color w:val="000000" w:themeColor="text1"/>
                          <w:sz w:val="28"/>
                          <w:szCs w:val="24"/>
                        </w:rPr>
                        <w:t>d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ie Gabel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05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80945" wp14:editId="52B989B7">
                <wp:simplePos x="0" y="0"/>
                <wp:positionH relativeFrom="page">
                  <wp:posOffset>1954530</wp:posOffset>
                </wp:positionH>
                <wp:positionV relativeFrom="paragraph">
                  <wp:posOffset>3507740</wp:posOffset>
                </wp:positionV>
                <wp:extent cx="1458595" cy="669290"/>
                <wp:effectExtent l="0" t="0" r="27305" b="187960"/>
                <wp:wrapNone/>
                <wp:docPr id="10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34833"/>
                            <a:gd name="adj2" fmla="val 7335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DB34C" w14:textId="4AA21F0F" w:rsidR="0017059C" w:rsidRPr="00BA5700" w:rsidRDefault="00BA5700" w:rsidP="00BA5700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BA5700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die 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Puppe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0945" id="_x0000_s1037" type="#_x0000_t62" style="position:absolute;margin-left:153.9pt;margin-top:276.2pt;width:114.85pt;height:52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" adj="18324,26644" fillcolor="white [3212]" strokecolor="#a5a5a5 [2092]">
                <v:textbox>
                  <w:txbxContent>
                    <w:p w14:paraId="241DB34C" w14:textId="4AA21F0F" w:rsidR="0017059C" w:rsidRPr="00BA5700" w:rsidRDefault="00BA5700" w:rsidP="00BA5700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BA5700">
                        <w:rPr>
                          <w:color w:val="000000" w:themeColor="text1"/>
                          <w:sz w:val="28"/>
                          <w:szCs w:val="24"/>
                        </w:rPr>
                        <w:t xml:space="preserve">die 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Puppe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05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4BA27B" wp14:editId="775BE88B">
                <wp:simplePos x="0" y="0"/>
                <wp:positionH relativeFrom="margin">
                  <wp:posOffset>2235835</wp:posOffset>
                </wp:positionH>
                <wp:positionV relativeFrom="paragraph">
                  <wp:posOffset>1297940</wp:posOffset>
                </wp:positionV>
                <wp:extent cx="1458595" cy="669290"/>
                <wp:effectExtent l="0" t="0" r="27305" b="264160"/>
                <wp:wrapNone/>
                <wp:docPr id="9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24011"/>
                            <a:gd name="adj2" fmla="val 8392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F7F73" w14:textId="70137B65" w:rsidR="0017059C" w:rsidRPr="000147F9" w:rsidRDefault="000147F9" w:rsidP="000147F9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0147F9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der 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Topf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BA27B" id="_x0000_s1038" type="#_x0000_t62" style="position:absolute;margin-left:176.05pt;margin-top:102.2pt;width:114.85pt;height:52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" adj="15986,28928" fillcolor="white [3212]" strokecolor="#a5a5a5 [2092]">
                <v:textbox>
                  <w:txbxContent>
                    <w:p w14:paraId="5E3F7F73" w14:textId="70137B65" w:rsidR="0017059C" w:rsidRPr="000147F9" w:rsidRDefault="000147F9" w:rsidP="000147F9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0147F9">
                        <w:rPr>
                          <w:color w:val="000000" w:themeColor="text1"/>
                          <w:sz w:val="28"/>
                          <w:szCs w:val="24"/>
                        </w:rPr>
                        <w:t xml:space="preserve">der 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Topf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8571A4" w14:textId="7B67B7F2" w:rsidR="00B707F9" w:rsidRDefault="00C434C4" w:rsidP="00B707F9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C96755" wp14:editId="38120ED3">
                <wp:simplePos x="0" y="0"/>
                <wp:positionH relativeFrom="page">
                  <wp:posOffset>4343400</wp:posOffset>
                </wp:positionH>
                <wp:positionV relativeFrom="paragraph">
                  <wp:posOffset>4233545</wp:posOffset>
                </wp:positionV>
                <wp:extent cx="2480945" cy="669290"/>
                <wp:effectExtent l="0" t="0" r="14605" b="245110"/>
                <wp:wrapNone/>
                <wp:docPr id="13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945" cy="669290"/>
                        </a:xfrm>
                        <a:prstGeom prst="wedgeRoundRectCallout">
                          <a:avLst>
                            <a:gd name="adj1" fmla="val 46327"/>
                            <a:gd name="adj2" fmla="val 8181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83BF2" w14:textId="7651B921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r Kühlschrank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96755" id="_x0000_s1039" type="#_x0000_t62" style="position:absolute;margin-left:342pt;margin-top:333.35pt;width:195.35pt;height:52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" adj="20807,28471" fillcolor="white [3212]" strokecolor="#a5a5a5 [2092]">
                <v:textbox>
                  <w:txbxContent>
                    <w:p w14:paraId="24E83BF2" w14:textId="7651B921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>de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r Kühlschrank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E4138D" wp14:editId="3A2BD4EF">
                <wp:simplePos x="0" y="0"/>
                <wp:positionH relativeFrom="margin">
                  <wp:posOffset>2360295</wp:posOffset>
                </wp:positionH>
                <wp:positionV relativeFrom="paragraph">
                  <wp:posOffset>5281295</wp:posOffset>
                </wp:positionV>
                <wp:extent cx="1729740" cy="669290"/>
                <wp:effectExtent l="0" t="0" r="22860" b="187960"/>
                <wp:wrapNone/>
                <wp:docPr id="1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669290"/>
                        </a:xfrm>
                        <a:prstGeom prst="wedgeRoundRectCallout">
                          <a:avLst>
                            <a:gd name="adj1" fmla="val 34833"/>
                            <a:gd name="adj2" fmla="val 7335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8FF59" w14:textId="0B85839D" w:rsidR="0017059C" w:rsidRPr="00C1657D" w:rsidRDefault="00C434C4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der Stuhl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138D" id="_x0000_s1040" type="#_x0000_t62" style="position:absolute;margin-left:185.85pt;margin-top:415.85pt;width:136.2pt;height:52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" adj="18324,26644" fillcolor="white [3212]" strokecolor="#a5a5a5 [2092]">
                <v:textbox>
                  <w:txbxContent>
                    <w:p w14:paraId="38B8FF59" w14:textId="0B85839D" w:rsidR="0017059C" w:rsidRPr="00C1657D" w:rsidRDefault="00C434C4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</w:rPr>
                        <w:t>der Stuhl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58F645" wp14:editId="3A42E961">
                <wp:simplePos x="0" y="0"/>
                <wp:positionH relativeFrom="page">
                  <wp:posOffset>3922395</wp:posOffset>
                </wp:positionH>
                <wp:positionV relativeFrom="paragraph">
                  <wp:posOffset>6353810</wp:posOffset>
                </wp:positionV>
                <wp:extent cx="2328998" cy="674370"/>
                <wp:effectExtent l="0" t="0" r="14605" b="240030"/>
                <wp:wrapNone/>
                <wp:docPr id="1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98" cy="674370"/>
                        </a:xfrm>
                        <a:prstGeom prst="wedgeRoundRectCallout">
                          <a:avLst>
                            <a:gd name="adj1" fmla="val 40236"/>
                            <a:gd name="adj2" fmla="val 83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B2A86" w14:textId="028DB2B6" w:rsidR="0017059C" w:rsidRPr="00C1657D" w:rsidRDefault="00C1657D" w:rsidP="00C1657D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1657D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das </w:t>
                            </w:r>
                            <w:r w:rsidR="00C434C4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Spielzeugauto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F645" id="_x0000_s1041" type="#_x0000_t62" style="position:absolute;margin-left:308.85pt;margin-top:500.3pt;width:183.4pt;height:53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" adj="19491,28755" fillcolor="white [3212]" strokecolor="#a5a5a5 [2092]">
                <v:textbox>
                  <w:txbxContent>
                    <w:p w14:paraId="32FB2A86" w14:textId="028DB2B6" w:rsidR="0017059C" w:rsidRPr="00C1657D" w:rsidRDefault="00C1657D" w:rsidP="00C1657D">
                      <w:pPr>
                        <w:pStyle w:val="ekvsprechblase"/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C1657D">
                        <w:rPr>
                          <w:color w:val="000000" w:themeColor="text1"/>
                          <w:sz w:val="28"/>
                          <w:szCs w:val="24"/>
                        </w:rPr>
                        <w:t xml:space="preserve">das </w:t>
                      </w:r>
                      <w:r w:rsidR="00C434C4">
                        <w:rPr>
                          <w:color w:val="000000" w:themeColor="text1"/>
                          <w:sz w:val="28"/>
                          <w:szCs w:val="24"/>
                        </w:rPr>
                        <w:t>Spielzeugauto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07F9">
        <w:br w:type="page"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07F9" w:rsidRPr="00C172AE" w14:paraId="32102E3E" w14:textId="77777777" w:rsidTr="00D07DEA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A336575" w14:textId="77777777" w:rsidR="00B707F9" w:rsidRPr="00AE65F6" w:rsidRDefault="00B707F9" w:rsidP="00D07DEA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0C826C0" w14:textId="77777777" w:rsidR="00B707F9" w:rsidRPr="0006258C" w:rsidRDefault="00B707F9" w:rsidP="00D07DEA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9836726" w14:textId="77777777" w:rsidR="00B707F9" w:rsidRPr="00EA7542" w:rsidRDefault="00B707F9" w:rsidP="00D07DEA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118D6A7" w14:textId="77777777" w:rsidR="00B707F9" w:rsidRPr="00EA7542" w:rsidRDefault="00B707F9" w:rsidP="00D07DEA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0EF80D7" w14:textId="77777777" w:rsidR="00B707F9" w:rsidRPr="00EA7542" w:rsidRDefault="00B707F9" w:rsidP="00D07DEA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F2E661C" w14:textId="366943A5" w:rsidR="00B707F9" w:rsidRPr="00C172AE" w:rsidRDefault="00B707F9" w:rsidP="00D07DEA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C434C4">
              <w:t>2</w:t>
            </w:r>
          </w:p>
        </w:tc>
      </w:tr>
      <w:tr w:rsidR="00B707F9" w:rsidRPr="00BF17F2" w14:paraId="3867C976" w14:textId="77777777" w:rsidTr="00D07D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1CADF75" w14:textId="77777777" w:rsidR="00B707F9" w:rsidRPr="00BF17F2" w:rsidRDefault="00B707F9" w:rsidP="00D07DEA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EEB6AAA" w14:textId="77777777" w:rsidR="00B707F9" w:rsidRPr="00BF17F2" w:rsidRDefault="00B707F9" w:rsidP="00D07DEA">
            <w:pPr>
              <w:rPr>
                <w:color w:val="FFFFFF" w:themeColor="background1"/>
              </w:rPr>
            </w:pPr>
            <w:r w:rsidRPr="0074116A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4B8F6B70" wp14:editId="58197DEE">
                      <wp:simplePos x="0" y="0"/>
                      <wp:positionH relativeFrom="column">
                        <wp:posOffset>-4996815</wp:posOffset>
                      </wp:positionH>
                      <wp:positionV relativeFrom="paragraph">
                        <wp:posOffset>-20955</wp:posOffset>
                      </wp:positionV>
                      <wp:extent cx="4854575" cy="327660"/>
                      <wp:effectExtent l="0" t="0" r="22225" b="15240"/>
                      <wp:wrapSquare wrapText="bothSides"/>
                      <wp:docPr id="1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457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58FEC" w14:textId="0FFE0B44" w:rsidR="00B707F9" w:rsidRPr="00C1657D" w:rsidRDefault="00B707F9" w:rsidP="00B707F9">
                                  <w:pPr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</w:pPr>
                                  <w:r w:rsidRPr="00C1657D"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  <w:t>Dinge, die ich anfassen kann, schreibe ich groß</w:t>
                                  </w:r>
                                  <w:r w:rsidR="002C45F5">
                                    <w:rPr>
                                      <w:b/>
                                      <w:bCs/>
                                      <w:color w:val="FFC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F6B70" id="_x0000_s1042" type="#_x0000_t202" style="position:absolute;margin-left:-393.45pt;margin-top:-1.65pt;width:382.25pt;height:25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">
                      <v:textbox>
                        <w:txbxContent>
                          <w:p w14:paraId="55658FEC" w14:textId="0FFE0B44" w:rsidR="00B707F9" w:rsidRPr="00C1657D" w:rsidRDefault="00B707F9" w:rsidP="00B707F9">
                            <w:pPr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1657D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Dinge, die ich anfassen kann, schreibe ich groß</w:t>
                            </w:r>
                            <w:r w:rsidR="002C45F5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0A87535" w14:textId="06C553C6" w:rsidR="00B707F9" w:rsidRPr="00D3427F" w:rsidRDefault="00B707F9" w:rsidP="00B707F9">
      <w:pPr>
        <w:pStyle w:val="ekvnummerierung"/>
        <w:framePr w:wrap="around"/>
      </w:pPr>
      <w:r>
        <w:t>2</w:t>
      </w:r>
    </w:p>
    <w:p w14:paraId="293100B8" w14:textId="6D1B2488" w:rsidR="00B707F9" w:rsidRDefault="00B707F9" w:rsidP="00B707F9">
      <w:r>
        <w:t xml:space="preserve">Ordne die </w:t>
      </w:r>
      <w:r>
        <w:rPr>
          <w:rStyle w:val="ekvarbeitsanweisungdeutsch"/>
          <w:u w:val="single"/>
        </w:rPr>
        <w:t>Dinge</w:t>
      </w:r>
      <w:r>
        <w:t xml:space="preserve"> richtig ein.</w:t>
      </w:r>
    </w:p>
    <w:p w14:paraId="57F553E1" w14:textId="77777777" w:rsidR="00B707F9" w:rsidRDefault="00B707F9" w:rsidP="00B707F9">
      <w:r>
        <w:t>Kreise den großen Anfangsbuchstaben ein.</w:t>
      </w:r>
    </w:p>
    <w:p w14:paraId="799FD20D" w14:textId="2F8458B2" w:rsidR="00B707F9" w:rsidRDefault="00B707F9" w:rsidP="00B707F9">
      <w:pPr>
        <w:pStyle w:val="ekvgrundtexthalbe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B707F9" w:rsidRPr="00882053" w14:paraId="71DBBB2C" w14:textId="77777777" w:rsidTr="00B707F9">
        <w:trPr>
          <w:trHeight w:val="784"/>
        </w:trPr>
        <w:tc>
          <w:tcPr>
            <w:tcW w:w="4678" w:type="dxa"/>
            <w:shd w:val="clear" w:color="auto" w:fill="DEEAF6" w:themeFill="accent1" w:themeFillTint="33"/>
            <w:vAlign w:val="center"/>
          </w:tcPr>
          <w:p w14:paraId="034A2B79" w14:textId="10327070" w:rsidR="00B707F9" w:rsidRPr="00B707F9" w:rsidRDefault="00C434C4" w:rsidP="00B707F9">
            <w:pPr>
              <w:pStyle w:val="ekvtabelle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Küche</w:t>
            </w:r>
          </w:p>
        </w:tc>
        <w:tc>
          <w:tcPr>
            <w:tcW w:w="4678" w:type="dxa"/>
            <w:shd w:val="clear" w:color="auto" w:fill="FFC1C1"/>
            <w:vAlign w:val="center"/>
          </w:tcPr>
          <w:p w14:paraId="4F72600D" w14:textId="20091142" w:rsidR="00B707F9" w:rsidRPr="00B707F9" w:rsidRDefault="00B707F9" w:rsidP="00B707F9">
            <w:pPr>
              <w:pStyle w:val="ekvtabelle"/>
              <w:jc w:val="center"/>
              <w:rPr>
                <w:sz w:val="36"/>
                <w:szCs w:val="36"/>
              </w:rPr>
            </w:pPr>
            <w:r w:rsidRPr="00B707F9">
              <w:rPr>
                <w:sz w:val="36"/>
                <w:szCs w:val="36"/>
              </w:rPr>
              <w:t>K</w:t>
            </w:r>
            <w:r w:rsidR="00C434C4">
              <w:rPr>
                <w:sz w:val="36"/>
                <w:szCs w:val="36"/>
              </w:rPr>
              <w:t>inderzimmer</w:t>
            </w:r>
          </w:p>
        </w:tc>
      </w:tr>
      <w:tr w:rsidR="00B707F9" w:rsidRPr="00882053" w14:paraId="6A8A2E62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15A87FC6" w14:textId="1EEA4258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2F76EB" wp14:editId="24310AC5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-27305</wp:posOffset>
                      </wp:positionV>
                      <wp:extent cx="171450" cy="256540"/>
                      <wp:effectExtent l="0" t="0" r="19050" b="10160"/>
                      <wp:wrapNone/>
                      <wp:docPr id="194" name="Ellips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565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66FCBC" id="Ellipse 194" o:spid="_x0000_s1026" style="position:absolute;margin-left:109.05pt;margin-top:-2.15pt;width:13.5pt;height:20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" filled="f" strokecolor="gray [1629]" strokeweight="1pt">
                      <v:stroke joinstyle="miter"/>
                    </v:oval>
                  </w:pict>
                </mc:Fallback>
              </mc:AlternateContent>
            </w:r>
            <w:proofErr w:type="gramStart"/>
            <w:r>
              <w:rPr>
                <w:sz w:val="28"/>
                <w:szCs w:val="28"/>
              </w:rPr>
              <w:t xml:space="preserve">der  </w:t>
            </w:r>
            <w:r w:rsidR="00C434C4">
              <w:rPr>
                <w:sz w:val="28"/>
                <w:szCs w:val="28"/>
              </w:rPr>
              <w:t>L</w:t>
            </w:r>
            <w:proofErr w:type="gramEnd"/>
            <w:r w:rsidR="00C434C4">
              <w:rPr>
                <w:sz w:val="28"/>
                <w:szCs w:val="28"/>
              </w:rPr>
              <w:t xml:space="preserve"> </w:t>
            </w:r>
            <w:proofErr w:type="spellStart"/>
            <w:r w:rsidR="00C434C4">
              <w:rPr>
                <w:sz w:val="28"/>
                <w:szCs w:val="28"/>
              </w:rPr>
              <w:t>öffel</w:t>
            </w:r>
            <w:proofErr w:type="spellEnd"/>
          </w:p>
        </w:tc>
        <w:tc>
          <w:tcPr>
            <w:tcW w:w="4678" w:type="dxa"/>
            <w:vAlign w:val="center"/>
          </w:tcPr>
          <w:p w14:paraId="7C3A7AE9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1D49507D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52225B9D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B21731A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33A7F171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20A18D0D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70ACE3B1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5D635A41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4CE64482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8DEFB81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5DF846C9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478A5A03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1ABFC3C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0772E7B9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18C087AE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D21DEF3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378337B3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5E3056B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7F7B47EC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6B42403B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3FFC9762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58485DC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648CE61C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67A70653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DAA97C4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0CFED98A" w14:textId="77777777" w:rsidTr="00B707F9">
        <w:trPr>
          <w:trHeight w:val="327"/>
        </w:trPr>
        <w:tc>
          <w:tcPr>
            <w:tcW w:w="9356" w:type="dxa"/>
            <w:gridSpan w:val="2"/>
            <w:shd w:val="clear" w:color="auto" w:fill="F2F2F2" w:themeFill="background1" w:themeFillShade="F2"/>
            <w:vAlign w:val="center"/>
          </w:tcPr>
          <w:p w14:paraId="0C64AAF3" w14:textId="57166E16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1C4B618B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27EC2B8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A4E637C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2A0E6546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12E9CEA4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EA92572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2233E275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055006A0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A1AD395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  <w:tr w:rsidR="00B707F9" w:rsidRPr="00882053" w14:paraId="79A288F0" w14:textId="77777777" w:rsidTr="00B707F9">
        <w:trPr>
          <w:trHeight w:val="784"/>
        </w:trPr>
        <w:tc>
          <w:tcPr>
            <w:tcW w:w="4678" w:type="dxa"/>
            <w:vAlign w:val="center"/>
          </w:tcPr>
          <w:p w14:paraId="3B83687D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B4C4FEA" w14:textId="77777777" w:rsidR="00B707F9" w:rsidRPr="00B707F9" w:rsidRDefault="00B707F9" w:rsidP="00B707F9">
            <w:pPr>
              <w:pStyle w:val="ekvtabelle"/>
              <w:jc w:val="center"/>
              <w:rPr>
                <w:sz w:val="28"/>
                <w:szCs w:val="28"/>
              </w:rPr>
            </w:pPr>
          </w:p>
        </w:tc>
      </w:tr>
    </w:tbl>
    <w:p w14:paraId="6B6C6395" w14:textId="77777777" w:rsidR="00B707F9" w:rsidRDefault="00B707F9" w:rsidP="00B707F9"/>
    <w:p w14:paraId="383549D5" w14:textId="77777777" w:rsidR="00B707F9" w:rsidRPr="00D3427F" w:rsidRDefault="00B707F9" w:rsidP="00B707F9">
      <w:pPr>
        <w:pStyle w:val="ekvnummerierung"/>
        <w:framePr w:wrap="around"/>
      </w:pPr>
      <w:r>
        <w:t>3</w:t>
      </w:r>
    </w:p>
    <w:p w14:paraId="6F5E5036" w14:textId="27549547" w:rsidR="00B707F9" w:rsidRDefault="00B707F9" w:rsidP="00B707F9">
      <w:r>
        <w:t>Findest du noch mehr</w:t>
      </w:r>
      <w:r w:rsidR="00C434C4">
        <w:t xml:space="preserve"> </w:t>
      </w:r>
      <w:r w:rsidR="00C434C4" w:rsidRPr="00C434C4">
        <w:rPr>
          <w:u w:val="single"/>
        </w:rPr>
        <w:t>Dinge</w:t>
      </w:r>
      <w:r w:rsidRPr="00C434C4">
        <w:rPr>
          <w:u w:val="single"/>
        </w:rPr>
        <w:t xml:space="preserve"> </w:t>
      </w:r>
      <w:r w:rsidR="00C434C4" w:rsidRPr="00C434C4">
        <w:rPr>
          <w:rStyle w:val="ekvarbeitsanweisungdeutsch"/>
          <w:u w:val="single"/>
        </w:rPr>
        <w:t>i</w:t>
      </w:r>
      <w:r w:rsidR="00C434C4">
        <w:rPr>
          <w:rStyle w:val="ekvarbeitsanweisungdeutsch"/>
          <w:u w:val="single"/>
        </w:rPr>
        <w:t xml:space="preserve">n der Küche und im </w:t>
      </w:r>
      <w:proofErr w:type="gramStart"/>
      <w:r w:rsidR="00C434C4">
        <w:rPr>
          <w:rStyle w:val="ekvarbeitsanweisungdeutsch"/>
          <w:u w:val="single"/>
        </w:rPr>
        <w:t>Kinderzimmer</w:t>
      </w:r>
      <w:r>
        <w:t xml:space="preserve"> ?</w:t>
      </w:r>
      <w:proofErr w:type="gramEnd"/>
    </w:p>
    <w:p w14:paraId="10380DAC" w14:textId="77777777" w:rsidR="00B707F9" w:rsidRDefault="00B707F9" w:rsidP="00B707F9">
      <w:r>
        <w:t>Schreib sie auf.</w:t>
      </w:r>
    </w:p>
    <w:p w14:paraId="49423ACD" w14:textId="06CA672A" w:rsidR="0017059C" w:rsidRDefault="0017059C" w:rsidP="00B707F9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17059C" w:rsidSect="008D5A1A">
      <w:footerReference w:type="default" r:id="rId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D6BB" w14:textId="77777777" w:rsidR="0017059C" w:rsidRDefault="0017059C" w:rsidP="003C599D">
      <w:pPr>
        <w:spacing w:line="240" w:lineRule="auto"/>
      </w:pPr>
      <w:r>
        <w:separator/>
      </w:r>
    </w:p>
  </w:endnote>
  <w:endnote w:type="continuationSeparator" w:id="0">
    <w:p w14:paraId="7BEAB240" w14:textId="77777777" w:rsidR="0017059C" w:rsidRDefault="0017059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20BA5AF" w14:textId="77777777" w:rsidTr="006B2D23">
      <w:trPr>
        <w:trHeight w:hRule="exact" w:val="680"/>
      </w:trPr>
      <w:tc>
        <w:tcPr>
          <w:tcW w:w="1131" w:type="dxa"/>
          <w:noWrap/>
        </w:tcPr>
        <w:p w14:paraId="27B55B9F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5305151" wp14:editId="49AC466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388AB37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8FC4B4F" w14:textId="06823F06" w:rsidR="00193A18" w:rsidRPr="00025140" w:rsidRDefault="00BF2233" w:rsidP="00B707F9">
          <w:pPr>
            <w:pStyle w:val="ekvquelle"/>
          </w:pPr>
          <w:r>
            <w:t xml:space="preserve">Textquellen: </w:t>
          </w:r>
          <w:r w:rsidR="00B707F9">
            <w:t>Anne Hopf, Essen</w:t>
          </w:r>
        </w:p>
      </w:tc>
      <w:tc>
        <w:tcPr>
          <w:tcW w:w="397" w:type="dxa"/>
        </w:tcPr>
        <w:p w14:paraId="21E1E49A" w14:textId="77777777" w:rsidR="00193A18" w:rsidRPr="00913892" w:rsidRDefault="00193A18" w:rsidP="00913892">
          <w:pPr>
            <w:pStyle w:val="ekvpagina"/>
          </w:pPr>
        </w:p>
      </w:tc>
    </w:tr>
  </w:tbl>
  <w:p w14:paraId="43E01E30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4EEA" w14:textId="77777777" w:rsidR="0017059C" w:rsidRDefault="0017059C" w:rsidP="003C599D">
      <w:pPr>
        <w:spacing w:line="240" w:lineRule="auto"/>
      </w:pPr>
      <w:r>
        <w:separator/>
      </w:r>
    </w:p>
  </w:footnote>
  <w:footnote w:type="continuationSeparator" w:id="0">
    <w:p w14:paraId="315762B8" w14:textId="77777777" w:rsidR="0017059C" w:rsidRDefault="0017059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9C"/>
    <w:rsid w:val="000040E2"/>
    <w:rsid w:val="00005AE2"/>
    <w:rsid w:val="000101D7"/>
    <w:rsid w:val="000147F9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059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45F5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47331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07F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A5700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657D"/>
    <w:rsid w:val="00C172AE"/>
    <w:rsid w:val="00C226FA"/>
    <w:rsid w:val="00C22E36"/>
    <w:rsid w:val="00C24816"/>
    <w:rsid w:val="00C343F5"/>
    <w:rsid w:val="00C40555"/>
    <w:rsid w:val="00C40D51"/>
    <w:rsid w:val="00C429A6"/>
    <w:rsid w:val="00C434C4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40EA3"/>
  <w15:chartTrackingRefBased/>
  <w15:docId w15:val="{5BCC2DD0-6136-4107-A6B6-8695C044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2021-04-29T08:07:00Z</dcterms:created>
  <dcterms:modified xsi:type="dcterms:W3CDTF">2021-04-29T09:09:00Z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