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5EDFF9E7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73624C1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32CE92A" w14:textId="7796A377"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noWrap/>
            <w:vAlign w:val="bottom"/>
          </w:tcPr>
          <w:p w14:paraId="0CF9BD1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3D6C941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1F3B687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DAE32CF" w14:textId="2199407C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F46BDB">
              <w:t>0</w:t>
            </w:r>
          </w:p>
        </w:tc>
      </w:tr>
      <w:tr w:rsidR="00BF17F2" w:rsidRPr="00BF17F2" w14:paraId="08A3EFD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182F06D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74E79D0" w14:textId="6CD2847C" w:rsidR="00FB59FB" w:rsidRPr="00BF17F2" w:rsidRDefault="00F46BDB" w:rsidP="00037566">
            <w:pPr>
              <w:rPr>
                <w:color w:val="FFFFFF" w:themeColor="background1"/>
              </w:rPr>
            </w:pPr>
            <w:r w:rsidRPr="0074116A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3316A87" wp14:editId="2B5AF75D">
                      <wp:simplePos x="0" y="0"/>
                      <wp:positionH relativeFrom="column">
                        <wp:posOffset>-4994275</wp:posOffset>
                      </wp:positionH>
                      <wp:positionV relativeFrom="paragraph">
                        <wp:posOffset>0</wp:posOffset>
                      </wp:positionV>
                      <wp:extent cx="4854575" cy="364490"/>
                      <wp:effectExtent l="0" t="0" r="22225" b="1651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4575" cy="364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6DC6E" w14:textId="77777777" w:rsidR="00F46BDB" w:rsidRDefault="00F46BDB" w:rsidP="00F46B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316A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393.25pt;margin-top:0;width:382.25pt;height:28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">
                      <v:textbox>
                        <w:txbxContent>
                          <w:p w14:paraId="6416DC6E" w14:textId="77777777" w:rsidR="00F46BDB" w:rsidRDefault="00F46BDB" w:rsidP="00F46B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F0812A9" w14:textId="70A76878" w:rsidR="00F46BDB" w:rsidRPr="00D3427F" w:rsidRDefault="00F46BDB" w:rsidP="00F46BDB">
      <w:pPr>
        <w:pStyle w:val="ekvnummerierung"/>
        <w:framePr w:wrap="around"/>
      </w:pPr>
      <w:bookmarkStart w:id="0" w:name="bmStart"/>
      <w:bookmarkEnd w:id="0"/>
      <w:r>
        <w:t>1</w:t>
      </w:r>
    </w:p>
    <w:p w14:paraId="69051B7D" w14:textId="64DC6F57" w:rsidR="00F46BDB" w:rsidRPr="00F46BDB" w:rsidRDefault="00F46BDB" w:rsidP="00F46BDB">
      <w:pPr>
        <w:rPr>
          <w:rStyle w:val="ekvarbeitsanweisungdeutsch"/>
        </w:rPr>
      </w:pPr>
      <w:r w:rsidRPr="00F46BDB">
        <w:rPr>
          <w:rStyle w:val="ekvarbeitsanweisungdeutsch"/>
        </w:rPr>
        <w:t xml:space="preserve">Was gehört in </w:t>
      </w:r>
      <w:r w:rsidRPr="00F46BDB">
        <w:rPr>
          <w:rStyle w:val="ekvarbeitsanweisungdeutsch"/>
          <w:u w:val="single"/>
        </w:rPr>
        <w:t xml:space="preserve">                                       </w:t>
      </w:r>
      <w:r>
        <w:rPr>
          <w:rStyle w:val="ekvarbeitsanweisungdeutsch"/>
          <w:u w:val="single"/>
        </w:rPr>
        <w:t xml:space="preserve">                 </w:t>
      </w:r>
      <w:proofErr w:type="gramStart"/>
      <w:r w:rsidRPr="00F46BDB">
        <w:rPr>
          <w:rStyle w:val="ekvarbeitsanweisungdeutsch"/>
        </w:rPr>
        <w:t xml:space="preserve">  ?</w:t>
      </w:r>
      <w:proofErr w:type="gramEnd"/>
      <w:r w:rsidRPr="00F46BDB">
        <w:rPr>
          <w:rStyle w:val="ekvarbeitsanweisungdeutsch"/>
        </w:rPr>
        <w:t xml:space="preserve"> Male es </w:t>
      </w:r>
      <w:r w:rsidRPr="00D42B0A">
        <w:rPr>
          <w:rStyle w:val="ekvarbeitsanweisungdeutsch"/>
          <w:color w:val="0070C0"/>
        </w:rPr>
        <w:t>blau</w:t>
      </w:r>
      <w:r w:rsidRPr="00F46BDB">
        <w:rPr>
          <w:rStyle w:val="ekvarbeitsanweisungdeutsch"/>
        </w:rPr>
        <w:t xml:space="preserve"> an.</w:t>
      </w:r>
    </w:p>
    <w:p w14:paraId="03FC6F58" w14:textId="10E3640A" w:rsidR="00F46BDB" w:rsidRPr="00F46BDB" w:rsidRDefault="00F46BDB" w:rsidP="00FE7D04">
      <w:pPr>
        <w:jc w:val="center"/>
        <w:rPr>
          <w:rStyle w:val="ekvarbeitsanweisungdeutsch"/>
        </w:rPr>
      </w:pPr>
      <w:r w:rsidRPr="00F46BDB">
        <w:rPr>
          <w:rStyle w:val="ekvarbeitsanweisungdeutsch"/>
        </w:rPr>
        <w:t xml:space="preserve">Was gehört in </w:t>
      </w:r>
      <w:r w:rsidRPr="00F46BDB">
        <w:rPr>
          <w:rStyle w:val="ekvarbeitsanweisungdeutsch"/>
          <w:u w:val="single"/>
        </w:rPr>
        <w:t xml:space="preserve">                                       </w:t>
      </w:r>
      <w:r>
        <w:rPr>
          <w:rStyle w:val="ekvarbeitsanweisungdeutsch"/>
          <w:u w:val="single"/>
        </w:rPr>
        <w:t xml:space="preserve">                 </w:t>
      </w:r>
      <w:proofErr w:type="gramStart"/>
      <w:r w:rsidRPr="00F46BDB">
        <w:rPr>
          <w:rStyle w:val="ekvarbeitsanweisungdeutsch"/>
        </w:rPr>
        <w:t xml:space="preserve">  ?</w:t>
      </w:r>
      <w:proofErr w:type="gramEnd"/>
      <w:r w:rsidRPr="00F46BDB">
        <w:rPr>
          <w:rStyle w:val="ekvarbeitsanweisungdeutsch"/>
        </w:rPr>
        <w:t xml:space="preserve"> Male es </w:t>
      </w:r>
      <w:r w:rsidRPr="00D42B0A">
        <w:rPr>
          <w:rStyle w:val="ekvarbeitsanweisungdeutsch"/>
          <w:color w:val="C00000"/>
        </w:rPr>
        <w:t>rot</w:t>
      </w:r>
      <w:r w:rsidRPr="00F46BDB">
        <w:rPr>
          <w:rStyle w:val="ekvarbeitsanweisungdeutsch"/>
        </w:rPr>
        <w:t xml:space="preserve"> an.</w:t>
      </w:r>
    </w:p>
    <w:p w14:paraId="064829C9" w14:textId="77102A50" w:rsidR="00F46BDB" w:rsidRDefault="00F46BDB" w:rsidP="00FE7D04">
      <w:pPr>
        <w:pStyle w:val="ekvschreiblinie"/>
        <w:jc w:val="center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8FF915" wp14:editId="088BB1EB">
                <wp:simplePos x="0" y="0"/>
                <wp:positionH relativeFrom="page">
                  <wp:posOffset>1170123</wp:posOffset>
                </wp:positionH>
                <wp:positionV relativeFrom="paragraph">
                  <wp:posOffset>2550160</wp:posOffset>
                </wp:positionV>
                <wp:extent cx="2525486" cy="952500"/>
                <wp:effectExtent l="0" t="0" r="27305" b="381000"/>
                <wp:wrapNone/>
                <wp:docPr id="7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486" cy="952500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9CDE4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FF91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7" type="#_x0000_t62" style="position:absolute;left:0;text-align:left;margin-left:92.15pt;margin-top:200.8pt;width:198.8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" adj="430,29103" fillcolor="white [3212]" strokecolor="#a5a5a5 [2092]">
                <v:textbox>
                  <w:txbxContent>
                    <w:p w14:paraId="0739CDE4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C4B43A" wp14:editId="72354C86">
                <wp:simplePos x="0" y="0"/>
                <wp:positionH relativeFrom="page">
                  <wp:posOffset>4250781</wp:posOffset>
                </wp:positionH>
                <wp:positionV relativeFrom="paragraph">
                  <wp:posOffset>3056346</wp:posOffset>
                </wp:positionV>
                <wp:extent cx="2328998" cy="674370"/>
                <wp:effectExtent l="0" t="0" r="14605" b="240030"/>
                <wp:wrapNone/>
                <wp:docPr id="8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998" cy="674370"/>
                        </a:xfrm>
                        <a:prstGeom prst="wedgeRoundRectCallout">
                          <a:avLst>
                            <a:gd name="adj1" fmla="val 40236"/>
                            <a:gd name="adj2" fmla="val 8312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8996C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4B43A" id="_x0000_s1028" type="#_x0000_t62" style="position:absolute;left:0;text-align:left;margin-left:334.7pt;margin-top:240.65pt;width:183.4pt;height:53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" adj="19491,28755" fillcolor="white [3212]" strokecolor="#a5a5a5 [2092]">
                <v:textbox>
                  <w:txbxContent>
                    <w:p w14:paraId="5AF8996C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094C12" wp14:editId="01C5ADD0">
                <wp:simplePos x="0" y="0"/>
                <wp:positionH relativeFrom="page">
                  <wp:posOffset>5300980</wp:posOffset>
                </wp:positionH>
                <wp:positionV relativeFrom="paragraph">
                  <wp:posOffset>1543413</wp:posOffset>
                </wp:positionV>
                <wp:extent cx="1572895" cy="914400"/>
                <wp:effectExtent l="0" t="0" r="27305" b="361950"/>
                <wp:wrapNone/>
                <wp:docPr id="6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895" cy="914400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E19F1" w14:textId="267047AE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94C12" id="_x0000_s1029" type="#_x0000_t62" style="position:absolute;left:0;text-align:left;margin-left:417.4pt;margin-top:121.55pt;width:123.8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" adj="430,29103" fillcolor="white [3212]" strokecolor="#a5a5a5 [2092]">
                <v:textbox>
                  <w:txbxContent>
                    <w:p w14:paraId="630E19F1" w14:textId="267047AE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4B816E" wp14:editId="17A9C53A">
                <wp:simplePos x="0" y="0"/>
                <wp:positionH relativeFrom="page">
                  <wp:posOffset>5415643</wp:posOffset>
                </wp:positionH>
                <wp:positionV relativeFrom="paragraph">
                  <wp:posOffset>183061</wp:posOffset>
                </wp:positionV>
                <wp:extent cx="1458595" cy="669290"/>
                <wp:effectExtent l="0" t="0" r="27305" b="226060"/>
                <wp:wrapNone/>
                <wp:docPr id="5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-19275"/>
                            <a:gd name="adj2" fmla="val 7823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CFD75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B816E" id="_x0000_s1030" type="#_x0000_t62" style="position:absolute;left:0;text-align:left;margin-left:426.45pt;margin-top:14.4pt;width:114.85pt;height:52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" adj="6637,27698" fillcolor="white [3212]" strokecolor="#a5a5a5 [2092]">
                <v:textbox>
                  <w:txbxContent>
                    <w:p w14:paraId="172CFD75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EADDA4" wp14:editId="6700128B">
                <wp:simplePos x="0" y="0"/>
                <wp:positionH relativeFrom="page">
                  <wp:posOffset>1425484</wp:posOffset>
                </wp:positionH>
                <wp:positionV relativeFrom="paragraph">
                  <wp:posOffset>1222466</wp:posOffset>
                </wp:positionV>
                <wp:extent cx="1458686" cy="669472"/>
                <wp:effectExtent l="0" t="0" r="27305" b="264160"/>
                <wp:wrapNone/>
                <wp:docPr id="2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686" cy="669472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4FFD39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ADDA4" id="_x0000_s1031" type="#_x0000_t62" style="position:absolute;left:0;text-align:left;margin-left:112.25pt;margin-top:96.25pt;width:114.85pt;height:52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" adj="430,29103" fillcolor="white [3212]" strokecolor="#a5a5a5 [2092]">
                <v:textbox>
                  <w:txbxContent>
                    <w:p w14:paraId="214FFD39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28E4E2" wp14:editId="08D4527D">
                <wp:simplePos x="0" y="0"/>
                <wp:positionH relativeFrom="page">
                  <wp:posOffset>3150960</wp:posOffset>
                </wp:positionH>
                <wp:positionV relativeFrom="paragraph">
                  <wp:posOffset>340813</wp:posOffset>
                </wp:positionV>
                <wp:extent cx="1866900" cy="941614"/>
                <wp:effectExtent l="0" t="0" r="19050" b="278130"/>
                <wp:wrapNone/>
                <wp:docPr id="1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41614"/>
                        </a:xfrm>
                        <a:prstGeom prst="wedgeRoundRectCallout">
                          <a:avLst>
                            <a:gd name="adj1" fmla="val 42669"/>
                            <a:gd name="adj2" fmla="val 7660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C63783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8E4E2" id="_x0000_s1032" type="#_x0000_t62" style="position:absolute;left:0;text-align:left;margin-left:248.1pt;margin-top:26.85pt;width:147pt;height:74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" adj="20017,27347" fillcolor="white [3212]" strokecolor="#a5a5a5 [2092]">
                <v:textbox>
                  <w:txbxContent>
                    <w:p w14:paraId="15C63783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E0E20" wp14:editId="546D3FC7">
                <wp:simplePos x="0" y="0"/>
                <wp:positionH relativeFrom="page">
                  <wp:posOffset>1283970</wp:posOffset>
                </wp:positionH>
                <wp:positionV relativeFrom="paragraph">
                  <wp:posOffset>182789</wp:posOffset>
                </wp:positionV>
                <wp:extent cx="1458686" cy="669472"/>
                <wp:effectExtent l="0" t="0" r="27305" b="264160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686" cy="669472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29327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E0E20" id="_x0000_s1033" type="#_x0000_t62" style="position:absolute;left:0;text-align:left;margin-left:101.1pt;margin-top:14.4pt;width:114.85pt;height:52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" adj="430,29103" fillcolor="#deeaf6 [660]" strokecolor="#a5a5a5 [2092]">
                <v:textbox>
                  <w:txbxContent>
                    <w:p w14:paraId="3A329327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34C554" w14:textId="42342F61" w:rsidR="00F46BDB" w:rsidRDefault="00F46BDB" w:rsidP="00FE7D04">
      <w:pPr>
        <w:tabs>
          <w:tab w:val="clear" w:pos="340"/>
          <w:tab w:val="clear" w:pos="595"/>
          <w:tab w:val="clear" w:pos="851"/>
        </w:tabs>
        <w:spacing w:after="160" w:line="259" w:lineRule="auto"/>
        <w:jc w:val="center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009E00" wp14:editId="7E34A23C">
                <wp:simplePos x="0" y="0"/>
                <wp:positionH relativeFrom="page">
                  <wp:posOffset>1954530</wp:posOffset>
                </wp:positionH>
                <wp:positionV relativeFrom="paragraph">
                  <wp:posOffset>3507740</wp:posOffset>
                </wp:positionV>
                <wp:extent cx="1458595" cy="669290"/>
                <wp:effectExtent l="0" t="0" r="27305" b="187960"/>
                <wp:wrapNone/>
                <wp:docPr id="10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34833"/>
                            <a:gd name="adj2" fmla="val 7335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EBE5B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09E00" id="_x0000_s1034" type="#_x0000_t62" style="position:absolute;left:0;text-align:left;margin-left:153.9pt;margin-top:276.2pt;width:114.85pt;height:52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" adj="18324,26644" fillcolor="white [3212]" strokecolor="#a5a5a5 [2092]">
                <v:textbox>
                  <w:txbxContent>
                    <w:p w14:paraId="40DEBE5B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50AAC2" wp14:editId="4440DC0C">
                <wp:simplePos x="0" y="0"/>
                <wp:positionH relativeFrom="margin">
                  <wp:posOffset>2878455</wp:posOffset>
                </wp:positionH>
                <wp:positionV relativeFrom="paragraph">
                  <wp:posOffset>3752850</wp:posOffset>
                </wp:positionV>
                <wp:extent cx="2084070" cy="876300"/>
                <wp:effectExtent l="0" t="0" r="11430" b="266700"/>
                <wp:wrapNone/>
                <wp:docPr id="11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070" cy="876300"/>
                        </a:xfrm>
                        <a:prstGeom prst="wedgeRoundRectCallout">
                          <a:avLst>
                            <a:gd name="adj1" fmla="val -47287"/>
                            <a:gd name="adj2" fmla="val 7522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11000" w:type="dxa"/>
                              <w:tblInd w:w="-1247" w:type="dxa"/>
                              <w:tblBorders>
                                <w:insideH w:val="single" w:sz="8" w:space="0" w:color="80808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000"/>
                            </w:tblGrid>
                            <w:tr w:rsidR="00FE7D04" w:rsidRPr="0006258C" w14:paraId="424C677B" w14:textId="77777777" w:rsidTr="00A20FB1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4186" w:type="dxa"/>
                                  <w:noWrap/>
                                  <w:vAlign w:val="bottom"/>
                                </w:tcPr>
                                <w:p w14:paraId="690A1173" w14:textId="77777777" w:rsidR="00FE7D04" w:rsidRPr="0006258C" w:rsidRDefault="00FE7D04" w:rsidP="004A115C">
                                  <w:pPr>
                                    <w:pStyle w:val="ekvkolumnentitel"/>
                                    <w:jc w:val="center"/>
                                  </w:pPr>
                                  <w:r w:rsidRPr="0006258C">
                                    <w:t>Name:</w:t>
                                  </w:r>
                                </w:p>
                              </w:tc>
                            </w:tr>
                          </w:tbl>
                          <w:p w14:paraId="1D5D9AEF" w14:textId="77777777" w:rsidR="00F46BDB" w:rsidRPr="00724064" w:rsidRDefault="00F46BDB" w:rsidP="00F46BDB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0AAC2" id="_x0000_s1035" type="#_x0000_t62" style="position:absolute;left:0;text-align:left;margin-left:226.65pt;margin-top:295.5pt;width:164.1pt;height:6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" adj="586,27049" fillcolor="white [3212]" strokecolor="#a5a5a5 [2092]">
                <v:textbox>
                  <w:txbxContent>
                    <w:tbl>
                      <w:tblPr>
                        <w:tblW w:w="11000" w:type="dxa"/>
                        <w:tblInd w:w="-1247" w:type="dxa"/>
                        <w:tblBorders>
                          <w:insideH w:val="single" w:sz="8" w:space="0" w:color="80808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000"/>
                      </w:tblGrid>
                      <w:tr w:rsidR="00FE7D04" w:rsidRPr="0006258C" w14:paraId="424C677B" w14:textId="77777777" w:rsidTr="00A20FB1">
                        <w:trPr>
                          <w:trHeight w:hRule="exact" w:val="510"/>
                        </w:trPr>
                        <w:tc>
                          <w:tcPr>
                            <w:tcW w:w="4186" w:type="dxa"/>
                            <w:noWrap/>
                            <w:vAlign w:val="bottom"/>
                          </w:tcPr>
                          <w:p w14:paraId="690A1173" w14:textId="77777777" w:rsidR="00FE7D04" w:rsidRPr="0006258C" w:rsidRDefault="00FE7D04" w:rsidP="004A115C">
                            <w:pPr>
                              <w:pStyle w:val="ekvkolumnentitel"/>
                              <w:jc w:val="center"/>
                            </w:pPr>
                            <w:r w:rsidRPr="0006258C">
                              <w:t>Name:</w:t>
                            </w:r>
                          </w:p>
                        </w:tc>
                      </w:tr>
                    </w:tbl>
                    <w:p w14:paraId="1D5D9AEF" w14:textId="77777777" w:rsidR="00F46BDB" w:rsidRPr="00724064" w:rsidRDefault="00F46BDB" w:rsidP="00F46BDB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52B999" wp14:editId="074682C4">
                <wp:simplePos x="0" y="0"/>
                <wp:positionH relativeFrom="margin">
                  <wp:align>left</wp:align>
                </wp:positionH>
                <wp:positionV relativeFrom="paragraph">
                  <wp:posOffset>4647565</wp:posOffset>
                </wp:positionV>
                <wp:extent cx="2328998" cy="674370"/>
                <wp:effectExtent l="0" t="0" r="14605" b="240030"/>
                <wp:wrapNone/>
                <wp:docPr id="12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998" cy="674370"/>
                        </a:xfrm>
                        <a:prstGeom prst="wedgeRoundRectCallout">
                          <a:avLst>
                            <a:gd name="adj1" fmla="val 40236"/>
                            <a:gd name="adj2" fmla="val 8312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75896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2B999" id="_x0000_s1036" type="#_x0000_t62" style="position:absolute;left:0;text-align:left;margin-left:0;margin-top:365.95pt;width:183.4pt;height:53.1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" adj="19491,28755" fillcolor="white [3212]" strokecolor="#a5a5a5 [2092]">
                <v:textbox>
                  <w:txbxContent>
                    <w:p w14:paraId="34275896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2BE95B" wp14:editId="37135AD7">
                <wp:simplePos x="0" y="0"/>
                <wp:positionH relativeFrom="page">
                  <wp:posOffset>5264150</wp:posOffset>
                </wp:positionH>
                <wp:positionV relativeFrom="paragraph">
                  <wp:posOffset>4888230</wp:posOffset>
                </wp:positionV>
                <wp:extent cx="1458595" cy="669290"/>
                <wp:effectExtent l="0" t="0" r="27305" b="283210"/>
                <wp:wrapNone/>
                <wp:docPr id="13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-27857"/>
                            <a:gd name="adj2" fmla="val 8636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CCBA8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BE95B" id="_x0000_s1037" type="#_x0000_t62" style="position:absolute;left:0;text-align:left;margin-left:414.5pt;margin-top:384.9pt;width:114.85pt;height:52.7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" adj="4783,29455" fillcolor="white [3212]" strokecolor="#a5a5a5 [2092]">
                <v:textbox>
                  <w:txbxContent>
                    <w:p w14:paraId="567CCBA8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B4698F" wp14:editId="7C90C870">
                <wp:simplePos x="0" y="0"/>
                <wp:positionH relativeFrom="page">
                  <wp:posOffset>3476625</wp:posOffset>
                </wp:positionH>
                <wp:positionV relativeFrom="paragraph">
                  <wp:posOffset>5677535</wp:posOffset>
                </wp:positionV>
                <wp:extent cx="1458595" cy="669290"/>
                <wp:effectExtent l="0" t="0" r="27305" b="187960"/>
                <wp:wrapNone/>
                <wp:docPr id="15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34833"/>
                            <a:gd name="adj2" fmla="val 7335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ED443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4698F" id="_x0000_s1038" type="#_x0000_t62" style="position:absolute;left:0;text-align:left;margin-left:273.75pt;margin-top:447.05pt;width:114.85pt;height:52.7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" adj="18324,26644" fillcolor="white [3212]" strokecolor="#a5a5a5 [2092]">
                <v:textbox>
                  <w:txbxContent>
                    <w:p w14:paraId="524ED443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77BAF2" wp14:editId="596664D3">
                <wp:simplePos x="0" y="0"/>
                <wp:positionH relativeFrom="page">
                  <wp:posOffset>4199255</wp:posOffset>
                </wp:positionH>
                <wp:positionV relativeFrom="paragraph">
                  <wp:posOffset>6717665</wp:posOffset>
                </wp:positionV>
                <wp:extent cx="2328998" cy="674370"/>
                <wp:effectExtent l="0" t="0" r="14605" b="240030"/>
                <wp:wrapNone/>
                <wp:docPr id="16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998" cy="674370"/>
                        </a:xfrm>
                        <a:prstGeom prst="wedgeRoundRectCallout">
                          <a:avLst>
                            <a:gd name="adj1" fmla="val 40236"/>
                            <a:gd name="adj2" fmla="val 8312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7DEBEA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BAF2" id="_x0000_s1039" type="#_x0000_t62" style="position:absolute;left:0;text-align:left;margin-left:330.65pt;margin-top:528.95pt;width:183.4pt;height:53.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" adj="19491,28755" fillcolor="white [3212]" strokecolor="#a5a5a5 [2092]">
                <v:textbox>
                  <w:txbxContent>
                    <w:p w14:paraId="337DEBEA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EF3EB3" wp14:editId="4836E179">
                <wp:simplePos x="0" y="0"/>
                <wp:positionH relativeFrom="page">
                  <wp:posOffset>1156970</wp:posOffset>
                </wp:positionH>
                <wp:positionV relativeFrom="paragraph">
                  <wp:posOffset>5979160</wp:posOffset>
                </wp:positionV>
                <wp:extent cx="1866900" cy="941070"/>
                <wp:effectExtent l="38100" t="0" r="19050" b="335280"/>
                <wp:wrapNone/>
                <wp:docPr id="1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41070"/>
                        </a:xfrm>
                        <a:prstGeom prst="wedgeRoundRectCallout">
                          <a:avLst>
                            <a:gd name="adj1" fmla="val -50042"/>
                            <a:gd name="adj2" fmla="val 8123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82B7F" w14:textId="77777777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3EB3" id="_x0000_s1040" type="#_x0000_t62" style="position:absolute;left:0;text-align:left;margin-left:91.1pt;margin-top:470.8pt;width:147pt;height:74.1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" adj="-9,28346" fillcolor="white [3212]" strokecolor="#a5a5a5 [2092]">
                <v:textbox>
                  <w:txbxContent>
                    <w:p w14:paraId="62F82B7F" w14:textId="77777777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79F356" wp14:editId="7C74AB3B">
                <wp:simplePos x="0" y="0"/>
                <wp:positionH relativeFrom="margin">
                  <wp:posOffset>2235835</wp:posOffset>
                </wp:positionH>
                <wp:positionV relativeFrom="paragraph">
                  <wp:posOffset>1297940</wp:posOffset>
                </wp:positionV>
                <wp:extent cx="1458595" cy="669290"/>
                <wp:effectExtent l="0" t="0" r="27305" b="264160"/>
                <wp:wrapNone/>
                <wp:docPr id="9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595" cy="669290"/>
                        </a:xfrm>
                        <a:prstGeom prst="wedgeRoundRectCallout">
                          <a:avLst>
                            <a:gd name="adj1" fmla="val 24011"/>
                            <a:gd name="adj2" fmla="val 8392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522B8D" w14:textId="37767F18" w:rsidR="00F46BDB" w:rsidRPr="00724064" w:rsidRDefault="00F46BDB" w:rsidP="004A115C">
                            <w:pPr>
                              <w:pStyle w:val="ekvsprechblase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9F356" id="_x0000_s1041" type="#_x0000_t62" style="position:absolute;left:0;text-align:left;margin-left:176.05pt;margin-top:102.2pt;width:114.85pt;height:52.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" adj="15986,28928" fillcolor="white [3212]" strokecolor="#a5a5a5 [2092]">
                <v:textbox>
                  <w:txbxContent>
                    <w:p w14:paraId="3D522B8D" w14:textId="37767F18" w:rsidR="00F46BDB" w:rsidRPr="00724064" w:rsidRDefault="00F46BDB" w:rsidP="004A115C">
                      <w:pPr>
                        <w:pStyle w:val="ekvsprechblase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46BDB" w:rsidRPr="00C172AE" w14:paraId="1F8EB80A" w14:textId="77777777" w:rsidTr="00D07DEA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0C01E59" w14:textId="77777777" w:rsidR="00F46BDB" w:rsidRPr="00AE65F6" w:rsidRDefault="00F46BDB" w:rsidP="00D07DEA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5590383" w14:textId="77777777" w:rsidR="00F46BDB" w:rsidRPr="0006258C" w:rsidRDefault="00F46BDB" w:rsidP="00D07DEA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2E8A7DC" w14:textId="77777777" w:rsidR="00F46BDB" w:rsidRPr="00EA7542" w:rsidRDefault="00F46BDB" w:rsidP="00D07DEA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27C72A5" w14:textId="77777777" w:rsidR="00F46BDB" w:rsidRPr="00EA7542" w:rsidRDefault="00F46BDB" w:rsidP="00D07DEA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B4707F9" w14:textId="77777777" w:rsidR="00F46BDB" w:rsidRPr="00EA7542" w:rsidRDefault="00F46BDB" w:rsidP="00D07DEA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F09A1BE" w14:textId="77777777" w:rsidR="00F46BDB" w:rsidRPr="00C172AE" w:rsidRDefault="00F46BDB" w:rsidP="00D07DEA">
            <w:pPr>
              <w:pStyle w:val="ekvkvnummer"/>
            </w:pPr>
            <w:r w:rsidRPr="005446D6">
              <w:t>KV</w:t>
            </w:r>
            <w:r>
              <w:t xml:space="preserve"> 0</w:t>
            </w:r>
          </w:p>
        </w:tc>
      </w:tr>
      <w:tr w:rsidR="00F46BDB" w:rsidRPr="00BF17F2" w14:paraId="1CB75270" w14:textId="77777777" w:rsidTr="00D07DE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1370C15" w14:textId="77777777" w:rsidR="00F46BDB" w:rsidRPr="00BF17F2" w:rsidRDefault="00F46BDB" w:rsidP="00D07DEA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7D76129" w14:textId="5C40077D" w:rsidR="00F46BDB" w:rsidRPr="00BF17F2" w:rsidRDefault="00F46BDB" w:rsidP="00D07DEA">
            <w:pPr>
              <w:rPr>
                <w:color w:val="FFFFFF" w:themeColor="background1"/>
              </w:rPr>
            </w:pPr>
          </w:p>
        </w:tc>
      </w:tr>
    </w:tbl>
    <w:p w14:paraId="465EF639" w14:textId="078FC825" w:rsidR="00F46BDB" w:rsidRPr="00D3427F" w:rsidRDefault="00F46BDB" w:rsidP="00F46BDB">
      <w:pPr>
        <w:pStyle w:val="ekvnummerierung"/>
        <w:framePr w:wrap="around"/>
      </w:pPr>
      <w:r>
        <w:t>2</w:t>
      </w:r>
    </w:p>
    <w:p w14:paraId="3FAF1177" w14:textId="245EA9E8" w:rsidR="00F46BDB" w:rsidRDefault="00F46BDB" w:rsidP="00F46BDB">
      <w:r>
        <w:t xml:space="preserve">Ordne die </w:t>
      </w:r>
      <w:r w:rsidRPr="00F46BDB">
        <w:rPr>
          <w:rStyle w:val="ekvarbeitsanweisungdeutsch"/>
          <w:u w:val="single"/>
        </w:rPr>
        <w:t xml:space="preserve">                                       </w:t>
      </w:r>
      <w:r>
        <w:rPr>
          <w:rStyle w:val="ekvarbeitsanweisungdeutsch"/>
          <w:u w:val="single"/>
        </w:rPr>
        <w:t xml:space="preserve">                 </w:t>
      </w:r>
      <w:r>
        <w:t xml:space="preserve">  richtig ein.</w:t>
      </w:r>
    </w:p>
    <w:p w14:paraId="3A3DE091" w14:textId="31FDDD1A" w:rsidR="00F46BDB" w:rsidRDefault="00F46BDB" w:rsidP="00F46BDB">
      <w:r>
        <w:t>Kreise den großen Anfangsbuchstaben ein.</w:t>
      </w:r>
    </w:p>
    <w:p w14:paraId="731807FB" w14:textId="77777777" w:rsidR="00F46BDB" w:rsidRDefault="00F46BDB" w:rsidP="00F46BDB">
      <w:pPr>
        <w:pStyle w:val="ekvgrundtexthalbe"/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678"/>
      </w:tblGrid>
      <w:tr w:rsidR="00F46BDB" w:rsidRPr="00882053" w14:paraId="4E096431" w14:textId="77777777" w:rsidTr="00D07DEA">
        <w:trPr>
          <w:trHeight w:val="784"/>
        </w:trPr>
        <w:tc>
          <w:tcPr>
            <w:tcW w:w="4678" w:type="dxa"/>
            <w:shd w:val="clear" w:color="auto" w:fill="DEEAF6" w:themeFill="accent1" w:themeFillTint="33"/>
          </w:tcPr>
          <w:p w14:paraId="72DCE873" w14:textId="77777777" w:rsidR="00F46BDB" w:rsidRPr="00882053" w:rsidRDefault="00F46BDB" w:rsidP="00D07DEA">
            <w:pPr>
              <w:pStyle w:val="ekvtabelle"/>
            </w:pPr>
          </w:p>
        </w:tc>
        <w:tc>
          <w:tcPr>
            <w:tcW w:w="4678" w:type="dxa"/>
            <w:shd w:val="clear" w:color="auto" w:fill="FFC1C1"/>
          </w:tcPr>
          <w:p w14:paraId="1FCE7273" w14:textId="77777777" w:rsidR="00F46BDB" w:rsidRPr="00882053" w:rsidRDefault="00F46BDB" w:rsidP="00D07DEA">
            <w:pPr>
              <w:pStyle w:val="ekvtabelle"/>
            </w:pPr>
          </w:p>
        </w:tc>
      </w:tr>
      <w:tr w:rsidR="00F46BDB" w:rsidRPr="00882053" w14:paraId="282F7F7A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59559167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42B801F2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3FDC2625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413A27A3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6F0F7A85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76D988DD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7BB02D95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30D1ACA8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7056D1EA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12646C57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319D085E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37019AFD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4DC0010F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59F56A73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1B4CBAD0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53A3B440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4A46DB02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25E6FDA1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69A7844B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5A8B1D11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31D81E38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299CC4E8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7E3AD3B1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0DBC67A6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4B0C19FE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2A4E0256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47BA57E3" w14:textId="77777777" w:rsidTr="00FE7D04">
        <w:trPr>
          <w:trHeight w:val="327"/>
        </w:trPr>
        <w:tc>
          <w:tcPr>
            <w:tcW w:w="9356" w:type="dxa"/>
            <w:gridSpan w:val="2"/>
            <w:shd w:val="clear" w:color="auto" w:fill="F2F2F2" w:themeFill="background1" w:themeFillShade="F2"/>
            <w:vAlign w:val="center"/>
          </w:tcPr>
          <w:p w14:paraId="0FE10CF2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7F45C8B7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52CA6D3D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3ACDABD4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6C9A5626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3332197B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2408470C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28101058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77E7D1E2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136BC277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  <w:tr w:rsidR="00F46BDB" w:rsidRPr="00882053" w14:paraId="300AB60A" w14:textId="77777777" w:rsidTr="00FE7D04">
        <w:trPr>
          <w:trHeight w:val="784"/>
        </w:trPr>
        <w:tc>
          <w:tcPr>
            <w:tcW w:w="4678" w:type="dxa"/>
            <w:vAlign w:val="center"/>
          </w:tcPr>
          <w:p w14:paraId="0B4FD3E4" w14:textId="77777777" w:rsidR="00F46BDB" w:rsidRPr="00882053" w:rsidRDefault="00F46BDB" w:rsidP="00FE7D04">
            <w:pPr>
              <w:pStyle w:val="ekvtabelle"/>
              <w:jc w:val="center"/>
            </w:pPr>
          </w:p>
        </w:tc>
        <w:tc>
          <w:tcPr>
            <w:tcW w:w="4678" w:type="dxa"/>
            <w:vAlign w:val="center"/>
          </w:tcPr>
          <w:p w14:paraId="10809617" w14:textId="77777777" w:rsidR="00F46BDB" w:rsidRPr="00882053" w:rsidRDefault="00F46BDB" w:rsidP="00FE7D04">
            <w:pPr>
              <w:pStyle w:val="ekvtabelle"/>
              <w:jc w:val="center"/>
            </w:pPr>
          </w:p>
        </w:tc>
      </w:tr>
    </w:tbl>
    <w:p w14:paraId="7AE4F38A" w14:textId="7BF72AB5" w:rsidR="00F46BDB" w:rsidRDefault="00F46BDB" w:rsidP="00F46BDB"/>
    <w:p w14:paraId="542E4BC7" w14:textId="09F4C77A" w:rsidR="00F46BDB" w:rsidRPr="00D3427F" w:rsidRDefault="00F46BDB" w:rsidP="00F46BDB">
      <w:pPr>
        <w:pStyle w:val="ekvnummerierung"/>
        <w:framePr w:wrap="around"/>
      </w:pPr>
      <w:r>
        <w:t>3</w:t>
      </w:r>
    </w:p>
    <w:p w14:paraId="3C5FF808" w14:textId="52BCD9FC" w:rsidR="00F46BDB" w:rsidRDefault="00F46BDB" w:rsidP="00F46BDB">
      <w:r>
        <w:t xml:space="preserve">Findest du noch mehr  </w:t>
      </w:r>
      <w:r w:rsidRPr="00F46BDB">
        <w:rPr>
          <w:rStyle w:val="ekvarbeitsanweisungdeutsch"/>
          <w:u w:val="single"/>
        </w:rPr>
        <w:t xml:space="preserve">                                       </w:t>
      </w:r>
      <w:r>
        <w:rPr>
          <w:rStyle w:val="ekvarbeitsanweisungdeutsch"/>
          <w:u w:val="single"/>
        </w:rPr>
        <w:t xml:space="preserve">                </w:t>
      </w:r>
      <w:proofErr w:type="gramStart"/>
      <w:r>
        <w:rPr>
          <w:rStyle w:val="ekvarbeitsanweisungdeutsch"/>
          <w:u w:val="single"/>
        </w:rPr>
        <w:t xml:space="preserve"> </w:t>
      </w:r>
      <w:r>
        <w:t xml:space="preserve"> ?</w:t>
      </w:r>
      <w:proofErr w:type="gramEnd"/>
    </w:p>
    <w:p w14:paraId="0EF9F9E5" w14:textId="5E0BCD65" w:rsidR="003879B4" w:rsidRDefault="00F46BDB" w:rsidP="00F46BDB">
      <w:r>
        <w:t>Schreib sie auf.</w:t>
      </w:r>
    </w:p>
    <w:sectPr w:rsidR="003879B4" w:rsidSect="008D5A1A">
      <w:footerReference w:type="default" r:id="rId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F6D88" w14:textId="77777777" w:rsidR="00F46BDB" w:rsidRDefault="00F46BDB" w:rsidP="003C599D">
      <w:pPr>
        <w:spacing w:line="240" w:lineRule="auto"/>
      </w:pPr>
      <w:r>
        <w:separator/>
      </w:r>
    </w:p>
  </w:endnote>
  <w:endnote w:type="continuationSeparator" w:id="0">
    <w:p w14:paraId="12879225" w14:textId="77777777" w:rsidR="00F46BDB" w:rsidRDefault="00F46BD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58BC1689" w14:textId="77777777" w:rsidTr="006B2D23">
      <w:trPr>
        <w:trHeight w:hRule="exact" w:val="680"/>
      </w:trPr>
      <w:tc>
        <w:tcPr>
          <w:tcW w:w="1131" w:type="dxa"/>
          <w:noWrap/>
        </w:tcPr>
        <w:p w14:paraId="38570480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76B5469" wp14:editId="7B922DC3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D546BDA" w14:textId="77777777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202</w:t>
          </w:r>
          <w:r w:rsidR="00BF2233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41D7470" w14:textId="3F76F3E1" w:rsidR="00193A18" w:rsidRPr="00025140" w:rsidRDefault="00BF2233" w:rsidP="00F46BDB">
          <w:pPr>
            <w:pStyle w:val="ekvquelle"/>
          </w:pPr>
          <w:r>
            <w:t xml:space="preserve">Textquellen: </w:t>
          </w:r>
          <w:r w:rsidR="00F46BDB">
            <w:t>Anne Hopf, Essen</w:t>
          </w:r>
        </w:p>
      </w:tc>
      <w:tc>
        <w:tcPr>
          <w:tcW w:w="397" w:type="dxa"/>
        </w:tcPr>
        <w:p w14:paraId="79089153" w14:textId="77777777" w:rsidR="00193A18" w:rsidRPr="00913892" w:rsidRDefault="00193A18" w:rsidP="00913892">
          <w:pPr>
            <w:pStyle w:val="ekvpagina"/>
          </w:pPr>
        </w:p>
      </w:tc>
    </w:tr>
  </w:tbl>
  <w:p w14:paraId="42B96980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E029" w14:textId="77777777" w:rsidR="00F46BDB" w:rsidRDefault="00F46BDB" w:rsidP="003C599D">
      <w:pPr>
        <w:spacing w:line="240" w:lineRule="auto"/>
      </w:pPr>
      <w:r>
        <w:separator/>
      </w:r>
    </w:p>
  </w:footnote>
  <w:footnote w:type="continuationSeparator" w:id="0">
    <w:p w14:paraId="29BC8EC3" w14:textId="77777777" w:rsidR="00F46BDB" w:rsidRDefault="00F46BD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DB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115C"/>
    <w:rsid w:val="004A464D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60663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2B0A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46BD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E7D04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5B3305"/>
  <w15:chartTrackingRefBased/>
  <w15:docId w15:val="{280E7A8E-73E6-4497-8580-3BE27FAD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F489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2016-12-20T14:33:00Z</cp:lastPrinted>
  <dcterms:created xsi:type="dcterms:W3CDTF">2021-04-29T07:46:00Z</dcterms:created>
  <dcterms:modified xsi:type="dcterms:W3CDTF">2021-05-04T07:40:00Z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1.04</vt:lpwstr>
  </property>
</Properties>
</file>