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AEC1E05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05DA670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3C6F7F3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0322CFEA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698F050B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EC16A50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D185E72" w14:textId="78AB2AD9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991680">
              <w:t>2</w:t>
            </w:r>
          </w:p>
        </w:tc>
      </w:tr>
      <w:tr w:rsidR="00BF17F2" w:rsidRPr="00BF17F2" w14:paraId="7FD8159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F488128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B8F9F1D" w14:textId="7BB9239F" w:rsidR="00FB59FB" w:rsidRPr="00BF17F2" w:rsidRDefault="00991680" w:rsidP="00991680">
            <w:pPr>
              <w:pStyle w:val="ekvue1arial"/>
            </w:pPr>
            <w:r>
              <w:t>Bildmaterial für Nomen</w:t>
            </w:r>
          </w:p>
        </w:tc>
      </w:tr>
    </w:tbl>
    <w:p w14:paraId="35D6350D" w14:textId="064111ED" w:rsidR="008835D3" w:rsidRDefault="008835D3" w:rsidP="00991680">
      <w:pPr>
        <w:pStyle w:val="ekvgrundtexthalbe"/>
      </w:pPr>
      <w:bookmarkStart w:id="0" w:name="bmStart"/>
      <w:bookmarkEnd w:id="0"/>
    </w:p>
    <w:p w14:paraId="2B09E98A" w14:textId="3568457C" w:rsidR="00DF37B0" w:rsidRPr="00B81ADE" w:rsidRDefault="008835D3" w:rsidP="00DF37B0">
      <w:pPr>
        <w:pStyle w:val="ekvue2arial"/>
        <w:rPr>
          <w:color w:val="FF6565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469DA2DF" wp14:editId="318750C5">
            <wp:simplePos x="0" y="0"/>
            <wp:positionH relativeFrom="margin">
              <wp:posOffset>5022273</wp:posOffset>
            </wp:positionH>
            <wp:positionV relativeFrom="paragraph">
              <wp:posOffset>1414607</wp:posOffset>
            </wp:positionV>
            <wp:extent cx="817418" cy="586361"/>
            <wp:effectExtent l="0" t="0" r="1905" b="4445"/>
            <wp:wrapNone/>
            <wp:docPr id="196" name="Grafik 196" descr="S574300452_Fros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Grafik 196" descr="S574300452_Frosch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418" cy="586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02B2BAF6" wp14:editId="2F32649E">
            <wp:simplePos x="0" y="0"/>
            <wp:positionH relativeFrom="column">
              <wp:posOffset>3768725</wp:posOffset>
            </wp:positionH>
            <wp:positionV relativeFrom="paragraph">
              <wp:posOffset>1369579</wp:posOffset>
            </wp:positionV>
            <wp:extent cx="875685" cy="714606"/>
            <wp:effectExtent l="0" t="0" r="635" b="9525"/>
            <wp:wrapNone/>
            <wp:docPr id="195" name="Grafik 195" descr="S574300452_Ente_klei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Grafik 195" descr="S574300452_Ente_klei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685" cy="714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5EB71BA0" wp14:editId="3B4ACD14">
            <wp:simplePos x="0" y="0"/>
            <wp:positionH relativeFrom="margin">
              <wp:posOffset>1309774</wp:posOffset>
            </wp:positionH>
            <wp:positionV relativeFrom="paragraph">
              <wp:posOffset>1342563</wp:posOffset>
            </wp:positionV>
            <wp:extent cx="845127" cy="708816"/>
            <wp:effectExtent l="0" t="0" r="0" b="0"/>
            <wp:wrapNone/>
            <wp:docPr id="194" name="Grafik 194" descr="S574300452_Fis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Grafik 194" descr="S574300452_Fisch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127" cy="708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21E85979" wp14:editId="3FAA3D46">
            <wp:simplePos x="0" y="0"/>
            <wp:positionH relativeFrom="margin">
              <wp:align>center</wp:align>
            </wp:positionH>
            <wp:positionV relativeFrom="paragraph">
              <wp:posOffset>1321781</wp:posOffset>
            </wp:positionV>
            <wp:extent cx="671945" cy="783597"/>
            <wp:effectExtent l="0" t="0" r="0" b="0"/>
            <wp:wrapNone/>
            <wp:docPr id="193" name="Grafik 193" descr="S574300452_Dino_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Grafik 193" descr="S574300452_Dino_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45" cy="783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53A87C5D" wp14:editId="00FD8B70">
            <wp:simplePos x="0" y="0"/>
            <wp:positionH relativeFrom="margin">
              <wp:posOffset>69792</wp:posOffset>
            </wp:positionH>
            <wp:positionV relativeFrom="paragraph">
              <wp:posOffset>1331075</wp:posOffset>
            </wp:positionV>
            <wp:extent cx="852055" cy="742618"/>
            <wp:effectExtent l="0" t="0" r="5715" b="635"/>
            <wp:wrapNone/>
            <wp:docPr id="192" name="Grafik 192" descr="S574300452_Elefan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Grafik 192" descr="S574300452_Elef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767" cy="748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7A5AA1C1" wp14:editId="19DAF579">
            <wp:simplePos x="0" y="0"/>
            <wp:positionH relativeFrom="margin">
              <wp:posOffset>5078211</wp:posOffset>
            </wp:positionH>
            <wp:positionV relativeFrom="paragraph">
              <wp:posOffset>388966</wp:posOffset>
            </wp:positionV>
            <wp:extent cx="701046" cy="750339"/>
            <wp:effectExtent l="0" t="0" r="3810" b="0"/>
            <wp:wrapNone/>
            <wp:docPr id="31" name="Grafik 31" descr="S574211407_Bien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 descr="S574211407_Bien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47" cy="752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33CC97DE" wp14:editId="0007D5C4">
            <wp:simplePos x="0" y="0"/>
            <wp:positionH relativeFrom="column">
              <wp:posOffset>3921298</wp:posOffset>
            </wp:positionH>
            <wp:positionV relativeFrom="paragraph">
              <wp:posOffset>413905</wp:posOffset>
            </wp:positionV>
            <wp:extent cx="554182" cy="722846"/>
            <wp:effectExtent l="0" t="0" r="0" b="1270"/>
            <wp:wrapNone/>
            <wp:docPr id="30" name="Grafik 30" descr="S574300452_Esel_klei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 descr="S574300452_Esel_klei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82" cy="722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1BE6A88B" wp14:editId="47A05EA9">
            <wp:simplePos x="0" y="0"/>
            <wp:positionH relativeFrom="margin">
              <wp:align>center</wp:align>
            </wp:positionH>
            <wp:positionV relativeFrom="paragraph">
              <wp:posOffset>417080</wp:posOffset>
            </wp:positionV>
            <wp:extent cx="609600" cy="690580"/>
            <wp:effectExtent l="0" t="0" r="0" b="0"/>
            <wp:wrapNone/>
            <wp:docPr id="29" name="Grafik 29" descr="S574300454_Giraff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fik 29" descr="S574300454_Giraff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9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4E784A26" wp14:editId="6E5C6028">
            <wp:simplePos x="0" y="0"/>
            <wp:positionH relativeFrom="margin">
              <wp:posOffset>1261283</wp:posOffset>
            </wp:positionH>
            <wp:positionV relativeFrom="paragraph">
              <wp:posOffset>427759</wp:posOffset>
            </wp:positionV>
            <wp:extent cx="924334" cy="609600"/>
            <wp:effectExtent l="0" t="0" r="9525" b="0"/>
            <wp:wrapNone/>
            <wp:docPr id="28" name="Grafik 28" descr="S574300452_Affe_skalier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 descr="S574300452_Affe_skalier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019" cy="611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3B34CEA9" wp14:editId="09E941D9">
            <wp:simplePos x="0" y="0"/>
            <wp:positionH relativeFrom="column">
              <wp:posOffset>90573</wp:posOffset>
            </wp:positionH>
            <wp:positionV relativeFrom="paragraph">
              <wp:posOffset>409749</wp:posOffset>
            </wp:positionV>
            <wp:extent cx="846453" cy="708256"/>
            <wp:effectExtent l="0" t="0" r="0" b="0"/>
            <wp:wrapNone/>
            <wp:docPr id="27" name="Grafik 27" descr="S574300452_Ameise_klein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 27" descr="S574300452_Ameise_klein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535" cy="711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A5EB149" wp14:editId="68E1DDD5">
                <wp:simplePos x="0" y="0"/>
                <wp:positionH relativeFrom="margin">
                  <wp:posOffset>0</wp:posOffset>
                </wp:positionH>
                <wp:positionV relativeFrom="paragraph">
                  <wp:posOffset>1292225</wp:posOffset>
                </wp:positionV>
                <wp:extent cx="1007745" cy="827405"/>
                <wp:effectExtent l="0" t="0" r="20955" b="10795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714D2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EB14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01.75pt;width:79.35pt;height:65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" filled="f" strokecolor="#5a5a5a [2109]">
                <v:textbox>
                  <w:txbxContent>
                    <w:p w14:paraId="765714D2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89E20A0" wp14:editId="3C082599">
                <wp:simplePos x="0" y="0"/>
                <wp:positionH relativeFrom="margin">
                  <wp:posOffset>1211580</wp:posOffset>
                </wp:positionH>
                <wp:positionV relativeFrom="paragraph">
                  <wp:posOffset>1292225</wp:posOffset>
                </wp:positionV>
                <wp:extent cx="1007745" cy="827405"/>
                <wp:effectExtent l="0" t="0" r="20955" b="10795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3F950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E20A0" id="_x0000_s1027" type="#_x0000_t202" style="position:absolute;margin-left:95.4pt;margin-top:101.75pt;width:79.35pt;height:65.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" filled="f" strokecolor="#5a5a5a [2109]">
                <v:textbox>
                  <w:txbxContent>
                    <w:p w14:paraId="34C3F950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191920F" wp14:editId="1F9723AB">
                <wp:simplePos x="0" y="0"/>
                <wp:positionH relativeFrom="margin">
                  <wp:posOffset>2455545</wp:posOffset>
                </wp:positionH>
                <wp:positionV relativeFrom="paragraph">
                  <wp:posOffset>1295400</wp:posOffset>
                </wp:positionV>
                <wp:extent cx="1007745" cy="827405"/>
                <wp:effectExtent l="0" t="0" r="20955" b="10795"/>
                <wp:wrapSquare wrapText="bothSides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0CDB0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1920F" id="Textfeld 8" o:spid="_x0000_s1028" type="#_x0000_t202" style="position:absolute;margin-left:193.35pt;margin-top:102pt;width:79.35pt;height:65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" filled="f" strokecolor="#5a5a5a [2109]">
                <v:textbox>
                  <w:txbxContent>
                    <w:p w14:paraId="06C0CDB0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E487A4" wp14:editId="04401CBC">
                <wp:simplePos x="0" y="0"/>
                <wp:positionH relativeFrom="margin">
                  <wp:posOffset>3698875</wp:posOffset>
                </wp:positionH>
                <wp:positionV relativeFrom="paragraph">
                  <wp:posOffset>1304290</wp:posOffset>
                </wp:positionV>
                <wp:extent cx="1007745" cy="827405"/>
                <wp:effectExtent l="0" t="0" r="20955" b="10795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66088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487A4" id="_x0000_s1029" type="#_x0000_t202" style="position:absolute;margin-left:291.25pt;margin-top:102.7pt;width:79.35pt;height:65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" filled="f" strokecolor="#5a5a5a [2109]">
                <v:textbox>
                  <w:txbxContent>
                    <w:p w14:paraId="5E366088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4659D43" wp14:editId="2A9B01F5">
                <wp:simplePos x="0" y="0"/>
                <wp:positionH relativeFrom="margin">
                  <wp:posOffset>4921885</wp:posOffset>
                </wp:positionH>
                <wp:positionV relativeFrom="paragraph">
                  <wp:posOffset>1303078</wp:posOffset>
                </wp:positionV>
                <wp:extent cx="1007745" cy="827405"/>
                <wp:effectExtent l="0" t="0" r="20955" b="1079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DB235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59D43" id="_x0000_s1030" type="#_x0000_t202" style="position:absolute;margin-left:387.55pt;margin-top:102.6pt;width:79.35pt;height:65.1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" filled="f" strokecolor="#5a5a5a [2109]">
                <v:textbox>
                  <w:txbxContent>
                    <w:p w14:paraId="226DB235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DF37B0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EE5C86" wp14:editId="17A6ED8C">
                <wp:simplePos x="0" y="0"/>
                <wp:positionH relativeFrom="margin">
                  <wp:posOffset>1211580</wp:posOffset>
                </wp:positionH>
                <wp:positionV relativeFrom="paragraph">
                  <wp:posOffset>342900</wp:posOffset>
                </wp:positionV>
                <wp:extent cx="1008000" cy="828000"/>
                <wp:effectExtent l="0" t="0" r="20955" b="1079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39CFA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E5C86" id="_x0000_s1031" type="#_x0000_t202" style="position:absolute;margin-left:95.4pt;margin-top:27pt;width:79.35pt;height:6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" filled="f" strokecolor="#5a5a5a [2109]">
                <v:textbox>
                  <w:txbxContent>
                    <w:p w14:paraId="21E39CFA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DF37B0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20E67D" wp14:editId="79F3C9A8">
                <wp:simplePos x="0" y="0"/>
                <wp:positionH relativeFrom="margin">
                  <wp:posOffset>3698875</wp:posOffset>
                </wp:positionH>
                <wp:positionV relativeFrom="paragraph">
                  <wp:posOffset>354965</wp:posOffset>
                </wp:positionV>
                <wp:extent cx="1008000" cy="828000"/>
                <wp:effectExtent l="0" t="0" r="20955" b="1079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6E24D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0E67D" id="_x0000_s1032" type="#_x0000_t202" style="position:absolute;margin-left:291.25pt;margin-top:27.95pt;width:79.35pt;height:6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" filled="f" strokecolor="#5a5a5a [2109]">
                <v:textbox>
                  <w:txbxContent>
                    <w:p w14:paraId="1CD6E24D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DF37B0" w:rsidRPr="00B81ADE">
        <w:rPr>
          <w:color w:val="FF6565"/>
        </w:rPr>
        <w:t>Tiere</w:t>
      </w:r>
      <w:r w:rsidR="00741890">
        <w:rPr>
          <w:color w:val="FF6565"/>
        </w:rPr>
        <w:softHyphen/>
      </w:r>
      <w:r w:rsidR="00741890">
        <w:rPr>
          <w:color w:val="FF6565"/>
        </w:rPr>
        <w:softHyphen/>
      </w:r>
    </w:p>
    <w:p w14:paraId="57FEF1A6" w14:textId="7479BA3A" w:rsidR="000E7D64" w:rsidRDefault="00DF37B0" w:rsidP="000E7D64">
      <w:pPr>
        <w:pStyle w:val="ekvgrundtexthalb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4D6D00" wp14:editId="188C1BE8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1008000" cy="828000"/>
                <wp:effectExtent l="0" t="0" r="20955" b="1079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D043E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D6D00" id="_x0000_s1033" type="#_x0000_t202" style="position:absolute;margin-left:0;margin-top:7.15pt;width:79.35pt;height:65.2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" filled="f" strokecolor="#5a5a5a [2109]">
                <v:textbox>
                  <w:txbxContent>
                    <w:p w14:paraId="31CD043E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E40F2F2" wp14:editId="52176015">
                <wp:simplePos x="0" y="0"/>
                <wp:positionH relativeFrom="margin">
                  <wp:posOffset>4921885</wp:posOffset>
                </wp:positionH>
                <wp:positionV relativeFrom="paragraph">
                  <wp:posOffset>98425</wp:posOffset>
                </wp:positionV>
                <wp:extent cx="1007745" cy="828000"/>
                <wp:effectExtent l="0" t="0" r="20955" b="1079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81917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0F2F2" id="_x0000_s1034" type="#_x0000_t202" style="position:absolute;margin-left:387.55pt;margin-top:7.75pt;width:79.35pt;height:6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" filled="f" strokecolor="#5a5a5a [2109]">
                <v:textbox>
                  <w:txbxContent>
                    <w:p w14:paraId="7C881917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22B166" wp14:editId="7DADDE07">
                <wp:simplePos x="0" y="0"/>
                <wp:positionH relativeFrom="margin">
                  <wp:align>left</wp:align>
                </wp:positionH>
                <wp:positionV relativeFrom="paragraph">
                  <wp:posOffset>87803</wp:posOffset>
                </wp:positionV>
                <wp:extent cx="1008000" cy="828000"/>
                <wp:effectExtent l="0" t="0" r="20955" b="1079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8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3D017" w14:textId="26089330" w:rsidR="00DF37B0" w:rsidRDefault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2B166" id="_x0000_s1035" type="#_x0000_t202" style="position:absolute;margin-left:0;margin-top:6.9pt;width:79.35pt;height:65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" filled="f" strokecolor="#5a5a5a [2109]">
                <v:textbox>
                  <w:txbxContent>
                    <w:p w14:paraId="3383D017" w14:textId="26089330" w:rsidR="00DF37B0" w:rsidRDefault="00DF37B0"/>
                  </w:txbxContent>
                </v:textbox>
                <w10:wrap type="square" anchorx="margin"/>
              </v:shape>
            </w:pict>
          </mc:Fallback>
        </mc:AlternateContent>
      </w:r>
    </w:p>
    <w:p w14:paraId="320B3D7F" w14:textId="7CEA29F2" w:rsidR="00DF37B0" w:rsidRPr="00DF37B0" w:rsidRDefault="000E7D64" w:rsidP="00DF37B0">
      <w:pPr>
        <w:pStyle w:val="ekvue2arial"/>
        <w:rPr>
          <w:color w:val="5295D2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4E117BB6" wp14:editId="65CDE66F">
            <wp:simplePos x="0" y="0"/>
            <wp:positionH relativeFrom="margin">
              <wp:posOffset>5022272</wp:posOffset>
            </wp:positionH>
            <wp:positionV relativeFrom="paragraph">
              <wp:posOffset>1415588</wp:posOffset>
            </wp:positionV>
            <wp:extent cx="810490" cy="644237"/>
            <wp:effectExtent l="0" t="0" r="8890" b="3810"/>
            <wp:wrapNone/>
            <wp:docPr id="218" name="Grafik 218" descr="S574300491_Brau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Grafik 218" descr="S574300491_Brau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490" cy="644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004FCFD2" wp14:editId="270E243D">
            <wp:simplePos x="0" y="0"/>
            <wp:positionH relativeFrom="margin">
              <wp:posOffset>3927821</wp:posOffset>
            </wp:positionH>
            <wp:positionV relativeFrom="paragraph">
              <wp:posOffset>1360170</wp:posOffset>
            </wp:positionV>
            <wp:extent cx="547254" cy="747417"/>
            <wp:effectExtent l="0" t="0" r="5715" b="0"/>
            <wp:wrapNone/>
            <wp:docPr id="216" name="Grafik 216" descr="S574300454_Koeni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Grafik 216" descr="S574300454_Koenig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54" cy="747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04A28648" wp14:editId="649111EC">
            <wp:simplePos x="0" y="0"/>
            <wp:positionH relativeFrom="margin">
              <wp:posOffset>2576253</wp:posOffset>
            </wp:positionH>
            <wp:positionV relativeFrom="paragraph">
              <wp:posOffset>1339215</wp:posOffset>
            </wp:positionV>
            <wp:extent cx="768638" cy="763834"/>
            <wp:effectExtent l="0" t="0" r="0" b="0"/>
            <wp:wrapNone/>
            <wp:docPr id="215" name="Grafik 215" descr="S574300452_Box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Grafik 215" descr="S574300452_Boxe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38" cy="763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79A9C110" wp14:editId="2C697BCD">
            <wp:simplePos x="0" y="0"/>
            <wp:positionH relativeFrom="margin">
              <wp:posOffset>1406756</wp:posOffset>
            </wp:positionH>
            <wp:positionV relativeFrom="paragraph">
              <wp:posOffset>1346432</wp:posOffset>
            </wp:positionV>
            <wp:extent cx="651164" cy="772528"/>
            <wp:effectExtent l="0" t="0" r="0" b="8890"/>
            <wp:wrapNone/>
            <wp:docPr id="214" name="Grafik 214" descr="S574300452_Op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Grafik 214" descr="S574300452_Opa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32" cy="775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1EBA791A" wp14:editId="65BF44FB">
            <wp:simplePos x="0" y="0"/>
            <wp:positionH relativeFrom="margin">
              <wp:posOffset>145703</wp:posOffset>
            </wp:positionH>
            <wp:positionV relativeFrom="paragraph">
              <wp:posOffset>1360170</wp:posOffset>
            </wp:positionV>
            <wp:extent cx="748145" cy="729831"/>
            <wp:effectExtent l="0" t="0" r="0" b="0"/>
            <wp:wrapNone/>
            <wp:docPr id="213" name="Grafik 213" descr="S574300452_Oma_Pfad_skalier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Grafik 213" descr="S574300452_Oma_Pfad_skaliert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45" cy="729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222A362D" wp14:editId="75C64565">
            <wp:simplePos x="0" y="0"/>
            <wp:positionH relativeFrom="margin">
              <wp:posOffset>5070417</wp:posOffset>
            </wp:positionH>
            <wp:positionV relativeFrom="paragraph">
              <wp:posOffset>435610</wp:posOffset>
            </wp:positionV>
            <wp:extent cx="678872" cy="670693"/>
            <wp:effectExtent l="0" t="0" r="6985" b="0"/>
            <wp:wrapNone/>
            <wp:docPr id="212" name="Grafik 212" descr="S574300452_Baby_Pf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Grafik 212" descr="S574300452_Baby_Pfad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72" cy="670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64E580C7" wp14:editId="52612954">
            <wp:simplePos x="0" y="0"/>
            <wp:positionH relativeFrom="margin">
              <wp:posOffset>3990513</wp:posOffset>
            </wp:positionH>
            <wp:positionV relativeFrom="paragraph">
              <wp:posOffset>390409</wp:posOffset>
            </wp:positionV>
            <wp:extent cx="484909" cy="763862"/>
            <wp:effectExtent l="0" t="0" r="0" b="0"/>
            <wp:wrapNone/>
            <wp:docPr id="200" name="Grafik 200" descr="S574300451_S050_Jun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Grafik 200" descr="S574300451_S050_Jung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09" cy="763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5D3">
        <w:rPr>
          <w:noProof/>
        </w:rPr>
        <w:drawing>
          <wp:anchor distT="0" distB="0" distL="114300" distR="114300" simplePos="0" relativeHeight="251725824" behindDoc="0" locked="0" layoutInCell="1" allowOverlap="1" wp14:anchorId="0E6DB690" wp14:editId="747B5C3F">
            <wp:simplePos x="0" y="0"/>
            <wp:positionH relativeFrom="margin">
              <wp:posOffset>2653030</wp:posOffset>
            </wp:positionH>
            <wp:positionV relativeFrom="paragraph">
              <wp:posOffset>375862</wp:posOffset>
            </wp:positionV>
            <wp:extent cx="604999" cy="775855"/>
            <wp:effectExtent l="0" t="0" r="5080" b="5715"/>
            <wp:wrapNone/>
            <wp:docPr id="199" name="Grafik 199" descr="S574300451_S050_Maedche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Grafik 199" descr="S574300451_S050_Maedchen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99" cy="77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5D3">
        <w:rPr>
          <w:noProof/>
        </w:rPr>
        <w:drawing>
          <wp:anchor distT="0" distB="0" distL="114300" distR="114300" simplePos="0" relativeHeight="251724800" behindDoc="0" locked="0" layoutInCell="1" allowOverlap="1" wp14:anchorId="2393A4B5" wp14:editId="3B8EC9D5">
            <wp:simplePos x="0" y="0"/>
            <wp:positionH relativeFrom="column">
              <wp:posOffset>1434647</wp:posOffset>
            </wp:positionH>
            <wp:positionV relativeFrom="paragraph">
              <wp:posOffset>393123</wp:posOffset>
            </wp:positionV>
            <wp:extent cx="581891" cy="743256"/>
            <wp:effectExtent l="0" t="0" r="8890" b="0"/>
            <wp:wrapNone/>
            <wp:docPr id="198" name="Grafik 198" descr="S574300491_Vat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Grafik 198" descr="S574300491_Vater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91" cy="743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5D3">
        <w:rPr>
          <w:noProof/>
        </w:rPr>
        <w:drawing>
          <wp:anchor distT="0" distB="0" distL="114300" distR="114300" simplePos="0" relativeHeight="251723776" behindDoc="0" locked="0" layoutInCell="1" allowOverlap="1" wp14:anchorId="6AE04EE2" wp14:editId="6FE1CE69">
            <wp:simplePos x="0" y="0"/>
            <wp:positionH relativeFrom="margin">
              <wp:posOffset>270510</wp:posOffset>
            </wp:positionH>
            <wp:positionV relativeFrom="paragraph">
              <wp:posOffset>382963</wp:posOffset>
            </wp:positionV>
            <wp:extent cx="498763" cy="753269"/>
            <wp:effectExtent l="0" t="0" r="0" b="8890"/>
            <wp:wrapNone/>
            <wp:docPr id="197" name="Grafik 197" descr="S574300454_Mam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Grafik 197" descr="S574300454_Mama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63" cy="753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C5D30CA" wp14:editId="44B890C6">
                <wp:simplePos x="0" y="0"/>
                <wp:positionH relativeFrom="margin">
                  <wp:posOffset>4921885</wp:posOffset>
                </wp:positionH>
                <wp:positionV relativeFrom="paragraph">
                  <wp:posOffset>1320800</wp:posOffset>
                </wp:positionV>
                <wp:extent cx="1007745" cy="827405"/>
                <wp:effectExtent l="0" t="0" r="20955" b="10795"/>
                <wp:wrapSquare wrapText="bothSides"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F2D85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D30CA" id="_x0000_s1036" type="#_x0000_t202" style="position:absolute;margin-left:387.55pt;margin-top:104pt;width:79.35pt;height:65.1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" filled="f" strokecolor="#5a5a5a [2109]">
                <v:textbox>
                  <w:txbxContent>
                    <w:p w14:paraId="00EF2D85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0E55378" wp14:editId="7796D4DE">
                <wp:simplePos x="0" y="0"/>
                <wp:positionH relativeFrom="margin">
                  <wp:posOffset>3698875</wp:posOffset>
                </wp:positionH>
                <wp:positionV relativeFrom="paragraph">
                  <wp:posOffset>1322070</wp:posOffset>
                </wp:positionV>
                <wp:extent cx="1007745" cy="827405"/>
                <wp:effectExtent l="0" t="0" r="20955" b="10795"/>
                <wp:wrapSquare wrapText="bothSides"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FEEF5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55378" id="_x0000_s1037" type="#_x0000_t202" style="position:absolute;margin-left:291.25pt;margin-top:104.1pt;width:79.35pt;height:65.1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" filled="f" strokecolor="#5a5a5a [2109]">
                <v:textbox>
                  <w:txbxContent>
                    <w:p w14:paraId="5C7FEEF5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C7F6513" wp14:editId="707139CA">
                <wp:simplePos x="0" y="0"/>
                <wp:positionH relativeFrom="margin">
                  <wp:posOffset>2455545</wp:posOffset>
                </wp:positionH>
                <wp:positionV relativeFrom="paragraph">
                  <wp:posOffset>1313180</wp:posOffset>
                </wp:positionV>
                <wp:extent cx="1007745" cy="827405"/>
                <wp:effectExtent l="0" t="0" r="20955" b="10795"/>
                <wp:wrapSquare wrapText="bothSides"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D242D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F6513" id="Textfeld 18" o:spid="_x0000_s1038" type="#_x0000_t202" style="position:absolute;margin-left:193.35pt;margin-top:103.4pt;width:79.35pt;height:65.1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" filled="f" strokecolor="#5a5a5a [2109]">
                <v:textbox>
                  <w:txbxContent>
                    <w:p w14:paraId="050D242D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7582094" wp14:editId="42C2DF03">
                <wp:simplePos x="0" y="0"/>
                <wp:positionH relativeFrom="margin">
                  <wp:posOffset>1211580</wp:posOffset>
                </wp:positionH>
                <wp:positionV relativeFrom="paragraph">
                  <wp:posOffset>1310005</wp:posOffset>
                </wp:positionV>
                <wp:extent cx="1007745" cy="827405"/>
                <wp:effectExtent l="0" t="0" r="20955" b="10795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0B118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82094" id="_x0000_s1039" type="#_x0000_t202" style="position:absolute;margin-left:95.4pt;margin-top:103.15pt;width:79.35pt;height:65.1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" filled="f" strokecolor="#5a5a5a [2109]">
                <v:textbox>
                  <w:txbxContent>
                    <w:p w14:paraId="3A70B118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1862B53" wp14:editId="48F24DD5">
                <wp:simplePos x="0" y="0"/>
                <wp:positionH relativeFrom="margin">
                  <wp:posOffset>0</wp:posOffset>
                </wp:positionH>
                <wp:positionV relativeFrom="paragraph">
                  <wp:posOffset>1310063</wp:posOffset>
                </wp:positionV>
                <wp:extent cx="1007745" cy="827405"/>
                <wp:effectExtent l="0" t="0" r="20955" b="10795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CC383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62B53" id="_x0000_s1040" type="#_x0000_t202" style="position:absolute;margin-left:0;margin-top:103.15pt;width:79.35pt;height:65.1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" filled="f" strokecolor="#5a5a5a [2109]">
                <v:textbox>
                  <w:txbxContent>
                    <w:p w14:paraId="547CC383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6854D72" wp14:editId="12A0B2C2">
                <wp:simplePos x="0" y="0"/>
                <wp:positionH relativeFrom="margin">
                  <wp:posOffset>4921885</wp:posOffset>
                </wp:positionH>
                <wp:positionV relativeFrom="paragraph">
                  <wp:posOffset>354965</wp:posOffset>
                </wp:positionV>
                <wp:extent cx="1007745" cy="827405"/>
                <wp:effectExtent l="0" t="0" r="20955" b="10795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D2E42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4D72" id="_x0000_s1041" type="#_x0000_t202" style="position:absolute;margin-left:387.55pt;margin-top:27.95pt;width:79.35pt;height:65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" filled="f" strokecolor="#5a5a5a [2109]">
                <v:textbox>
                  <w:txbxContent>
                    <w:p w14:paraId="4B1D2E42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D10C618" wp14:editId="39F66FCE">
                <wp:simplePos x="0" y="0"/>
                <wp:positionH relativeFrom="margin">
                  <wp:posOffset>3698875</wp:posOffset>
                </wp:positionH>
                <wp:positionV relativeFrom="paragraph">
                  <wp:posOffset>356235</wp:posOffset>
                </wp:positionV>
                <wp:extent cx="1007745" cy="827405"/>
                <wp:effectExtent l="0" t="0" r="20955" b="10795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535EF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0C618" id="_x0000_s1042" type="#_x0000_t202" style="position:absolute;margin-left:291.25pt;margin-top:28.05pt;width:79.35pt;height:65.1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" filled="f" strokecolor="#5a5a5a [2109]">
                <v:textbox>
                  <w:txbxContent>
                    <w:p w14:paraId="796535EF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380C3CD" wp14:editId="3E2BF592">
                <wp:simplePos x="0" y="0"/>
                <wp:positionH relativeFrom="margin">
                  <wp:posOffset>2455545</wp:posOffset>
                </wp:positionH>
                <wp:positionV relativeFrom="paragraph">
                  <wp:posOffset>347345</wp:posOffset>
                </wp:positionV>
                <wp:extent cx="1007745" cy="827405"/>
                <wp:effectExtent l="0" t="0" r="20955" b="10795"/>
                <wp:wrapSquare wrapText="bothSides"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675E3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0C3CD" id="Textfeld 13" o:spid="_x0000_s1043" type="#_x0000_t202" style="position:absolute;margin-left:193.35pt;margin-top:27.35pt;width:79.35pt;height:65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" filled="f" strokecolor="#5a5a5a [2109]">
                <v:textbox>
                  <w:txbxContent>
                    <w:p w14:paraId="7E0675E3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CC51391" wp14:editId="3778C3AC">
                <wp:simplePos x="0" y="0"/>
                <wp:positionH relativeFrom="margin">
                  <wp:posOffset>1211580</wp:posOffset>
                </wp:positionH>
                <wp:positionV relativeFrom="paragraph">
                  <wp:posOffset>344170</wp:posOffset>
                </wp:positionV>
                <wp:extent cx="1007745" cy="827405"/>
                <wp:effectExtent l="0" t="0" r="20955" b="10795"/>
                <wp:wrapSquare wrapText="bothSides"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93001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51391" id="_x0000_s1044" type="#_x0000_t202" style="position:absolute;margin-left:95.4pt;margin-top:27.1pt;width:79.35pt;height:65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" filled="f" strokecolor="#5a5a5a [2109]">
                <v:textbox>
                  <w:txbxContent>
                    <w:p w14:paraId="00793001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FC8F8B3" wp14:editId="2EF76AF6">
                <wp:simplePos x="0" y="0"/>
                <wp:positionH relativeFrom="margin">
                  <wp:posOffset>0</wp:posOffset>
                </wp:positionH>
                <wp:positionV relativeFrom="paragraph">
                  <wp:posOffset>344228</wp:posOffset>
                </wp:positionV>
                <wp:extent cx="1007745" cy="827405"/>
                <wp:effectExtent l="0" t="0" r="20955" b="10795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5DC4F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8F8B3" id="_x0000_s1045" type="#_x0000_t202" style="position:absolute;margin-left:0;margin-top:27.1pt;width:79.35pt;height:65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" filled="f" strokecolor="#5a5a5a [2109]">
                <v:textbox>
                  <w:txbxContent>
                    <w:p w14:paraId="6655DC4F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DF37B0" w:rsidRPr="00B81ADE">
        <w:rPr>
          <w:color w:val="5295D2"/>
        </w:rPr>
        <w:t>Menschen</w:t>
      </w:r>
    </w:p>
    <w:p w14:paraId="4859E967" w14:textId="01895CFA" w:rsidR="00DF37B0" w:rsidRDefault="00DF37B0" w:rsidP="00DF37B0">
      <w:pPr>
        <w:pStyle w:val="ekvgrundtexthalbe"/>
      </w:pPr>
    </w:p>
    <w:p w14:paraId="3AB26AD1" w14:textId="0DC09600" w:rsidR="00DF37B0" w:rsidRDefault="000E7D64" w:rsidP="00072A1F">
      <w:pPr>
        <w:pStyle w:val="ekvue2arial"/>
        <w:rPr>
          <w:color w:val="A8D08D" w:themeColor="accent6" w:themeTint="99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0C605007" wp14:editId="64CF3229">
            <wp:simplePos x="0" y="0"/>
            <wp:positionH relativeFrom="margin">
              <wp:posOffset>5153083</wp:posOffset>
            </wp:positionH>
            <wp:positionV relativeFrom="paragraph">
              <wp:posOffset>423545</wp:posOffset>
            </wp:positionV>
            <wp:extent cx="720436" cy="688148"/>
            <wp:effectExtent l="0" t="0" r="3810" b="0"/>
            <wp:wrapNone/>
            <wp:docPr id="224" name="Grafik 224" descr="S574300452_Urwal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Grafik 224" descr="S574300452_Urwald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436" cy="688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50B5FA77" wp14:editId="7BC44414">
            <wp:simplePos x="0" y="0"/>
            <wp:positionH relativeFrom="column">
              <wp:posOffset>4154112</wp:posOffset>
            </wp:positionH>
            <wp:positionV relativeFrom="paragraph">
              <wp:posOffset>410845</wp:posOffset>
            </wp:positionV>
            <wp:extent cx="692728" cy="714527"/>
            <wp:effectExtent l="0" t="0" r="0" b="0"/>
            <wp:wrapNone/>
            <wp:docPr id="223" name="Grafik 223" descr="S574300452_Blumenstraus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Grafik 223" descr="S574300452_Blumenstrauss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28" cy="714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09337574" wp14:editId="3374B6C4">
            <wp:simplePos x="0" y="0"/>
            <wp:positionH relativeFrom="margin">
              <wp:posOffset>3061970</wp:posOffset>
            </wp:positionH>
            <wp:positionV relativeFrom="paragraph">
              <wp:posOffset>501246</wp:posOffset>
            </wp:positionV>
            <wp:extent cx="761271" cy="498764"/>
            <wp:effectExtent l="0" t="0" r="1270" b="0"/>
            <wp:wrapNone/>
            <wp:docPr id="222" name="Grafik 222" descr="S574300452_Ros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Grafik 222" descr="S574300452_Ros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71" cy="498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2B7F9A24" wp14:editId="1F944EA7">
            <wp:simplePos x="0" y="0"/>
            <wp:positionH relativeFrom="margin">
              <wp:posOffset>2057400</wp:posOffset>
            </wp:positionH>
            <wp:positionV relativeFrom="paragraph">
              <wp:posOffset>431223</wp:posOffset>
            </wp:positionV>
            <wp:extent cx="775854" cy="642374"/>
            <wp:effectExtent l="0" t="0" r="5715" b="5715"/>
            <wp:wrapNone/>
            <wp:docPr id="221" name="Grafik 221" descr="S574300491_Blum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Grafik 221" descr="S574300491_Blume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54" cy="642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1A1C1596" wp14:editId="179A2128">
            <wp:simplePos x="0" y="0"/>
            <wp:positionH relativeFrom="margin">
              <wp:posOffset>1136072</wp:posOffset>
            </wp:positionH>
            <wp:positionV relativeFrom="paragraph">
              <wp:posOffset>411134</wp:posOffset>
            </wp:positionV>
            <wp:extent cx="609600" cy="700755"/>
            <wp:effectExtent l="0" t="0" r="0" b="4445"/>
            <wp:wrapNone/>
            <wp:docPr id="220" name="Grafik 220" descr="S574300452_Baum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Grafik 220" descr="S574300452_Baum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0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65B2FF46" wp14:editId="0EF6AFC2">
            <wp:simplePos x="0" y="0"/>
            <wp:positionH relativeFrom="margin">
              <wp:posOffset>89535</wp:posOffset>
            </wp:positionH>
            <wp:positionV relativeFrom="paragraph">
              <wp:posOffset>459163</wp:posOffset>
            </wp:positionV>
            <wp:extent cx="708027" cy="588818"/>
            <wp:effectExtent l="0" t="0" r="0" b="1905"/>
            <wp:wrapNone/>
            <wp:docPr id="219" name="Grafik 219" descr="S574300452_As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Grafik 219" descr="S574300452_Ast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27" cy="588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A1F" w:rsidRPr="00072A1F">
        <w:rPr>
          <w:noProof/>
          <w:color w:val="A8D08D" w:themeColor="accent6" w:themeTint="99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E66E13E" wp14:editId="28C1701B">
                <wp:simplePos x="0" y="0"/>
                <wp:positionH relativeFrom="margin">
                  <wp:posOffset>5063490</wp:posOffset>
                </wp:positionH>
                <wp:positionV relativeFrom="paragraph">
                  <wp:posOffset>354388</wp:posOffset>
                </wp:positionV>
                <wp:extent cx="863600" cy="827405"/>
                <wp:effectExtent l="0" t="0" r="12700" b="10795"/>
                <wp:wrapSquare wrapText="bothSides"/>
                <wp:docPr id="2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DA8EB" w14:textId="77777777" w:rsidR="00072A1F" w:rsidRDefault="00072A1F" w:rsidP="00072A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6E13E" id="_x0000_s1046" type="#_x0000_t202" style="position:absolute;margin-left:398.7pt;margin-top:27.9pt;width:68pt;height:65.1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" filled="f" strokecolor="#5a5a5a [2109]">
                <v:textbox>
                  <w:txbxContent>
                    <w:p w14:paraId="53ADA8EB" w14:textId="77777777" w:rsidR="00072A1F" w:rsidRDefault="00072A1F" w:rsidP="00072A1F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072A1F">
        <w:rPr>
          <w:noProof/>
          <w:color w:val="A8D08D" w:themeColor="accent6" w:themeTint="99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50F92977" wp14:editId="1FF6925A">
                <wp:simplePos x="0" y="0"/>
                <wp:positionH relativeFrom="margin">
                  <wp:posOffset>1015942</wp:posOffset>
                </wp:positionH>
                <wp:positionV relativeFrom="paragraph">
                  <wp:posOffset>355600</wp:posOffset>
                </wp:positionV>
                <wp:extent cx="863600" cy="827405"/>
                <wp:effectExtent l="0" t="0" r="12700" b="10795"/>
                <wp:wrapSquare wrapText="bothSides"/>
                <wp:docPr id="2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4DC8C" w14:textId="77777777" w:rsidR="00072A1F" w:rsidRDefault="00072A1F" w:rsidP="00072A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92977" id="_x0000_s1047" type="#_x0000_t202" style="position:absolute;margin-left:80pt;margin-top:28pt;width:68pt;height:65.1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" filled="f" strokecolor="#5a5a5a [2109]">
                <v:textbox>
                  <w:txbxContent>
                    <w:p w14:paraId="60A4DC8C" w14:textId="77777777" w:rsidR="00072A1F" w:rsidRDefault="00072A1F" w:rsidP="00072A1F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072A1F">
        <w:rPr>
          <w:noProof/>
          <w:color w:val="A8D08D" w:themeColor="accent6" w:themeTint="99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0CD76E9" wp14:editId="515958AB">
                <wp:simplePos x="0" y="0"/>
                <wp:positionH relativeFrom="margin">
                  <wp:posOffset>2016702</wp:posOffset>
                </wp:positionH>
                <wp:positionV relativeFrom="paragraph">
                  <wp:posOffset>352425</wp:posOffset>
                </wp:positionV>
                <wp:extent cx="863600" cy="827405"/>
                <wp:effectExtent l="0" t="0" r="12700" b="10795"/>
                <wp:wrapSquare wrapText="bothSides"/>
                <wp:docPr id="208" name="Textfeld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DD00F" w14:textId="77777777" w:rsidR="00072A1F" w:rsidRDefault="00072A1F" w:rsidP="00072A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D76E9" id="Textfeld 208" o:spid="_x0000_s1048" type="#_x0000_t202" style="position:absolute;margin-left:158.8pt;margin-top:27.75pt;width:68pt;height:65.1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" filled="f" strokecolor="#5a5a5a [2109]">
                <v:textbox>
                  <w:txbxContent>
                    <w:p w14:paraId="2FADD00F" w14:textId="77777777" w:rsidR="00072A1F" w:rsidRDefault="00072A1F" w:rsidP="00072A1F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072A1F">
        <w:rPr>
          <w:noProof/>
          <w:color w:val="A8D08D" w:themeColor="accent6" w:themeTint="99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AEDBB29" wp14:editId="6BAB6705">
                <wp:simplePos x="0" y="0"/>
                <wp:positionH relativeFrom="margin">
                  <wp:posOffset>3017462</wp:posOffset>
                </wp:positionH>
                <wp:positionV relativeFrom="paragraph">
                  <wp:posOffset>354330</wp:posOffset>
                </wp:positionV>
                <wp:extent cx="863600" cy="827405"/>
                <wp:effectExtent l="0" t="0" r="12700" b="10795"/>
                <wp:wrapSquare wrapText="bothSides"/>
                <wp:docPr id="20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3AA30" w14:textId="77777777" w:rsidR="00072A1F" w:rsidRDefault="00072A1F" w:rsidP="00072A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DBB29" id="_x0000_s1049" type="#_x0000_t202" style="position:absolute;margin-left:237.6pt;margin-top:27.9pt;width:68pt;height:65.1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" filled="f" strokecolor="#5a5a5a [2109]">
                <v:textbox>
                  <w:txbxContent>
                    <w:p w14:paraId="3A13AA30" w14:textId="77777777" w:rsidR="00072A1F" w:rsidRDefault="00072A1F" w:rsidP="00072A1F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072A1F">
        <w:rPr>
          <w:noProof/>
          <w:color w:val="A8D08D" w:themeColor="accent6" w:themeTint="99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ACB6CE5" wp14:editId="299C0EEC">
                <wp:simplePos x="0" y="0"/>
                <wp:positionH relativeFrom="margin">
                  <wp:posOffset>4041717</wp:posOffset>
                </wp:positionH>
                <wp:positionV relativeFrom="paragraph">
                  <wp:posOffset>353060</wp:posOffset>
                </wp:positionV>
                <wp:extent cx="863600" cy="827405"/>
                <wp:effectExtent l="0" t="0" r="12700" b="10795"/>
                <wp:wrapSquare wrapText="bothSides"/>
                <wp:docPr id="2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4CC01" w14:textId="77777777" w:rsidR="00072A1F" w:rsidRDefault="00072A1F" w:rsidP="00072A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B6CE5" id="_x0000_s1050" type="#_x0000_t202" style="position:absolute;margin-left:318.25pt;margin-top:27.8pt;width:68pt;height:65.1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" filled="f" strokecolor="#5a5a5a [2109]">
                <v:textbox>
                  <w:txbxContent>
                    <w:p w14:paraId="1F74CC01" w14:textId="77777777" w:rsidR="00072A1F" w:rsidRDefault="00072A1F" w:rsidP="00072A1F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072A1F">
        <w:rPr>
          <w:noProof/>
          <w:color w:val="A8D08D" w:themeColor="accent6" w:themeTint="99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C631C7A" wp14:editId="62F540FC">
                <wp:simplePos x="0" y="0"/>
                <wp:positionH relativeFrom="margin">
                  <wp:posOffset>0</wp:posOffset>
                </wp:positionH>
                <wp:positionV relativeFrom="paragraph">
                  <wp:posOffset>349711</wp:posOffset>
                </wp:positionV>
                <wp:extent cx="864000" cy="828000"/>
                <wp:effectExtent l="0" t="0" r="12700" b="10795"/>
                <wp:wrapSquare wrapText="bothSides"/>
                <wp:docPr id="20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000" cy="82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75D59" w14:textId="77777777" w:rsidR="00072A1F" w:rsidRDefault="00072A1F" w:rsidP="00072A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31C7A" id="_x0000_s1051" type="#_x0000_t202" style="position:absolute;margin-left:0;margin-top:27.55pt;width:68.05pt;height:65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" filled="f" strokecolor="#5a5a5a [2109]">
                <v:textbox>
                  <w:txbxContent>
                    <w:p w14:paraId="06575D59" w14:textId="77777777" w:rsidR="00072A1F" w:rsidRDefault="00072A1F" w:rsidP="00072A1F"/>
                  </w:txbxContent>
                </v:textbox>
                <w10:wrap type="square" anchorx="margin"/>
              </v:shape>
            </w:pict>
          </mc:Fallback>
        </mc:AlternateContent>
      </w:r>
      <w:r w:rsidR="00DF37B0" w:rsidRPr="00B81ADE">
        <w:rPr>
          <w:color w:val="A8D08D" w:themeColor="accent6" w:themeTint="99"/>
        </w:rPr>
        <w:t>Pflanz</w:t>
      </w:r>
      <w:r w:rsidR="00DF37B0">
        <w:rPr>
          <w:color w:val="A8D08D" w:themeColor="accent6" w:themeTint="99"/>
        </w:rPr>
        <w:t>en</w:t>
      </w:r>
    </w:p>
    <w:p w14:paraId="5479E312" w14:textId="0E308AA6" w:rsidR="00741890" w:rsidRDefault="00741890" w:rsidP="00DF37B0">
      <w:pPr>
        <w:pStyle w:val="ekvgrundtexthalbe"/>
      </w:pPr>
    </w:p>
    <w:p w14:paraId="69B4CE29" w14:textId="046411A6" w:rsidR="00DF37B0" w:rsidRPr="00B81ADE" w:rsidRDefault="00741890" w:rsidP="00DF37B0">
      <w:pPr>
        <w:pStyle w:val="ekvue2arial"/>
        <w:rPr>
          <w:color w:val="F4B083" w:themeColor="accent2" w:themeTint="99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3E2B5D0E" wp14:editId="75CAE7CC">
            <wp:simplePos x="0" y="0"/>
            <wp:positionH relativeFrom="column">
              <wp:posOffset>5064125</wp:posOffset>
            </wp:positionH>
            <wp:positionV relativeFrom="paragraph">
              <wp:posOffset>1404908</wp:posOffset>
            </wp:positionV>
            <wp:extent cx="658091" cy="645346"/>
            <wp:effectExtent l="0" t="0" r="8890" b="2540"/>
            <wp:wrapNone/>
            <wp:docPr id="234" name="Grafik 234" descr="S574300491_Heft_Stif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Grafik 234" descr="S574300491_Heft_Stift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91" cy="645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2414E438" wp14:editId="042B7EAA">
            <wp:simplePos x="0" y="0"/>
            <wp:positionH relativeFrom="column">
              <wp:posOffset>3768667</wp:posOffset>
            </wp:positionH>
            <wp:positionV relativeFrom="paragraph">
              <wp:posOffset>1401560</wp:posOffset>
            </wp:positionV>
            <wp:extent cx="872605" cy="666095"/>
            <wp:effectExtent l="0" t="0" r="3810" b="1270"/>
            <wp:wrapNone/>
            <wp:docPr id="233" name="Grafik 233" descr="S574300454_Pinsel-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Grafik 233" descr="S574300454_Pinsel-3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605" cy="66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6A1DB187" wp14:editId="13A6F57C">
            <wp:simplePos x="0" y="0"/>
            <wp:positionH relativeFrom="margin">
              <wp:align>center</wp:align>
            </wp:positionH>
            <wp:positionV relativeFrom="paragraph">
              <wp:posOffset>1391747</wp:posOffset>
            </wp:positionV>
            <wp:extent cx="921327" cy="620833"/>
            <wp:effectExtent l="0" t="0" r="0" b="8255"/>
            <wp:wrapNone/>
            <wp:docPr id="232" name="Grafik 232" descr="S574300491_Kreide_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Grafik 232" descr="S574300491_Kreide_02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327" cy="620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63B37AA6" wp14:editId="07245298">
            <wp:simplePos x="0" y="0"/>
            <wp:positionH relativeFrom="margin">
              <wp:posOffset>1399193</wp:posOffset>
            </wp:positionH>
            <wp:positionV relativeFrom="paragraph">
              <wp:posOffset>1357457</wp:posOffset>
            </wp:positionV>
            <wp:extent cx="588818" cy="751776"/>
            <wp:effectExtent l="0" t="0" r="1905" b="0"/>
            <wp:wrapNone/>
            <wp:docPr id="231" name="Grafik 231" descr="S574300491_Stuh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Grafik 231" descr="S574300491_Stuhl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18" cy="751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31C304D1" wp14:editId="17813BB5">
            <wp:simplePos x="0" y="0"/>
            <wp:positionH relativeFrom="column">
              <wp:posOffset>256655</wp:posOffset>
            </wp:positionH>
            <wp:positionV relativeFrom="paragraph">
              <wp:posOffset>1378354</wp:posOffset>
            </wp:positionV>
            <wp:extent cx="501555" cy="678873"/>
            <wp:effectExtent l="0" t="0" r="0" b="6985"/>
            <wp:wrapNone/>
            <wp:docPr id="230" name="Grafik 230" descr="S574300452_Gabel_klein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Grafik 230" descr="S574300452_Gabel_klein-2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55" cy="678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10B81E94" wp14:editId="53DC41DB">
            <wp:simplePos x="0" y="0"/>
            <wp:positionH relativeFrom="column">
              <wp:posOffset>5022388</wp:posOffset>
            </wp:positionH>
            <wp:positionV relativeFrom="paragraph">
              <wp:posOffset>415001</wp:posOffset>
            </wp:positionV>
            <wp:extent cx="796363" cy="692496"/>
            <wp:effectExtent l="0" t="0" r="3810" b="0"/>
            <wp:wrapNone/>
            <wp:docPr id="229" name="Grafik 229" descr="S574310559_Farbstif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Grafik 229" descr="S574310559_Farbstifte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363" cy="692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5DB21DD0" wp14:editId="43D743C1">
            <wp:simplePos x="0" y="0"/>
            <wp:positionH relativeFrom="column">
              <wp:posOffset>3747886</wp:posOffset>
            </wp:positionH>
            <wp:positionV relativeFrom="paragraph">
              <wp:posOffset>500900</wp:posOffset>
            </wp:positionV>
            <wp:extent cx="886691" cy="530720"/>
            <wp:effectExtent l="0" t="0" r="8890" b="3175"/>
            <wp:wrapNone/>
            <wp:docPr id="228" name="Grafik 228" descr="S574310504_Farbkaste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Grafik 228" descr="S574310504_Farbkasten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691" cy="53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6A08EFD6" wp14:editId="344F0ABF">
            <wp:simplePos x="0" y="0"/>
            <wp:positionH relativeFrom="margin">
              <wp:posOffset>2546985</wp:posOffset>
            </wp:positionH>
            <wp:positionV relativeFrom="paragraph">
              <wp:posOffset>415232</wp:posOffset>
            </wp:positionV>
            <wp:extent cx="803448" cy="686635"/>
            <wp:effectExtent l="0" t="0" r="0" b="0"/>
            <wp:wrapNone/>
            <wp:docPr id="227" name="Grafik 227" descr="S574300454_Tafe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Grafik 227" descr="S574300454_Tafel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448" cy="68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D64">
        <w:rPr>
          <w:noProof/>
        </w:rPr>
        <w:drawing>
          <wp:anchor distT="0" distB="0" distL="114300" distR="114300" simplePos="0" relativeHeight="251741184" behindDoc="0" locked="0" layoutInCell="1" allowOverlap="1" wp14:anchorId="753CBC9A" wp14:editId="575C0DBD">
            <wp:simplePos x="0" y="0"/>
            <wp:positionH relativeFrom="margin">
              <wp:posOffset>1309254</wp:posOffset>
            </wp:positionH>
            <wp:positionV relativeFrom="paragraph">
              <wp:posOffset>497205</wp:posOffset>
            </wp:positionV>
            <wp:extent cx="768638" cy="551722"/>
            <wp:effectExtent l="0" t="0" r="0" b="1270"/>
            <wp:wrapNone/>
            <wp:docPr id="226" name="Grafik 226" descr="S574300452_Tis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Grafik 226" descr="S574300452_Tisch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38" cy="551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D64">
        <w:rPr>
          <w:noProof/>
        </w:rPr>
        <w:drawing>
          <wp:anchor distT="0" distB="0" distL="114300" distR="114300" simplePos="0" relativeHeight="251740160" behindDoc="0" locked="0" layoutInCell="1" allowOverlap="1" wp14:anchorId="5164F016" wp14:editId="0187E906">
            <wp:simplePos x="0" y="0"/>
            <wp:positionH relativeFrom="margin">
              <wp:posOffset>311611</wp:posOffset>
            </wp:positionH>
            <wp:positionV relativeFrom="paragraph">
              <wp:posOffset>415899</wp:posOffset>
            </wp:positionV>
            <wp:extent cx="419000" cy="658091"/>
            <wp:effectExtent l="0" t="0" r="635" b="8890"/>
            <wp:wrapNone/>
            <wp:docPr id="225" name="Grafik 225" descr="S574300454_Mess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Grafik 225" descr="S574300454_Messer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00" cy="658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A1F" w:rsidRPr="00072A1F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8BF3BCB" wp14:editId="56034B18">
                <wp:simplePos x="0" y="0"/>
                <wp:positionH relativeFrom="margin">
                  <wp:posOffset>-6985</wp:posOffset>
                </wp:positionH>
                <wp:positionV relativeFrom="paragraph">
                  <wp:posOffset>1306195</wp:posOffset>
                </wp:positionV>
                <wp:extent cx="1007745" cy="827405"/>
                <wp:effectExtent l="0" t="0" r="20955" b="10795"/>
                <wp:wrapSquare wrapText="bothSides"/>
                <wp:docPr id="20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67ADC" w14:textId="77777777" w:rsidR="00072A1F" w:rsidRDefault="00072A1F" w:rsidP="00072A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F3BCB" id="_x0000_s1052" type="#_x0000_t202" style="position:absolute;margin-left:-.55pt;margin-top:102.85pt;width:79.35pt;height:65.1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" filled="f" strokecolor="#5a5a5a [2109]">
                <v:textbox>
                  <w:txbxContent>
                    <w:p w14:paraId="12267ADC" w14:textId="77777777" w:rsidR="00072A1F" w:rsidRDefault="00072A1F" w:rsidP="00072A1F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072A1F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383A192" wp14:editId="5764AF3C">
                <wp:simplePos x="0" y="0"/>
                <wp:positionH relativeFrom="margin">
                  <wp:posOffset>1205230</wp:posOffset>
                </wp:positionH>
                <wp:positionV relativeFrom="paragraph">
                  <wp:posOffset>1306195</wp:posOffset>
                </wp:positionV>
                <wp:extent cx="1007745" cy="827405"/>
                <wp:effectExtent l="0" t="0" r="20955" b="10795"/>
                <wp:wrapSquare wrapText="bothSides"/>
                <wp:docPr id="20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4100D" w14:textId="77777777" w:rsidR="00072A1F" w:rsidRDefault="00072A1F" w:rsidP="00072A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3A192" id="_x0000_s1053" type="#_x0000_t202" style="position:absolute;margin-left:94.9pt;margin-top:102.85pt;width:79.35pt;height:65.1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" filled="f" strokecolor="#5a5a5a [2109]">
                <v:textbox>
                  <w:txbxContent>
                    <w:p w14:paraId="6944100D" w14:textId="77777777" w:rsidR="00072A1F" w:rsidRDefault="00072A1F" w:rsidP="00072A1F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072A1F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014513" wp14:editId="4CA37C18">
                <wp:simplePos x="0" y="0"/>
                <wp:positionH relativeFrom="margin">
                  <wp:posOffset>2445385</wp:posOffset>
                </wp:positionH>
                <wp:positionV relativeFrom="paragraph">
                  <wp:posOffset>1306195</wp:posOffset>
                </wp:positionV>
                <wp:extent cx="1007745" cy="827405"/>
                <wp:effectExtent l="0" t="0" r="20955" b="10795"/>
                <wp:wrapSquare wrapText="bothSides"/>
                <wp:docPr id="203" name="Textfeld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8C386" w14:textId="77777777" w:rsidR="00072A1F" w:rsidRDefault="00072A1F" w:rsidP="00072A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14513" id="Textfeld 203" o:spid="_x0000_s1054" type="#_x0000_t202" style="position:absolute;margin-left:192.55pt;margin-top:102.85pt;width:79.35pt;height:65.1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" filled="f" strokecolor="#5a5a5a [2109]">
                <v:textbox>
                  <w:txbxContent>
                    <w:p w14:paraId="7328C386" w14:textId="77777777" w:rsidR="00072A1F" w:rsidRDefault="00072A1F" w:rsidP="00072A1F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072A1F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67E759D" wp14:editId="36DC82C1">
                <wp:simplePos x="0" y="0"/>
                <wp:positionH relativeFrom="margin">
                  <wp:posOffset>3692525</wp:posOffset>
                </wp:positionH>
                <wp:positionV relativeFrom="paragraph">
                  <wp:posOffset>1306195</wp:posOffset>
                </wp:positionV>
                <wp:extent cx="1007745" cy="827405"/>
                <wp:effectExtent l="0" t="0" r="20955" b="10795"/>
                <wp:wrapSquare wrapText="bothSides"/>
                <wp:docPr id="20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1CEBB" w14:textId="77777777" w:rsidR="00072A1F" w:rsidRDefault="00072A1F" w:rsidP="00072A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E759D" id="_x0000_s1055" type="#_x0000_t202" style="position:absolute;margin-left:290.75pt;margin-top:102.85pt;width:79.35pt;height:65.1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" filled="f" strokecolor="#5a5a5a [2109]">
                <v:textbox>
                  <w:txbxContent>
                    <w:p w14:paraId="7DE1CEBB" w14:textId="77777777" w:rsidR="00072A1F" w:rsidRDefault="00072A1F" w:rsidP="00072A1F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072A1F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B9E3F16" wp14:editId="4490FE61">
                <wp:simplePos x="0" y="0"/>
                <wp:positionH relativeFrom="margin">
                  <wp:posOffset>4911783</wp:posOffset>
                </wp:positionH>
                <wp:positionV relativeFrom="paragraph">
                  <wp:posOffset>1306253</wp:posOffset>
                </wp:positionV>
                <wp:extent cx="1007745" cy="828000"/>
                <wp:effectExtent l="0" t="0" r="20955" b="10795"/>
                <wp:wrapSquare wrapText="bothSides"/>
                <wp:docPr id="20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4E13B" w14:textId="77777777" w:rsidR="00072A1F" w:rsidRDefault="00072A1F" w:rsidP="00072A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E3F16" id="_x0000_s1056" type="#_x0000_t202" style="position:absolute;margin-left:386.75pt;margin-top:102.85pt;width:79.35pt;height:65.2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" filled="f" strokecolor="#5a5a5a [2109]">
                <v:textbox>
                  <w:txbxContent>
                    <w:p w14:paraId="5AC4E13B" w14:textId="77777777" w:rsidR="00072A1F" w:rsidRDefault="00072A1F" w:rsidP="00072A1F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EDD18C0" wp14:editId="097BA808">
                <wp:simplePos x="0" y="0"/>
                <wp:positionH relativeFrom="margin">
                  <wp:posOffset>4914900</wp:posOffset>
                </wp:positionH>
                <wp:positionV relativeFrom="paragraph">
                  <wp:posOffset>356235</wp:posOffset>
                </wp:positionV>
                <wp:extent cx="1007745" cy="827405"/>
                <wp:effectExtent l="0" t="0" r="20955" b="10795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A0A65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D18C0" id="_x0000_s1057" type="#_x0000_t202" style="position:absolute;margin-left:387pt;margin-top:28.05pt;width:79.35pt;height:65.1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" filled="f" strokecolor="#5a5a5a [2109]">
                <v:textbox>
                  <w:txbxContent>
                    <w:p w14:paraId="445A0A65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843E07" wp14:editId="67E9F7BF">
                <wp:simplePos x="0" y="0"/>
                <wp:positionH relativeFrom="margin">
                  <wp:posOffset>3691890</wp:posOffset>
                </wp:positionH>
                <wp:positionV relativeFrom="paragraph">
                  <wp:posOffset>357505</wp:posOffset>
                </wp:positionV>
                <wp:extent cx="1007745" cy="827405"/>
                <wp:effectExtent l="0" t="0" r="20955" b="10795"/>
                <wp:wrapSquare wrapText="bothSides"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D3EDE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43E07" id="_x0000_s1058" type="#_x0000_t202" style="position:absolute;margin-left:290.7pt;margin-top:28.15pt;width:79.35pt;height:65.1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" filled="f" strokecolor="#5a5a5a [2109]">
                <v:textbox>
                  <w:txbxContent>
                    <w:p w14:paraId="6CED3EDE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C15C245" wp14:editId="15D2471C">
                <wp:simplePos x="0" y="0"/>
                <wp:positionH relativeFrom="margin">
                  <wp:posOffset>2448560</wp:posOffset>
                </wp:positionH>
                <wp:positionV relativeFrom="paragraph">
                  <wp:posOffset>348615</wp:posOffset>
                </wp:positionV>
                <wp:extent cx="1007745" cy="827405"/>
                <wp:effectExtent l="0" t="0" r="20955" b="10795"/>
                <wp:wrapSquare wrapText="bothSides"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630EE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5C245" id="Textfeld 23" o:spid="_x0000_s1059" type="#_x0000_t202" style="position:absolute;margin-left:192.8pt;margin-top:27.45pt;width:79.35pt;height:65.1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" filled="f" strokecolor="#5a5a5a [2109]">
                <v:textbox>
                  <w:txbxContent>
                    <w:p w14:paraId="3D4630EE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B4D069E" wp14:editId="3EFEC627">
                <wp:simplePos x="0" y="0"/>
                <wp:positionH relativeFrom="margin">
                  <wp:posOffset>1204595</wp:posOffset>
                </wp:positionH>
                <wp:positionV relativeFrom="paragraph">
                  <wp:posOffset>345440</wp:posOffset>
                </wp:positionV>
                <wp:extent cx="1007745" cy="827405"/>
                <wp:effectExtent l="0" t="0" r="20955" b="10795"/>
                <wp:wrapSquare wrapText="bothSides"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7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B69FB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069E" id="_x0000_s1060" type="#_x0000_t202" style="position:absolute;margin-left:94.85pt;margin-top:27.2pt;width:79.35pt;height:65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" filled="f" strokecolor="#5a5a5a [2109]">
                <v:textbox>
                  <w:txbxContent>
                    <w:p w14:paraId="09FB69FB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072A1F" w:rsidRPr="00DF37B0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C6A44E4" wp14:editId="4F049CDC">
                <wp:simplePos x="0" y="0"/>
                <wp:positionH relativeFrom="margin">
                  <wp:posOffset>-6927</wp:posOffset>
                </wp:positionH>
                <wp:positionV relativeFrom="paragraph">
                  <wp:posOffset>345556</wp:posOffset>
                </wp:positionV>
                <wp:extent cx="1007745" cy="828000"/>
                <wp:effectExtent l="0" t="0" r="20955" b="10795"/>
                <wp:wrapSquare wrapText="bothSides"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745" cy="82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F279E" w14:textId="77777777" w:rsidR="00DF37B0" w:rsidRDefault="00DF37B0" w:rsidP="00DF37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A44E4" id="_x0000_s1061" type="#_x0000_t202" style="position:absolute;margin-left:-.55pt;margin-top:27.2pt;width:79.35pt;height:65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" filled="f" strokecolor="#5a5a5a [2109]">
                <v:textbox>
                  <w:txbxContent>
                    <w:p w14:paraId="500F279E" w14:textId="77777777" w:rsidR="00DF37B0" w:rsidRDefault="00DF37B0" w:rsidP="00DF37B0"/>
                  </w:txbxContent>
                </v:textbox>
                <w10:wrap type="square" anchorx="margin"/>
              </v:shape>
            </w:pict>
          </mc:Fallback>
        </mc:AlternateContent>
      </w:r>
      <w:r w:rsidR="00DF37B0" w:rsidRPr="00B81ADE">
        <w:rPr>
          <w:color w:val="F4B083" w:themeColor="accent2" w:themeTint="99"/>
        </w:rPr>
        <w:t>Dinge</w:t>
      </w:r>
    </w:p>
    <w:p w14:paraId="1D81184D" w14:textId="77777777" w:rsidR="00DF37B0" w:rsidRDefault="00DF37B0" w:rsidP="00FF3613"/>
    <w:sectPr w:rsidR="00DF37B0" w:rsidSect="008D5A1A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9DB51" w14:textId="77777777" w:rsidR="00991680" w:rsidRDefault="00991680" w:rsidP="003C599D">
      <w:pPr>
        <w:spacing w:line="240" w:lineRule="auto"/>
      </w:pPr>
      <w:r>
        <w:separator/>
      </w:r>
    </w:p>
  </w:endnote>
  <w:endnote w:type="continuationSeparator" w:id="0">
    <w:p w14:paraId="2C737FF2" w14:textId="77777777" w:rsidR="00991680" w:rsidRDefault="0099168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E8D1" w14:textId="77777777" w:rsidR="00EC0F97" w:rsidRDefault="00EC0F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313C3CD9" w14:textId="77777777" w:rsidTr="006B2D23">
      <w:trPr>
        <w:trHeight w:hRule="exact" w:val="680"/>
      </w:trPr>
      <w:tc>
        <w:tcPr>
          <w:tcW w:w="1131" w:type="dxa"/>
          <w:noWrap/>
        </w:tcPr>
        <w:p w14:paraId="2F994221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3B46CFF7" wp14:editId="26A5031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58AA622" w14:textId="77777777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202</w:t>
          </w:r>
          <w:r w:rsidR="00BF2233">
            <w:t>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8B98D4E" w14:textId="77777777" w:rsidR="00EC0F97" w:rsidRDefault="00BF2233" w:rsidP="00EC0F97">
          <w:pPr>
            <w:pStyle w:val="ekvquelle"/>
          </w:pPr>
          <w:r>
            <w:t xml:space="preserve">Textquellen: </w:t>
          </w:r>
          <w:r w:rsidR="00EC0F97">
            <w:t>Anne Hopf, Essen</w:t>
          </w:r>
        </w:p>
        <w:p w14:paraId="071432F9" w14:textId="116EBA43" w:rsidR="00193A18" w:rsidRPr="00025140" w:rsidRDefault="00EC0F97" w:rsidP="00EC0F97">
          <w:pPr>
            <w:pStyle w:val="ekvquelle"/>
          </w:pPr>
          <w:r>
            <w:t>Illustration: Liliane Oser, Hamburg</w:t>
          </w:r>
        </w:p>
      </w:tc>
      <w:tc>
        <w:tcPr>
          <w:tcW w:w="397" w:type="dxa"/>
        </w:tcPr>
        <w:p w14:paraId="2CF43FB1" w14:textId="77777777" w:rsidR="00193A18" w:rsidRPr="00913892" w:rsidRDefault="00193A18" w:rsidP="00913892">
          <w:pPr>
            <w:pStyle w:val="ekvpagina"/>
          </w:pPr>
        </w:p>
      </w:tc>
    </w:tr>
  </w:tbl>
  <w:p w14:paraId="6EF7189C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A724D" w14:textId="77777777" w:rsidR="00EC0F97" w:rsidRDefault="00EC0F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4D22E" w14:textId="77777777" w:rsidR="00991680" w:rsidRDefault="00991680" w:rsidP="003C599D">
      <w:pPr>
        <w:spacing w:line="240" w:lineRule="auto"/>
      </w:pPr>
      <w:r>
        <w:separator/>
      </w:r>
    </w:p>
  </w:footnote>
  <w:footnote w:type="continuationSeparator" w:id="0">
    <w:p w14:paraId="5319BCD5" w14:textId="77777777" w:rsidR="00991680" w:rsidRDefault="0099168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90FE9" w14:textId="77777777" w:rsidR="00EC0F97" w:rsidRDefault="00EC0F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F9FB" w14:textId="77777777" w:rsidR="00EC0F97" w:rsidRDefault="00EC0F9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BDF7" w14:textId="77777777" w:rsidR="00EC0F97" w:rsidRDefault="00EC0F9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80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2A1F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E7D64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1890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835D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1680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37B0"/>
    <w:rsid w:val="00DF4371"/>
    <w:rsid w:val="00DF4897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0F97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15E530"/>
  <w15:chartTrackingRefBased/>
  <w15:docId w15:val="{CF2E1CD5-FD65-4FD5-B9FE-CF2B87D5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F489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7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2016-12-20T14:33:00Z</cp:lastPrinted>
  <dcterms:created xsi:type="dcterms:W3CDTF">2021-05-26T07:46:00Z</dcterms:created>
  <dcterms:modified xsi:type="dcterms:W3CDTF">2021-06-03T06:53:00Z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1.04</vt:lpwstr>
  </property>
</Properties>
</file>