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F2CA653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2524116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897B9E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FC42671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3038E20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A7029A1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BF9F4AF" w14:textId="4A33825E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7F7332">
              <w:t>1</w:t>
            </w:r>
          </w:p>
        </w:tc>
      </w:tr>
      <w:tr w:rsidR="00BF17F2" w:rsidRPr="00BF17F2" w14:paraId="75C3F241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EF5CCAA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6B9822D" w14:textId="0A52A2E3" w:rsidR="00FB59FB" w:rsidRPr="00BF17F2" w:rsidRDefault="007F7332" w:rsidP="007F7332">
            <w:pPr>
              <w:pStyle w:val="ekvue1arial"/>
            </w:pPr>
            <w:r>
              <w:t xml:space="preserve">Drinnen – Draußen von </w:t>
            </w:r>
            <w:proofErr w:type="spellStart"/>
            <w:r>
              <w:t>LeUyen</w:t>
            </w:r>
            <w:proofErr w:type="spellEnd"/>
            <w:r>
              <w:t xml:space="preserve"> Pham</w:t>
            </w:r>
          </w:p>
        </w:tc>
      </w:tr>
    </w:tbl>
    <w:p w14:paraId="793195C1" w14:textId="58BAAB93" w:rsidR="003879B4" w:rsidRDefault="003879B4" w:rsidP="007F7332">
      <w:bookmarkStart w:id="0" w:name="bmStart"/>
      <w:bookmarkEnd w:id="0"/>
    </w:p>
    <w:p w14:paraId="2134F1CD" w14:textId="2F0BD18F" w:rsidR="007F7332" w:rsidRPr="00D3427F" w:rsidRDefault="007F7332" w:rsidP="007F7332">
      <w:pPr>
        <w:pStyle w:val="ekvnummerierung"/>
        <w:framePr w:wrap="around"/>
      </w:pPr>
      <w:r>
        <w:t>1</w:t>
      </w:r>
    </w:p>
    <w:p w14:paraId="7A0B5E7E" w14:textId="74A333C1" w:rsidR="007F7332" w:rsidRDefault="007F7332" w:rsidP="007F7332">
      <w:r>
        <w:t>Male auf, was du gern draußen machen möchtest – und mit wem.</w:t>
      </w:r>
    </w:p>
    <w:p w14:paraId="340564EE" w14:textId="1C50F71A" w:rsidR="000E2B51" w:rsidRDefault="000E2B51" w:rsidP="007F7332"/>
    <w:p w14:paraId="1DE15956" w14:textId="69247423" w:rsidR="000E2B51" w:rsidRDefault="000E2B51" w:rsidP="007F73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A373" wp14:editId="4BF58A11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5924550" cy="39909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99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D65CD" id="Rechteck 1" o:spid="_x0000_s1026" style="position:absolute;margin-left:415.3pt;margin-top:1.8pt;width:466.5pt;height:31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" filled="f" strokecolor="#1f4d78 [1604]" strokeweight="1pt">
                <w10:wrap anchorx="margin"/>
              </v:rect>
            </w:pict>
          </mc:Fallback>
        </mc:AlternateContent>
      </w:r>
    </w:p>
    <w:p w14:paraId="4FE2B210" w14:textId="75D8AFE2" w:rsidR="000E2B51" w:rsidRDefault="000E2B51" w:rsidP="007F7332"/>
    <w:p w14:paraId="4F8B3C4F" w14:textId="573DDAAC" w:rsidR="000E2B51" w:rsidRDefault="000E2B51" w:rsidP="007F7332"/>
    <w:p w14:paraId="2089EF4C" w14:textId="1EDA4928" w:rsidR="000E2B51" w:rsidRDefault="000E2B51" w:rsidP="007F7332"/>
    <w:p w14:paraId="3E1604D2" w14:textId="0BDF5F82" w:rsidR="000E2B51" w:rsidRDefault="000E2B51" w:rsidP="007F7332"/>
    <w:p w14:paraId="0B388A4B" w14:textId="314105C3" w:rsidR="000E2B51" w:rsidRDefault="000E2B51" w:rsidP="007F7332"/>
    <w:p w14:paraId="02FD9DAD" w14:textId="52992CCD" w:rsidR="000E2B51" w:rsidRDefault="000E2B51" w:rsidP="007F7332"/>
    <w:p w14:paraId="6E99D36D" w14:textId="7FEFD4BF" w:rsidR="000E2B51" w:rsidRDefault="000E2B51" w:rsidP="007F7332"/>
    <w:p w14:paraId="20F9D916" w14:textId="07722794" w:rsidR="000E2B51" w:rsidRDefault="000E2B51" w:rsidP="007F7332"/>
    <w:p w14:paraId="1195E0D8" w14:textId="6B6477C0" w:rsidR="000E2B51" w:rsidRDefault="000E2B51" w:rsidP="007F7332"/>
    <w:p w14:paraId="421FEBB2" w14:textId="14C8B98C" w:rsidR="000E2B51" w:rsidRDefault="000E2B51" w:rsidP="007F7332"/>
    <w:p w14:paraId="26C8F938" w14:textId="2AF2D3C4" w:rsidR="000E2B51" w:rsidRDefault="000E2B51" w:rsidP="007F7332"/>
    <w:p w14:paraId="30166C7C" w14:textId="326B280E" w:rsidR="000E2B51" w:rsidRDefault="000E2B51" w:rsidP="007F7332"/>
    <w:p w14:paraId="0244C3A7" w14:textId="0AE9496B" w:rsidR="000E2B51" w:rsidRDefault="000E2B51" w:rsidP="007F7332"/>
    <w:p w14:paraId="337646EB" w14:textId="4BA31C49" w:rsidR="000E2B51" w:rsidRDefault="000E2B51" w:rsidP="007F7332"/>
    <w:p w14:paraId="0F20C8E0" w14:textId="7D0D7885" w:rsidR="000E2B51" w:rsidRDefault="000E2B51" w:rsidP="007F7332"/>
    <w:p w14:paraId="23E9AAD8" w14:textId="4B024961" w:rsidR="000E2B51" w:rsidRDefault="000E2B51" w:rsidP="007F7332"/>
    <w:p w14:paraId="3B5B7F8B" w14:textId="337C17C9" w:rsidR="000E2B51" w:rsidRDefault="000E2B51" w:rsidP="007F7332"/>
    <w:p w14:paraId="60674F08" w14:textId="5A85CB93" w:rsidR="000E2B51" w:rsidRDefault="000E2B51" w:rsidP="007F7332"/>
    <w:p w14:paraId="1132C0EB" w14:textId="534CC160" w:rsidR="007F7332" w:rsidRDefault="007F7332" w:rsidP="00FF3613"/>
    <w:p w14:paraId="52264A47" w14:textId="126F1E87" w:rsidR="007F7332" w:rsidRDefault="007F7332" w:rsidP="00FF3613"/>
    <w:p w14:paraId="373665D0" w14:textId="77777777" w:rsidR="000E2B51" w:rsidRDefault="000E2B51" w:rsidP="000E2B51"/>
    <w:p w14:paraId="3CECA8C4" w14:textId="062558C7" w:rsidR="000E2B51" w:rsidRPr="00D3427F" w:rsidRDefault="000E2B51" w:rsidP="000E2B51">
      <w:pPr>
        <w:pStyle w:val="ekvnummerierung"/>
        <w:framePr w:wrap="around"/>
      </w:pPr>
      <w:r>
        <w:t>2</w:t>
      </w:r>
    </w:p>
    <w:p w14:paraId="5E1336A0" w14:textId="77777777" w:rsidR="000E2B51" w:rsidRDefault="000E2B51" w:rsidP="000E2B51">
      <w:r>
        <w:t>Schreibe einen kurzen Text zu deinem Bild.</w:t>
      </w:r>
    </w:p>
    <w:p w14:paraId="222386A5" w14:textId="77777777" w:rsidR="000E2B51" w:rsidRDefault="000E2B51" w:rsidP="000E2B51"/>
    <w:p w14:paraId="47F13EB5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42C2E563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3AFFFCDA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10F81DB2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1997F5F5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75C365A2" w14:textId="77777777" w:rsidR="000E2B51" w:rsidRDefault="000E2B51" w:rsidP="000E2B51">
      <w:pPr>
        <w:pStyle w:val="ekvschreiblinie"/>
        <w:spacing w:line="600" w:lineRule="auto"/>
        <w:rPr>
          <w:u w:val="single"/>
        </w:rPr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D4BDA17" w14:textId="77777777" w:rsidR="000E2B51" w:rsidRDefault="000E2B51" w:rsidP="000E2B51">
      <w:pPr>
        <w:pStyle w:val="ekvschreiblinie"/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p w14:paraId="0B7C3628" w14:textId="31FA6B64" w:rsidR="000E2B51" w:rsidRDefault="000E2B51" w:rsidP="000E2B51">
      <w:pPr>
        <w:pStyle w:val="ekvschreiblinie"/>
        <w:spacing w:line="600" w:lineRule="auto"/>
      </w:pPr>
      <w:r w:rsidRPr="005C521A">
        <w:rPr>
          <w:u w:val="single"/>
        </w:rPr>
        <w:t xml:space="preserve">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  <w:r w:rsidRPr="005C521A">
        <w:rPr>
          <w:u w:val="single"/>
        </w:rPr>
        <w:t xml:space="preserve">                                                                                                                                             </w:t>
      </w:r>
      <w:r>
        <w:rPr>
          <w:u w:val="single"/>
        </w:rPr>
        <w:t xml:space="preserve"> </w:t>
      </w:r>
    </w:p>
    <w:sectPr w:rsidR="000E2B51" w:rsidSect="008D5A1A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39DE" w14:textId="77777777" w:rsidR="007F7332" w:rsidRDefault="007F7332" w:rsidP="003C599D">
      <w:pPr>
        <w:spacing w:line="240" w:lineRule="auto"/>
      </w:pPr>
      <w:r>
        <w:separator/>
      </w:r>
    </w:p>
  </w:endnote>
  <w:endnote w:type="continuationSeparator" w:id="0">
    <w:p w14:paraId="1ABB40AB" w14:textId="77777777" w:rsidR="007F7332" w:rsidRDefault="007F733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490FBC9" w14:textId="77777777" w:rsidTr="006B2D23">
      <w:trPr>
        <w:trHeight w:hRule="exact" w:val="680"/>
      </w:trPr>
      <w:tc>
        <w:tcPr>
          <w:tcW w:w="1131" w:type="dxa"/>
          <w:noWrap/>
        </w:tcPr>
        <w:p w14:paraId="27AF17D4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5222BDC" wp14:editId="5AF9551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331E3C1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7EAE010" w14:textId="020ACA6B" w:rsidR="00193A18" w:rsidRPr="00025140" w:rsidRDefault="00BF2233" w:rsidP="00BF2233">
          <w:pPr>
            <w:pStyle w:val="ekvquelle"/>
          </w:pPr>
          <w:r>
            <w:t xml:space="preserve">Textquellen: </w:t>
          </w:r>
          <w:r w:rsidR="007F7332">
            <w:rPr>
              <w:rFonts w:eastAsia="Times New Roman"/>
            </w:rPr>
            <w:t>Alexandra von Plüskow-Kaminski, Lüneburg</w:t>
          </w:r>
        </w:p>
      </w:tc>
      <w:tc>
        <w:tcPr>
          <w:tcW w:w="397" w:type="dxa"/>
        </w:tcPr>
        <w:p w14:paraId="68A2B1EF" w14:textId="77777777" w:rsidR="00193A18" w:rsidRPr="00913892" w:rsidRDefault="00193A18" w:rsidP="00913892">
          <w:pPr>
            <w:pStyle w:val="ekvpagina"/>
          </w:pPr>
        </w:p>
      </w:tc>
    </w:tr>
  </w:tbl>
  <w:p w14:paraId="09181F52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0DE9" w14:textId="77777777" w:rsidR="007F7332" w:rsidRDefault="007F7332" w:rsidP="003C599D">
      <w:pPr>
        <w:spacing w:line="240" w:lineRule="auto"/>
      </w:pPr>
      <w:r>
        <w:separator/>
      </w:r>
    </w:p>
  </w:footnote>
  <w:footnote w:type="continuationSeparator" w:id="0">
    <w:p w14:paraId="5E3BFD8A" w14:textId="77777777" w:rsidR="007F7332" w:rsidRDefault="007F733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E4B1A"/>
    <w:multiLevelType w:val="hybridMultilevel"/>
    <w:tmpl w:val="0AB292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3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2B5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7F7332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414D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C6B53"/>
  <w15:chartTrackingRefBased/>
  <w15:docId w15:val="{513815A3-9BCB-4FE9-8254-9110E862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styleId="Listenabsatz">
    <w:name w:val="List Paragraph"/>
    <w:basedOn w:val="Standard"/>
    <w:uiPriority w:val="34"/>
    <w:qFormat/>
    <w:rsid w:val="007F7332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2021-04-29T09:12:00Z</dcterms:created>
  <dcterms:modified xsi:type="dcterms:W3CDTF">2021-05-07T13:25:00Z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