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7F2CA653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2524116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6897B9EA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1FC42671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43038E20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A7029A1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3BF9F4AF" w14:textId="789DD8E9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B41FB4">
              <w:t>2</w:t>
            </w:r>
          </w:p>
        </w:tc>
      </w:tr>
      <w:tr w:rsidR="00BF17F2" w:rsidRPr="00BF17F2" w14:paraId="75C3F241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6EF5CCAA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6B9822D" w14:textId="0A52A2E3" w:rsidR="00FB59FB" w:rsidRPr="00BF17F2" w:rsidRDefault="007F7332" w:rsidP="007F7332">
            <w:pPr>
              <w:pStyle w:val="ekvue1arial"/>
            </w:pPr>
            <w:r>
              <w:t xml:space="preserve">Drinnen – Draußen von </w:t>
            </w:r>
            <w:proofErr w:type="spellStart"/>
            <w:r>
              <w:t>LeUyen</w:t>
            </w:r>
            <w:proofErr w:type="spellEnd"/>
            <w:r>
              <w:t xml:space="preserve"> Pham</w:t>
            </w:r>
          </w:p>
        </w:tc>
      </w:tr>
    </w:tbl>
    <w:p w14:paraId="793195C1" w14:textId="58BAAB93" w:rsidR="003879B4" w:rsidRDefault="003879B4" w:rsidP="007F7332">
      <w:bookmarkStart w:id="0" w:name="bmStart"/>
      <w:bookmarkEnd w:id="0"/>
    </w:p>
    <w:p w14:paraId="2134F1CD" w14:textId="2F0BD18F" w:rsidR="007F7332" w:rsidRPr="00D3427F" w:rsidRDefault="007F7332" w:rsidP="007F7332">
      <w:pPr>
        <w:pStyle w:val="ekvnummerierung"/>
        <w:framePr w:wrap="around"/>
      </w:pPr>
      <w:r>
        <w:t>1</w:t>
      </w:r>
    </w:p>
    <w:p w14:paraId="64C7FDB1" w14:textId="2029428A" w:rsidR="00D8441D" w:rsidRDefault="00D8441D" w:rsidP="00D8441D">
      <w:r>
        <w:t>Was macht den „eigentlich ganz gewöhnlichen Tag“ für die kleine Katze so anders?</w:t>
      </w:r>
    </w:p>
    <w:p w14:paraId="7C919B4E" w14:textId="77777777" w:rsidR="000F43A8" w:rsidRDefault="000F43A8" w:rsidP="000F43A8">
      <w:pPr>
        <w:spacing w:line="600" w:lineRule="auto"/>
      </w:pPr>
    </w:p>
    <w:p w14:paraId="78FFF100" w14:textId="77777777" w:rsidR="000F43A8" w:rsidRDefault="000F43A8" w:rsidP="000F43A8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0DCD7BF9" w14:textId="77777777" w:rsidR="000F43A8" w:rsidRDefault="000F43A8" w:rsidP="000F43A8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1F19B362" w14:textId="77777777" w:rsidR="000F43A8" w:rsidRDefault="000F43A8" w:rsidP="000F43A8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38038BB9" w14:textId="77777777" w:rsidR="000F43A8" w:rsidRDefault="000F43A8" w:rsidP="000F43A8">
      <w:pPr>
        <w:spacing w:line="600" w:lineRule="auto"/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471A4C82" w14:textId="349CC07F" w:rsidR="00D8441D" w:rsidRDefault="00D8441D" w:rsidP="000F43A8"/>
    <w:p w14:paraId="56F60166" w14:textId="77777777" w:rsidR="00D8441D" w:rsidRPr="00D3427F" w:rsidRDefault="00D8441D" w:rsidP="00D8441D">
      <w:pPr>
        <w:pStyle w:val="ekvnummerierung"/>
        <w:framePr w:wrap="around"/>
      </w:pPr>
      <w:r>
        <w:t>2</w:t>
      </w:r>
    </w:p>
    <w:p w14:paraId="6245C138" w14:textId="6A4143B9" w:rsidR="00D8441D" w:rsidRDefault="00D8441D" w:rsidP="00D8441D">
      <w:r>
        <w:t>Was hat dir „DRINNEN“ gut gefallen? Erzähle davon.</w:t>
      </w:r>
    </w:p>
    <w:p w14:paraId="64CFF116" w14:textId="77777777" w:rsidR="003A7D8D" w:rsidRDefault="003A7D8D" w:rsidP="000F43A8">
      <w:pPr>
        <w:spacing w:line="600" w:lineRule="auto"/>
      </w:pPr>
    </w:p>
    <w:p w14:paraId="1738E487" w14:textId="77777777" w:rsidR="00D8441D" w:rsidRDefault="00D8441D" w:rsidP="000F43A8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7CA3BDCB" w14:textId="77777777" w:rsidR="00D8441D" w:rsidRDefault="00D8441D" w:rsidP="000F43A8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30B52223" w14:textId="77777777" w:rsidR="00D8441D" w:rsidRDefault="00D8441D" w:rsidP="000F43A8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2FEB6944" w14:textId="77777777" w:rsidR="00D8441D" w:rsidRDefault="00D8441D" w:rsidP="000F43A8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42B0AFAF" w14:textId="77777777" w:rsidR="00D8441D" w:rsidRDefault="00D8441D" w:rsidP="00D8441D"/>
    <w:p w14:paraId="4927AB72" w14:textId="7C1DC7AD" w:rsidR="00D8441D" w:rsidRPr="00D3427F" w:rsidRDefault="00D8441D" w:rsidP="00D8441D">
      <w:pPr>
        <w:pStyle w:val="ekvnummerierung"/>
        <w:framePr w:wrap="around"/>
      </w:pPr>
      <w:r>
        <w:t>3</w:t>
      </w:r>
    </w:p>
    <w:p w14:paraId="33C61F37" w14:textId="55AD0E04" w:rsidR="00D8441D" w:rsidRDefault="00D8441D" w:rsidP="003A7D8D">
      <w:r>
        <w:t>Was hat dir „DRINNEN“ nicht so gut gefallen? Was möchtest du erzählen?</w:t>
      </w:r>
    </w:p>
    <w:p w14:paraId="6AFFA0E4" w14:textId="77777777" w:rsidR="003A7D8D" w:rsidRDefault="003A7D8D" w:rsidP="000F43A8">
      <w:pPr>
        <w:spacing w:line="600" w:lineRule="auto"/>
      </w:pPr>
    </w:p>
    <w:p w14:paraId="52A84324" w14:textId="77777777" w:rsidR="00D8441D" w:rsidRDefault="00D8441D" w:rsidP="000F43A8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1C24A4D5" w14:textId="77777777" w:rsidR="00D8441D" w:rsidRDefault="00D8441D" w:rsidP="000F43A8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44D4304F" w14:textId="77777777" w:rsidR="00D8441D" w:rsidRDefault="00D8441D" w:rsidP="000F43A8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0EB73825" w14:textId="1B4E11A1" w:rsidR="00D8441D" w:rsidRDefault="00D8441D" w:rsidP="000F43A8">
      <w:pPr>
        <w:spacing w:line="600" w:lineRule="auto"/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3AA43194" w14:textId="04DEC765" w:rsidR="00D8441D" w:rsidRDefault="00D8441D" w:rsidP="00D8441D">
      <w:pPr>
        <w:pStyle w:val="ekvschreiblinie"/>
        <w:spacing w:line="480" w:lineRule="auto"/>
        <w:rPr>
          <w:u w:val="single"/>
        </w:rPr>
      </w:pPr>
      <w:r>
        <w:rPr>
          <w:u w:val="single"/>
        </w:rPr>
        <w:t xml:space="preserve"> </w:t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3A7D8D" w:rsidRPr="00C172AE" w14:paraId="52058B08" w14:textId="77777777" w:rsidTr="002D57C6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78FDD85" w14:textId="77777777" w:rsidR="003A7D8D" w:rsidRPr="00AE65F6" w:rsidRDefault="003A7D8D" w:rsidP="002D57C6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45321B92" w14:textId="77777777" w:rsidR="003A7D8D" w:rsidRPr="0006258C" w:rsidRDefault="003A7D8D" w:rsidP="002D57C6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2E588B3A" w14:textId="77777777" w:rsidR="003A7D8D" w:rsidRPr="00EA7542" w:rsidRDefault="003A7D8D" w:rsidP="002D57C6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5E20C16" w14:textId="77777777" w:rsidR="003A7D8D" w:rsidRPr="00EA7542" w:rsidRDefault="003A7D8D" w:rsidP="002D57C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1BF65D92" w14:textId="77777777" w:rsidR="003A7D8D" w:rsidRPr="00EA7542" w:rsidRDefault="003A7D8D" w:rsidP="002D57C6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57058A5" w14:textId="77777777" w:rsidR="003A7D8D" w:rsidRPr="00C172AE" w:rsidRDefault="003A7D8D" w:rsidP="002D57C6">
            <w:pPr>
              <w:pStyle w:val="ekvkvnummer"/>
            </w:pPr>
            <w:r w:rsidRPr="005446D6">
              <w:t>KV</w:t>
            </w:r>
            <w:r>
              <w:t xml:space="preserve"> 2</w:t>
            </w:r>
          </w:p>
        </w:tc>
      </w:tr>
      <w:tr w:rsidR="003A7D8D" w:rsidRPr="00BF17F2" w14:paraId="3A5A147B" w14:textId="77777777" w:rsidTr="002D57C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9B38A9F" w14:textId="77777777" w:rsidR="003A7D8D" w:rsidRPr="00BF17F2" w:rsidRDefault="003A7D8D" w:rsidP="002D57C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7D9D200" w14:textId="77777777" w:rsidR="003A7D8D" w:rsidRPr="00BF17F2" w:rsidRDefault="003A7D8D" w:rsidP="002D57C6">
            <w:pPr>
              <w:pStyle w:val="ekvue1arial"/>
            </w:pPr>
            <w:r>
              <w:t xml:space="preserve">Drinnen – Draußen von </w:t>
            </w:r>
            <w:proofErr w:type="spellStart"/>
            <w:r>
              <w:t>LeUyen</w:t>
            </w:r>
            <w:proofErr w:type="spellEnd"/>
            <w:r>
              <w:t xml:space="preserve"> Pham</w:t>
            </w:r>
          </w:p>
        </w:tc>
      </w:tr>
    </w:tbl>
    <w:p w14:paraId="71941613" w14:textId="77777777" w:rsidR="000F43A8" w:rsidRDefault="000F43A8" w:rsidP="000F43A8"/>
    <w:p w14:paraId="591FD36F" w14:textId="77777777" w:rsidR="000F43A8" w:rsidRPr="00D3427F" w:rsidRDefault="000F43A8" w:rsidP="000F43A8">
      <w:pPr>
        <w:pStyle w:val="ekvnummerierung"/>
        <w:framePr w:wrap="around"/>
      </w:pPr>
      <w:r>
        <w:t>4</w:t>
      </w:r>
    </w:p>
    <w:p w14:paraId="34FF1EF8" w14:textId="77777777" w:rsidR="000F43A8" w:rsidRDefault="000F43A8" w:rsidP="000F43A8">
      <w:r>
        <w:t xml:space="preserve">Was hat dir an dem Bilderbuch „DRINNEN – </w:t>
      </w:r>
      <w:proofErr w:type="spellStart"/>
      <w:r>
        <w:t>DRAUßEN</w:t>
      </w:r>
      <w:proofErr w:type="spellEnd"/>
      <w:r>
        <w:t>“ gut gefallen?</w:t>
      </w:r>
    </w:p>
    <w:p w14:paraId="3A53DB2C" w14:textId="77777777" w:rsidR="000F43A8" w:rsidRDefault="000F43A8" w:rsidP="000F43A8">
      <w:pPr>
        <w:spacing w:line="600" w:lineRule="auto"/>
      </w:pPr>
    </w:p>
    <w:p w14:paraId="3E0C00F9" w14:textId="77777777" w:rsidR="000F43A8" w:rsidRDefault="000F43A8" w:rsidP="000F43A8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6D8E3010" w14:textId="77777777" w:rsidR="000F43A8" w:rsidRDefault="000F43A8" w:rsidP="000F43A8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02D6CD54" w14:textId="77777777" w:rsidR="000F43A8" w:rsidRDefault="000F43A8" w:rsidP="000F43A8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058FB835" w14:textId="77777777" w:rsidR="000F43A8" w:rsidRDefault="000F43A8" w:rsidP="000F43A8">
      <w:pPr>
        <w:spacing w:line="600" w:lineRule="auto"/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759A6E91" w14:textId="77777777" w:rsidR="000F43A8" w:rsidRDefault="000F43A8" w:rsidP="000F43A8"/>
    <w:p w14:paraId="4090B30B" w14:textId="77777777" w:rsidR="000F43A8" w:rsidRPr="00D3427F" w:rsidRDefault="000F43A8" w:rsidP="000F43A8">
      <w:pPr>
        <w:pStyle w:val="ekvnummerierung"/>
        <w:framePr w:wrap="around"/>
      </w:pPr>
      <w:r>
        <w:t>5</w:t>
      </w:r>
    </w:p>
    <w:p w14:paraId="0A3179CD" w14:textId="77777777" w:rsidR="000F43A8" w:rsidRDefault="000F43A8" w:rsidP="000F43A8">
      <w:r>
        <w:t>Was würdest du anders erzählen?</w:t>
      </w:r>
    </w:p>
    <w:p w14:paraId="232E7716" w14:textId="77777777" w:rsidR="000F43A8" w:rsidRDefault="000F43A8" w:rsidP="000F43A8">
      <w:pPr>
        <w:spacing w:line="600" w:lineRule="auto"/>
      </w:pPr>
    </w:p>
    <w:p w14:paraId="489B4AA7" w14:textId="77777777" w:rsidR="000F43A8" w:rsidRDefault="000F43A8" w:rsidP="000F43A8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088BC356" w14:textId="77777777" w:rsidR="000F43A8" w:rsidRDefault="000F43A8" w:rsidP="000F43A8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74D16579" w14:textId="77777777" w:rsidR="000F43A8" w:rsidRDefault="000F43A8" w:rsidP="000F43A8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202ECBBE" w14:textId="77777777" w:rsidR="000F43A8" w:rsidRDefault="000F43A8" w:rsidP="000F43A8">
      <w:pPr>
        <w:spacing w:line="600" w:lineRule="auto"/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32078D32" w14:textId="7852FFDB" w:rsidR="00D8441D" w:rsidRDefault="00D8441D" w:rsidP="000F43A8"/>
    <w:p w14:paraId="66C0785A" w14:textId="1BF8C5EA" w:rsidR="00D8441D" w:rsidRPr="00D3427F" w:rsidRDefault="00D8441D" w:rsidP="00D8441D">
      <w:pPr>
        <w:pStyle w:val="ekvnummerierung"/>
        <w:framePr w:wrap="around"/>
      </w:pPr>
      <w:r>
        <w:t>6</w:t>
      </w:r>
    </w:p>
    <w:p w14:paraId="0385CC4E" w14:textId="21183CEA" w:rsidR="00D8441D" w:rsidRDefault="00D8441D" w:rsidP="00D8441D">
      <w:r>
        <w:t>Welches ist deine liebste Seite in dem Bilderbuch? Warum?</w:t>
      </w:r>
    </w:p>
    <w:p w14:paraId="3C575F54" w14:textId="77777777" w:rsidR="000F43A8" w:rsidRDefault="000F43A8" w:rsidP="000F43A8">
      <w:pPr>
        <w:spacing w:line="600" w:lineRule="auto"/>
      </w:pPr>
    </w:p>
    <w:p w14:paraId="7EF0E8A3" w14:textId="77777777" w:rsidR="000F43A8" w:rsidRDefault="000F43A8" w:rsidP="000F43A8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7B19AE39" w14:textId="77777777" w:rsidR="000F43A8" w:rsidRDefault="000F43A8" w:rsidP="000F43A8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233DA809" w14:textId="77777777" w:rsidR="000F43A8" w:rsidRDefault="000F43A8" w:rsidP="000F43A8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0F642755" w14:textId="77777777" w:rsidR="000F43A8" w:rsidRDefault="000F43A8" w:rsidP="000F43A8">
      <w:pPr>
        <w:spacing w:line="600" w:lineRule="auto"/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sectPr w:rsidR="000F43A8" w:rsidSect="008D5A1A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39DE" w14:textId="77777777" w:rsidR="007F7332" w:rsidRDefault="007F7332" w:rsidP="003C599D">
      <w:pPr>
        <w:spacing w:line="240" w:lineRule="auto"/>
      </w:pPr>
      <w:r>
        <w:separator/>
      </w:r>
    </w:p>
  </w:endnote>
  <w:endnote w:type="continuationSeparator" w:id="0">
    <w:p w14:paraId="1ABB40AB" w14:textId="77777777" w:rsidR="007F7332" w:rsidRDefault="007F733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4490FBC9" w14:textId="77777777" w:rsidTr="006B2D23">
      <w:trPr>
        <w:trHeight w:hRule="exact" w:val="680"/>
      </w:trPr>
      <w:tc>
        <w:tcPr>
          <w:tcW w:w="1131" w:type="dxa"/>
          <w:noWrap/>
        </w:tcPr>
        <w:p w14:paraId="27AF17D4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15222BDC" wp14:editId="5AF9551C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0331E3C1" w14:textId="77777777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>Stuttgart 202</w:t>
          </w:r>
          <w:r w:rsidR="00BF2233">
            <w:t>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7EAE010" w14:textId="020ACA6B" w:rsidR="00193A18" w:rsidRPr="00025140" w:rsidRDefault="00BF2233" w:rsidP="00BF2233">
          <w:pPr>
            <w:pStyle w:val="ekvquelle"/>
          </w:pPr>
          <w:r>
            <w:t xml:space="preserve">Textquellen: </w:t>
          </w:r>
          <w:r w:rsidR="007F7332">
            <w:rPr>
              <w:rFonts w:eastAsia="Times New Roman"/>
            </w:rPr>
            <w:t>Alexandra von Plüskow-Kaminski, Lüneburg</w:t>
          </w:r>
        </w:p>
      </w:tc>
      <w:tc>
        <w:tcPr>
          <w:tcW w:w="397" w:type="dxa"/>
        </w:tcPr>
        <w:p w14:paraId="68A2B1EF" w14:textId="77777777" w:rsidR="00193A18" w:rsidRPr="00913892" w:rsidRDefault="00193A18" w:rsidP="00913892">
          <w:pPr>
            <w:pStyle w:val="ekvpagina"/>
          </w:pPr>
        </w:p>
      </w:tc>
    </w:tr>
  </w:tbl>
  <w:p w14:paraId="09181F52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B0DE9" w14:textId="77777777" w:rsidR="007F7332" w:rsidRDefault="007F7332" w:rsidP="003C599D">
      <w:pPr>
        <w:spacing w:line="240" w:lineRule="auto"/>
      </w:pPr>
      <w:r>
        <w:separator/>
      </w:r>
    </w:p>
  </w:footnote>
  <w:footnote w:type="continuationSeparator" w:id="0">
    <w:p w14:paraId="5E3BFD8A" w14:textId="77777777" w:rsidR="007F7332" w:rsidRDefault="007F7332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E4B1A"/>
    <w:multiLevelType w:val="hybridMultilevel"/>
    <w:tmpl w:val="0AB292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332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2B51"/>
    <w:rsid w:val="000E343E"/>
    <w:rsid w:val="000F21E8"/>
    <w:rsid w:val="000F43A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E3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A7D8D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0A06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464D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77B"/>
    <w:rsid w:val="005D3E99"/>
    <w:rsid w:val="005E15AC"/>
    <w:rsid w:val="005F2AB3"/>
    <w:rsid w:val="005F3914"/>
    <w:rsid w:val="005F439D"/>
    <w:rsid w:val="0060019A"/>
    <w:rsid w:val="006034A5"/>
    <w:rsid w:val="00603AD5"/>
    <w:rsid w:val="006201CB"/>
    <w:rsid w:val="00622F6B"/>
    <w:rsid w:val="00624192"/>
    <w:rsid w:val="00627765"/>
    <w:rsid w:val="0064692C"/>
    <w:rsid w:val="00653F68"/>
    <w:rsid w:val="0066479D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33CB"/>
    <w:rsid w:val="007A5AA1"/>
    <w:rsid w:val="007A7CBA"/>
    <w:rsid w:val="007B656B"/>
    <w:rsid w:val="007B7D0B"/>
    <w:rsid w:val="007D186F"/>
    <w:rsid w:val="007D48AC"/>
    <w:rsid w:val="007D68F4"/>
    <w:rsid w:val="007E4DDC"/>
    <w:rsid w:val="007E5E71"/>
    <w:rsid w:val="007E68A0"/>
    <w:rsid w:val="007F7332"/>
    <w:rsid w:val="00802E02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446A"/>
    <w:rsid w:val="008B5E47"/>
    <w:rsid w:val="008C0880"/>
    <w:rsid w:val="008C27FD"/>
    <w:rsid w:val="008C624F"/>
    <w:rsid w:val="008C672C"/>
    <w:rsid w:val="008D3CE0"/>
    <w:rsid w:val="008D46C7"/>
    <w:rsid w:val="008D5A1A"/>
    <w:rsid w:val="008D7FDC"/>
    <w:rsid w:val="008E493D"/>
    <w:rsid w:val="008E4B7A"/>
    <w:rsid w:val="008E6248"/>
    <w:rsid w:val="008F6EDE"/>
    <w:rsid w:val="00900B9F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279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47C"/>
    <w:rsid w:val="00AE65F6"/>
    <w:rsid w:val="00AE6684"/>
    <w:rsid w:val="00AF053E"/>
    <w:rsid w:val="00B022FE"/>
    <w:rsid w:val="00B02D48"/>
    <w:rsid w:val="00B039E8"/>
    <w:rsid w:val="00B112CF"/>
    <w:rsid w:val="00B12341"/>
    <w:rsid w:val="00B14B45"/>
    <w:rsid w:val="00B155E8"/>
    <w:rsid w:val="00B15F75"/>
    <w:rsid w:val="00B2194E"/>
    <w:rsid w:val="00B31F29"/>
    <w:rsid w:val="00B32DAF"/>
    <w:rsid w:val="00B37E68"/>
    <w:rsid w:val="00B41FB4"/>
    <w:rsid w:val="00B468CC"/>
    <w:rsid w:val="00B54655"/>
    <w:rsid w:val="00B54814"/>
    <w:rsid w:val="00B6045F"/>
    <w:rsid w:val="00B65ABF"/>
    <w:rsid w:val="00B661D9"/>
    <w:rsid w:val="00B7242A"/>
    <w:rsid w:val="00B73B76"/>
    <w:rsid w:val="00B8262C"/>
    <w:rsid w:val="00B82B4E"/>
    <w:rsid w:val="00B8420E"/>
    <w:rsid w:val="00B84691"/>
    <w:rsid w:val="00B85D62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233"/>
    <w:rsid w:val="00C00404"/>
    <w:rsid w:val="00C15FC9"/>
    <w:rsid w:val="00C172AE"/>
    <w:rsid w:val="00C226FA"/>
    <w:rsid w:val="00C22E36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30E8"/>
    <w:rsid w:val="00D8441D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4897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414D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EC6B53"/>
  <w15:chartTrackingRefBased/>
  <w15:docId w15:val="{513815A3-9BCB-4FE9-8254-9110E862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F4897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paragraph" w:styleId="Listenabsatz">
    <w:name w:val="List Paragraph"/>
    <w:basedOn w:val="Standard"/>
    <w:uiPriority w:val="34"/>
    <w:qFormat/>
    <w:rsid w:val="007F7332"/>
    <w:pPr>
      <w:pBdr>
        <w:top w:val="nil"/>
        <w:left w:val="nil"/>
        <w:bottom w:val="nil"/>
        <w:right w:val="nil"/>
        <w:between w:val="nil"/>
        <w:bar w:val="nil"/>
      </w:pBdr>
      <w:tabs>
        <w:tab w:val="clear" w:pos="340"/>
        <w:tab w:val="clear" w:pos="595"/>
        <w:tab w:val="clear" w:pos="851"/>
      </w:tabs>
      <w:spacing w:after="200" w:line="276" w:lineRule="auto"/>
      <w:ind w:left="720"/>
      <w:contextualSpacing/>
    </w:pPr>
    <w:rPr>
      <w:rFonts w:ascii="Calibri" w:eastAsia="Calibri" w:hAnsi="Calibri" w:cs="Calibri"/>
      <w:color w:val="000000"/>
      <w:sz w:val="22"/>
      <w:u w:color="000000"/>
      <w:bdr w:val="nil"/>
      <w:lang w:eastAsia="de-D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376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4265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2016-12-20T14:33:00Z</cp:lastPrinted>
  <dcterms:created xsi:type="dcterms:W3CDTF">2021-05-07T13:26:00Z</dcterms:created>
  <dcterms:modified xsi:type="dcterms:W3CDTF">2021-05-07T13:34:00Z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1.04</vt:lpwstr>
  </property>
</Properties>
</file>