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0D057746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BB040B9" w14:textId="77777777"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14:paraId="63AFFA75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128411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30558FA8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D74EF61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A1043C9" w14:textId="7D9FE79E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515AB6">
              <w:t>1</w:t>
            </w:r>
          </w:p>
        </w:tc>
      </w:tr>
      <w:tr w:rsidR="00BF17F2" w:rsidRPr="00BF17F2" w14:paraId="26CC758E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5BD7892" w14:textId="77777777" w:rsidR="00FB59FB" w:rsidRPr="0097017A" w:rsidRDefault="00FB59FB" w:rsidP="00AE65F6"/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0C73F18" w14:textId="36D7473F" w:rsidR="00FB59FB" w:rsidRPr="0097017A" w:rsidRDefault="00FB59FB" w:rsidP="00037566"/>
        </w:tc>
      </w:tr>
    </w:tbl>
    <w:p w14:paraId="6EA56741" w14:textId="77777777" w:rsidR="002634DD" w:rsidRPr="00287B24" w:rsidRDefault="002634DD" w:rsidP="002634DD">
      <w:pPr>
        <w:pStyle w:val="ekvpicto"/>
        <w:framePr w:wrap="around"/>
      </w:pPr>
      <w:bookmarkStart w:id="0" w:name="bmStart"/>
      <w:bookmarkEnd w:id="0"/>
      <w:r>
        <w:rPr>
          <w:lang w:eastAsia="de-DE"/>
        </w:rPr>
        <w:drawing>
          <wp:inline distT="0" distB="0" distL="0" distR="0" wp14:anchorId="5A7723B8" wp14:editId="27A23478">
            <wp:extent cx="285115" cy="288290"/>
            <wp:effectExtent l="0" t="0" r="63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9DB81" w14:textId="425FDEA5" w:rsidR="001F5CD7" w:rsidRDefault="0020714C" w:rsidP="00414FBB">
      <w:pPr>
        <w:pStyle w:val="ekvue1arial"/>
      </w:pPr>
      <w: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1CA8305" wp14:editId="72ED43F8">
                <wp:simplePos x="0" y="0"/>
                <wp:positionH relativeFrom="page">
                  <wp:align>right</wp:align>
                </wp:positionH>
                <wp:positionV relativeFrom="paragraph">
                  <wp:posOffset>153091</wp:posOffset>
                </wp:positionV>
                <wp:extent cx="2161789" cy="861060"/>
                <wp:effectExtent l="0" t="0" r="0" b="0"/>
                <wp:wrapNone/>
                <wp:docPr id="5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789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BADD5" w14:textId="169DABF2" w:rsidR="00264265" w:rsidRDefault="0020714C" w:rsidP="0020714C">
                            <w:pPr>
                              <w:pStyle w:val="ekvbild"/>
                            </w:pPr>
                            <w:r>
                              <w:drawing>
                                <wp:inline distT="0" distB="0" distL="0" distR="0" wp14:anchorId="41FF5696" wp14:editId="750A2537">
                                  <wp:extent cx="1460500" cy="760730"/>
                                  <wp:effectExtent l="0" t="0" r="6350" b="1270"/>
                                  <wp:docPr id="56" name="Grafik 56" descr="K:\EKV\GSV\04_Praktikanten\Funke_Chantal\Eckart\Grundschulblog\Reimen\Illus\S042310577_S046_HugoH_Stift_denken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" name="Grafik 56" descr="K:\EKV\GSV\04_Praktikanten\Funke_Chantal\Eckart\Grundschulblog\Reimen\Illus\S042310577_S046_HugoH_Stift_denken.t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0500" cy="760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DA145E" w14:textId="77777777" w:rsidR="0020714C" w:rsidRDefault="0020714C" w:rsidP="0020714C"/>
                          <w:p w14:paraId="46F5F0F1" w14:textId="77777777" w:rsidR="0020714C" w:rsidRDefault="0020714C" w:rsidP="00264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A830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19pt;margin-top:12.05pt;width:170.2pt;height:67.8pt;z-index:25169612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" filled="f" stroked="f">
                <v:textbox>
                  <w:txbxContent>
                    <w:p w14:paraId="30CBADD5" w14:textId="169DABF2" w:rsidR="00264265" w:rsidRDefault="0020714C" w:rsidP="0020714C">
                      <w:pPr>
                        <w:pStyle w:val="ekvbild"/>
                      </w:pPr>
                      <w:r>
                        <w:drawing>
                          <wp:inline distT="0" distB="0" distL="0" distR="0" wp14:anchorId="41FF5696" wp14:editId="750A2537">
                            <wp:extent cx="1460500" cy="760730"/>
                            <wp:effectExtent l="0" t="0" r="6350" b="1270"/>
                            <wp:docPr id="56" name="Grafik 56" descr="K:\EKV\GSV\04_Praktikanten\Funke_Chantal\Eckart\Grundschulblog\Reimen\Illus\S042310577_S046_HugoH_Stift_denken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" name="Grafik 56" descr="K:\EKV\GSV\04_Praktikanten\Funke_Chantal\Eckart\Grundschulblog\Reimen\Illus\S042310577_S046_HugoH_Stift_denken.t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60500" cy="760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DA145E" w14:textId="77777777" w:rsidR="0020714C" w:rsidRDefault="0020714C" w:rsidP="0020714C"/>
                    <w:p w14:paraId="46F5F0F1" w14:textId="77777777" w:rsidR="0020714C" w:rsidRDefault="0020714C" w:rsidP="00264265"/>
                  </w:txbxContent>
                </v:textbox>
                <w10:wrap anchorx="page"/>
              </v:shape>
            </w:pict>
          </mc:Fallback>
        </mc:AlternateContent>
      </w:r>
      <w:r w:rsidR="00414FBB">
        <w:t>Reim</w:t>
      </w:r>
      <w:r w:rsidR="00FA5FEB">
        <w:t>wörter (1)</w:t>
      </w:r>
    </w:p>
    <w:p w14:paraId="5B8C2D2D" w14:textId="3210B32B" w:rsidR="00515AB6" w:rsidRPr="00D3427F" w:rsidRDefault="00515AB6" w:rsidP="001F5CD7">
      <w:pPr>
        <w:pStyle w:val="ekvnummerierung"/>
        <w:framePr w:wrap="around" w:x="1211" w:y="292"/>
      </w:pPr>
      <w:r>
        <w:t>1</w:t>
      </w:r>
    </w:p>
    <w:p w14:paraId="3F047133" w14:textId="77CB03DB" w:rsidR="001F5CD7" w:rsidRDefault="001F5CD7" w:rsidP="00515AB6"/>
    <w:p w14:paraId="44634951" w14:textId="0CF68E04" w:rsidR="002634DD" w:rsidRPr="00414FBB" w:rsidRDefault="002634DD" w:rsidP="00515AB6">
      <w:r w:rsidRPr="00414FBB">
        <w:t xml:space="preserve">Welche Wörter reimen sich? Verbinde. </w:t>
      </w:r>
    </w:p>
    <w:p w14:paraId="30008D48" w14:textId="5A6EFA52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2038C95E" w14:textId="32C3F796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96DA4" wp14:editId="0690CDB6">
                <wp:simplePos x="0" y="0"/>
                <wp:positionH relativeFrom="column">
                  <wp:posOffset>1905</wp:posOffset>
                </wp:positionH>
                <wp:positionV relativeFrom="paragraph">
                  <wp:posOffset>173990</wp:posOffset>
                </wp:positionV>
                <wp:extent cx="1620000" cy="360000"/>
                <wp:effectExtent l="0" t="0" r="18415" b="2159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541BF6" w14:textId="7054CC8B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 xml:space="preserve">der </w:t>
                            </w:r>
                            <w:r w:rsidR="00FA5FEB">
                              <w:rPr>
                                <w:rFonts w:ascii="Norddruck" w:hAnsi="Norddruck"/>
                                <w:sz w:val="40"/>
                              </w:rPr>
                              <w:t>T</w:t>
                            </w: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opf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96DA4" id="Textfeld 26" o:spid="_x0000_s1027" type="#_x0000_t202" style="position:absolute;margin-left:.15pt;margin-top:13.7pt;width:127.5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" fillcolor="window" strokeweight=".5pt">
                <v:textbox>
                  <w:txbxContent>
                    <w:p w14:paraId="57541BF6" w14:textId="7054CC8B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 xml:space="preserve">der </w:t>
                      </w:r>
                      <w:r w:rsidR="00FA5FEB">
                        <w:rPr>
                          <w:rFonts w:ascii="Norddruck" w:hAnsi="Norddruck"/>
                          <w:sz w:val="40"/>
                        </w:rPr>
                        <w:t>T</w:t>
                      </w:r>
                      <w:r>
                        <w:rPr>
                          <w:rFonts w:ascii="Norddruck" w:hAnsi="Norddruck"/>
                          <w:sz w:val="40"/>
                        </w:rPr>
                        <w:t>opf</w:t>
                      </w:r>
                    </w:p>
                  </w:txbxContent>
                </v:textbox>
              </v:shape>
            </w:pict>
          </mc:Fallback>
        </mc:AlternateContent>
      </w:r>
    </w:p>
    <w:p w14:paraId="3D91D631" w14:textId="612EDCCF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E08A18" wp14:editId="07746EA1">
                <wp:simplePos x="0" y="0"/>
                <wp:positionH relativeFrom="column">
                  <wp:posOffset>1626235</wp:posOffset>
                </wp:positionH>
                <wp:positionV relativeFrom="paragraph">
                  <wp:posOffset>127635</wp:posOffset>
                </wp:positionV>
                <wp:extent cx="695325" cy="523899"/>
                <wp:effectExtent l="0" t="0" r="28575" b="28575"/>
                <wp:wrapNone/>
                <wp:docPr id="27" name="Freihandform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23899"/>
                        </a:xfrm>
                        <a:custGeom>
                          <a:avLst/>
                          <a:gdLst>
                            <a:gd name="connsiteX0" fmla="*/ 0 w 695325"/>
                            <a:gd name="connsiteY0" fmla="*/ 0 h 523899"/>
                            <a:gd name="connsiteX1" fmla="*/ 123825 w 695325"/>
                            <a:gd name="connsiteY1" fmla="*/ 19050 h 523899"/>
                            <a:gd name="connsiteX2" fmla="*/ 171450 w 695325"/>
                            <a:gd name="connsiteY2" fmla="*/ 28575 h 523899"/>
                            <a:gd name="connsiteX3" fmla="*/ 342900 w 695325"/>
                            <a:gd name="connsiteY3" fmla="*/ 47625 h 523899"/>
                            <a:gd name="connsiteX4" fmla="*/ 447675 w 695325"/>
                            <a:gd name="connsiteY4" fmla="*/ 66675 h 523899"/>
                            <a:gd name="connsiteX5" fmla="*/ 504825 w 695325"/>
                            <a:gd name="connsiteY5" fmla="*/ 85725 h 523899"/>
                            <a:gd name="connsiteX6" fmla="*/ 533400 w 695325"/>
                            <a:gd name="connsiteY6" fmla="*/ 95250 h 523899"/>
                            <a:gd name="connsiteX7" fmla="*/ 552450 w 695325"/>
                            <a:gd name="connsiteY7" fmla="*/ 123825 h 523899"/>
                            <a:gd name="connsiteX8" fmla="*/ 571500 w 695325"/>
                            <a:gd name="connsiteY8" fmla="*/ 200025 h 523899"/>
                            <a:gd name="connsiteX9" fmla="*/ 590550 w 695325"/>
                            <a:gd name="connsiteY9" fmla="*/ 228600 h 523899"/>
                            <a:gd name="connsiteX10" fmla="*/ 600075 w 695325"/>
                            <a:gd name="connsiteY10" fmla="*/ 257175 h 523899"/>
                            <a:gd name="connsiteX11" fmla="*/ 619125 w 695325"/>
                            <a:gd name="connsiteY11" fmla="*/ 295275 h 523899"/>
                            <a:gd name="connsiteX12" fmla="*/ 628650 w 695325"/>
                            <a:gd name="connsiteY12" fmla="*/ 342900 h 523899"/>
                            <a:gd name="connsiteX13" fmla="*/ 647700 w 695325"/>
                            <a:gd name="connsiteY13" fmla="*/ 400050 h 523899"/>
                            <a:gd name="connsiteX14" fmla="*/ 657225 w 695325"/>
                            <a:gd name="connsiteY14" fmla="*/ 428625 h 523899"/>
                            <a:gd name="connsiteX15" fmla="*/ 666750 w 695325"/>
                            <a:gd name="connsiteY15" fmla="*/ 466725 h 523899"/>
                            <a:gd name="connsiteX16" fmla="*/ 695325 w 695325"/>
                            <a:gd name="connsiteY16" fmla="*/ 523875 h 5238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695325" h="523899">
                              <a:moveTo>
                                <a:pt x="0" y="0"/>
                              </a:moveTo>
                              <a:lnTo>
                                <a:pt x="123825" y="19050"/>
                              </a:lnTo>
                              <a:cubicBezTo>
                                <a:pt x="139794" y="21712"/>
                                <a:pt x="155386" y="26567"/>
                                <a:pt x="171450" y="28575"/>
                              </a:cubicBezTo>
                              <a:cubicBezTo>
                                <a:pt x="388497" y="55706"/>
                                <a:pt x="183947" y="23171"/>
                                <a:pt x="342900" y="47625"/>
                              </a:cubicBezTo>
                              <a:cubicBezTo>
                                <a:pt x="359557" y="50188"/>
                                <a:pt x="428443" y="61430"/>
                                <a:pt x="447675" y="66675"/>
                              </a:cubicBezTo>
                              <a:cubicBezTo>
                                <a:pt x="467048" y="71959"/>
                                <a:pt x="485775" y="79375"/>
                                <a:pt x="504825" y="85725"/>
                              </a:cubicBezTo>
                              <a:lnTo>
                                <a:pt x="533400" y="95250"/>
                              </a:lnTo>
                              <a:cubicBezTo>
                                <a:pt x="539750" y="104775"/>
                                <a:pt x="548430" y="113106"/>
                                <a:pt x="552450" y="123825"/>
                              </a:cubicBezTo>
                              <a:cubicBezTo>
                                <a:pt x="568753" y="167299"/>
                                <a:pt x="553873" y="164771"/>
                                <a:pt x="571500" y="200025"/>
                              </a:cubicBezTo>
                              <a:cubicBezTo>
                                <a:pt x="576620" y="210264"/>
                                <a:pt x="585430" y="218361"/>
                                <a:pt x="590550" y="228600"/>
                              </a:cubicBezTo>
                              <a:cubicBezTo>
                                <a:pt x="595040" y="237580"/>
                                <a:pt x="596120" y="247947"/>
                                <a:pt x="600075" y="257175"/>
                              </a:cubicBezTo>
                              <a:cubicBezTo>
                                <a:pt x="605668" y="270226"/>
                                <a:pt x="612775" y="282575"/>
                                <a:pt x="619125" y="295275"/>
                              </a:cubicBezTo>
                              <a:cubicBezTo>
                                <a:pt x="622300" y="311150"/>
                                <a:pt x="624390" y="327281"/>
                                <a:pt x="628650" y="342900"/>
                              </a:cubicBezTo>
                              <a:cubicBezTo>
                                <a:pt x="633934" y="362273"/>
                                <a:pt x="641350" y="381000"/>
                                <a:pt x="647700" y="400050"/>
                              </a:cubicBezTo>
                              <a:cubicBezTo>
                                <a:pt x="650875" y="409575"/>
                                <a:pt x="654790" y="418885"/>
                                <a:pt x="657225" y="428625"/>
                              </a:cubicBezTo>
                              <a:cubicBezTo>
                                <a:pt x="660400" y="441325"/>
                                <a:pt x="662988" y="454186"/>
                                <a:pt x="666750" y="466725"/>
                              </a:cubicBezTo>
                              <a:cubicBezTo>
                                <a:pt x="684799" y="526887"/>
                                <a:pt x="666037" y="523875"/>
                                <a:pt x="695325" y="523875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8B270" id="Freihandform 27" o:spid="_x0000_s1026" style="position:absolute;margin-left:128.05pt;margin-top:10.05pt;width:54.75pt;height:4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95325,523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" path="m,l123825,19050v15969,2662,31561,7517,47625,9525c388497,55706,183947,23171,342900,47625v16657,2563,85543,13805,104775,19050c467048,71959,485775,79375,504825,85725r28575,9525c539750,104775,548430,113106,552450,123825v16303,43474,1423,40946,19050,76200c576620,210264,585430,218361,590550,228600v4490,8980,5570,19347,9525,28575c605668,270226,612775,282575,619125,295275v3175,15875,5265,32006,9525,47625c633934,362273,641350,381000,647700,400050v3175,9525,7090,18835,9525,28575c660400,441325,662988,454186,666750,466725v18049,60162,-713,57150,28575,57150e" filled="f" strokecolor="windowText" strokeweight=".5pt">
                <v:stroke joinstyle="miter"/>
                <v:path arrowok="t" o:connecttype="custom" o:connectlocs="0,0;123825,19050;171450,28575;342900,47625;447675,66675;504825,85725;533400,95250;552450,123825;571500,200025;590550,228600;600075,257175;619125,295275;628650,342900;647700,400050;657225,428625;666750,466725;695325,523875" o:connectangles="0,0,0,0,0,0,0,0,0,0,0,0,0,0,0,0,0"/>
              </v:shape>
            </w:pict>
          </mc:Fallback>
        </mc:AlternateContent>
      </w: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CE3141" wp14:editId="324480A0">
                <wp:simplePos x="0" y="0"/>
                <wp:positionH relativeFrom="column">
                  <wp:posOffset>2668905</wp:posOffset>
                </wp:positionH>
                <wp:positionV relativeFrom="paragraph">
                  <wp:posOffset>1160780</wp:posOffset>
                </wp:positionV>
                <wp:extent cx="1620000" cy="360000"/>
                <wp:effectExtent l="0" t="0" r="18415" b="2159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F2EC3EC" w14:textId="77777777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der Zopf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E3141" id="Textfeld 28" o:spid="_x0000_s1028" type="#_x0000_t202" style="position:absolute;margin-left:210.15pt;margin-top:91.4pt;width:127.55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" fillcolor="window" strokeweight=".5pt">
                <v:textbox>
                  <w:txbxContent>
                    <w:p w14:paraId="2F2EC3EC" w14:textId="77777777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der Zopf</w:t>
                      </w:r>
                    </w:p>
                  </w:txbxContent>
                </v:textbox>
              </v:shape>
            </w:pict>
          </mc:Fallback>
        </mc:AlternateContent>
      </w: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075731" wp14:editId="79A896D7">
                <wp:simplePos x="0" y="0"/>
                <wp:positionH relativeFrom="column">
                  <wp:posOffset>2656205</wp:posOffset>
                </wp:positionH>
                <wp:positionV relativeFrom="paragraph">
                  <wp:posOffset>5080</wp:posOffset>
                </wp:positionV>
                <wp:extent cx="1620000" cy="360000"/>
                <wp:effectExtent l="0" t="0" r="18415" b="2159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03A4933" w14:textId="3A566BB6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</w:t>
                            </w:r>
                            <w:r w:rsidR="00FA5FEB">
                              <w:rPr>
                                <w:rFonts w:ascii="Norddruck" w:hAnsi="Norddruck"/>
                                <w:sz w:val="40"/>
                              </w:rPr>
                              <w:t>er Hase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75731" id="Textfeld 29" o:spid="_x0000_s1029" type="#_x0000_t202" style="position:absolute;margin-left:209.15pt;margin-top:.4pt;width:127.55pt;height:2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" fillcolor="window" strokeweight=".5pt">
                <v:textbox>
                  <w:txbxContent>
                    <w:p w14:paraId="303A4933" w14:textId="3A566BB6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</w:t>
                      </w:r>
                      <w:r w:rsidR="00FA5FEB">
                        <w:rPr>
                          <w:rFonts w:ascii="Norddruck" w:hAnsi="Norddruck"/>
                          <w:sz w:val="40"/>
                        </w:rPr>
                        <w:t>er Hase</w:t>
                      </w:r>
                    </w:p>
                  </w:txbxContent>
                </v:textbox>
              </v:shape>
            </w:pict>
          </mc:Fallback>
        </mc:AlternateContent>
      </w: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AF9E1B" wp14:editId="13515025">
                <wp:simplePos x="0" y="0"/>
                <wp:positionH relativeFrom="column">
                  <wp:posOffset>2668905</wp:posOffset>
                </wp:positionH>
                <wp:positionV relativeFrom="paragraph">
                  <wp:posOffset>576580</wp:posOffset>
                </wp:positionV>
                <wp:extent cx="1620000" cy="360000"/>
                <wp:effectExtent l="0" t="0" r="18415" b="21590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71D1383" w14:textId="0EFCE681" w:rsidR="0097017A" w:rsidRPr="00096FA6" w:rsidRDefault="00FA5FEB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die Tatze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F9E1B" id="Textfeld 30" o:spid="_x0000_s1030" type="#_x0000_t202" style="position:absolute;margin-left:210.15pt;margin-top:45.4pt;width:127.55pt;height:2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" fillcolor="window" strokeweight=".5pt">
                <v:textbox>
                  <w:txbxContent>
                    <w:p w14:paraId="571D1383" w14:textId="0EFCE681" w:rsidR="0097017A" w:rsidRPr="00096FA6" w:rsidRDefault="00FA5FEB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die Tatze</w:t>
                      </w:r>
                    </w:p>
                  </w:txbxContent>
                </v:textbox>
              </v:shape>
            </w:pict>
          </mc:Fallback>
        </mc:AlternateContent>
      </w:r>
    </w:p>
    <w:p w14:paraId="1ED2F4BD" w14:textId="5F1EAA9C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1E03AF75" w14:textId="2AC95FFF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0E6EE935" w14:textId="6CD7EEEA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23203" wp14:editId="0095555D">
                <wp:simplePos x="0" y="0"/>
                <wp:positionH relativeFrom="column">
                  <wp:posOffset>14605</wp:posOffset>
                </wp:positionH>
                <wp:positionV relativeFrom="paragraph">
                  <wp:posOffset>6350</wp:posOffset>
                </wp:positionV>
                <wp:extent cx="1548000" cy="361950"/>
                <wp:effectExtent l="0" t="0" r="14605" b="19050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000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C1D49FF" w14:textId="099B1EE6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</w:t>
                            </w:r>
                            <w:r w:rsidR="00FA5FEB">
                              <w:rPr>
                                <w:rFonts w:ascii="Norddruck" w:hAnsi="Norddruck"/>
                                <w:sz w:val="40"/>
                              </w:rPr>
                              <w:t>as Haus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23203" id="Textfeld 32" o:spid="_x0000_s1031" type="#_x0000_t202" style="position:absolute;margin-left:1.15pt;margin-top:.5pt;width:121.9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" fillcolor="window" strokeweight=".5pt">
                <v:textbox>
                  <w:txbxContent>
                    <w:p w14:paraId="7C1D49FF" w14:textId="099B1EE6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</w:t>
                      </w:r>
                      <w:r w:rsidR="00FA5FEB">
                        <w:rPr>
                          <w:rFonts w:ascii="Norddruck" w:hAnsi="Norddruck"/>
                          <w:sz w:val="40"/>
                        </w:rPr>
                        <w:t>as Haus</w:t>
                      </w:r>
                    </w:p>
                  </w:txbxContent>
                </v:textbox>
              </v:shape>
            </w:pict>
          </mc:Fallback>
        </mc:AlternateContent>
      </w:r>
    </w:p>
    <w:p w14:paraId="4FF55797" w14:textId="0A8A4166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122E24AF" w14:textId="4909F4E6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F89411" wp14:editId="1E04FFBC">
                <wp:simplePos x="0" y="0"/>
                <wp:positionH relativeFrom="column">
                  <wp:posOffset>-10795</wp:posOffset>
                </wp:positionH>
                <wp:positionV relativeFrom="paragraph">
                  <wp:posOffset>189230</wp:posOffset>
                </wp:positionV>
                <wp:extent cx="1620000" cy="360000"/>
                <wp:effectExtent l="0" t="0" r="18415" b="2159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C11627F" w14:textId="77777777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die Nase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89411" id="Textfeld 33" o:spid="_x0000_s1032" type="#_x0000_t202" style="position:absolute;margin-left:-.85pt;margin-top:14.9pt;width:127.55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" fillcolor="window" strokeweight=".5pt">
                <v:textbox>
                  <w:txbxContent>
                    <w:p w14:paraId="1C11627F" w14:textId="77777777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die Nase</w:t>
                      </w:r>
                    </w:p>
                  </w:txbxContent>
                </v:textbox>
              </v:shape>
            </w:pict>
          </mc:Fallback>
        </mc:AlternateContent>
      </w:r>
    </w:p>
    <w:p w14:paraId="0F420579" w14:textId="0F73DA5B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72D8B9C3" w14:textId="3EE763F6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7F5B60A0" w14:textId="2F9B3BC7" w:rsidR="002634DD" w:rsidRPr="0097017A" w:rsidRDefault="00FA5FEB" w:rsidP="002634DD">
      <w:pPr>
        <w:pStyle w:val="KeinLeerraum"/>
        <w:rPr>
          <w:rFonts w:ascii="Arial" w:hAnsi="Arial" w:cs="Arial"/>
          <w:sz w:val="28"/>
        </w:rPr>
      </w:pP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7C6938" wp14:editId="4EC741D1">
                <wp:simplePos x="0" y="0"/>
                <wp:positionH relativeFrom="column">
                  <wp:posOffset>2672715</wp:posOffset>
                </wp:positionH>
                <wp:positionV relativeFrom="paragraph">
                  <wp:posOffset>132715</wp:posOffset>
                </wp:positionV>
                <wp:extent cx="1620000" cy="407035"/>
                <wp:effectExtent l="0" t="0" r="18415" b="1206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099BFE" w14:textId="51D25BAF" w:rsidR="0097017A" w:rsidRPr="00096FA6" w:rsidRDefault="00FA5FEB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die Hose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C6938" id="Textfeld 31" o:spid="_x0000_s1033" type="#_x0000_t202" style="position:absolute;margin-left:210.45pt;margin-top:10.45pt;width:127.55pt;height:32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" fillcolor="window" strokeweight=".5pt">
                <v:textbox>
                  <w:txbxContent>
                    <w:p w14:paraId="53099BFE" w14:textId="51D25BAF" w:rsidR="0097017A" w:rsidRPr="00096FA6" w:rsidRDefault="00FA5FEB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die Hose</w:t>
                      </w:r>
                    </w:p>
                  </w:txbxContent>
                </v:textbox>
              </v:shape>
            </w:pict>
          </mc:Fallback>
        </mc:AlternateContent>
      </w:r>
      <w:r w:rsidR="002634DD"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A02F07" wp14:editId="4A38CFA6">
                <wp:simplePos x="0" y="0"/>
                <wp:positionH relativeFrom="column">
                  <wp:posOffset>1905</wp:posOffset>
                </wp:positionH>
                <wp:positionV relativeFrom="paragraph">
                  <wp:posOffset>177800</wp:posOffset>
                </wp:positionV>
                <wp:extent cx="1620000" cy="360000"/>
                <wp:effectExtent l="0" t="0" r="18415" b="2159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CCB6767" w14:textId="1C720281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</w:t>
                            </w:r>
                            <w:r w:rsidR="00FA5FEB">
                              <w:rPr>
                                <w:rFonts w:ascii="Norddruck" w:hAnsi="Norddruck"/>
                                <w:sz w:val="40"/>
                              </w:rPr>
                              <w:t>ie Rose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02F07" id="Textfeld 34" o:spid="_x0000_s1034" type="#_x0000_t202" style="position:absolute;margin-left:.15pt;margin-top:14pt;width:127.55pt;height:2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" fillcolor="window" strokeweight=".5pt">
                <v:textbox>
                  <w:txbxContent>
                    <w:p w14:paraId="2CCB6767" w14:textId="1C720281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</w:t>
                      </w:r>
                      <w:r w:rsidR="00FA5FEB">
                        <w:rPr>
                          <w:rFonts w:ascii="Norddruck" w:hAnsi="Norddruck"/>
                          <w:sz w:val="40"/>
                        </w:rPr>
                        <w:t>ie Rose</w:t>
                      </w:r>
                    </w:p>
                  </w:txbxContent>
                </v:textbox>
              </v:shape>
            </w:pict>
          </mc:Fallback>
        </mc:AlternateContent>
      </w:r>
    </w:p>
    <w:p w14:paraId="6F96E4D1" w14:textId="2F35D2AC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0AD50829" w14:textId="39FA0950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29A6C578" w14:textId="6C6F8841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82DE50" wp14:editId="44E11B66">
                <wp:simplePos x="0" y="0"/>
                <wp:positionH relativeFrom="column">
                  <wp:posOffset>2668905</wp:posOffset>
                </wp:positionH>
                <wp:positionV relativeFrom="paragraph">
                  <wp:posOffset>102870</wp:posOffset>
                </wp:positionV>
                <wp:extent cx="1620000" cy="360000"/>
                <wp:effectExtent l="0" t="0" r="18415" b="2159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5A6E8B" w14:textId="49347FF1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 xml:space="preserve">die </w:t>
                            </w:r>
                            <w:r w:rsidR="00FA5FEB">
                              <w:rPr>
                                <w:rFonts w:ascii="Norddruck" w:hAnsi="Norddruck"/>
                                <w:sz w:val="40"/>
                              </w:rPr>
                              <w:t>Maus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2DE50" id="Textfeld 35" o:spid="_x0000_s1035" type="#_x0000_t202" style="position:absolute;margin-left:210.15pt;margin-top:8.1pt;width:127.55pt;height:2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" fillcolor="window" strokeweight=".5pt">
                <v:textbox>
                  <w:txbxContent>
                    <w:p w14:paraId="525A6E8B" w14:textId="49347FF1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 xml:space="preserve">die </w:t>
                      </w:r>
                      <w:r w:rsidR="00FA5FEB">
                        <w:rPr>
                          <w:rFonts w:ascii="Norddruck" w:hAnsi="Norddruck"/>
                          <w:sz w:val="40"/>
                        </w:rPr>
                        <w:t>Maus</w:t>
                      </w:r>
                    </w:p>
                  </w:txbxContent>
                </v:textbox>
              </v:shape>
            </w:pict>
          </mc:Fallback>
        </mc:AlternateContent>
      </w:r>
      <w:r w:rsidRPr="0097017A">
        <w:rPr>
          <w:rFonts w:ascii="Arial" w:hAnsi="Arial" w:cs="Arial"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DA2993" wp14:editId="4679C8A4">
                <wp:simplePos x="0" y="0"/>
                <wp:positionH relativeFrom="column">
                  <wp:posOffset>1905</wp:posOffset>
                </wp:positionH>
                <wp:positionV relativeFrom="paragraph">
                  <wp:posOffset>102870</wp:posOffset>
                </wp:positionV>
                <wp:extent cx="1620000" cy="360000"/>
                <wp:effectExtent l="0" t="0" r="18415" b="2159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0000" cy="36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3F02DF4" w14:textId="3CCB62AE" w:rsidR="0097017A" w:rsidRPr="00096FA6" w:rsidRDefault="0097017A" w:rsidP="0097017A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</w:t>
                            </w:r>
                            <w:r w:rsidR="00FA5FEB">
                              <w:rPr>
                                <w:rFonts w:ascii="Norddruck" w:hAnsi="Norddruck"/>
                                <w:sz w:val="40"/>
                              </w:rPr>
                              <w:t>ie Katze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A2993" id="Textfeld 36" o:spid="_x0000_s1036" type="#_x0000_t202" style="position:absolute;margin-left:.15pt;margin-top:8.1pt;width:127.55pt;height:2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" fillcolor="window" strokeweight=".5pt">
                <v:textbox>
                  <w:txbxContent>
                    <w:p w14:paraId="73F02DF4" w14:textId="3CCB62AE" w:rsidR="0097017A" w:rsidRPr="00096FA6" w:rsidRDefault="0097017A" w:rsidP="0097017A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</w:t>
                      </w:r>
                      <w:r w:rsidR="00FA5FEB">
                        <w:rPr>
                          <w:rFonts w:ascii="Norddruck" w:hAnsi="Norddruck"/>
                          <w:sz w:val="40"/>
                        </w:rPr>
                        <w:t>ie Katze</w:t>
                      </w:r>
                    </w:p>
                  </w:txbxContent>
                </v:textbox>
              </v:shape>
            </w:pict>
          </mc:Fallback>
        </mc:AlternateContent>
      </w:r>
    </w:p>
    <w:p w14:paraId="7DF24563" w14:textId="76E01A80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525CDB07" w14:textId="7D7984F6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6B04007B" w14:textId="35568F50" w:rsidR="002634DD" w:rsidRPr="0097017A" w:rsidRDefault="002634DD" w:rsidP="002634DD">
      <w:pPr>
        <w:pStyle w:val="KeinLeerraum"/>
        <w:rPr>
          <w:rFonts w:ascii="Arial" w:hAnsi="Arial" w:cs="Arial"/>
          <w:sz w:val="28"/>
        </w:rPr>
      </w:pPr>
    </w:p>
    <w:p w14:paraId="30A86BC9" w14:textId="77777777" w:rsidR="002634DD" w:rsidRPr="0097017A" w:rsidRDefault="002634DD" w:rsidP="002634DD">
      <w:pPr>
        <w:pStyle w:val="ekvpicto"/>
        <w:framePr w:wrap="around"/>
        <w:rPr>
          <w:rFonts w:cs="Arial"/>
        </w:rPr>
      </w:pPr>
      <w:r w:rsidRPr="0097017A">
        <w:rPr>
          <w:rFonts w:cs="Arial"/>
          <w:lang w:eastAsia="de-DE"/>
        </w:rPr>
        <w:drawing>
          <wp:inline distT="0" distB="0" distL="0" distR="0" wp14:anchorId="483BD370" wp14:editId="3A2B4C3A">
            <wp:extent cx="285115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89673" w14:textId="4AE2B28B" w:rsidR="00515AB6" w:rsidRPr="00D3427F" w:rsidRDefault="00515AB6" w:rsidP="00515AB6">
      <w:pPr>
        <w:pStyle w:val="ekvnummerierung"/>
        <w:framePr w:wrap="around"/>
      </w:pPr>
      <w:r>
        <w:t>2</w:t>
      </w:r>
    </w:p>
    <w:p w14:paraId="13935C3B" w14:textId="00487B1B" w:rsidR="002634DD" w:rsidRPr="00515AB6" w:rsidRDefault="002634DD" w:rsidP="00515AB6">
      <w:pPr>
        <w:rPr>
          <w:sz w:val="20"/>
        </w:rPr>
      </w:pPr>
      <w:r w:rsidRPr="0097017A">
        <w:t>Schreibe die Reim</w:t>
      </w:r>
      <w:r w:rsidR="00FA5FEB">
        <w:t>wörter</w:t>
      </w:r>
      <w:r w:rsidRPr="0097017A">
        <w:t xml:space="preserve"> nebeneinander.</w:t>
      </w:r>
    </w:p>
    <w:p w14:paraId="17460C7E" w14:textId="5DEEDA3D" w:rsidR="002634DD" w:rsidRDefault="002634DD" w:rsidP="002634DD">
      <w:pPr>
        <w:pStyle w:val="KeinLeerraum"/>
        <w:rPr>
          <w:rFonts w:ascii="Arial" w:hAnsi="Arial" w:cs="Arial"/>
          <w:sz w:val="28"/>
        </w:rPr>
      </w:pPr>
    </w:p>
    <w:p w14:paraId="35DFC826" w14:textId="4E102F2E" w:rsidR="0097017A" w:rsidRDefault="002634DD" w:rsidP="002634DD">
      <w:pPr>
        <w:pStyle w:val="KeinLeerraum"/>
        <w:rPr>
          <w:rFonts w:ascii="Arial" w:hAnsi="Arial" w:cs="Arial"/>
          <w:sz w:val="56"/>
        </w:rPr>
      </w:pPr>
      <w:r w:rsidRPr="0097017A">
        <w:rPr>
          <w:rFonts w:ascii="Arial" w:hAnsi="Arial" w:cs="Arial"/>
          <w:sz w:val="52"/>
        </w:rPr>
        <w:t xml:space="preserve"> </w:t>
      </w:r>
      <w:r w:rsidRPr="008C06C1">
        <w:rPr>
          <w:rFonts w:ascii="Arial" w:hAnsi="Arial" w:cs="Arial"/>
          <w:sz w:val="44"/>
          <w:szCs w:val="18"/>
        </w:rPr>
        <w:t xml:space="preserve">der </w:t>
      </w:r>
      <w:r w:rsidR="00FA5FEB">
        <w:rPr>
          <w:rFonts w:ascii="Arial" w:hAnsi="Arial" w:cs="Arial"/>
          <w:sz w:val="48"/>
          <w:szCs w:val="18"/>
        </w:rPr>
        <w:t>T</w:t>
      </w:r>
      <w:r w:rsidRPr="00FA5FEB">
        <w:rPr>
          <w:rFonts w:ascii="Arial" w:hAnsi="Arial" w:cs="Arial"/>
          <w:sz w:val="48"/>
          <w:szCs w:val="18"/>
          <w:highlight w:val="yellow"/>
        </w:rPr>
        <w:t>opf</w:t>
      </w:r>
      <w:r w:rsidRPr="008C06C1">
        <w:rPr>
          <w:rFonts w:ascii="Arial" w:hAnsi="Arial" w:cs="Arial"/>
          <w:sz w:val="48"/>
          <w:szCs w:val="18"/>
        </w:rPr>
        <w:t xml:space="preserve"> – der Z</w:t>
      </w:r>
      <w:r w:rsidRPr="00FA5FEB">
        <w:rPr>
          <w:rFonts w:ascii="Arial" w:hAnsi="Arial" w:cs="Arial"/>
          <w:sz w:val="48"/>
          <w:szCs w:val="18"/>
          <w:highlight w:val="yellow"/>
        </w:rPr>
        <w:t>opf</w:t>
      </w:r>
    </w:p>
    <w:p w14:paraId="7559F511" w14:textId="22ABDA3B" w:rsidR="002634DD" w:rsidRPr="0097017A" w:rsidRDefault="002634DD" w:rsidP="002634DD">
      <w:pPr>
        <w:pStyle w:val="KeinLeerraum"/>
        <w:rPr>
          <w:rFonts w:ascii="Arial" w:hAnsi="Arial" w:cs="Arial"/>
          <w:sz w:val="24"/>
          <w:szCs w:val="6"/>
        </w:rPr>
      </w:pPr>
      <w:r w:rsidRPr="0097017A">
        <w:rPr>
          <w:rFonts w:ascii="Arial" w:hAnsi="Arial" w:cs="Arial"/>
          <w:noProof/>
          <w:sz w:val="52"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103008" wp14:editId="790F7A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84000" cy="0"/>
                <wp:effectExtent l="0" t="0" r="26035" b="19050"/>
                <wp:wrapNone/>
                <wp:docPr id="38" name="Gerader Verbinde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4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6C0F6E" id="Gerader Verbinder 38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266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" strokecolor="windowText" strokeweight=".5pt">
                <v:stroke joinstyle="miter"/>
              </v:line>
            </w:pict>
          </mc:Fallback>
        </mc:AlternateContent>
      </w: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634DD" w:rsidRPr="0097017A" w14:paraId="11541EDA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5149A537" w14:textId="77777777" w:rsidR="002634DD" w:rsidRPr="0097017A" w:rsidRDefault="002634DD" w:rsidP="001F1E3D">
            <w:pPr>
              <w:pStyle w:val="ekvlinie"/>
              <w:rPr>
                <w:rFonts w:cs="Arial"/>
              </w:rPr>
            </w:pPr>
          </w:p>
        </w:tc>
      </w:tr>
      <w:tr w:rsidR="002634DD" w:rsidRPr="0097017A" w14:paraId="4EDE1F9C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3304BF0" w14:textId="77777777" w:rsidR="002634DD" w:rsidRPr="0097017A" w:rsidRDefault="002634DD" w:rsidP="001F1E3D">
            <w:pPr>
              <w:pStyle w:val="ekvlinie"/>
              <w:rPr>
                <w:rFonts w:cs="Arial"/>
              </w:rPr>
            </w:pPr>
          </w:p>
        </w:tc>
      </w:tr>
      <w:tr w:rsidR="002634DD" w:rsidRPr="0097017A" w14:paraId="657356A0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A6F9351" w14:textId="77777777" w:rsidR="002634DD" w:rsidRPr="0097017A" w:rsidRDefault="002634DD" w:rsidP="001F1E3D">
            <w:pPr>
              <w:pStyle w:val="ekvlinie"/>
              <w:rPr>
                <w:rFonts w:cs="Arial"/>
              </w:rPr>
            </w:pPr>
          </w:p>
        </w:tc>
      </w:tr>
    </w:tbl>
    <w:p w14:paraId="171B8F54" w14:textId="14CF2DEA" w:rsidR="002634DD" w:rsidRPr="0097017A" w:rsidRDefault="002634DD" w:rsidP="002634DD">
      <w:pPr>
        <w:pStyle w:val="KeinLeerraum"/>
        <w:rPr>
          <w:rFonts w:ascii="Arial" w:hAnsi="Arial" w:cs="Arial"/>
          <w:sz w:val="24"/>
          <w:szCs w:val="1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634DD" w:rsidRPr="0097017A" w14:paraId="78B22A6D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85BE6CC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  <w:tr w:rsidR="002634DD" w:rsidRPr="0097017A" w14:paraId="6E6292BD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6127D6C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  <w:tr w:rsidR="002634DD" w:rsidRPr="0097017A" w14:paraId="7A717D44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56A45C30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</w:tbl>
    <w:p w14:paraId="6B213229" w14:textId="6EDFA61E" w:rsidR="002634DD" w:rsidRPr="0097017A" w:rsidRDefault="002634DD" w:rsidP="002634DD">
      <w:pPr>
        <w:pStyle w:val="KeinLeerraum"/>
        <w:rPr>
          <w:rFonts w:ascii="Arial" w:hAnsi="Arial" w:cs="Arial"/>
          <w:sz w:val="24"/>
          <w:szCs w:val="1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634DD" w:rsidRPr="0097017A" w14:paraId="612741D5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AF7D807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  <w:tr w:rsidR="002634DD" w:rsidRPr="0097017A" w14:paraId="64BE6979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A15788C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  <w:tr w:rsidR="002634DD" w:rsidRPr="0097017A" w14:paraId="1851431F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77E14642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</w:tbl>
    <w:p w14:paraId="14F4B607" w14:textId="0088BA88" w:rsidR="002634DD" w:rsidRPr="0097017A" w:rsidRDefault="002634DD" w:rsidP="002634DD">
      <w:pPr>
        <w:pStyle w:val="KeinLeerraum"/>
        <w:rPr>
          <w:rFonts w:ascii="Arial" w:hAnsi="Arial" w:cs="Arial"/>
          <w:sz w:val="24"/>
          <w:szCs w:val="1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2634DD" w:rsidRPr="0097017A" w14:paraId="31D87AFE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183A187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  <w:tr w:rsidR="002634DD" w:rsidRPr="0097017A" w14:paraId="05299F3A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8F33448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  <w:tr w:rsidR="002634DD" w:rsidRPr="0097017A" w14:paraId="085CD133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8CE2B38" w14:textId="77777777" w:rsidR="002634DD" w:rsidRPr="0097017A" w:rsidRDefault="002634DD" w:rsidP="001F1E3D">
            <w:pPr>
              <w:pStyle w:val="ekvlinie"/>
              <w:rPr>
                <w:rFonts w:cs="Arial"/>
                <w:sz w:val="16"/>
                <w:szCs w:val="16"/>
              </w:rPr>
            </w:pPr>
          </w:p>
        </w:tc>
      </w:tr>
    </w:tbl>
    <w:p w14:paraId="655FCC0F" w14:textId="15C22B1A" w:rsidR="002634DD" w:rsidRPr="0097017A" w:rsidRDefault="002634DD" w:rsidP="002634DD">
      <w:pPr>
        <w:pStyle w:val="KeinLeerraum"/>
        <w:rPr>
          <w:rFonts w:ascii="Arial" w:hAnsi="Arial" w:cs="Arial"/>
          <w:b/>
          <w:sz w:val="28"/>
          <w:szCs w:val="32"/>
        </w:rPr>
      </w:pPr>
    </w:p>
    <w:p w14:paraId="2A180D10" w14:textId="77777777" w:rsidR="002634DD" w:rsidRPr="0097017A" w:rsidRDefault="002634DD" w:rsidP="002634DD">
      <w:pPr>
        <w:pStyle w:val="ekvpicto"/>
        <w:framePr w:wrap="around"/>
        <w:rPr>
          <w:rFonts w:cs="Arial"/>
        </w:rPr>
      </w:pPr>
      <w:r w:rsidRPr="0097017A">
        <w:rPr>
          <w:rFonts w:cs="Arial"/>
          <w:lang w:eastAsia="de-DE"/>
        </w:rPr>
        <w:drawing>
          <wp:inline distT="0" distB="0" distL="0" distR="0" wp14:anchorId="77B9D6EE" wp14:editId="2F776A8A">
            <wp:extent cx="285115" cy="288290"/>
            <wp:effectExtent l="0" t="0" r="635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c_markier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FEC0C" w14:textId="3BC239FB" w:rsidR="00515AB6" w:rsidRPr="00D3427F" w:rsidRDefault="00515AB6" w:rsidP="00515AB6">
      <w:pPr>
        <w:pStyle w:val="ekvnummerierung"/>
        <w:framePr w:wrap="around"/>
      </w:pPr>
      <w:r>
        <w:t>3</w:t>
      </w:r>
    </w:p>
    <w:p w14:paraId="272455A9" w14:textId="068D576D" w:rsidR="002634DD" w:rsidRPr="0097017A" w:rsidRDefault="00515AB6" w:rsidP="00515AB6">
      <w:r>
        <w:t>Was bleibt in den Wörtern gleich? Markiere</w:t>
      </w:r>
      <w:r w:rsidR="002634DD" w:rsidRPr="0097017A">
        <w:t>.</w:t>
      </w:r>
    </w:p>
    <w:p w14:paraId="614B5D92" w14:textId="07A2F1B5" w:rsidR="0097017A" w:rsidRDefault="0097017A" w:rsidP="00414FBB"/>
    <w:p w14:paraId="111F701E" w14:textId="77777777" w:rsidR="001F5CD7" w:rsidRPr="00287B24" w:rsidRDefault="001F5CD7" w:rsidP="00414FBB"/>
    <w:p w14:paraId="237C07EA" w14:textId="77777777" w:rsidR="00414FBB" w:rsidRPr="00287B24" w:rsidRDefault="00414FBB" w:rsidP="00414FBB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8485C12" wp14:editId="3B0103FE">
            <wp:extent cx="285115" cy="28829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D16B8" w14:textId="11F5A3D8" w:rsidR="00515AB6" w:rsidRPr="00D3427F" w:rsidRDefault="00515AB6" w:rsidP="00515AB6">
      <w:pPr>
        <w:pStyle w:val="ekvnummerierung"/>
        <w:framePr w:wrap="around"/>
      </w:pPr>
      <w:bookmarkStart w:id="1" w:name="_Hlk55305537"/>
      <w:r>
        <w:t>4</w:t>
      </w:r>
    </w:p>
    <w:p w14:paraId="1FCC84A6" w14:textId="426287F7" w:rsidR="0097017A" w:rsidRDefault="0097017A" w:rsidP="00515AB6">
      <w:r>
        <w:t>Fällt dir ein weiteres Reim</w:t>
      </w:r>
      <w:r w:rsidR="005901CB">
        <w:t>paar</w:t>
      </w:r>
      <w:r>
        <w:t xml:space="preserve"> ein? Schreibe auf.</w:t>
      </w:r>
    </w:p>
    <w:bookmarkEnd w:id="1"/>
    <w:p w14:paraId="27218847" w14:textId="77777777" w:rsidR="0097017A" w:rsidRPr="0097017A" w:rsidRDefault="0097017A" w:rsidP="0097017A">
      <w:pPr>
        <w:pStyle w:val="Listenabsatz"/>
        <w:rPr>
          <w:rFonts w:cs="Arial"/>
        </w:rPr>
      </w:pPr>
    </w:p>
    <w:tbl>
      <w:tblPr>
        <w:tblW w:w="11000" w:type="dxa"/>
        <w:tblInd w:w="-1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3"/>
        <w:gridCol w:w="7"/>
        <w:gridCol w:w="4179"/>
        <w:gridCol w:w="1370"/>
        <w:gridCol w:w="2114"/>
        <w:gridCol w:w="732"/>
        <w:gridCol w:w="961"/>
        <w:gridCol w:w="394"/>
      </w:tblGrid>
      <w:tr w:rsidR="0097017A" w:rsidRPr="001F1E3D" w14:paraId="29AA5D01" w14:textId="77777777" w:rsidTr="001F5CD7">
        <w:trPr>
          <w:gridBefore w:val="2"/>
          <w:gridAfter w:val="1"/>
          <w:wBefore w:w="1250" w:type="dxa"/>
          <w:wAfter w:w="394" w:type="dxa"/>
          <w:trHeight w:hRule="exact" w:val="170"/>
        </w:trPr>
        <w:tc>
          <w:tcPr>
            <w:tcW w:w="9356" w:type="dxa"/>
            <w:gridSpan w:val="5"/>
            <w:noWrap/>
            <w:vAlign w:val="center"/>
          </w:tcPr>
          <w:p w14:paraId="40AF8C69" w14:textId="77777777" w:rsidR="0097017A" w:rsidRPr="001F1E3D" w:rsidRDefault="0097017A" w:rsidP="001F1E3D">
            <w:pPr>
              <w:pStyle w:val="ekvlinie"/>
            </w:pPr>
          </w:p>
        </w:tc>
      </w:tr>
      <w:tr w:rsidR="0097017A" w:rsidRPr="001F1E3D" w14:paraId="3CCF4659" w14:textId="77777777" w:rsidTr="001F5CD7">
        <w:trPr>
          <w:gridBefore w:val="2"/>
          <w:gridAfter w:val="1"/>
          <w:wBefore w:w="1250" w:type="dxa"/>
          <w:wAfter w:w="394" w:type="dxa"/>
          <w:trHeight w:hRule="exact" w:val="198"/>
        </w:trPr>
        <w:tc>
          <w:tcPr>
            <w:tcW w:w="9356" w:type="dxa"/>
            <w:gridSpan w:val="5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7BEC66F" w14:textId="77777777" w:rsidR="0097017A" w:rsidRPr="001F1E3D" w:rsidRDefault="0097017A" w:rsidP="001F1E3D">
            <w:pPr>
              <w:pStyle w:val="ekvlinie"/>
            </w:pPr>
          </w:p>
        </w:tc>
      </w:tr>
      <w:tr w:rsidR="0097017A" w:rsidRPr="001F1E3D" w14:paraId="55EC321D" w14:textId="77777777" w:rsidTr="001F5CD7">
        <w:trPr>
          <w:gridBefore w:val="2"/>
          <w:gridAfter w:val="1"/>
          <w:wBefore w:w="1250" w:type="dxa"/>
          <w:wAfter w:w="394" w:type="dxa"/>
          <w:trHeight w:hRule="exact" w:val="170"/>
        </w:trPr>
        <w:tc>
          <w:tcPr>
            <w:tcW w:w="9356" w:type="dxa"/>
            <w:gridSpan w:val="5"/>
            <w:tcBorders>
              <w:top w:val="single" w:sz="6" w:space="0" w:color="auto"/>
            </w:tcBorders>
            <w:noWrap/>
            <w:vAlign w:val="center"/>
          </w:tcPr>
          <w:p w14:paraId="76CA9CBF" w14:textId="77777777" w:rsidR="0097017A" w:rsidRPr="001F1E3D" w:rsidRDefault="0097017A" w:rsidP="001F1E3D">
            <w:pPr>
              <w:pStyle w:val="ekvlinie"/>
            </w:pPr>
          </w:p>
        </w:tc>
      </w:tr>
      <w:tr w:rsidR="00515AB6" w:rsidRPr="00C172AE" w14:paraId="6C3AF9CF" w14:textId="77777777" w:rsidTr="001F5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8" w:space="0" w:color="808080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hRule="exact" w:val="510"/>
        </w:trPr>
        <w:tc>
          <w:tcPr>
            <w:tcW w:w="1243" w:type="dxa"/>
            <w:noWrap/>
            <w:vAlign w:val="bottom"/>
          </w:tcPr>
          <w:p w14:paraId="26BC6D62" w14:textId="77777777" w:rsidR="00515AB6" w:rsidRPr="00AE65F6" w:rsidRDefault="00515AB6" w:rsidP="00362B02">
            <w:pPr>
              <w:pageBreakBefore/>
              <w:rPr>
                <w:color w:val="FFFFFF" w:themeColor="background1"/>
              </w:rPr>
            </w:pPr>
            <w:r>
              <w:rPr>
                <w:rFonts w:cs="Arial"/>
              </w:rPr>
              <w:lastRenderedPageBreak/>
              <w:br w:type="column"/>
            </w:r>
          </w:p>
        </w:tc>
        <w:tc>
          <w:tcPr>
            <w:tcW w:w="4186" w:type="dxa"/>
            <w:gridSpan w:val="2"/>
            <w:noWrap/>
            <w:vAlign w:val="bottom"/>
          </w:tcPr>
          <w:p w14:paraId="25BD17E1" w14:textId="77777777" w:rsidR="00515AB6" w:rsidRPr="0006258C" w:rsidRDefault="00515AB6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6249CCF5" w14:textId="77777777" w:rsidR="00515AB6" w:rsidRPr="00EA7542" w:rsidRDefault="00515AB6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4448B203" w14:textId="77777777" w:rsidR="00515AB6" w:rsidRPr="00EA7542" w:rsidRDefault="00515AB6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3E20338" w14:textId="77777777" w:rsidR="00515AB6" w:rsidRPr="00EA7542" w:rsidRDefault="00515AB6" w:rsidP="00EA7542">
            <w:pPr>
              <w:pStyle w:val="ekvkolumnentitel"/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0A244ED" w14:textId="01F72A21" w:rsidR="00515AB6" w:rsidRPr="00C172AE" w:rsidRDefault="00515AB6" w:rsidP="00AE65F6">
            <w:pPr>
              <w:pStyle w:val="ekvkvnummer"/>
            </w:pPr>
            <w:r>
              <w:t>KV 2</w:t>
            </w:r>
          </w:p>
        </w:tc>
      </w:tr>
      <w:tr w:rsidR="00515AB6" w:rsidRPr="00BF17F2" w14:paraId="7DE5E014" w14:textId="77777777" w:rsidTr="001F5C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8" w:space="0" w:color="808080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D8E5F81" w14:textId="77777777" w:rsidR="00515AB6" w:rsidRPr="00BF17F2" w:rsidRDefault="00515AB6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7"/>
            <w:tcBorders>
              <w:left w:val="nil"/>
              <w:bottom w:val="nil"/>
            </w:tcBorders>
            <w:noWrap/>
            <w:vAlign w:val="bottom"/>
          </w:tcPr>
          <w:p w14:paraId="49F2AD0E" w14:textId="77777777" w:rsidR="00515AB6" w:rsidRPr="00BF17F2" w:rsidRDefault="00515AB6" w:rsidP="00037566">
            <w:pPr>
              <w:rPr>
                <w:color w:val="FFFFFF" w:themeColor="background1"/>
              </w:rPr>
            </w:pPr>
          </w:p>
        </w:tc>
      </w:tr>
    </w:tbl>
    <w:p w14:paraId="44A8D6CC" w14:textId="18BD7D90" w:rsidR="00FA5FEB" w:rsidRPr="00FA5FEB" w:rsidRDefault="00FA5FEB" w:rsidP="00FA5FEB">
      <w:pPr>
        <w:spacing w:line="240" w:lineRule="auto"/>
        <w:rPr>
          <w:b/>
          <w:sz w:val="41"/>
        </w:rPr>
      </w:pPr>
      <w:r w:rsidRPr="00FA5FEB">
        <w:rPr>
          <w:b/>
          <w:sz w:val="41"/>
        </w:rPr>
        <w:t>Reim</w:t>
      </w:r>
      <w:r>
        <w:rPr>
          <w:b/>
          <w:sz w:val="41"/>
        </w:rPr>
        <w:t>wörter (2)</w:t>
      </w:r>
    </w:p>
    <w:p w14:paraId="1C452F59" w14:textId="77777777" w:rsidR="00FA5FEB" w:rsidRPr="00FA5FEB" w:rsidRDefault="00FA5FEB" w:rsidP="00FA5FEB"/>
    <w:p w14:paraId="253617A4" w14:textId="77777777" w:rsidR="00FA5FEB" w:rsidRPr="00FA5FEB" w:rsidRDefault="00FA5FEB" w:rsidP="00FA5FEB">
      <w:pPr>
        <w:framePr w:w="454" w:h="454" w:hRule="exact" w:wrap="around" w:vAnchor="text" w:hAnchor="page" w:x="568" w:y="1"/>
        <w:spacing w:after="120" w:line="240" w:lineRule="auto"/>
        <w:jc w:val="center"/>
        <w:rPr>
          <w:color w:val="FFFFFF" w:themeColor="background1"/>
          <w:sz w:val="20"/>
        </w:rPr>
      </w:pPr>
      <w:r w:rsidRPr="00FA5FEB">
        <w:rPr>
          <w:color w:val="FFFFFF" w:themeColor="background1"/>
          <w:sz w:val="20"/>
          <w:lang w:eastAsia="de-DE"/>
        </w:rPr>
        <w:drawing>
          <wp:inline distT="0" distB="0" distL="0" distR="0" wp14:anchorId="5C318E39" wp14:editId="742A0E06">
            <wp:extent cx="288290" cy="288290"/>
            <wp:effectExtent l="0" t="0" r="0" b="0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56CF" w14:textId="76CEADD6" w:rsidR="00515AB6" w:rsidRPr="00D3427F" w:rsidRDefault="00515AB6" w:rsidP="00515AB6">
      <w:pPr>
        <w:pStyle w:val="ekvnummerierung"/>
        <w:framePr w:wrap="around"/>
      </w:pPr>
      <w:r>
        <w:t>1</w:t>
      </w:r>
    </w:p>
    <w:p w14:paraId="2735ABCC" w14:textId="77777777" w:rsidR="00FA5FEB" w:rsidRPr="00FA5FEB" w:rsidRDefault="00FA5FEB" w:rsidP="00515AB6">
      <w:pPr>
        <w:contextualSpacing/>
      </w:pPr>
      <w:r w:rsidRPr="00FA5FEB">
        <w:t>Lies.</w:t>
      </w:r>
    </w:p>
    <w:p w14:paraId="510C73F2" w14:textId="77777777" w:rsidR="00FA5FEB" w:rsidRPr="00FA5FEB" w:rsidRDefault="00FA5FEB" w:rsidP="00FA5FEB">
      <w:pPr>
        <w:framePr w:w="454" w:h="454" w:hRule="exact" w:wrap="around" w:vAnchor="text" w:hAnchor="page" w:x="568" w:y="1"/>
        <w:spacing w:after="120" w:line="240" w:lineRule="auto"/>
        <w:jc w:val="center"/>
        <w:rPr>
          <w:color w:val="FFFFFF" w:themeColor="background1"/>
          <w:sz w:val="20"/>
        </w:rPr>
      </w:pPr>
      <w:r w:rsidRPr="00FA5FEB">
        <w:rPr>
          <w:color w:val="FFFFFF" w:themeColor="background1"/>
          <w:sz w:val="20"/>
          <w:lang w:eastAsia="de-DE"/>
        </w:rPr>
        <w:drawing>
          <wp:inline distT="0" distB="0" distL="0" distR="0" wp14:anchorId="0C68FCE9" wp14:editId="32BB2C85">
            <wp:extent cx="285115" cy="288290"/>
            <wp:effectExtent l="0" t="0" r="635" b="0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F103B" w14:textId="77777777" w:rsidR="00FA5FEB" w:rsidRPr="00FA5FEB" w:rsidRDefault="00FA5FEB" w:rsidP="00FA5FEB"/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FA5FEB" w:rsidRPr="00FA5FEB" w14:paraId="62838377" w14:textId="77777777" w:rsidTr="00FA5FEB">
        <w:trPr>
          <w:trHeight w:val="1134"/>
        </w:trPr>
        <w:tc>
          <w:tcPr>
            <w:tcW w:w="2268" w:type="dxa"/>
            <w:shd w:val="clear" w:color="auto" w:fill="FFFF00"/>
          </w:tcPr>
          <w:p w14:paraId="2DBE9C19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04773DCF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das Buch</w:t>
            </w:r>
          </w:p>
        </w:tc>
        <w:tc>
          <w:tcPr>
            <w:tcW w:w="2268" w:type="dxa"/>
          </w:tcPr>
          <w:p w14:paraId="6D8ACFB1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014E9A90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die Maus</w:t>
            </w:r>
          </w:p>
        </w:tc>
        <w:tc>
          <w:tcPr>
            <w:tcW w:w="2268" w:type="dxa"/>
          </w:tcPr>
          <w:p w14:paraId="3F8C3119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00445B10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der Hund</w:t>
            </w:r>
          </w:p>
        </w:tc>
        <w:tc>
          <w:tcPr>
            <w:tcW w:w="2268" w:type="dxa"/>
          </w:tcPr>
          <w:p w14:paraId="59661E9F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3DB1A13D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die Möwe</w:t>
            </w:r>
          </w:p>
        </w:tc>
      </w:tr>
      <w:tr w:rsidR="00FA5FEB" w:rsidRPr="00FA5FEB" w14:paraId="365EA566" w14:textId="77777777" w:rsidTr="00FA5FEB">
        <w:trPr>
          <w:trHeight w:val="1134"/>
        </w:trPr>
        <w:tc>
          <w:tcPr>
            <w:tcW w:w="2268" w:type="dxa"/>
          </w:tcPr>
          <w:p w14:paraId="6A57520E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32F3DD85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die Leine</w:t>
            </w:r>
          </w:p>
        </w:tc>
        <w:tc>
          <w:tcPr>
            <w:tcW w:w="2268" w:type="dxa"/>
          </w:tcPr>
          <w:p w14:paraId="50860983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4127CA65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der Topf</w:t>
            </w:r>
          </w:p>
        </w:tc>
        <w:tc>
          <w:tcPr>
            <w:tcW w:w="2268" w:type="dxa"/>
            <w:shd w:val="clear" w:color="auto" w:fill="FFFF00"/>
          </w:tcPr>
          <w:p w14:paraId="2E8C5C6F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59C2DCB3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das Tuch</w:t>
            </w:r>
          </w:p>
        </w:tc>
        <w:tc>
          <w:tcPr>
            <w:tcW w:w="2268" w:type="dxa"/>
          </w:tcPr>
          <w:p w14:paraId="239998B8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56848E94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die Tatze</w:t>
            </w:r>
          </w:p>
        </w:tc>
      </w:tr>
      <w:tr w:rsidR="00FA5FEB" w:rsidRPr="00FA5FEB" w14:paraId="761962CD" w14:textId="77777777" w:rsidTr="00E45981">
        <w:trPr>
          <w:trHeight w:val="1134"/>
        </w:trPr>
        <w:tc>
          <w:tcPr>
            <w:tcW w:w="2268" w:type="dxa"/>
          </w:tcPr>
          <w:p w14:paraId="67FC0787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4AB9BF34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das Haus</w:t>
            </w:r>
          </w:p>
        </w:tc>
        <w:tc>
          <w:tcPr>
            <w:tcW w:w="2268" w:type="dxa"/>
          </w:tcPr>
          <w:p w14:paraId="52E8FCB7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4F33D59E" w14:textId="5F7E6DA5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 xml:space="preserve">der </w:t>
            </w:r>
            <w:r w:rsidR="0083101E">
              <w:rPr>
                <w:sz w:val="32"/>
                <w:szCs w:val="32"/>
              </w:rPr>
              <w:t>Hase</w:t>
            </w:r>
          </w:p>
        </w:tc>
        <w:tc>
          <w:tcPr>
            <w:tcW w:w="2268" w:type="dxa"/>
          </w:tcPr>
          <w:p w14:paraId="1296DFC6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41136C72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der Löwe</w:t>
            </w:r>
          </w:p>
        </w:tc>
        <w:tc>
          <w:tcPr>
            <w:tcW w:w="2268" w:type="dxa"/>
          </w:tcPr>
          <w:p w14:paraId="21343020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6A2705E0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der Zopf</w:t>
            </w:r>
          </w:p>
        </w:tc>
      </w:tr>
      <w:tr w:rsidR="00FA5FEB" w:rsidRPr="00FA5FEB" w14:paraId="0706393A" w14:textId="77777777" w:rsidTr="00E45981">
        <w:trPr>
          <w:trHeight w:val="1134"/>
        </w:trPr>
        <w:tc>
          <w:tcPr>
            <w:tcW w:w="2268" w:type="dxa"/>
          </w:tcPr>
          <w:p w14:paraId="46F0390D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08C974D4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die Beine</w:t>
            </w:r>
          </w:p>
        </w:tc>
        <w:tc>
          <w:tcPr>
            <w:tcW w:w="2268" w:type="dxa"/>
          </w:tcPr>
          <w:p w14:paraId="339398F9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40604586" w14:textId="77777777" w:rsidR="00FA5FEB" w:rsidRPr="00FA5FEB" w:rsidRDefault="00FA5FEB" w:rsidP="00FA5FEB">
            <w:pPr>
              <w:jc w:val="center"/>
              <w:rPr>
                <w:sz w:val="32"/>
                <w:szCs w:val="32"/>
              </w:rPr>
            </w:pPr>
            <w:r w:rsidRPr="00FA5FEB">
              <w:rPr>
                <w:sz w:val="32"/>
                <w:szCs w:val="32"/>
              </w:rPr>
              <w:t>die Katze</w:t>
            </w:r>
          </w:p>
        </w:tc>
        <w:tc>
          <w:tcPr>
            <w:tcW w:w="2268" w:type="dxa"/>
          </w:tcPr>
          <w:p w14:paraId="00CEAA8C" w14:textId="77777777" w:rsid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485800F1" w14:textId="2D61F29F" w:rsidR="0083101E" w:rsidRPr="00FA5FEB" w:rsidRDefault="0083101E" w:rsidP="00FA5FE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die Nase</w:t>
            </w:r>
          </w:p>
        </w:tc>
        <w:tc>
          <w:tcPr>
            <w:tcW w:w="2268" w:type="dxa"/>
          </w:tcPr>
          <w:p w14:paraId="2FE40061" w14:textId="77777777" w:rsidR="00FA5FEB" w:rsidRDefault="00FA5FEB" w:rsidP="00FA5FEB">
            <w:pPr>
              <w:jc w:val="center"/>
              <w:rPr>
                <w:sz w:val="32"/>
                <w:szCs w:val="32"/>
              </w:rPr>
            </w:pPr>
          </w:p>
          <w:p w14:paraId="73290087" w14:textId="27326927" w:rsidR="0083101E" w:rsidRPr="00FA5FEB" w:rsidRDefault="0083101E" w:rsidP="00FA5FE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der Mund</w:t>
            </w:r>
          </w:p>
        </w:tc>
      </w:tr>
    </w:tbl>
    <w:p w14:paraId="038966B6" w14:textId="49360006" w:rsidR="00515AB6" w:rsidRDefault="00515AB6" w:rsidP="00FA5FEB"/>
    <w:p w14:paraId="0F567D18" w14:textId="3B0D767D" w:rsidR="00515AB6" w:rsidRPr="00D3427F" w:rsidRDefault="00515AB6" w:rsidP="00515AB6">
      <w:pPr>
        <w:pStyle w:val="ekvnummerierung"/>
        <w:framePr w:wrap="around"/>
      </w:pPr>
      <w:r>
        <w:t>2</w:t>
      </w:r>
    </w:p>
    <w:p w14:paraId="557BF442" w14:textId="7C069305" w:rsidR="00515AB6" w:rsidRPr="00FA5FEB" w:rsidRDefault="00515AB6" w:rsidP="00515AB6">
      <w:pPr>
        <w:contextualSpacing/>
      </w:pPr>
      <w:r>
        <w:t>F</w:t>
      </w:r>
      <w:r w:rsidRPr="00FA5FEB">
        <w:t xml:space="preserve">inde die </w:t>
      </w:r>
      <w:r>
        <w:t xml:space="preserve">passenden </w:t>
      </w:r>
      <w:r w:rsidRPr="00FA5FEB">
        <w:t>Reim</w:t>
      </w:r>
      <w:r>
        <w:t>wörter. M</w:t>
      </w:r>
      <w:r w:rsidRPr="00FA5FEB">
        <w:t>ale sie in der gleichen Farbe an.</w:t>
      </w:r>
    </w:p>
    <w:p w14:paraId="37ABD0F4" w14:textId="7E84330E" w:rsidR="00515AB6" w:rsidRDefault="00515AB6" w:rsidP="00FA5FEB"/>
    <w:p w14:paraId="30A79713" w14:textId="77777777" w:rsidR="00515AB6" w:rsidRPr="00FA5FEB" w:rsidRDefault="00515AB6" w:rsidP="00FA5FEB"/>
    <w:p w14:paraId="410A694B" w14:textId="77777777" w:rsidR="00FA5FEB" w:rsidRPr="00FA5FEB" w:rsidRDefault="00FA5FEB" w:rsidP="00FA5FEB">
      <w:pPr>
        <w:framePr w:w="454" w:h="454" w:hRule="exact" w:wrap="around" w:vAnchor="text" w:hAnchor="page" w:x="568" w:y="1"/>
        <w:spacing w:after="120" w:line="240" w:lineRule="auto"/>
        <w:jc w:val="center"/>
        <w:rPr>
          <w:color w:val="FFFFFF" w:themeColor="background1"/>
          <w:sz w:val="20"/>
        </w:rPr>
      </w:pPr>
      <w:r w:rsidRPr="00FA5FEB">
        <w:rPr>
          <w:color w:val="FFFFFF" w:themeColor="background1"/>
          <w:sz w:val="20"/>
          <w:lang w:eastAsia="de-DE"/>
        </w:rPr>
        <w:drawing>
          <wp:inline distT="0" distB="0" distL="0" distR="0" wp14:anchorId="51A7B4CB" wp14:editId="29CFBEB7">
            <wp:extent cx="285115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AA487" w14:textId="7E9F3870" w:rsidR="00515AB6" w:rsidRPr="00D3427F" w:rsidRDefault="00515AB6" w:rsidP="00515AB6">
      <w:pPr>
        <w:pStyle w:val="ekvnummerierung"/>
        <w:framePr w:wrap="around"/>
      </w:pPr>
      <w:r>
        <w:t>3</w:t>
      </w:r>
    </w:p>
    <w:p w14:paraId="4776265B" w14:textId="316EE03B" w:rsidR="00FA5FEB" w:rsidRPr="00FA5FEB" w:rsidRDefault="00FA5FEB" w:rsidP="00515AB6">
      <w:pPr>
        <w:contextualSpacing/>
      </w:pPr>
      <w:r w:rsidRPr="00FA5FEB">
        <w:t>Schreibe die Reim</w:t>
      </w:r>
      <w:r w:rsidR="0083101E">
        <w:t>wörter</w:t>
      </w:r>
      <w:r w:rsidRPr="00FA5FEB">
        <w:t xml:space="preserve"> auf.</w:t>
      </w:r>
    </w:p>
    <w:p w14:paraId="1AAA4F2C" w14:textId="059CFE2B" w:rsidR="00FA5FEB" w:rsidRPr="00FA5FEB" w:rsidRDefault="00A405D8" w:rsidP="00FA5FEB">
      <w:p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noProof w:val="0"/>
          <w:sz w:val="28"/>
          <w:szCs w:val="18"/>
        </w:rPr>
      </w:pPr>
      <w:r w:rsidRPr="0097017A">
        <w:rPr>
          <w:rFonts w:cs="Arial"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F9978C4" wp14:editId="77B1A8BF">
                <wp:simplePos x="0" y="0"/>
                <wp:positionH relativeFrom="column">
                  <wp:posOffset>-371149</wp:posOffset>
                </wp:positionH>
                <wp:positionV relativeFrom="paragraph">
                  <wp:posOffset>190500</wp:posOffset>
                </wp:positionV>
                <wp:extent cx="1832919" cy="359410"/>
                <wp:effectExtent l="0" t="0" r="0" b="254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2919" cy="359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7821C5B" w14:textId="2BD53739" w:rsidR="00A405D8" w:rsidRPr="00096FA6" w:rsidRDefault="00A405D8" w:rsidP="00A405D8">
                            <w:pPr>
                              <w:spacing w:line="400" w:lineRule="exact"/>
                              <w:jc w:val="center"/>
                              <w:rPr>
                                <w:rFonts w:ascii="Norddruck" w:hAnsi="Norddruck"/>
                                <w:sz w:val="40"/>
                              </w:rPr>
                            </w:pP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d</w:t>
                            </w: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as</w:t>
                            </w: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Norddruck" w:hAnsi="Norddruck"/>
                                <w:sz w:val="40"/>
                              </w:rPr>
                              <w:t>Buch 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978C4" id="Textfeld 6" o:spid="_x0000_s1037" type="#_x0000_t202" style="position:absolute;margin-left:-29.2pt;margin-top:15pt;width:144.3pt;height:28.3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" filled="f" stroked="f" strokeweight=".5pt">
                <v:textbox>
                  <w:txbxContent>
                    <w:p w14:paraId="07821C5B" w14:textId="2BD53739" w:rsidR="00A405D8" w:rsidRPr="00096FA6" w:rsidRDefault="00A405D8" w:rsidP="00A405D8">
                      <w:pPr>
                        <w:spacing w:line="400" w:lineRule="exact"/>
                        <w:jc w:val="center"/>
                        <w:rPr>
                          <w:rFonts w:ascii="Norddruck" w:hAnsi="Norddruck"/>
                          <w:sz w:val="40"/>
                        </w:rPr>
                      </w:pPr>
                      <w:r>
                        <w:rPr>
                          <w:rFonts w:ascii="Norddruck" w:hAnsi="Norddruck"/>
                          <w:sz w:val="40"/>
                        </w:rPr>
                        <w:t>d</w:t>
                      </w:r>
                      <w:r>
                        <w:rPr>
                          <w:rFonts w:ascii="Norddruck" w:hAnsi="Norddruck"/>
                          <w:sz w:val="40"/>
                        </w:rPr>
                        <w:t>as</w:t>
                      </w:r>
                      <w:r>
                        <w:rPr>
                          <w:rFonts w:ascii="Norddruck" w:hAnsi="Norddruck"/>
                          <w:sz w:val="40"/>
                        </w:rPr>
                        <w:t xml:space="preserve"> </w:t>
                      </w:r>
                      <w:r>
                        <w:rPr>
                          <w:rFonts w:ascii="Norddruck" w:hAnsi="Norddruck"/>
                          <w:sz w:val="40"/>
                        </w:rPr>
                        <w:t>Buch –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374" w:type="dxa"/>
        <w:tblInd w:w="198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4"/>
      </w:tblGrid>
      <w:tr w:rsidR="00FA5FEB" w:rsidRPr="00FA5FEB" w14:paraId="6C1CBD3A" w14:textId="77777777" w:rsidTr="00A405D8">
        <w:trPr>
          <w:trHeight w:hRule="exact" w:val="170"/>
        </w:trPr>
        <w:tc>
          <w:tcPr>
            <w:tcW w:w="7374" w:type="dxa"/>
            <w:noWrap/>
            <w:vAlign w:val="center"/>
          </w:tcPr>
          <w:p w14:paraId="12AC03DC" w14:textId="3A6298A6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430DF294" w14:textId="77777777" w:rsidTr="00A405D8">
        <w:trPr>
          <w:trHeight w:hRule="exact" w:val="198"/>
        </w:trPr>
        <w:tc>
          <w:tcPr>
            <w:tcW w:w="7374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5943DA7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2AB26B67" w14:textId="77777777" w:rsidTr="00A405D8">
        <w:trPr>
          <w:trHeight w:hRule="exact" w:val="170"/>
        </w:trPr>
        <w:tc>
          <w:tcPr>
            <w:tcW w:w="7374" w:type="dxa"/>
            <w:tcBorders>
              <w:top w:val="single" w:sz="6" w:space="0" w:color="auto"/>
            </w:tcBorders>
            <w:noWrap/>
            <w:vAlign w:val="center"/>
          </w:tcPr>
          <w:p w14:paraId="091FF97A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</w:tbl>
    <w:p w14:paraId="19CF1D18" w14:textId="77777777" w:rsidR="00FA5FEB" w:rsidRPr="00FA5FEB" w:rsidRDefault="00FA5FEB" w:rsidP="00FA5FEB">
      <w:p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noProof w:val="0"/>
          <w:sz w:val="2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A5FEB" w:rsidRPr="00FA5FEB" w14:paraId="2E7640FD" w14:textId="77777777" w:rsidTr="00E45981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99BF0EB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0949609B" w14:textId="77777777" w:rsidTr="00E45981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9A7E6AE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60F9BFAD" w14:textId="77777777" w:rsidTr="00E45981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5F0BC10C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</w:tbl>
    <w:p w14:paraId="683B3346" w14:textId="77777777" w:rsidR="00FA5FEB" w:rsidRPr="00FA5FEB" w:rsidRDefault="00FA5FEB" w:rsidP="00FA5FEB">
      <w:p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noProof w:val="0"/>
          <w:sz w:val="2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A5FEB" w:rsidRPr="00FA5FEB" w14:paraId="07942A12" w14:textId="77777777" w:rsidTr="00E45981">
        <w:trPr>
          <w:trHeight w:hRule="exact" w:val="170"/>
        </w:trPr>
        <w:tc>
          <w:tcPr>
            <w:tcW w:w="9356" w:type="dxa"/>
            <w:noWrap/>
            <w:vAlign w:val="center"/>
          </w:tcPr>
          <w:p w14:paraId="422B060E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64D2D69D" w14:textId="77777777" w:rsidTr="00E45981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A1EA5FE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5E492E34" w14:textId="77777777" w:rsidTr="00E45981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078040F8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</w:tbl>
    <w:p w14:paraId="387E5F00" w14:textId="77777777" w:rsidR="00FA5FEB" w:rsidRPr="00FA5FEB" w:rsidRDefault="00FA5FEB" w:rsidP="00FA5FEB">
      <w:p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noProof w:val="0"/>
          <w:sz w:val="2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A5FEB" w:rsidRPr="00FA5FEB" w14:paraId="60386C77" w14:textId="77777777" w:rsidTr="00E45981">
        <w:trPr>
          <w:trHeight w:hRule="exact" w:val="170"/>
        </w:trPr>
        <w:tc>
          <w:tcPr>
            <w:tcW w:w="9356" w:type="dxa"/>
            <w:noWrap/>
            <w:vAlign w:val="center"/>
          </w:tcPr>
          <w:p w14:paraId="630F623B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4CAD9266" w14:textId="77777777" w:rsidTr="00E45981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6FA5F4CF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68A79D4F" w14:textId="77777777" w:rsidTr="00E45981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9D62DCB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</w:tbl>
    <w:p w14:paraId="014AD45E" w14:textId="77777777" w:rsidR="00FA5FEB" w:rsidRPr="00FA5FEB" w:rsidRDefault="00FA5FEB" w:rsidP="00FA5FEB">
      <w:p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noProof w:val="0"/>
          <w:sz w:val="2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A5FEB" w:rsidRPr="00FA5FEB" w14:paraId="5AE93115" w14:textId="77777777" w:rsidTr="00E45981">
        <w:trPr>
          <w:trHeight w:hRule="exact" w:val="170"/>
        </w:trPr>
        <w:tc>
          <w:tcPr>
            <w:tcW w:w="9356" w:type="dxa"/>
            <w:noWrap/>
            <w:vAlign w:val="center"/>
          </w:tcPr>
          <w:p w14:paraId="2EC1C682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6BE2B892" w14:textId="77777777" w:rsidTr="00E45981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F0CDF63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01B4E047" w14:textId="77777777" w:rsidTr="00E45981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73CFB08C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</w:tbl>
    <w:p w14:paraId="130CA92F" w14:textId="77777777" w:rsidR="00FA5FEB" w:rsidRPr="00FA5FEB" w:rsidRDefault="00FA5FEB" w:rsidP="00FA5FEB">
      <w:p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noProof w:val="0"/>
          <w:sz w:val="28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FA5FEB" w:rsidRPr="00FA5FEB" w14:paraId="47E3B69C" w14:textId="77777777" w:rsidTr="00E45981">
        <w:trPr>
          <w:trHeight w:hRule="exact" w:val="170"/>
        </w:trPr>
        <w:tc>
          <w:tcPr>
            <w:tcW w:w="9356" w:type="dxa"/>
            <w:noWrap/>
            <w:vAlign w:val="center"/>
          </w:tcPr>
          <w:p w14:paraId="67C33C0D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2EE58418" w14:textId="77777777" w:rsidTr="00E45981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5E14A21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  <w:tr w:rsidR="00FA5FEB" w:rsidRPr="00FA5FEB" w14:paraId="1F77273B" w14:textId="77777777" w:rsidTr="00E45981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60957B9" w14:textId="77777777" w:rsidR="00FA5FEB" w:rsidRPr="00FA5FEB" w:rsidRDefault="00FA5FEB" w:rsidP="00FA5FEB">
            <w:pPr>
              <w:tabs>
                <w:tab w:val="clear" w:pos="340"/>
                <w:tab w:val="clear" w:pos="595"/>
                <w:tab w:val="clear" w:pos="851"/>
              </w:tabs>
              <w:spacing w:line="240" w:lineRule="auto"/>
              <w:rPr>
                <w:rFonts w:eastAsia="Times New Roman" w:cs="Times New Roman"/>
                <w:noProof w:val="0"/>
                <w:sz w:val="20"/>
                <w:szCs w:val="20"/>
                <w:lang w:eastAsia="de-DE"/>
              </w:rPr>
            </w:pPr>
          </w:p>
        </w:tc>
      </w:tr>
    </w:tbl>
    <w:p w14:paraId="4E16D6A9" w14:textId="77777777" w:rsidR="00515AB6" w:rsidRDefault="00515AB6" w:rsidP="00FA5FEB">
      <w:pPr>
        <w:tabs>
          <w:tab w:val="clear" w:pos="340"/>
          <w:tab w:val="clear" w:pos="595"/>
          <w:tab w:val="clear" w:pos="851"/>
        </w:tabs>
        <w:spacing w:line="240" w:lineRule="auto"/>
        <w:rPr>
          <w:rFonts w:cs="Arial"/>
          <w:noProof w:val="0"/>
          <w:sz w:val="28"/>
        </w:rPr>
      </w:pPr>
    </w:p>
    <w:p w14:paraId="52035189" w14:textId="77777777" w:rsidR="0083101E" w:rsidRPr="00287B24" w:rsidRDefault="0083101E" w:rsidP="0083101E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645BD20E" wp14:editId="31964265">
            <wp:extent cx="285115" cy="288290"/>
            <wp:effectExtent l="0" t="0" r="63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c_markier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CF03" w14:textId="5F2A8D86" w:rsidR="00515AB6" w:rsidRPr="00D3427F" w:rsidRDefault="00515AB6" w:rsidP="00515AB6">
      <w:pPr>
        <w:pStyle w:val="ekvnummerierung"/>
        <w:framePr w:wrap="around"/>
      </w:pPr>
      <w:r>
        <w:t>4</w:t>
      </w:r>
    </w:p>
    <w:p w14:paraId="076F8442" w14:textId="2D69FD80" w:rsidR="00FA5FEB" w:rsidRPr="00FA5FEB" w:rsidRDefault="00515AB6" w:rsidP="00515AB6">
      <w:r>
        <w:t>Was bleibt in den Wörtern gleich? Markiere.</w:t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515AB6" w:rsidRPr="00C172AE" w14:paraId="26E80AA2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773AFDBA" w14:textId="77777777" w:rsidR="00515AB6" w:rsidRPr="00AE65F6" w:rsidRDefault="00515AB6" w:rsidP="00362B02">
            <w:pPr>
              <w:pageBreakBefore/>
              <w:rPr>
                <w:color w:val="FFFFFF" w:themeColor="background1"/>
              </w:rPr>
            </w:pPr>
            <w:r>
              <w:rPr>
                <w:rFonts w:cs="Arial"/>
              </w:rPr>
              <w:lastRenderedPageBreak/>
              <w:br w:type="column"/>
            </w:r>
          </w:p>
        </w:tc>
        <w:tc>
          <w:tcPr>
            <w:tcW w:w="4186" w:type="dxa"/>
            <w:noWrap/>
            <w:vAlign w:val="bottom"/>
          </w:tcPr>
          <w:p w14:paraId="2D24BBE3" w14:textId="77777777" w:rsidR="00515AB6" w:rsidRPr="0006258C" w:rsidRDefault="00515AB6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7548BBEB" w14:textId="77777777" w:rsidR="00515AB6" w:rsidRPr="00EA7542" w:rsidRDefault="00515AB6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25E1904" w14:textId="77777777" w:rsidR="00515AB6" w:rsidRPr="00EA7542" w:rsidRDefault="00515AB6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EF25EA1" w14:textId="77777777" w:rsidR="00515AB6" w:rsidRPr="00EA7542" w:rsidRDefault="00515AB6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63253ED3" w14:textId="4B438D10" w:rsidR="00515AB6" w:rsidRPr="00C172AE" w:rsidRDefault="00515AB6" w:rsidP="00AE65F6">
            <w:pPr>
              <w:pStyle w:val="ekvkvnummer"/>
            </w:pPr>
            <w:r>
              <w:t>KV 3</w:t>
            </w:r>
          </w:p>
        </w:tc>
      </w:tr>
      <w:tr w:rsidR="00515AB6" w:rsidRPr="00BF17F2" w14:paraId="17AC64E9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2EECA47F" w14:textId="77777777" w:rsidR="00515AB6" w:rsidRPr="00BF17F2" w:rsidRDefault="00515AB6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476F6617" w14:textId="77777777" w:rsidR="00515AB6" w:rsidRPr="00BF17F2" w:rsidRDefault="00515AB6" w:rsidP="00037566">
            <w:pPr>
              <w:rPr>
                <w:color w:val="FFFFFF" w:themeColor="background1"/>
              </w:rPr>
            </w:pPr>
          </w:p>
        </w:tc>
      </w:tr>
    </w:tbl>
    <w:p w14:paraId="37AC8DFA" w14:textId="601D56A6" w:rsidR="0083101E" w:rsidRPr="009B3E34" w:rsidRDefault="0083101E" w:rsidP="009B3E34">
      <w:pPr>
        <w:spacing w:line="240" w:lineRule="auto"/>
        <w:rPr>
          <w:b/>
          <w:sz w:val="41"/>
        </w:rPr>
      </w:pPr>
      <w:r w:rsidRPr="009B3E34">
        <w:rPr>
          <w:b/>
          <w:sz w:val="41"/>
        </w:rPr>
        <w:t>Reimwörter (3)</w:t>
      </w:r>
    </w:p>
    <w:p w14:paraId="3E8290DD" w14:textId="31FC5084" w:rsidR="0083101E" w:rsidRDefault="0083101E" w:rsidP="0097017A">
      <w:pPr>
        <w:rPr>
          <w:rFonts w:cs="Arial"/>
        </w:rPr>
      </w:pPr>
    </w:p>
    <w:p w14:paraId="6C5A4554" w14:textId="77777777" w:rsidR="009B3E34" w:rsidRPr="00287B24" w:rsidRDefault="009B3E34" w:rsidP="009B3E3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E22858D" wp14:editId="6D6A4A90">
            <wp:extent cx="285115" cy="288290"/>
            <wp:effectExtent l="0" t="0" r="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77C7A" w14:textId="2DC31E1E" w:rsidR="00515AB6" w:rsidRPr="00D3427F" w:rsidRDefault="00515AB6" w:rsidP="00515AB6">
      <w:pPr>
        <w:pStyle w:val="ekvnummerierung"/>
        <w:framePr w:wrap="around"/>
      </w:pPr>
      <w:r>
        <w:t>1</w:t>
      </w:r>
    </w:p>
    <w:p w14:paraId="37A9B6D0" w14:textId="562EDF35" w:rsidR="0083101E" w:rsidRPr="00515AB6" w:rsidRDefault="0083101E" w:rsidP="00515AB6">
      <w:pPr>
        <w:rPr>
          <w:rFonts w:cs="Arial"/>
        </w:rPr>
      </w:pPr>
      <w:r w:rsidRPr="00515AB6">
        <w:rPr>
          <w:rFonts w:cs="Arial"/>
        </w:rPr>
        <w:t>Was reimt sich auf……? Schreibe auf</w:t>
      </w:r>
      <w:r w:rsidR="00515AB6">
        <w:rPr>
          <w:rFonts w:cs="Arial"/>
        </w:rPr>
        <w:t>.</w:t>
      </w:r>
    </w:p>
    <w:p w14:paraId="6FBB209B" w14:textId="78DEBFAF" w:rsidR="0083101E" w:rsidRDefault="0083101E" w:rsidP="0083101E">
      <w:pPr>
        <w:rPr>
          <w:rFonts w:cs="Arial"/>
        </w:rPr>
      </w:pPr>
    </w:p>
    <w:p w14:paraId="146C93A3" w14:textId="04C6C909" w:rsidR="0083101E" w:rsidRDefault="0083101E" w:rsidP="0083101E">
      <w:pPr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1B053B" wp14:editId="1218AEB0">
                <wp:simplePos x="0" y="0"/>
                <wp:positionH relativeFrom="column">
                  <wp:posOffset>2540</wp:posOffset>
                </wp:positionH>
                <wp:positionV relativeFrom="paragraph">
                  <wp:posOffset>180975</wp:posOffset>
                </wp:positionV>
                <wp:extent cx="1080000" cy="349250"/>
                <wp:effectExtent l="0" t="0" r="25400" b="1270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49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367A9F" w14:textId="5A2DC065" w:rsidR="0083101E" w:rsidRDefault="0083101E">
                            <w:r>
                              <w:t>der Löwe</w:t>
                            </w:r>
                            <w:r w:rsidR="00510B3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1B053B" id="Textfeld 11" o:spid="_x0000_s1038" type="#_x0000_t202" style="position:absolute;margin-left:.2pt;margin-top:14.25pt;width:85.05pt;height:27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" fillcolor="white [3201]" strokeweight=".5pt">
                <v:textbox>
                  <w:txbxContent>
                    <w:p w14:paraId="27367A9F" w14:textId="5A2DC065" w:rsidR="0083101E" w:rsidRDefault="0083101E">
                      <w:r>
                        <w:t>der Löwe</w:t>
                      </w:r>
                      <w:r w:rsidR="00510B31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432" w:type="dxa"/>
        <w:tblInd w:w="19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2"/>
      </w:tblGrid>
      <w:tr w:rsidR="0083101E" w:rsidRPr="001F1E3D" w14:paraId="1F8EC769" w14:textId="77777777" w:rsidTr="00A405D8">
        <w:trPr>
          <w:trHeight w:hRule="exact" w:val="170"/>
        </w:trPr>
        <w:tc>
          <w:tcPr>
            <w:tcW w:w="7432" w:type="dxa"/>
            <w:noWrap/>
            <w:vAlign w:val="center"/>
          </w:tcPr>
          <w:p w14:paraId="23737651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59B84C3D" w14:textId="77777777" w:rsidTr="00A405D8">
        <w:trPr>
          <w:trHeight w:hRule="exact" w:val="198"/>
        </w:trPr>
        <w:tc>
          <w:tcPr>
            <w:tcW w:w="7432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384D3A5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6C2EBC6D" w14:textId="77777777" w:rsidTr="00A405D8">
        <w:trPr>
          <w:trHeight w:hRule="exact" w:val="170"/>
        </w:trPr>
        <w:tc>
          <w:tcPr>
            <w:tcW w:w="7432" w:type="dxa"/>
            <w:tcBorders>
              <w:top w:val="single" w:sz="6" w:space="0" w:color="auto"/>
            </w:tcBorders>
            <w:noWrap/>
            <w:vAlign w:val="center"/>
          </w:tcPr>
          <w:p w14:paraId="0E519E33" w14:textId="77777777" w:rsidR="0083101E" w:rsidRPr="001F1E3D" w:rsidRDefault="0083101E" w:rsidP="001F1E3D">
            <w:pPr>
              <w:pStyle w:val="ekvlinie"/>
            </w:pPr>
          </w:p>
        </w:tc>
      </w:tr>
    </w:tbl>
    <w:p w14:paraId="46F44121" w14:textId="113AB1AD" w:rsidR="0083101E" w:rsidRDefault="0083101E" w:rsidP="0083101E">
      <w:pPr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0ECA1E" wp14:editId="6110554C">
                <wp:simplePos x="0" y="0"/>
                <wp:positionH relativeFrom="margin">
                  <wp:posOffset>-635</wp:posOffset>
                </wp:positionH>
                <wp:positionV relativeFrom="paragraph">
                  <wp:posOffset>196850</wp:posOffset>
                </wp:positionV>
                <wp:extent cx="1080000" cy="349250"/>
                <wp:effectExtent l="0" t="0" r="25400" b="1270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D662ED" w14:textId="283AD050" w:rsidR="0083101E" w:rsidRDefault="0083101E" w:rsidP="0083101E">
                            <w:r>
                              <w:t>die Vase</w:t>
                            </w:r>
                            <w:r w:rsidR="00510B3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ECA1E" id="Textfeld 12" o:spid="_x0000_s1039" type="#_x0000_t202" style="position:absolute;margin-left:-.05pt;margin-top:15.5pt;width:85.05pt;height:27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" fillcolor="window" strokeweight=".5pt">
                <v:textbox>
                  <w:txbxContent>
                    <w:p w14:paraId="2BD662ED" w14:textId="283AD050" w:rsidR="0083101E" w:rsidRDefault="0083101E" w:rsidP="0083101E">
                      <w:r>
                        <w:t>die Vase</w:t>
                      </w:r>
                      <w:r w:rsidR="00510B31"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7438" w:type="dxa"/>
        <w:tblInd w:w="19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8"/>
      </w:tblGrid>
      <w:tr w:rsidR="0083101E" w:rsidRPr="001F1E3D" w14:paraId="1CCB0ECE" w14:textId="77777777" w:rsidTr="00A405D8">
        <w:trPr>
          <w:trHeight w:hRule="exact" w:val="170"/>
        </w:trPr>
        <w:tc>
          <w:tcPr>
            <w:tcW w:w="7438" w:type="dxa"/>
            <w:noWrap/>
            <w:vAlign w:val="center"/>
          </w:tcPr>
          <w:p w14:paraId="63A71B31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69094EF9" w14:textId="77777777" w:rsidTr="00A405D8">
        <w:trPr>
          <w:trHeight w:hRule="exact" w:val="198"/>
        </w:trPr>
        <w:tc>
          <w:tcPr>
            <w:tcW w:w="7438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503ACCF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7A90D153" w14:textId="77777777" w:rsidTr="00A405D8">
        <w:trPr>
          <w:trHeight w:hRule="exact" w:val="170"/>
        </w:trPr>
        <w:tc>
          <w:tcPr>
            <w:tcW w:w="7438" w:type="dxa"/>
            <w:tcBorders>
              <w:top w:val="single" w:sz="6" w:space="0" w:color="auto"/>
            </w:tcBorders>
            <w:noWrap/>
            <w:vAlign w:val="center"/>
          </w:tcPr>
          <w:p w14:paraId="25279521" w14:textId="77777777" w:rsidR="0083101E" w:rsidRPr="001F1E3D" w:rsidRDefault="0083101E" w:rsidP="001F1E3D">
            <w:pPr>
              <w:pStyle w:val="ekvlinie"/>
            </w:pPr>
          </w:p>
        </w:tc>
      </w:tr>
    </w:tbl>
    <w:p w14:paraId="32F7B352" w14:textId="6ADD0BBA" w:rsidR="0083101E" w:rsidRDefault="0083101E" w:rsidP="0083101E">
      <w:pPr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27C8BA" wp14:editId="72976399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1080000" cy="349250"/>
                <wp:effectExtent l="0" t="0" r="25400" b="1270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6A3B9C" w14:textId="73565CEF" w:rsidR="0083101E" w:rsidRDefault="0083101E" w:rsidP="0083101E">
                            <w:r>
                              <w:t>die Dose</w:t>
                            </w:r>
                            <w:r w:rsidR="00510B3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27C8BA" id="Textfeld 14" o:spid="_x0000_s1040" type="#_x0000_t202" style="position:absolute;margin-left:0;margin-top:15.25pt;width:85.05pt;height:27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" fillcolor="window" strokeweight=".5pt">
                <v:textbox>
                  <w:txbxContent>
                    <w:p w14:paraId="756A3B9C" w14:textId="73565CEF" w:rsidR="0083101E" w:rsidRDefault="0083101E" w:rsidP="0083101E">
                      <w:r>
                        <w:t>die Dose</w:t>
                      </w:r>
                      <w:r w:rsidR="00510B31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431" w:type="dxa"/>
        <w:tblInd w:w="19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1"/>
      </w:tblGrid>
      <w:tr w:rsidR="0083101E" w:rsidRPr="001F1E3D" w14:paraId="4F9CB7E5" w14:textId="77777777" w:rsidTr="00A405D8">
        <w:trPr>
          <w:trHeight w:hRule="exact" w:val="170"/>
        </w:trPr>
        <w:tc>
          <w:tcPr>
            <w:tcW w:w="7431" w:type="dxa"/>
            <w:noWrap/>
            <w:vAlign w:val="center"/>
          </w:tcPr>
          <w:p w14:paraId="630EF368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39015ADB" w14:textId="77777777" w:rsidTr="00A405D8">
        <w:trPr>
          <w:trHeight w:hRule="exact" w:val="198"/>
        </w:trPr>
        <w:tc>
          <w:tcPr>
            <w:tcW w:w="7431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A47A13C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28CDACC8" w14:textId="77777777" w:rsidTr="00A405D8">
        <w:trPr>
          <w:trHeight w:hRule="exact" w:val="170"/>
        </w:trPr>
        <w:tc>
          <w:tcPr>
            <w:tcW w:w="7431" w:type="dxa"/>
            <w:tcBorders>
              <w:top w:val="single" w:sz="6" w:space="0" w:color="auto"/>
            </w:tcBorders>
            <w:noWrap/>
            <w:vAlign w:val="center"/>
          </w:tcPr>
          <w:p w14:paraId="04075828" w14:textId="77777777" w:rsidR="0083101E" w:rsidRPr="001F1E3D" w:rsidRDefault="0083101E" w:rsidP="001F1E3D">
            <w:pPr>
              <w:pStyle w:val="ekvlinie"/>
            </w:pPr>
          </w:p>
        </w:tc>
      </w:tr>
    </w:tbl>
    <w:p w14:paraId="042A3A65" w14:textId="75B401DF" w:rsidR="0083101E" w:rsidRDefault="0083101E" w:rsidP="0083101E">
      <w:pPr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1826B16" wp14:editId="30521716">
                <wp:simplePos x="0" y="0"/>
                <wp:positionH relativeFrom="column">
                  <wp:posOffset>0</wp:posOffset>
                </wp:positionH>
                <wp:positionV relativeFrom="paragraph">
                  <wp:posOffset>193675</wp:posOffset>
                </wp:positionV>
                <wp:extent cx="1080000" cy="349250"/>
                <wp:effectExtent l="0" t="0" r="25400" b="1270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F0F863" w14:textId="741B663A" w:rsidR="0083101E" w:rsidRDefault="0083101E" w:rsidP="0083101E">
                            <w:r>
                              <w:t>die Laus</w:t>
                            </w:r>
                            <w:r w:rsidR="00510B31"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826B16" id="Textfeld 15" o:spid="_x0000_s1041" type="#_x0000_t202" style="position:absolute;margin-left:0;margin-top:15.25pt;width:85.05pt;height:27.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" fillcolor="window" strokeweight=".5pt">
                <v:textbox>
                  <w:txbxContent>
                    <w:p w14:paraId="6AF0F863" w14:textId="741B663A" w:rsidR="0083101E" w:rsidRDefault="0083101E" w:rsidP="0083101E">
                      <w:r>
                        <w:t>die Laus</w:t>
                      </w:r>
                      <w:r w:rsidR="00510B31"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431" w:type="dxa"/>
        <w:tblInd w:w="192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1"/>
      </w:tblGrid>
      <w:tr w:rsidR="0083101E" w:rsidRPr="001F1E3D" w14:paraId="475C08A4" w14:textId="77777777" w:rsidTr="00A405D8">
        <w:trPr>
          <w:trHeight w:hRule="exact" w:val="170"/>
        </w:trPr>
        <w:tc>
          <w:tcPr>
            <w:tcW w:w="7431" w:type="dxa"/>
            <w:noWrap/>
            <w:vAlign w:val="center"/>
          </w:tcPr>
          <w:p w14:paraId="5D70B1A6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7977BFBC" w14:textId="77777777" w:rsidTr="00A405D8">
        <w:trPr>
          <w:trHeight w:hRule="exact" w:val="198"/>
        </w:trPr>
        <w:tc>
          <w:tcPr>
            <w:tcW w:w="7431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0C46587" w14:textId="77777777" w:rsidR="0083101E" w:rsidRPr="001F1E3D" w:rsidRDefault="0083101E" w:rsidP="001F1E3D">
            <w:pPr>
              <w:pStyle w:val="ekvlinie"/>
            </w:pPr>
          </w:p>
        </w:tc>
      </w:tr>
      <w:tr w:rsidR="0083101E" w:rsidRPr="001F1E3D" w14:paraId="5D06DA49" w14:textId="77777777" w:rsidTr="00A405D8">
        <w:trPr>
          <w:trHeight w:hRule="exact" w:val="170"/>
        </w:trPr>
        <w:tc>
          <w:tcPr>
            <w:tcW w:w="7431" w:type="dxa"/>
            <w:tcBorders>
              <w:top w:val="single" w:sz="6" w:space="0" w:color="auto"/>
            </w:tcBorders>
            <w:noWrap/>
            <w:vAlign w:val="center"/>
          </w:tcPr>
          <w:p w14:paraId="02038B62" w14:textId="77777777" w:rsidR="0083101E" w:rsidRPr="001F1E3D" w:rsidRDefault="0083101E" w:rsidP="001F1E3D">
            <w:pPr>
              <w:pStyle w:val="ekvlinie"/>
            </w:pPr>
          </w:p>
        </w:tc>
      </w:tr>
    </w:tbl>
    <w:p w14:paraId="7698C2A9" w14:textId="0D666F7B" w:rsidR="0083101E" w:rsidRDefault="009B3E34" w:rsidP="0083101E">
      <w:pPr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619EBFF" wp14:editId="3475271F">
                <wp:simplePos x="0" y="0"/>
                <wp:positionH relativeFrom="column">
                  <wp:posOffset>12700</wp:posOffset>
                </wp:positionH>
                <wp:positionV relativeFrom="paragraph">
                  <wp:posOffset>193675</wp:posOffset>
                </wp:positionV>
                <wp:extent cx="1080000" cy="349250"/>
                <wp:effectExtent l="0" t="0" r="25400" b="1270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8364E" w14:textId="2D67DFDD" w:rsidR="009B3E34" w:rsidRDefault="009B3E34" w:rsidP="009B3E34">
                            <w:r>
                              <w:t>der Kopf</w:t>
                            </w:r>
                            <w:r w:rsidR="00510B3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19EBFF" id="Textfeld 16" o:spid="_x0000_s1042" type="#_x0000_t202" style="position:absolute;margin-left:1pt;margin-top:15.25pt;width:85.05pt;height:27.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" fillcolor="window" strokeweight=".5pt">
                <v:textbox>
                  <w:txbxContent>
                    <w:p w14:paraId="3C48364E" w14:textId="2D67DFDD" w:rsidR="009B3E34" w:rsidRDefault="009B3E34" w:rsidP="009B3E34">
                      <w:r>
                        <w:t>der Kopf</w:t>
                      </w:r>
                      <w:r w:rsidR="00510B31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438" w:type="dxa"/>
        <w:tblInd w:w="19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8"/>
      </w:tblGrid>
      <w:tr w:rsidR="009B3E34" w:rsidRPr="001F1E3D" w14:paraId="62066202" w14:textId="77777777" w:rsidTr="00A405D8">
        <w:trPr>
          <w:trHeight w:hRule="exact" w:val="170"/>
        </w:trPr>
        <w:tc>
          <w:tcPr>
            <w:tcW w:w="7438" w:type="dxa"/>
            <w:noWrap/>
            <w:vAlign w:val="center"/>
          </w:tcPr>
          <w:p w14:paraId="0DBE8BD0" w14:textId="77777777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304BB0EF" w14:textId="77777777" w:rsidTr="00A405D8">
        <w:trPr>
          <w:trHeight w:hRule="exact" w:val="198"/>
        </w:trPr>
        <w:tc>
          <w:tcPr>
            <w:tcW w:w="7438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9EAD074" w14:textId="77777777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4CE9B16B" w14:textId="77777777" w:rsidTr="00A405D8">
        <w:trPr>
          <w:trHeight w:hRule="exact" w:val="170"/>
        </w:trPr>
        <w:tc>
          <w:tcPr>
            <w:tcW w:w="7438" w:type="dxa"/>
            <w:tcBorders>
              <w:top w:val="single" w:sz="6" w:space="0" w:color="auto"/>
            </w:tcBorders>
            <w:noWrap/>
            <w:vAlign w:val="center"/>
          </w:tcPr>
          <w:p w14:paraId="62CF7C8A" w14:textId="77777777" w:rsidR="009B3E34" w:rsidRPr="001F1E3D" w:rsidRDefault="009B3E34" w:rsidP="001F1E3D">
            <w:pPr>
              <w:pStyle w:val="ekvlinie"/>
            </w:pPr>
          </w:p>
        </w:tc>
      </w:tr>
    </w:tbl>
    <w:p w14:paraId="460C0BAC" w14:textId="556FFC35" w:rsidR="0083101E" w:rsidRDefault="009B3E34" w:rsidP="0083101E">
      <w:pPr>
        <w:rPr>
          <w:rFonts w:cs="Arial"/>
        </w:rPr>
      </w:pPr>
      <w:r>
        <w:rPr>
          <w:rFonts w:cs="Aria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D331E4" wp14:editId="7A506AEA">
                <wp:simplePos x="0" y="0"/>
                <wp:positionH relativeFrom="column">
                  <wp:posOffset>12700</wp:posOffset>
                </wp:positionH>
                <wp:positionV relativeFrom="paragraph">
                  <wp:posOffset>193675</wp:posOffset>
                </wp:positionV>
                <wp:extent cx="1080000" cy="349250"/>
                <wp:effectExtent l="0" t="0" r="25400" b="1270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349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464863" w14:textId="41BAC7A2" w:rsidR="009B3E34" w:rsidRDefault="009B3E34" w:rsidP="009B3E34">
                            <w:r>
                              <w:t>die Fratze</w:t>
                            </w:r>
                            <w:r w:rsidR="00510B31"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D331E4" id="Textfeld 17" o:spid="_x0000_s1043" type="#_x0000_t202" style="position:absolute;margin-left:1pt;margin-top:15.25pt;width:85.05pt;height:27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" fillcolor="window" strokeweight=".5pt">
                <v:textbox>
                  <w:txbxContent>
                    <w:p w14:paraId="31464863" w14:textId="41BAC7A2" w:rsidR="009B3E34" w:rsidRDefault="009B3E34" w:rsidP="009B3E34">
                      <w:r>
                        <w:t>die Fratze</w:t>
                      </w:r>
                      <w:r w:rsidR="00510B31"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7438" w:type="dxa"/>
        <w:tblInd w:w="19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38"/>
      </w:tblGrid>
      <w:tr w:rsidR="009B3E34" w:rsidRPr="001F1E3D" w14:paraId="01CD8A3E" w14:textId="77777777" w:rsidTr="00A405D8">
        <w:trPr>
          <w:trHeight w:hRule="exact" w:val="170"/>
        </w:trPr>
        <w:tc>
          <w:tcPr>
            <w:tcW w:w="7438" w:type="dxa"/>
            <w:noWrap/>
            <w:vAlign w:val="center"/>
          </w:tcPr>
          <w:p w14:paraId="2C02C85E" w14:textId="77777777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54C0C495" w14:textId="77777777" w:rsidTr="00A405D8">
        <w:trPr>
          <w:trHeight w:hRule="exact" w:val="198"/>
        </w:trPr>
        <w:tc>
          <w:tcPr>
            <w:tcW w:w="7438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453D1E50" w14:textId="77777777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4A9AD766" w14:textId="77777777" w:rsidTr="00A405D8">
        <w:trPr>
          <w:trHeight w:hRule="exact" w:val="170"/>
        </w:trPr>
        <w:tc>
          <w:tcPr>
            <w:tcW w:w="7438" w:type="dxa"/>
            <w:tcBorders>
              <w:top w:val="single" w:sz="6" w:space="0" w:color="auto"/>
            </w:tcBorders>
            <w:noWrap/>
            <w:vAlign w:val="center"/>
          </w:tcPr>
          <w:p w14:paraId="0242754E" w14:textId="77777777" w:rsidR="009B3E34" w:rsidRPr="001F1E3D" w:rsidRDefault="009B3E34" w:rsidP="001F1E3D">
            <w:pPr>
              <w:pStyle w:val="ekvlinie"/>
            </w:pPr>
          </w:p>
        </w:tc>
      </w:tr>
    </w:tbl>
    <w:p w14:paraId="22943D5C" w14:textId="21BB5613" w:rsidR="009B3E34" w:rsidRDefault="009B3E34" w:rsidP="0083101E">
      <w:pPr>
        <w:rPr>
          <w:rFonts w:cs="Arial"/>
        </w:rPr>
      </w:pPr>
    </w:p>
    <w:p w14:paraId="4C095D91" w14:textId="77777777" w:rsidR="009B3E34" w:rsidRPr="00287B24" w:rsidRDefault="009B3E34" w:rsidP="009B3E3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1E576C5A" wp14:editId="1AE48905">
            <wp:extent cx="285115" cy="288290"/>
            <wp:effectExtent l="0" t="0" r="635" b="0"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c_markier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FC8510" w14:textId="65969288" w:rsidR="00515AB6" w:rsidRPr="00D3427F" w:rsidRDefault="00515AB6" w:rsidP="00515AB6">
      <w:pPr>
        <w:pStyle w:val="ekvnummerierung"/>
        <w:framePr w:wrap="around"/>
      </w:pPr>
      <w:r>
        <w:t>2</w:t>
      </w:r>
    </w:p>
    <w:p w14:paraId="2AE1CFC6" w14:textId="2D9BCEB2" w:rsidR="009B3E34" w:rsidRPr="00515AB6" w:rsidRDefault="00515AB6" w:rsidP="00515AB6">
      <w:pPr>
        <w:rPr>
          <w:rFonts w:cs="Arial"/>
        </w:rPr>
      </w:pPr>
      <w:r>
        <w:rPr>
          <w:rFonts w:cs="Arial"/>
        </w:rPr>
        <w:t>Was bleibt in den Wörtern gleich? Markiere.</w:t>
      </w:r>
    </w:p>
    <w:p w14:paraId="7BFDA0A9" w14:textId="73A11A4C" w:rsidR="009B3E34" w:rsidRPr="009B3E34" w:rsidRDefault="009B3E34" w:rsidP="009B3E34">
      <w:pPr>
        <w:pStyle w:val="Listenabsatz"/>
        <w:rPr>
          <w:rFonts w:cs="Arial"/>
        </w:rPr>
      </w:pPr>
    </w:p>
    <w:p w14:paraId="6A73A9DD" w14:textId="77777777" w:rsidR="009B3E34" w:rsidRPr="00287B24" w:rsidRDefault="009B3E34" w:rsidP="009B3E3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2486AAF" wp14:editId="5F31AEE3">
            <wp:extent cx="285115" cy="288290"/>
            <wp:effectExtent l="0" t="0" r="0" b="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5EF73" w14:textId="515C78A3" w:rsidR="00515AB6" w:rsidRPr="00D3427F" w:rsidRDefault="00515AB6" w:rsidP="00515AB6">
      <w:pPr>
        <w:pStyle w:val="ekvnummerierung"/>
        <w:framePr w:wrap="around"/>
      </w:pPr>
      <w:r>
        <w:t>3</w:t>
      </w:r>
    </w:p>
    <w:p w14:paraId="1AB2D82A" w14:textId="0F9A576C" w:rsidR="009B3E34" w:rsidRPr="00515AB6" w:rsidRDefault="009B3E34" w:rsidP="00515AB6">
      <w:pPr>
        <w:rPr>
          <w:rFonts w:cs="Arial"/>
        </w:rPr>
      </w:pPr>
      <w:r w:rsidRPr="00515AB6">
        <w:rPr>
          <w:rFonts w:cs="Arial"/>
        </w:rPr>
        <w:t>Nun bist du an der Reihe. Schreibe eigene Reimwörter auf.</w:t>
      </w:r>
    </w:p>
    <w:p w14:paraId="124C7D7F" w14:textId="498DB6B3" w:rsidR="009B3E34" w:rsidRDefault="009B3E34" w:rsidP="009B3E34">
      <w:pPr>
        <w:rPr>
          <w:rFonts w:cs="Arial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3E34" w:rsidRPr="001F1E3D" w14:paraId="36BCC872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E7557F9" w14:textId="547312E9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74F5F0F3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36280DB" w14:textId="4186974A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49B64B64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1A299E9A" w14:textId="77777777" w:rsidR="009B3E34" w:rsidRPr="001F1E3D" w:rsidRDefault="009B3E34" w:rsidP="001F1E3D">
            <w:pPr>
              <w:pStyle w:val="ekvlinie"/>
            </w:pPr>
          </w:p>
        </w:tc>
      </w:tr>
    </w:tbl>
    <w:p w14:paraId="37832D80" w14:textId="1F8F956D" w:rsidR="009B3E34" w:rsidRDefault="009B3E34" w:rsidP="009B3E34">
      <w:pPr>
        <w:rPr>
          <w:rFonts w:cs="Arial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3E34" w:rsidRPr="001F1E3D" w14:paraId="79293B56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4179CFE4" w14:textId="3D659D41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63CC3E39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DD65D76" w14:textId="75EA4162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091AC96B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2D7C000D" w14:textId="393F37AE" w:rsidR="009B3E34" w:rsidRPr="001F1E3D" w:rsidRDefault="009B3E34" w:rsidP="001F1E3D">
            <w:pPr>
              <w:pStyle w:val="ekvlinie"/>
            </w:pPr>
          </w:p>
        </w:tc>
      </w:tr>
    </w:tbl>
    <w:p w14:paraId="030066F1" w14:textId="7E034EC1" w:rsidR="009B3E34" w:rsidRDefault="009B3E34" w:rsidP="009B3E34">
      <w:pPr>
        <w:rPr>
          <w:rFonts w:cs="Arial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3E34" w:rsidRPr="001F1E3D" w14:paraId="1B1FEAC4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43AE91E6" w14:textId="1BDBB390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2B0E7BD3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27E1C3F" w14:textId="6BA9EA08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5351377A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5B10672" w14:textId="77777777" w:rsidR="009B3E34" w:rsidRPr="001F1E3D" w:rsidRDefault="009B3E34" w:rsidP="001F1E3D">
            <w:pPr>
              <w:pStyle w:val="ekvlinie"/>
            </w:pPr>
          </w:p>
        </w:tc>
      </w:tr>
    </w:tbl>
    <w:p w14:paraId="1CC81A88" w14:textId="04C78D26" w:rsidR="009B3E34" w:rsidRDefault="009B3E34" w:rsidP="009B3E34">
      <w:pPr>
        <w:rPr>
          <w:rFonts w:cs="Arial"/>
        </w:rPr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9B3E34" w:rsidRPr="001F1E3D" w14:paraId="38DBAADC" w14:textId="77777777" w:rsidTr="002C50E2">
        <w:trPr>
          <w:trHeight w:hRule="exact" w:val="170"/>
        </w:trPr>
        <w:tc>
          <w:tcPr>
            <w:tcW w:w="9356" w:type="dxa"/>
            <w:noWrap/>
            <w:vAlign w:val="center"/>
          </w:tcPr>
          <w:p w14:paraId="00863CEB" w14:textId="5FA89036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6D3A2F35" w14:textId="77777777" w:rsidTr="002C50E2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5E368932" w14:textId="6D70DDFF" w:rsidR="009B3E34" w:rsidRPr="001F1E3D" w:rsidRDefault="009B3E34" w:rsidP="001F1E3D">
            <w:pPr>
              <w:pStyle w:val="ekvlinie"/>
            </w:pPr>
          </w:p>
        </w:tc>
      </w:tr>
      <w:tr w:rsidR="009B3E34" w:rsidRPr="001F1E3D" w14:paraId="5574932A" w14:textId="77777777" w:rsidTr="002C50E2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C32019B" w14:textId="35508DC5" w:rsidR="009B3E34" w:rsidRPr="001F1E3D" w:rsidRDefault="009B3E34" w:rsidP="001F1E3D">
            <w:pPr>
              <w:pStyle w:val="ekvlinie"/>
            </w:pPr>
          </w:p>
        </w:tc>
      </w:tr>
    </w:tbl>
    <w:p w14:paraId="7FE147A3" w14:textId="0490A6E9" w:rsidR="009B3E34" w:rsidRDefault="00264265" w:rsidP="009B3E34">
      <w:pPr>
        <w:rPr>
          <w:rFonts w:cs="Arial"/>
        </w:rPr>
      </w:pPr>
      <w: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463FED3" wp14:editId="781AA830">
                <wp:simplePos x="0" y="0"/>
                <wp:positionH relativeFrom="margin">
                  <wp:posOffset>4369938</wp:posOffset>
                </wp:positionH>
                <wp:positionV relativeFrom="paragraph">
                  <wp:posOffset>163195</wp:posOffset>
                </wp:positionV>
                <wp:extent cx="1981835" cy="940435"/>
                <wp:effectExtent l="0" t="0" r="0" b="0"/>
                <wp:wrapNone/>
                <wp:docPr id="4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835" cy="940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F1A90" w14:textId="06A423A4" w:rsidR="00264265" w:rsidRDefault="00264265" w:rsidP="00264265">
                            <w:pPr>
                              <w:pStyle w:val="ekvbild"/>
                            </w:pPr>
                            <w:r>
                              <w:drawing>
                                <wp:inline distT="0" distB="0" distL="0" distR="0" wp14:anchorId="50E24C70" wp14:editId="149B426D">
                                  <wp:extent cx="682752" cy="694944"/>
                                  <wp:effectExtent l="0" t="0" r="3175" b="0"/>
                                  <wp:docPr id="44" name="Grafik 44" descr="K:\EKV\GSV\04_Praktikanten\Funke_Chantal\Eckart\Grundschulblog\Reimen\Illus\S537300540_Hand_frei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4" name="Grafik 44" descr="K:\EKV\GSV\04_Praktikanten\Funke_Chantal\Eckart\Grundschulblog\Reimen\Illus\S537300540_Hand_frei.ti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82752" cy="6949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drawing>
                                <wp:inline distT="0" distB="0" distL="0" distR="0" wp14:anchorId="72109E85" wp14:editId="3B5C5992">
                                  <wp:extent cx="697992" cy="521208"/>
                                  <wp:effectExtent l="0" t="0" r="6985" b="0"/>
                                  <wp:docPr id="45" name="Grafik 45" descr="K:\EKV\GSV\04_Praktikanten\Funke_Chantal\Eckart\Grundschulblog\Reimen\Illus\S537270866_S84_Sandburg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Grafik 45" descr="K:\EKV\GSV\04_Praktikanten\Funke_Chantal\Eckart\Grundschulblog\Reimen\Illus\S537270866_S84_Sandburg.tif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7992" cy="521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C43072" w14:textId="363805E1" w:rsidR="00264265" w:rsidRDefault="00264265" w:rsidP="00264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3FED3" id="_x0000_s1044" type="#_x0000_t202" style="position:absolute;margin-left:344.1pt;margin-top:12.85pt;width:156.05pt;height:74.0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" filled="f" stroked="f">
                <v:textbox>
                  <w:txbxContent>
                    <w:p w14:paraId="739F1A90" w14:textId="06A423A4" w:rsidR="00264265" w:rsidRDefault="00264265" w:rsidP="00264265">
                      <w:pPr>
                        <w:pStyle w:val="ekvbild"/>
                      </w:pPr>
                      <w:r>
                        <w:drawing>
                          <wp:inline distT="0" distB="0" distL="0" distR="0" wp14:anchorId="50E24C70" wp14:editId="149B426D">
                            <wp:extent cx="682752" cy="694944"/>
                            <wp:effectExtent l="0" t="0" r="3175" b="0"/>
                            <wp:docPr id="44" name="Grafik 44" descr="K:\EKV\GSV\04_Praktikanten\Funke_Chantal\Eckart\Grundschulblog\Reimen\Illus\S537300540_Hand_frei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4" name="Grafik 44" descr="K:\EKV\GSV\04_Praktikanten\Funke_Chantal\Eckart\Grundschulblog\Reimen\Illus\S537300540_Hand_frei.tif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82752" cy="6949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drawing>
                          <wp:inline distT="0" distB="0" distL="0" distR="0" wp14:anchorId="72109E85" wp14:editId="3B5C5992">
                            <wp:extent cx="697992" cy="521208"/>
                            <wp:effectExtent l="0" t="0" r="6985" b="0"/>
                            <wp:docPr id="45" name="Grafik 45" descr="K:\EKV\GSV\04_Praktikanten\Funke_Chantal\Eckart\Grundschulblog\Reimen\Illus\S537270866_S84_Sandburg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Grafik 45" descr="K:\EKV\GSV\04_Praktikanten\Funke_Chantal\Eckart\Grundschulblog\Reimen\Illus\S537270866_S84_Sandburg.tif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7992" cy="521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C43072" w14:textId="363805E1" w:rsidR="00264265" w:rsidRDefault="00264265" w:rsidP="00264265"/>
                  </w:txbxContent>
                </v:textbox>
                <w10:wrap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54660B4" wp14:editId="55CAB534">
                <wp:simplePos x="0" y="0"/>
                <wp:positionH relativeFrom="margin">
                  <wp:posOffset>2152499</wp:posOffset>
                </wp:positionH>
                <wp:positionV relativeFrom="paragraph">
                  <wp:posOffset>148590</wp:posOffset>
                </wp:positionV>
                <wp:extent cx="2584633" cy="861060"/>
                <wp:effectExtent l="0" t="0" r="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633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213B6" w14:textId="08166FD4" w:rsidR="00264265" w:rsidRDefault="00264265" w:rsidP="00264265">
                            <w:pPr>
                              <w:pStyle w:val="ekvbild"/>
                            </w:pPr>
                            <w:r>
                              <w:drawing>
                                <wp:inline distT="0" distB="0" distL="0" distR="0" wp14:anchorId="3A77A43D" wp14:editId="2726E5A9">
                                  <wp:extent cx="643890" cy="760730"/>
                                  <wp:effectExtent l="0" t="0" r="3810" b="1270"/>
                                  <wp:docPr id="40" name="Grafik 40" descr="K:\EKV\GSV\04_Praktikanten\Funke_Chantal\Eckart\Grundschulblog\Reimen\Illus\S537300540_Lautbild_Baum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Grafik 40" descr="K:\EKV\GSV\04_Praktikanten\Funke_Chantal\Eckart\Grundschulblog\Reimen\Illus\S537300540_Lautbild_Baum.tif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890" cy="760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</w:t>
                            </w:r>
                            <w:r>
                              <w:drawing>
                                <wp:inline distT="0" distB="0" distL="0" distR="0" wp14:anchorId="5C046B93" wp14:editId="309FD9DE">
                                  <wp:extent cx="1024128" cy="658368"/>
                                  <wp:effectExtent l="0" t="0" r="5080" b="8890"/>
                                  <wp:docPr id="39" name="Grafik 39" descr="K:\EKV\GSV\04_Praktikanten\Funke_Chantal\Eckart\Grundschulblog\Reimen\Illus\S537300540_Schaum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Grafik 39" descr="K:\EKV\GSV\04_Praktikanten\Funke_Chantal\Eckart\Grundschulblog\Reimen\Illus\S537300540_Schaum.tif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4128" cy="658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6A4751" w14:textId="59053D08" w:rsidR="00264265" w:rsidRDefault="00264265" w:rsidP="00264265"/>
                          <w:p w14:paraId="528EE950" w14:textId="77777777" w:rsidR="00264265" w:rsidRDefault="00264265" w:rsidP="00264265">
                            <w:pPr>
                              <w:pStyle w:val="ekvbild"/>
                            </w:pPr>
                          </w:p>
                          <w:p w14:paraId="2A4A4CE9" w14:textId="77777777" w:rsidR="00264265" w:rsidRDefault="00264265" w:rsidP="00264265"/>
                          <w:p w14:paraId="6EC2DC01" w14:textId="77777777" w:rsidR="00264265" w:rsidRDefault="00264265" w:rsidP="00264265">
                            <w:pPr>
                              <w:pStyle w:val="ekvbild"/>
                            </w:pPr>
                          </w:p>
                          <w:p w14:paraId="533EBE4C" w14:textId="77777777" w:rsidR="00264265" w:rsidRDefault="00264265" w:rsidP="00264265">
                            <w:pPr>
                              <w:pStyle w:val="ekvbild"/>
                            </w:pPr>
                          </w:p>
                          <w:p w14:paraId="29175B94" w14:textId="77777777" w:rsidR="00264265" w:rsidRDefault="00264265" w:rsidP="00264265"/>
                          <w:p w14:paraId="0020FACF" w14:textId="77777777" w:rsidR="00264265" w:rsidRDefault="00264265" w:rsidP="00264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660B4" id="_x0000_s1045" type="#_x0000_t202" style="position:absolute;margin-left:169.5pt;margin-top:11.7pt;width:203.5pt;height:67.8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" filled="f" stroked="f">
                <v:textbox>
                  <w:txbxContent>
                    <w:p w14:paraId="2DF213B6" w14:textId="08166FD4" w:rsidR="00264265" w:rsidRDefault="00264265" w:rsidP="00264265">
                      <w:pPr>
                        <w:pStyle w:val="ekvbild"/>
                      </w:pPr>
                      <w:r>
                        <w:drawing>
                          <wp:inline distT="0" distB="0" distL="0" distR="0" wp14:anchorId="3A77A43D" wp14:editId="2726E5A9">
                            <wp:extent cx="643890" cy="760730"/>
                            <wp:effectExtent l="0" t="0" r="3810" b="1270"/>
                            <wp:docPr id="40" name="Grafik 40" descr="K:\EKV\GSV\04_Praktikanten\Funke_Chantal\Eckart\Grundschulblog\Reimen\Illus\S537300540_Lautbild_Baum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Grafik 40" descr="K:\EKV\GSV\04_Praktikanten\Funke_Chantal\Eckart\Grundschulblog\Reimen\Illus\S537300540_Lautbild_Baum.tif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890" cy="760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</w:t>
                      </w:r>
                      <w:r>
                        <w:drawing>
                          <wp:inline distT="0" distB="0" distL="0" distR="0" wp14:anchorId="5C046B93" wp14:editId="309FD9DE">
                            <wp:extent cx="1024128" cy="658368"/>
                            <wp:effectExtent l="0" t="0" r="5080" b="8890"/>
                            <wp:docPr id="39" name="Grafik 39" descr="K:\EKV\GSV\04_Praktikanten\Funke_Chantal\Eckart\Grundschulblog\Reimen\Illus\S537300540_Schaum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Grafik 39" descr="K:\EKV\GSV\04_Praktikanten\Funke_Chantal\Eckart\Grundschulblog\Reimen\Illus\S537300540_Schaum.tif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4128" cy="658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6A4751" w14:textId="59053D08" w:rsidR="00264265" w:rsidRDefault="00264265" w:rsidP="00264265"/>
                    <w:p w14:paraId="528EE950" w14:textId="77777777" w:rsidR="00264265" w:rsidRDefault="00264265" w:rsidP="00264265">
                      <w:pPr>
                        <w:pStyle w:val="ekvbild"/>
                      </w:pPr>
                    </w:p>
                    <w:p w14:paraId="2A4A4CE9" w14:textId="77777777" w:rsidR="00264265" w:rsidRDefault="00264265" w:rsidP="00264265"/>
                    <w:p w14:paraId="6EC2DC01" w14:textId="77777777" w:rsidR="00264265" w:rsidRDefault="00264265" w:rsidP="00264265">
                      <w:pPr>
                        <w:pStyle w:val="ekvbild"/>
                      </w:pPr>
                    </w:p>
                    <w:p w14:paraId="533EBE4C" w14:textId="77777777" w:rsidR="00264265" w:rsidRDefault="00264265" w:rsidP="00264265">
                      <w:pPr>
                        <w:pStyle w:val="ekvbild"/>
                      </w:pPr>
                    </w:p>
                    <w:p w14:paraId="29175B94" w14:textId="77777777" w:rsidR="00264265" w:rsidRDefault="00264265" w:rsidP="00264265"/>
                    <w:p w14:paraId="0020FACF" w14:textId="77777777" w:rsidR="00264265" w:rsidRDefault="00264265" w:rsidP="00264265"/>
                  </w:txbxContent>
                </v:textbox>
                <w10:wrap anchorx="margin"/>
              </v:shape>
            </w:pict>
          </mc:Fallback>
        </mc:AlternateContent>
      </w:r>
    </w:p>
    <w:p w14:paraId="0FD5C5B4" w14:textId="77777777" w:rsidR="00264265" w:rsidRDefault="00264265" w:rsidP="009B3E34">
      <w:pPr>
        <w:rPr>
          <w:rFonts w:cs="Arial"/>
        </w:rPr>
        <w:sectPr w:rsidR="00264265" w:rsidSect="008D5A1A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20071BF2" w14:textId="6B82B139" w:rsidR="009B3E34" w:rsidRPr="009B3E34" w:rsidRDefault="00264265" w:rsidP="009B3E34">
      <w:pPr>
        <w:rPr>
          <w:rFonts w:cs="Arial"/>
        </w:rPr>
      </w:pPr>
      <w: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2F4D2BC" wp14:editId="0A235BB1">
                <wp:simplePos x="0" y="0"/>
                <wp:positionH relativeFrom="margin">
                  <wp:posOffset>-85931</wp:posOffset>
                </wp:positionH>
                <wp:positionV relativeFrom="paragraph">
                  <wp:posOffset>63093</wp:posOffset>
                </wp:positionV>
                <wp:extent cx="2161789" cy="861060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1789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EEE11" w14:textId="02EE2459" w:rsidR="00264265" w:rsidRDefault="00264265" w:rsidP="00264265">
                            <w:pPr>
                              <w:pStyle w:val="ekvbild"/>
                            </w:pPr>
                            <w:r>
                              <w:drawing>
                                <wp:inline distT="0" distB="0" distL="0" distR="0" wp14:anchorId="0D3A6FD6" wp14:editId="15E10DE1">
                                  <wp:extent cx="751205" cy="565150"/>
                                  <wp:effectExtent l="0" t="0" r="0" b="6350"/>
                                  <wp:docPr id="2" name="Grafik 2" descr="K:\EKV\GSV\04_Praktikanten\Funke_Chantal\Eckart\Grundschulblog\Reimen\Illus\S537270831_Schnabel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 descr="K:\EKV\GSV\04_Praktikanten\Funke_Chantal\Eckart\Grundschulblog\Reimen\Illus\S537270831_Schnabel.tif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1205" cy="56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Pr="00264265">
                              <w:t xml:space="preserve"> </w:t>
                            </w:r>
                            <w:r>
                              <w:drawing>
                                <wp:inline distT="0" distB="0" distL="0" distR="0" wp14:anchorId="31E5D66A" wp14:editId="595F5E66">
                                  <wp:extent cx="913765" cy="565150"/>
                                  <wp:effectExtent l="0" t="0" r="635" b="6350"/>
                                  <wp:docPr id="9" name="Grafik 9" descr="K:\EKV\GSV\04_Praktikanten\Funke_Chantal\Eckart\Grundschulblog\Reimen\Illus\S537310584_S052_Gabel.tif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Grafik 9" descr="K:\EKV\GSV\04_Praktikanten\Funke_Chantal\Eckart\Grundschulblog\Reimen\Illus\S537310584_S052_Gabel.tif"/>
                                          <pic:cNvPicPr/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3765" cy="56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          </w:t>
                            </w:r>
                          </w:p>
                          <w:p w14:paraId="1323514C" w14:textId="3623F811" w:rsidR="00264265" w:rsidRDefault="00264265" w:rsidP="00264265">
                            <w:r>
                              <w:tab/>
                            </w:r>
                          </w:p>
                          <w:p w14:paraId="5DAD710C" w14:textId="77777777" w:rsidR="00264265" w:rsidRDefault="00264265" w:rsidP="00264265">
                            <w:pPr>
                              <w:pStyle w:val="ekvbild"/>
                            </w:pPr>
                          </w:p>
                          <w:p w14:paraId="25F34571" w14:textId="77777777" w:rsidR="00264265" w:rsidRDefault="00264265" w:rsidP="00264265"/>
                          <w:p w14:paraId="0A56C574" w14:textId="77777777" w:rsidR="00264265" w:rsidRDefault="0026426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4D2BC" id="_x0000_s1046" type="#_x0000_t202" style="position:absolute;margin-left:-6.75pt;margin-top:4.95pt;width:170.2pt;height:67.8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" filled="f" stroked="f">
                <v:textbox>
                  <w:txbxContent>
                    <w:p w14:paraId="387EEE11" w14:textId="02EE2459" w:rsidR="00264265" w:rsidRDefault="00264265" w:rsidP="00264265">
                      <w:pPr>
                        <w:pStyle w:val="ekvbild"/>
                      </w:pPr>
                      <w:r>
                        <w:drawing>
                          <wp:inline distT="0" distB="0" distL="0" distR="0" wp14:anchorId="0D3A6FD6" wp14:editId="15E10DE1">
                            <wp:extent cx="751205" cy="565150"/>
                            <wp:effectExtent l="0" t="0" r="0" b="6350"/>
                            <wp:docPr id="2" name="Grafik 2" descr="K:\EKV\GSV\04_Praktikanten\Funke_Chantal\Eckart\Grundschulblog\Reimen\Illus\S537270831_Schnabel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 descr="K:\EKV\GSV\04_Praktikanten\Funke_Chantal\Eckart\Grundschulblog\Reimen\Illus\S537270831_Schnabel.t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1205" cy="56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Pr="00264265">
                        <w:t xml:space="preserve"> </w:t>
                      </w:r>
                      <w:r>
                        <w:drawing>
                          <wp:inline distT="0" distB="0" distL="0" distR="0" wp14:anchorId="31E5D66A" wp14:editId="595F5E66">
                            <wp:extent cx="913765" cy="565150"/>
                            <wp:effectExtent l="0" t="0" r="635" b="6350"/>
                            <wp:docPr id="9" name="Grafik 9" descr="K:\EKV\GSV\04_Praktikanten\Funke_Chantal\Eckart\Grundschulblog\Reimen\Illus\S537310584_S052_Gabel.tif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Grafik 9" descr="K:\EKV\GSV\04_Praktikanten\Funke_Chantal\Eckart\Grundschulblog\Reimen\Illus\S537310584_S052_Gabel.tif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3765" cy="56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          </w:t>
                      </w:r>
                    </w:p>
                    <w:p w14:paraId="1323514C" w14:textId="3623F811" w:rsidR="00264265" w:rsidRDefault="00264265" w:rsidP="00264265">
                      <w:r>
                        <w:tab/>
                      </w:r>
                    </w:p>
                    <w:p w14:paraId="5DAD710C" w14:textId="77777777" w:rsidR="00264265" w:rsidRDefault="00264265" w:rsidP="00264265">
                      <w:pPr>
                        <w:pStyle w:val="ekvbild"/>
                      </w:pPr>
                    </w:p>
                    <w:p w14:paraId="25F34571" w14:textId="77777777" w:rsidR="00264265" w:rsidRDefault="00264265" w:rsidP="00264265"/>
                    <w:p w14:paraId="0A56C574" w14:textId="77777777" w:rsidR="00264265" w:rsidRDefault="00264265"/>
                  </w:txbxContent>
                </v:textbox>
                <w10:wrap anchorx="margin"/>
              </v:shape>
            </w:pict>
          </mc:Fallback>
        </mc:AlternateContent>
      </w:r>
    </w:p>
    <w:sectPr w:rsidR="009B3E34" w:rsidRPr="009B3E34" w:rsidSect="00264265"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5ABD3" w14:textId="77777777" w:rsidR="00EB5291" w:rsidRDefault="00EB5291" w:rsidP="003C599D">
      <w:pPr>
        <w:spacing w:line="240" w:lineRule="auto"/>
      </w:pPr>
      <w:r>
        <w:separator/>
      </w:r>
    </w:p>
  </w:endnote>
  <w:endnote w:type="continuationSeparator" w:id="0">
    <w:p w14:paraId="16B4B2A9" w14:textId="77777777" w:rsidR="00EB5291" w:rsidRDefault="00EB529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rddruck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597674" w14:textId="77777777" w:rsidR="00B15A57" w:rsidRDefault="00B15A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97017A" w:rsidRPr="00F42294" w14:paraId="49F0B07E" w14:textId="77777777" w:rsidTr="006B2D23">
      <w:trPr>
        <w:trHeight w:hRule="exact" w:val="680"/>
      </w:trPr>
      <w:tc>
        <w:tcPr>
          <w:tcW w:w="1131" w:type="dxa"/>
          <w:noWrap/>
        </w:tcPr>
        <w:p w14:paraId="7291E560" w14:textId="77777777" w:rsidR="0097017A" w:rsidRPr="00913892" w:rsidRDefault="0097017A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83DECB5" wp14:editId="5AAEC2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2197F2C" w14:textId="1D98E3E6" w:rsidR="0097017A" w:rsidRPr="00913892" w:rsidRDefault="0097017A" w:rsidP="00370A70">
          <w:pPr>
            <w:pStyle w:val="ekvpagina"/>
          </w:pPr>
          <w:r w:rsidRPr="00913892">
            <w:t>© Ernst Klett Verlag GmbH, Stuttgart 20</w:t>
          </w:r>
          <w:r w:rsidR="00515AB6">
            <w:t>21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E6B2D14" w14:textId="2C3967CD" w:rsidR="0097017A" w:rsidRPr="00005AE2" w:rsidRDefault="0097017A" w:rsidP="00515AB6">
          <w:pPr>
            <w:pStyle w:val="ekvquelle"/>
          </w:pPr>
          <w:r w:rsidRPr="00005AE2">
            <w:t xml:space="preserve">Textquellen: </w:t>
          </w:r>
          <w:r w:rsidR="00515AB6">
            <w:t>Anne Hopf</w:t>
          </w:r>
          <w:r w:rsidR="00B15A57">
            <w:t>, Essen</w:t>
          </w:r>
        </w:p>
        <w:p w14:paraId="20AD576C" w14:textId="4F2E615A" w:rsidR="0097017A" w:rsidRPr="00025140" w:rsidRDefault="0097017A" w:rsidP="00005AE2">
          <w:pPr>
            <w:pStyle w:val="ekvquelle"/>
          </w:pPr>
          <w:r w:rsidRPr="00005AE2">
            <w:t xml:space="preserve">Illustratoren: </w:t>
          </w:r>
          <w:r w:rsidR="00515AB6">
            <w:t xml:space="preserve">Sven Leberer, Altenberge; </w:t>
          </w:r>
          <w:r w:rsidR="00A408FF">
            <w:t>Anke Fröhlich, Leipzig</w:t>
          </w:r>
        </w:p>
      </w:tc>
      <w:tc>
        <w:tcPr>
          <w:tcW w:w="397" w:type="dxa"/>
        </w:tcPr>
        <w:p w14:paraId="34FF8727" w14:textId="77777777" w:rsidR="0097017A" w:rsidRPr="00913892" w:rsidRDefault="0097017A" w:rsidP="00913892">
          <w:pPr>
            <w:pStyle w:val="ekvpagina"/>
          </w:pPr>
        </w:p>
      </w:tc>
    </w:tr>
  </w:tbl>
  <w:p w14:paraId="31AFBCFF" w14:textId="77777777" w:rsidR="0097017A" w:rsidRDefault="0097017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1A828" w14:textId="77777777" w:rsidR="00B15A57" w:rsidRDefault="00B15A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464819" w14:textId="77777777" w:rsidR="00EB5291" w:rsidRDefault="00EB5291" w:rsidP="003C599D">
      <w:pPr>
        <w:spacing w:line="240" w:lineRule="auto"/>
      </w:pPr>
      <w:r>
        <w:separator/>
      </w:r>
    </w:p>
  </w:footnote>
  <w:footnote w:type="continuationSeparator" w:id="0">
    <w:p w14:paraId="1AE19220" w14:textId="77777777" w:rsidR="00EB5291" w:rsidRDefault="00EB529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FF85E" w14:textId="77777777" w:rsidR="00B15A57" w:rsidRDefault="00B15A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C5408" w14:textId="77777777" w:rsidR="00B15A57" w:rsidRDefault="00B15A5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3F7F5" w14:textId="77777777" w:rsidR="00B15A57" w:rsidRDefault="00B15A5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B07D9"/>
    <w:multiLevelType w:val="hybridMultilevel"/>
    <w:tmpl w:val="50F4FC5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433FE"/>
    <w:multiLevelType w:val="hybridMultilevel"/>
    <w:tmpl w:val="ECCA8C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02579C"/>
    <w:multiLevelType w:val="hybridMultilevel"/>
    <w:tmpl w:val="EEA0F3F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B4080"/>
    <w:multiLevelType w:val="hybridMultilevel"/>
    <w:tmpl w:val="4CE8E7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DD"/>
    <w:rsid w:val="000040E2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A13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1F5CD7"/>
    <w:rsid w:val="0020055A"/>
    <w:rsid w:val="00201AA1"/>
    <w:rsid w:val="00205239"/>
    <w:rsid w:val="0020714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34DD"/>
    <w:rsid w:val="00264265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4FBB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1E50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F7BEC"/>
    <w:rsid w:val="00501528"/>
    <w:rsid w:val="00501C6F"/>
    <w:rsid w:val="005069C1"/>
    <w:rsid w:val="00510B31"/>
    <w:rsid w:val="00514229"/>
    <w:rsid w:val="005156EC"/>
    <w:rsid w:val="00515AB6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865C8"/>
    <w:rsid w:val="005901CB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A7C77"/>
    <w:rsid w:val="007B656B"/>
    <w:rsid w:val="007B7D0B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101E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6C1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017A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3E3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05D8"/>
    <w:rsid w:val="00A408FF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A57"/>
    <w:rsid w:val="00B15F75"/>
    <w:rsid w:val="00B2194E"/>
    <w:rsid w:val="00B31D92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0F7F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10C9"/>
    <w:rsid w:val="00E63251"/>
    <w:rsid w:val="00E70C40"/>
    <w:rsid w:val="00E710C7"/>
    <w:rsid w:val="00E95ED3"/>
    <w:rsid w:val="00EA7542"/>
    <w:rsid w:val="00EB5291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5FEB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C97E6A"/>
  <w15:chartTrackingRefBased/>
  <w15:docId w15:val="{C8363ADF-BC4B-4B95-BB9C-B5FFF2B4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836A28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KeinLeerraum">
    <w:name w:val="No Spacing"/>
    <w:uiPriority w:val="1"/>
    <w:qFormat/>
    <w:rsid w:val="002634DD"/>
    <w:pPr>
      <w:spacing w:after="0" w:line="240" w:lineRule="auto"/>
    </w:pPr>
  </w:style>
  <w:style w:type="paragraph" w:styleId="Listenabsatz">
    <w:name w:val="List Paragraph"/>
    <w:basedOn w:val="Standard"/>
    <w:uiPriority w:val="9"/>
    <w:semiHidden/>
    <w:qFormat/>
    <w:rsid w:val="0097017A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FA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">
    <w:name w:val="content"/>
    <w:basedOn w:val="Absatz-Standardschriftart"/>
    <w:rsid w:val="001F5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18" Type="http://schemas.openxmlformats.org/officeDocument/2006/relationships/header" Target="header2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tif"/><Relationship Id="rId5" Type="http://schemas.openxmlformats.org/officeDocument/2006/relationships/footnotes" Target="footnotes.xml"/><Relationship Id="rId15" Type="http://schemas.openxmlformats.org/officeDocument/2006/relationships/image" Target="media/image9.tif"/><Relationship Id="rId23" Type="http://schemas.openxmlformats.org/officeDocument/2006/relationships/image" Target="media/image12.ti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tif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376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5</cp:revision>
  <cp:lastPrinted>2020-11-06T14:06:00Z</cp:lastPrinted>
  <dcterms:created xsi:type="dcterms:W3CDTF">2020-12-10T08:51:00Z</dcterms:created>
  <dcterms:modified xsi:type="dcterms:W3CDTF">2020-12-15T09:54:00Z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