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008CAB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6E617D3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42CEC4B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71CFA3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B378A9D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CCD802E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2BB21B4" w14:textId="4EA474A5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0E61AB">
              <w:t>1</w:t>
            </w:r>
          </w:p>
        </w:tc>
      </w:tr>
      <w:tr w:rsidR="00BF17F2" w:rsidRPr="00BF17F2" w14:paraId="499935BF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C5482AE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125FE4B" w14:textId="07EC66F0" w:rsidR="00FB59FB" w:rsidRPr="00BF17F2" w:rsidRDefault="000E61AB" w:rsidP="000E61AB">
            <w:pPr>
              <w:pStyle w:val="ekvue1arial"/>
            </w:pPr>
            <w:r>
              <w:t>Merksätze für Nomen</w:t>
            </w:r>
          </w:p>
        </w:tc>
      </w:tr>
    </w:tbl>
    <w:p w14:paraId="15AFCA90" w14:textId="10384EB2" w:rsidR="003879B4" w:rsidRDefault="003879B4" w:rsidP="000E61AB">
      <w:pPr>
        <w:pStyle w:val="ekvgrundtexthalbe"/>
      </w:pPr>
      <w:bookmarkStart w:id="0" w:name="bmStart"/>
      <w:bookmarkEnd w:id="0"/>
    </w:p>
    <w:p w14:paraId="0E4ACB52" w14:textId="7457DD81" w:rsidR="000E61AB" w:rsidRDefault="005300A4" w:rsidP="00FF3613">
      <w:r>
        <w:rPr>
          <w:noProof/>
          <w:lang w:eastAsia="de-DE"/>
        </w:rPr>
        <w:drawing>
          <wp:anchor distT="0" distB="0" distL="114300" distR="114300" simplePos="0" relativeHeight="251666432" behindDoc="1" locked="0" layoutInCell="1" allowOverlap="1" wp14:anchorId="0444302D" wp14:editId="53E90C44">
            <wp:simplePos x="0" y="0"/>
            <wp:positionH relativeFrom="margin">
              <wp:posOffset>0</wp:posOffset>
            </wp:positionH>
            <wp:positionV relativeFrom="paragraph">
              <wp:posOffset>1541780</wp:posOffset>
            </wp:positionV>
            <wp:extent cx="288290" cy="288290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1A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911569" wp14:editId="67D19C82">
                <wp:simplePos x="0" y="0"/>
                <wp:positionH relativeFrom="margin">
                  <wp:align>right</wp:align>
                </wp:positionH>
                <wp:positionV relativeFrom="paragraph">
                  <wp:posOffset>293370</wp:posOffset>
                </wp:positionV>
                <wp:extent cx="5920740" cy="1226820"/>
                <wp:effectExtent l="0" t="0" r="22860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909A1" w14:textId="18F30E3E" w:rsidR="000E61AB" w:rsidRPr="000E61AB" w:rsidRDefault="000E61AB" w:rsidP="000E61AB">
                            <w:pPr>
                              <w:pStyle w:val="ekvue1arial"/>
                              <w:jc w:val="center"/>
                              <w:rPr>
                                <w:color w:val="FF6565"/>
                                <w:sz w:val="72"/>
                                <w:szCs w:val="40"/>
                              </w:rPr>
                            </w:pPr>
                            <w:r w:rsidRPr="000E61AB">
                              <w:rPr>
                                <w:color w:val="FF6565"/>
                                <w:sz w:val="72"/>
                                <w:szCs w:val="40"/>
                                <w:u w:val="single"/>
                              </w:rPr>
                              <w:t>Tiere</w:t>
                            </w:r>
                            <w:r w:rsidRPr="000E61AB">
                              <w:rPr>
                                <w:color w:val="FF6565"/>
                                <w:sz w:val="72"/>
                                <w:szCs w:val="40"/>
                              </w:rPr>
                              <w:t xml:space="preserve"> schreibe ich groß.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1156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5pt;margin-top:23.1pt;width:466.2pt;height:96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">
                <v:textbox>
                  <w:txbxContent>
                    <w:p w14:paraId="5D2909A1" w14:textId="18F30E3E" w:rsidR="000E61AB" w:rsidRPr="000E61AB" w:rsidRDefault="000E61AB" w:rsidP="000E61AB">
                      <w:pPr>
                        <w:pStyle w:val="ekvue1arial"/>
                        <w:jc w:val="center"/>
                        <w:rPr>
                          <w:color w:val="FF6565"/>
                          <w:sz w:val="72"/>
                          <w:szCs w:val="40"/>
                        </w:rPr>
                      </w:pPr>
                      <w:r w:rsidRPr="000E61AB">
                        <w:rPr>
                          <w:color w:val="FF6565"/>
                          <w:sz w:val="72"/>
                          <w:szCs w:val="40"/>
                          <w:u w:val="single"/>
                        </w:rPr>
                        <w:t>Tiere</w:t>
                      </w:r>
                      <w:r w:rsidRPr="000E61AB">
                        <w:rPr>
                          <w:color w:val="FF6565"/>
                          <w:sz w:val="72"/>
                          <w:szCs w:val="40"/>
                        </w:rPr>
                        <w:t xml:space="preserve"> schreibe ich groß.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6D8A8E" w14:textId="01E10E39" w:rsidR="000E61AB" w:rsidRDefault="005300A4" w:rsidP="00FF3613">
      <w:r>
        <w:rPr>
          <w:noProof/>
          <w:lang w:eastAsia="de-DE"/>
        </w:rPr>
        <w:drawing>
          <wp:anchor distT="0" distB="0" distL="114300" distR="114300" simplePos="0" relativeHeight="251668480" behindDoc="1" locked="0" layoutInCell="1" allowOverlap="1" wp14:anchorId="0A499468" wp14:editId="3097C5E9">
            <wp:simplePos x="0" y="0"/>
            <wp:positionH relativeFrom="margin">
              <wp:posOffset>0</wp:posOffset>
            </wp:positionH>
            <wp:positionV relativeFrom="paragraph">
              <wp:posOffset>3058160</wp:posOffset>
            </wp:positionV>
            <wp:extent cx="288290" cy="28829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E2D119" w14:textId="5DAA27B4" w:rsidR="000E61AB" w:rsidRDefault="005300A4" w:rsidP="00FF3613"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 wp14:anchorId="17A381F0" wp14:editId="005A66B7">
            <wp:simplePos x="0" y="0"/>
            <wp:positionH relativeFrom="margin">
              <wp:posOffset>0</wp:posOffset>
            </wp:positionH>
            <wp:positionV relativeFrom="paragraph">
              <wp:posOffset>3215640</wp:posOffset>
            </wp:positionV>
            <wp:extent cx="288290" cy="28829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1A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1DAE0E" wp14:editId="27E9C587">
                <wp:simplePos x="0" y="0"/>
                <wp:positionH relativeFrom="margin">
                  <wp:posOffset>0</wp:posOffset>
                </wp:positionH>
                <wp:positionV relativeFrom="paragraph">
                  <wp:posOffset>243840</wp:posOffset>
                </wp:positionV>
                <wp:extent cx="5920740" cy="1226820"/>
                <wp:effectExtent l="0" t="0" r="22860" b="1143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03D7F" w14:textId="3C56F92A" w:rsidR="000E61AB" w:rsidRPr="000E61AB" w:rsidRDefault="000E61AB" w:rsidP="000E61AB">
                            <w:pPr>
                              <w:pStyle w:val="ekvue1arial"/>
                              <w:jc w:val="center"/>
                              <w:rPr>
                                <w:color w:val="5295D2"/>
                                <w:sz w:val="64"/>
                                <w:szCs w:val="64"/>
                              </w:rPr>
                            </w:pPr>
                            <w:r w:rsidRPr="000E61AB">
                              <w:rPr>
                                <w:color w:val="5295D2"/>
                                <w:sz w:val="64"/>
                                <w:szCs w:val="64"/>
                                <w:u w:val="single"/>
                              </w:rPr>
                              <w:t>Menschen</w:t>
                            </w:r>
                            <w:r w:rsidRPr="000E61AB">
                              <w:rPr>
                                <w:color w:val="5295D2"/>
                                <w:sz w:val="64"/>
                                <w:szCs w:val="64"/>
                              </w:rPr>
                              <w:t xml:space="preserve"> schreibe ich groß.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DAE0E" id="_x0000_s1027" type="#_x0000_t202" style="position:absolute;margin-left:0;margin-top:19.2pt;width:466.2pt;height:9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">
                <v:textbox>
                  <w:txbxContent>
                    <w:p w14:paraId="53503D7F" w14:textId="3C56F92A" w:rsidR="000E61AB" w:rsidRPr="000E61AB" w:rsidRDefault="000E61AB" w:rsidP="000E61AB">
                      <w:pPr>
                        <w:pStyle w:val="ekvue1arial"/>
                        <w:jc w:val="center"/>
                        <w:rPr>
                          <w:color w:val="5295D2"/>
                          <w:sz w:val="64"/>
                          <w:szCs w:val="64"/>
                        </w:rPr>
                      </w:pPr>
                      <w:r w:rsidRPr="000E61AB">
                        <w:rPr>
                          <w:color w:val="5295D2"/>
                          <w:sz w:val="64"/>
                          <w:szCs w:val="64"/>
                          <w:u w:val="single"/>
                        </w:rPr>
                        <w:t>Menschen</w:t>
                      </w:r>
                      <w:r w:rsidRPr="000E61AB">
                        <w:rPr>
                          <w:color w:val="5295D2"/>
                          <w:sz w:val="64"/>
                          <w:szCs w:val="64"/>
                        </w:rPr>
                        <w:t xml:space="preserve"> schreibe ich groß.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98950B" w14:textId="027500BE" w:rsidR="000E61AB" w:rsidRDefault="000E61AB" w:rsidP="00FF361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CAD1E3" wp14:editId="25E6314D">
                <wp:simplePos x="0" y="0"/>
                <wp:positionH relativeFrom="margin">
                  <wp:posOffset>0</wp:posOffset>
                </wp:positionH>
                <wp:positionV relativeFrom="paragraph">
                  <wp:posOffset>243840</wp:posOffset>
                </wp:positionV>
                <wp:extent cx="5920740" cy="1226820"/>
                <wp:effectExtent l="0" t="0" r="22860" b="1143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7BD1B" w14:textId="2279ECFB" w:rsidR="000E61AB" w:rsidRPr="000E61AB" w:rsidRDefault="000E61AB" w:rsidP="000E61AB">
                            <w:pPr>
                              <w:pStyle w:val="ekvue1arial"/>
                              <w:rPr>
                                <w:color w:val="A8D08D" w:themeColor="accent6" w:themeTint="99"/>
                                <w:sz w:val="68"/>
                                <w:szCs w:val="68"/>
                              </w:rPr>
                            </w:pPr>
                            <w:r w:rsidRPr="000E61AB">
                              <w:rPr>
                                <w:color w:val="A8D08D" w:themeColor="accent6" w:themeTint="99"/>
                                <w:sz w:val="68"/>
                                <w:szCs w:val="68"/>
                                <w:u w:val="single"/>
                              </w:rPr>
                              <w:t>Pflanzen</w:t>
                            </w:r>
                            <w:r w:rsidRPr="000E61AB">
                              <w:rPr>
                                <w:color w:val="A8D08D" w:themeColor="accent6" w:themeTint="99"/>
                                <w:sz w:val="68"/>
                                <w:szCs w:val="68"/>
                              </w:rPr>
                              <w:t xml:space="preserve"> schreibe ich groß.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AD1E3" id="_x0000_s1028" type="#_x0000_t202" style="position:absolute;margin-left:0;margin-top:19.2pt;width:466.2pt;height:96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">
                <v:textbox>
                  <w:txbxContent>
                    <w:p w14:paraId="2FD7BD1B" w14:textId="2279ECFB" w:rsidR="000E61AB" w:rsidRPr="000E61AB" w:rsidRDefault="000E61AB" w:rsidP="000E61AB">
                      <w:pPr>
                        <w:pStyle w:val="ekvue1arial"/>
                        <w:rPr>
                          <w:color w:val="A8D08D" w:themeColor="accent6" w:themeTint="99"/>
                          <w:sz w:val="68"/>
                          <w:szCs w:val="68"/>
                        </w:rPr>
                      </w:pPr>
                      <w:r w:rsidRPr="000E61AB">
                        <w:rPr>
                          <w:color w:val="A8D08D" w:themeColor="accent6" w:themeTint="99"/>
                          <w:sz w:val="68"/>
                          <w:szCs w:val="68"/>
                          <w:u w:val="single"/>
                        </w:rPr>
                        <w:t>Pflanzen</w:t>
                      </w:r>
                      <w:r w:rsidRPr="000E61AB">
                        <w:rPr>
                          <w:color w:val="A8D08D" w:themeColor="accent6" w:themeTint="99"/>
                          <w:sz w:val="68"/>
                          <w:szCs w:val="68"/>
                        </w:rPr>
                        <w:t xml:space="preserve"> schreibe ich groß.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6CB6AF" w14:textId="4AF4047F" w:rsidR="000E61AB" w:rsidRDefault="005300A4" w:rsidP="00FF3613">
      <w:r>
        <w:rPr>
          <w:noProof/>
          <w:lang w:eastAsia="de-DE"/>
        </w:rPr>
        <w:drawing>
          <wp:anchor distT="0" distB="0" distL="114300" distR="114300" simplePos="0" relativeHeight="251672576" behindDoc="1" locked="0" layoutInCell="1" allowOverlap="1" wp14:anchorId="1ADD4E8D" wp14:editId="37DDC22B">
            <wp:simplePos x="0" y="0"/>
            <wp:positionH relativeFrom="margin">
              <wp:posOffset>0</wp:posOffset>
            </wp:positionH>
            <wp:positionV relativeFrom="paragraph">
              <wp:posOffset>2284095</wp:posOffset>
            </wp:positionV>
            <wp:extent cx="288290" cy="288290"/>
            <wp:effectExtent l="0" t="0" r="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1A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269DF8" wp14:editId="146FB973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5920740" cy="2011680"/>
                <wp:effectExtent l="0" t="0" r="22860" b="2667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6EC99" w14:textId="6DC6D315" w:rsidR="000E61AB" w:rsidRPr="000E61AB" w:rsidRDefault="000E61AB" w:rsidP="00FE2654">
                            <w:pPr>
                              <w:pStyle w:val="ekvue1arial"/>
                              <w:spacing w:line="360" w:lineRule="auto"/>
                              <w:jc w:val="center"/>
                              <w:rPr>
                                <w:color w:val="F4B083" w:themeColor="accent2" w:themeTint="99"/>
                                <w:sz w:val="72"/>
                                <w:szCs w:val="40"/>
                              </w:rPr>
                            </w:pPr>
                            <w:r w:rsidRPr="000E61AB">
                              <w:rPr>
                                <w:color w:val="F4B083" w:themeColor="accent2" w:themeTint="99"/>
                                <w:sz w:val="72"/>
                                <w:szCs w:val="40"/>
                                <w:u w:val="single"/>
                              </w:rPr>
                              <w:t>Din</w:t>
                            </w:r>
                            <w:r w:rsidRPr="000E61AB">
                              <w:rPr>
                                <w:color w:val="F4B083" w:themeColor="accent2" w:themeTint="99"/>
                                <w:sz w:val="72"/>
                                <w:szCs w:val="40"/>
                              </w:rPr>
                              <w:t>g</w:t>
                            </w:r>
                            <w:r w:rsidRPr="000E61AB">
                              <w:rPr>
                                <w:color w:val="F4B083" w:themeColor="accent2" w:themeTint="99"/>
                                <w:sz w:val="72"/>
                                <w:szCs w:val="40"/>
                                <w:u w:val="single"/>
                              </w:rPr>
                              <w:t>e</w:t>
                            </w:r>
                            <w:r w:rsidRPr="000E61AB">
                              <w:rPr>
                                <w:color w:val="F4B083" w:themeColor="accent2" w:themeTint="99"/>
                                <w:sz w:val="72"/>
                                <w:szCs w:val="40"/>
                              </w:rPr>
                              <w:t>, die ich anfassen kann, schreibe ich groß.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69DF8" id="_x0000_s1029" type="#_x0000_t202" style="position:absolute;margin-left:0;margin-top:19.5pt;width:466.2pt;height:158.4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">
                <v:textbox>
                  <w:txbxContent>
                    <w:p w14:paraId="1A26EC99" w14:textId="6DC6D315" w:rsidR="000E61AB" w:rsidRPr="000E61AB" w:rsidRDefault="000E61AB" w:rsidP="00FE2654">
                      <w:pPr>
                        <w:pStyle w:val="ekvue1arial"/>
                        <w:spacing w:line="360" w:lineRule="auto"/>
                        <w:jc w:val="center"/>
                        <w:rPr>
                          <w:color w:val="F4B083" w:themeColor="accent2" w:themeTint="99"/>
                          <w:sz w:val="72"/>
                          <w:szCs w:val="40"/>
                        </w:rPr>
                      </w:pPr>
                      <w:r w:rsidRPr="000E61AB">
                        <w:rPr>
                          <w:color w:val="F4B083" w:themeColor="accent2" w:themeTint="99"/>
                          <w:sz w:val="72"/>
                          <w:szCs w:val="40"/>
                          <w:u w:val="single"/>
                        </w:rPr>
                        <w:t>Din</w:t>
                      </w:r>
                      <w:r w:rsidRPr="000E61AB">
                        <w:rPr>
                          <w:color w:val="F4B083" w:themeColor="accent2" w:themeTint="99"/>
                          <w:sz w:val="72"/>
                          <w:szCs w:val="40"/>
                        </w:rPr>
                        <w:t>g</w:t>
                      </w:r>
                      <w:r w:rsidRPr="000E61AB">
                        <w:rPr>
                          <w:color w:val="F4B083" w:themeColor="accent2" w:themeTint="99"/>
                          <w:sz w:val="72"/>
                          <w:szCs w:val="40"/>
                          <w:u w:val="single"/>
                        </w:rPr>
                        <w:t>e</w:t>
                      </w:r>
                      <w:r w:rsidRPr="000E61AB">
                        <w:rPr>
                          <w:color w:val="F4B083" w:themeColor="accent2" w:themeTint="99"/>
                          <w:sz w:val="72"/>
                          <w:szCs w:val="40"/>
                        </w:rPr>
                        <w:t>, die ich anfassen kann, schreibe ich groß.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D0E191" w14:textId="34AC2429" w:rsidR="000E61AB" w:rsidRDefault="000E61AB" w:rsidP="00FF3613"/>
    <w:p w14:paraId="7B8F120F" w14:textId="3AB4C621" w:rsidR="000E61AB" w:rsidRDefault="000E61AB" w:rsidP="00FF3613"/>
    <w:p w14:paraId="4421C36B" w14:textId="5E52BB22" w:rsidR="000E61AB" w:rsidRDefault="000E61AB" w:rsidP="00FF3613"/>
    <w:p w14:paraId="26E1EA55" w14:textId="0AD31EFD" w:rsidR="000E61AB" w:rsidRDefault="000E61AB" w:rsidP="00FF3613"/>
    <w:sectPr w:rsidR="000E61AB" w:rsidSect="008D5A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EEE4D" w14:textId="77777777" w:rsidR="000E61AB" w:rsidRDefault="000E61AB" w:rsidP="003C599D">
      <w:pPr>
        <w:spacing w:line="240" w:lineRule="auto"/>
      </w:pPr>
      <w:r>
        <w:separator/>
      </w:r>
    </w:p>
  </w:endnote>
  <w:endnote w:type="continuationSeparator" w:id="0">
    <w:p w14:paraId="2E2BB268" w14:textId="77777777" w:rsidR="000E61AB" w:rsidRDefault="000E61A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E698" w14:textId="77777777" w:rsidR="00B5614A" w:rsidRDefault="00B561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4846BB0" w14:textId="77777777" w:rsidTr="006B2D23">
      <w:trPr>
        <w:trHeight w:hRule="exact" w:val="680"/>
      </w:trPr>
      <w:tc>
        <w:tcPr>
          <w:tcW w:w="1131" w:type="dxa"/>
          <w:noWrap/>
        </w:tcPr>
        <w:p w14:paraId="7919CF11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9E8D4B9" wp14:editId="34358D7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E29B436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202</w:t>
          </w:r>
          <w:r w:rsidR="00BF2233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31A236D" w14:textId="77777777" w:rsidR="00B5614A" w:rsidRDefault="00BF2233" w:rsidP="00B5614A">
          <w:pPr>
            <w:pStyle w:val="ekvquelle"/>
          </w:pPr>
          <w:r>
            <w:t xml:space="preserve">Textquellen: </w:t>
          </w:r>
          <w:r w:rsidR="00B5614A">
            <w:t>Anne Hopf, Essen</w:t>
          </w:r>
        </w:p>
        <w:p w14:paraId="5499C5EF" w14:textId="1711AA39" w:rsidR="00193A18" w:rsidRPr="00025140" w:rsidRDefault="00193A18" w:rsidP="00BF2233">
          <w:pPr>
            <w:pStyle w:val="ekvquelle"/>
          </w:pPr>
        </w:p>
      </w:tc>
      <w:tc>
        <w:tcPr>
          <w:tcW w:w="397" w:type="dxa"/>
        </w:tcPr>
        <w:p w14:paraId="2A4B4435" w14:textId="77777777" w:rsidR="00193A18" w:rsidRPr="00913892" w:rsidRDefault="00193A18" w:rsidP="00913892">
          <w:pPr>
            <w:pStyle w:val="ekvpagina"/>
          </w:pPr>
        </w:p>
      </w:tc>
    </w:tr>
  </w:tbl>
  <w:p w14:paraId="07240EE4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C967" w14:textId="77777777" w:rsidR="00B5614A" w:rsidRDefault="00B561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AB88D" w14:textId="77777777" w:rsidR="000E61AB" w:rsidRDefault="000E61AB" w:rsidP="003C599D">
      <w:pPr>
        <w:spacing w:line="240" w:lineRule="auto"/>
      </w:pPr>
      <w:r>
        <w:separator/>
      </w:r>
    </w:p>
  </w:footnote>
  <w:footnote w:type="continuationSeparator" w:id="0">
    <w:p w14:paraId="10E37AF0" w14:textId="77777777" w:rsidR="000E61AB" w:rsidRDefault="000E61A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C93F1" w14:textId="77777777" w:rsidR="00B5614A" w:rsidRDefault="00B561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1120F" w14:textId="77777777" w:rsidR="00B5614A" w:rsidRDefault="00B561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EB32D" w14:textId="77777777" w:rsidR="00B5614A" w:rsidRDefault="00B5614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AB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E61AB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0A4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35D3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5614A"/>
    <w:rsid w:val="00B6045F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2654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2B0F4B"/>
  <w15:chartTrackingRefBased/>
  <w15:docId w15:val="{C9545CB3-8734-40D9-9838-7DC35A1D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2016-12-20T14:33:00Z</cp:lastPrinted>
  <dcterms:created xsi:type="dcterms:W3CDTF">2021-05-26T06:57:00Z</dcterms:created>
  <dcterms:modified xsi:type="dcterms:W3CDTF">2021-06-22T13:33:00Z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