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4A380FCB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35D50764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4889546E" w14:textId="237B7AF8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5778D647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51C14539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7E8976F7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7AA5EB12" w14:textId="73EB3323" w:rsidR="00FB59FB" w:rsidRPr="00C172AE" w:rsidRDefault="00FB59FB" w:rsidP="005446D6">
            <w:pPr>
              <w:pStyle w:val="ekvkvnummer"/>
            </w:pPr>
            <w:r w:rsidRPr="005446D6">
              <w:t>KV</w:t>
            </w:r>
            <w:r w:rsidR="004B7B62">
              <w:t xml:space="preserve"> </w:t>
            </w:r>
            <w:r w:rsidR="00A50B42">
              <w:t>1</w:t>
            </w:r>
          </w:p>
        </w:tc>
      </w:tr>
      <w:tr w:rsidR="00BF17F2" w:rsidRPr="00BF17F2" w14:paraId="374248EE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63C2BB21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4091DFC4" w14:textId="71481749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08CB457F" w14:textId="754DAC97" w:rsidR="00A0012B" w:rsidRDefault="00145406" w:rsidP="00145406">
      <w:pPr>
        <w:pStyle w:val="ekvue1arial"/>
      </w:pPr>
      <w:bookmarkStart w:id="0" w:name="bmStart"/>
      <w:bookmarkEnd w:id="0"/>
      <w:r w:rsidRPr="00145406">
        <w:t xml:space="preserve">Nikos Tricks für Satzanfänge </w:t>
      </w:r>
    </w:p>
    <w:p w14:paraId="1DC12E30" w14:textId="045DED86" w:rsidR="00A0012B" w:rsidRDefault="00A0012B" w:rsidP="003D004C">
      <w:pPr>
        <w:rPr>
          <w:color w:val="FF0000"/>
        </w:rPr>
      </w:pPr>
    </w:p>
    <w:p w14:paraId="79F5220E" w14:textId="32DD927C" w:rsidR="00EB5F83" w:rsidRDefault="00EB5F83" w:rsidP="003D004C">
      <w:pPr>
        <w:rPr>
          <w:color w:val="FF0000"/>
        </w:rPr>
      </w:pPr>
    </w:p>
    <w:p w14:paraId="1D58B38C" w14:textId="6A066A4B" w:rsidR="00EB5F83" w:rsidRDefault="00855D47" w:rsidP="003D004C">
      <w:pPr>
        <w:rPr>
          <w:color w:val="FF0000"/>
        </w:rPr>
      </w:pPr>
      <w:r>
        <w:rPr>
          <w:lang w:eastAsia="de-DE"/>
        </w:rPr>
        <w:drawing>
          <wp:anchor distT="0" distB="0" distL="114300" distR="114300" simplePos="0" relativeHeight="251653120" behindDoc="0" locked="0" layoutInCell="1" allowOverlap="1" wp14:anchorId="493C967D" wp14:editId="706BB20A">
            <wp:simplePos x="0" y="0"/>
            <wp:positionH relativeFrom="column">
              <wp:posOffset>-32208</wp:posOffset>
            </wp:positionH>
            <wp:positionV relativeFrom="paragraph">
              <wp:posOffset>160373</wp:posOffset>
            </wp:positionV>
            <wp:extent cx="2049145" cy="1903730"/>
            <wp:effectExtent l="0" t="0" r="8255" b="1270"/>
            <wp:wrapNone/>
            <wp:docPr id="3" name="Grafik 3" descr="E:\_Annett\Klett Verlag 2019\Wegel\Paket2_Satzanfaenge\Dateneingang\Tricks_Satzanfang\Bilder_Satzanfang\S042310564_S048_Niko_Schmetterl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2_Satzanfaenge\Dateneingang\Tricks_Satzanfang\Bilder_Satzanfang\S042310564_S048_Niko_Schmetterling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49145" cy="19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06B524" w14:textId="01711384" w:rsidR="00EB5F83" w:rsidRDefault="00EB5F83" w:rsidP="003D004C">
      <w:pPr>
        <w:rPr>
          <w:color w:val="FF0000"/>
        </w:rPr>
      </w:pPr>
    </w:p>
    <w:p w14:paraId="0023D780" w14:textId="72D5ABF6" w:rsidR="00EB5F83" w:rsidRDefault="00145406" w:rsidP="003D004C">
      <w:pPr>
        <w:rPr>
          <w:color w:val="FF0000"/>
        </w:rPr>
      </w:pPr>
      <w:r w:rsidRPr="00145406">
        <w:rPr>
          <w:color w:val="FF0000"/>
          <w:lang w:eastAsia="de-D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5B8B387" wp14:editId="35F28B85">
                <wp:simplePos x="0" y="0"/>
                <wp:positionH relativeFrom="page">
                  <wp:posOffset>3394517</wp:posOffset>
                </wp:positionH>
                <wp:positionV relativeFrom="paragraph">
                  <wp:posOffset>107042</wp:posOffset>
                </wp:positionV>
                <wp:extent cx="2541270" cy="1257300"/>
                <wp:effectExtent l="800100" t="0" r="11430" b="19050"/>
                <wp:wrapNone/>
                <wp:docPr id="4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1270" cy="1257300"/>
                        </a:xfrm>
                        <a:prstGeom prst="wedgeRoundRectCallout">
                          <a:avLst>
                            <a:gd name="adj1" fmla="val -79620"/>
                            <a:gd name="adj2" fmla="val 16147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679279" w14:textId="77777777" w:rsidR="00145406" w:rsidRPr="00145406" w:rsidRDefault="00145406" w:rsidP="00145406">
                            <w:pPr>
                              <w:pStyle w:val="ekvsprechblase"/>
                              <w:rPr>
                                <w:sz w:val="23"/>
                                <w:szCs w:val="23"/>
                              </w:rPr>
                            </w:pPr>
                            <w:r w:rsidRPr="00145406">
                              <w:rPr>
                                <w:sz w:val="23"/>
                                <w:szCs w:val="23"/>
                              </w:rPr>
                              <w:t>Es gibt viele Möglichkeiten, einen</w:t>
                            </w:r>
                          </w:p>
                          <w:p w14:paraId="4D6AF037" w14:textId="77777777" w:rsidR="00145406" w:rsidRPr="00145406" w:rsidRDefault="00145406" w:rsidP="00145406">
                            <w:pPr>
                              <w:pStyle w:val="ekvsprechblase"/>
                              <w:rPr>
                                <w:sz w:val="23"/>
                                <w:szCs w:val="23"/>
                              </w:rPr>
                            </w:pPr>
                            <w:r w:rsidRPr="00145406">
                              <w:rPr>
                                <w:sz w:val="23"/>
                                <w:szCs w:val="23"/>
                              </w:rPr>
                              <w:t>Satzanfang unterschiedlich zu</w:t>
                            </w:r>
                          </w:p>
                          <w:p w14:paraId="1A8E5A08" w14:textId="228EFF70" w:rsidR="00145406" w:rsidRDefault="00145406" w:rsidP="00145406">
                            <w:pPr>
                              <w:pStyle w:val="ekvsprechblase"/>
                              <w:rPr>
                                <w:sz w:val="23"/>
                                <w:szCs w:val="23"/>
                              </w:rPr>
                            </w:pPr>
                            <w:r w:rsidRPr="00145406">
                              <w:rPr>
                                <w:sz w:val="23"/>
                                <w:szCs w:val="23"/>
                              </w:rPr>
                              <w:t>gestalten.</w:t>
                            </w:r>
                          </w:p>
                          <w:p w14:paraId="62EA3D7D" w14:textId="77777777" w:rsidR="00145406" w:rsidRPr="00145406" w:rsidRDefault="00145406" w:rsidP="00145406">
                            <w:pPr>
                              <w:pStyle w:val="ekvgrundtexthalbe"/>
                            </w:pPr>
                          </w:p>
                          <w:p w14:paraId="62209588" w14:textId="5B43B411" w:rsidR="00145406" w:rsidRDefault="00145406" w:rsidP="00145406">
                            <w:pPr>
                              <w:pStyle w:val="ekvsprechblase"/>
                              <w:rPr>
                                <w:sz w:val="23"/>
                                <w:szCs w:val="23"/>
                              </w:rPr>
                            </w:pPr>
                            <w:r w:rsidRPr="00145406">
                              <w:rPr>
                                <w:sz w:val="23"/>
                                <w:szCs w:val="23"/>
                              </w:rPr>
                              <w:t>Kennst du diese Tricks?</w:t>
                            </w:r>
                          </w:p>
                          <w:p w14:paraId="4F5FD016" w14:textId="77777777" w:rsidR="00145406" w:rsidRPr="00145406" w:rsidRDefault="00145406" w:rsidP="00145406">
                            <w:pPr>
                              <w:pStyle w:val="ekvgrundtexthalbe"/>
                            </w:pPr>
                          </w:p>
                          <w:p w14:paraId="728BA8AB" w14:textId="17157E31" w:rsidR="00145406" w:rsidRPr="00145406" w:rsidRDefault="00145406" w:rsidP="00145406">
                            <w:pPr>
                              <w:pStyle w:val="ekvsprechblase"/>
                              <w:rPr>
                                <w:sz w:val="23"/>
                                <w:szCs w:val="23"/>
                              </w:rPr>
                            </w:pPr>
                            <w:r w:rsidRPr="00145406">
                              <w:rPr>
                                <w:sz w:val="23"/>
                                <w:szCs w:val="23"/>
                              </w:rPr>
                              <w:t>Sie helfen dir dabei.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5B8B38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bgerundete rechteckige Legende 4" o:spid="_x0000_s1026" type="#_x0000_t62" style="position:absolute;margin-left:267.3pt;margin-top:8.45pt;width:200.1pt;height:99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" adj="-6398,14288" fillcolor="white [3212]" strokecolor="#a5a5a5 [2092]">
                <v:textbox>
                  <w:txbxContent>
                    <w:p w14:paraId="11679279" w14:textId="77777777" w:rsidR="00145406" w:rsidRPr="00145406" w:rsidRDefault="00145406" w:rsidP="00145406">
                      <w:pPr>
                        <w:pStyle w:val="ekvsprechblase"/>
                        <w:rPr>
                          <w:sz w:val="23"/>
                          <w:szCs w:val="23"/>
                        </w:rPr>
                      </w:pPr>
                      <w:r w:rsidRPr="00145406">
                        <w:rPr>
                          <w:sz w:val="23"/>
                          <w:szCs w:val="23"/>
                        </w:rPr>
                        <w:t>Es gibt viele Möglichkeiten, einen</w:t>
                      </w:r>
                    </w:p>
                    <w:p w14:paraId="4D6AF037" w14:textId="77777777" w:rsidR="00145406" w:rsidRPr="00145406" w:rsidRDefault="00145406" w:rsidP="00145406">
                      <w:pPr>
                        <w:pStyle w:val="ekvsprechblase"/>
                        <w:rPr>
                          <w:sz w:val="23"/>
                          <w:szCs w:val="23"/>
                        </w:rPr>
                      </w:pPr>
                      <w:r w:rsidRPr="00145406">
                        <w:rPr>
                          <w:sz w:val="23"/>
                          <w:szCs w:val="23"/>
                        </w:rPr>
                        <w:t>Satzanfang unterschiedlich zu</w:t>
                      </w:r>
                    </w:p>
                    <w:p w14:paraId="1A8E5A08" w14:textId="228EFF70" w:rsidR="00145406" w:rsidRDefault="00145406" w:rsidP="00145406">
                      <w:pPr>
                        <w:pStyle w:val="ekvsprechblase"/>
                        <w:rPr>
                          <w:sz w:val="23"/>
                          <w:szCs w:val="23"/>
                        </w:rPr>
                      </w:pPr>
                      <w:r w:rsidRPr="00145406">
                        <w:rPr>
                          <w:sz w:val="23"/>
                          <w:szCs w:val="23"/>
                        </w:rPr>
                        <w:t>gestalten.</w:t>
                      </w:r>
                    </w:p>
                    <w:p w14:paraId="62EA3D7D" w14:textId="77777777" w:rsidR="00145406" w:rsidRPr="00145406" w:rsidRDefault="00145406" w:rsidP="00145406">
                      <w:pPr>
                        <w:pStyle w:val="ekvgrundtexthalbe"/>
                      </w:pPr>
                    </w:p>
                    <w:p w14:paraId="62209588" w14:textId="5B43B411" w:rsidR="00145406" w:rsidRDefault="00145406" w:rsidP="00145406">
                      <w:pPr>
                        <w:pStyle w:val="ekvsprechblase"/>
                        <w:rPr>
                          <w:sz w:val="23"/>
                          <w:szCs w:val="23"/>
                        </w:rPr>
                      </w:pPr>
                      <w:r w:rsidRPr="00145406">
                        <w:rPr>
                          <w:sz w:val="23"/>
                          <w:szCs w:val="23"/>
                        </w:rPr>
                        <w:t>Kennst du diese Tricks?</w:t>
                      </w:r>
                    </w:p>
                    <w:p w14:paraId="4F5FD016" w14:textId="77777777" w:rsidR="00145406" w:rsidRPr="00145406" w:rsidRDefault="00145406" w:rsidP="00145406">
                      <w:pPr>
                        <w:pStyle w:val="ekvgrundtexthalbe"/>
                      </w:pPr>
                    </w:p>
                    <w:p w14:paraId="728BA8AB" w14:textId="17157E31" w:rsidR="00145406" w:rsidRPr="00145406" w:rsidRDefault="00145406" w:rsidP="00145406">
                      <w:pPr>
                        <w:pStyle w:val="ekvsprechblase"/>
                        <w:rPr>
                          <w:sz w:val="23"/>
                          <w:szCs w:val="23"/>
                        </w:rPr>
                      </w:pPr>
                      <w:r w:rsidRPr="00145406">
                        <w:rPr>
                          <w:sz w:val="23"/>
                          <w:szCs w:val="23"/>
                        </w:rPr>
                        <w:t>Sie helfen dir dabei.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E2CB65A" w14:textId="3C6697BA" w:rsidR="00D54562" w:rsidRDefault="00D54562" w:rsidP="003D004C">
      <w:pPr>
        <w:rPr>
          <w:color w:val="FF0000"/>
        </w:rPr>
      </w:pPr>
    </w:p>
    <w:p w14:paraId="0BAA2987" w14:textId="4B7AD646" w:rsidR="00D54562" w:rsidRDefault="00D54562" w:rsidP="003D004C">
      <w:pPr>
        <w:rPr>
          <w:color w:val="FF0000"/>
        </w:rPr>
      </w:pPr>
    </w:p>
    <w:p w14:paraId="3BD9C981" w14:textId="46B525E7" w:rsidR="00D54562" w:rsidRDefault="00D54562" w:rsidP="003D004C">
      <w:pPr>
        <w:rPr>
          <w:color w:val="FF0000"/>
        </w:rPr>
      </w:pPr>
    </w:p>
    <w:p w14:paraId="782AB36D" w14:textId="36EFA62C" w:rsidR="00D54562" w:rsidRDefault="00D54562" w:rsidP="003D004C">
      <w:pPr>
        <w:rPr>
          <w:color w:val="FF0000"/>
        </w:rPr>
      </w:pPr>
    </w:p>
    <w:p w14:paraId="3A6A09E1" w14:textId="1018ECFC" w:rsidR="00D54562" w:rsidRDefault="00D54562" w:rsidP="003D004C">
      <w:pPr>
        <w:rPr>
          <w:color w:val="FF0000"/>
        </w:rPr>
      </w:pPr>
    </w:p>
    <w:p w14:paraId="3F4AC380" w14:textId="73F0E36A" w:rsidR="00145406" w:rsidRDefault="00145406" w:rsidP="00145406">
      <w:pPr>
        <w:rPr>
          <w:color w:val="FF0000"/>
        </w:rPr>
      </w:pPr>
    </w:p>
    <w:p w14:paraId="1F19A455" w14:textId="4A696AAF" w:rsidR="00145406" w:rsidRDefault="00145406" w:rsidP="00145406">
      <w:pPr>
        <w:rPr>
          <w:color w:val="FF0000"/>
        </w:rPr>
      </w:pPr>
    </w:p>
    <w:p w14:paraId="7241854B" w14:textId="41063ED5" w:rsidR="00145406" w:rsidRDefault="00145406" w:rsidP="00145406">
      <w:pPr>
        <w:rPr>
          <w:color w:val="FF0000"/>
        </w:rPr>
      </w:pPr>
    </w:p>
    <w:p w14:paraId="590D4102" w14:textId="1328BA0F" w:rsidR="00145406" w:rsidRDefault="00145406" w:rsidP="00145406">
      <w:pPr>
        <w:rPr>
          <w:color w:val="FF0000"/>
        </w:rPr>
      </w:pPr>
    </w:p>
    <w:p w14:paraId="536002BA" w14:textId="7AB5CF59" w:rsidR="00145406" w:rsidRDefault="00606879" w:rsidP="00145406">
      <w:pPr>
        <w:rPr>
          <w:color w:val="FF0000"/>
        </w:rPr>
      </w:pPr>
      <w:r>
        <w:rPr>
          <w:color w:val="FF0000"/>
          <w:lang w:eastAsia="de-DE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2FCFBA0A" wp14:editId="6BF0F723">
                <wp:simplePos x="0" y="0"/>
                <wp:positionH relativeFrom="column">
                  <wp:posOffset>4712223</wp:posOffset>
                </wp:positionH>
                <wp:positionV relativeFrom="paragraph">
                  <wp:posOffset>50800</wp:posOffset>
                </wp:positionV>
                <wp:extent cx="1405593" cy="984885"/>
                <wp:effectExtent l="0" t="0" r="0" b="0"/>
                <wp:wrapNone/>
                <wp:docPr id="16" name="Gruppieren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5593" cy="984885"/>
                          <a:chOff x="0" y="0"/>
                          <a:chExt cx="1493520" cy="984885"/>
                        </a:xfrm>
                      </wpg:grpSpPr>
                      <pic:pic xmlns:pic="http://schemas.openxmlformats.org/drawingml/2006/picture">
                        <pic:nvPicPr>
                          <pic:cNvPr id="11" name="Grafik 11" descr="E:\_Annett\Klett Verlag 2019\Wegel\Paket2_Satzanfaenge\Dateneingang\Tricks_Satzanfang\Bilder_Satzanfang\S210006683_096_denkblase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93520" cy="984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" name="Abgerundete rechteckige Legende 4"/>
                        <wps:cNvSpPr/>
                        <wps:spPr>
                          <a:xfrm>
                            <a:off x="203672" y="207989"/>
                            <a:ext cx="1158875" cy="511317"/>
                          </a:xfrm>
                          <a:prstGeom prst="wedgeRoundRectCallout">
                            <a:avLst>
                              <a:gd name="adj1" fmla="val -46299"/>
                              <a:gd name="adj2" fmla="val 22269"/>
                              <a:gd name="adj3" fmla="val 16667"/>
                            </a:avLst>
                          </a:prstGeom>
                          <a:noFill/>
                          <a:ln w="95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4E6C5B" w14:textId="77777777" w:rsidR="00145406" w:rsidRPr="00145406" w:rsidRDefault="00145406" w:rsidP="00145406">
                              <w:pPr>
                                <w:pStyle w:val="ekvsprechblase"/>
                                <w:spacing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45406">
                                <w:rPr>
                                  <w:sz w:val="16"/>
                                  <w:szCs w:val="16"/>
                                </w:rPr>
                                <w:t>Synonym =</w:t>
                              </w:r>
                            </w:p>
                            <w:p w14:paraId="5F9FB380" w14:textId="77777777" w:rsidR="00145406" w:rsidRPr="00145406" w:rsidRDefault="00145406" w:rsidP="00145406">
                              <w:pPr>
                                <w:pStyle w:val="ekvsprechblase"/>
                                <w:spacing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45406">
                                <w:rPr>
                                  <w:sz w:val="16"/>
                                  <w:szCs w:val="16"/>
                                </w:rPr>
                                <w:t>etwas, was das</w:t>
                              </w:r>
                            </w:p>
                            <w:p w14:paraId="5EF4F92A" w14:textId="0CB62A8B" w:rsidR="00145406" w:rsidRPr="00145406" w:rsidRDefault="00145406" w:rsidP="00145406">
                              <w:pPr>
                                <w:pStyle w:val="ekvsprechblase"/>
                                <w:spacing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45406">
                                <w:rPr>
                                  <w:sz w:val="16"/>
                                  <w:szCs w:val="16"/>
                                </w:rPr>
                                <w:t>Gleiche bedeutet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FCFBA0A" id="Gruppieren 16" o:spid="_x0000_s1027" style="position:absolute;margin-left:371.05pt;margin-top:4pt;width:110.7pt;height:77.55pt;z-index:251689984;mso-width-relative:margin" coordsize="14935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1" o:spid="_x0000_s1028" type="#_x0000_t75" style="position:absolute;width:14935;height:984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">
                  <v:imagedata r:id="rId10" o:title="S210006683_096_denkblase"/>
                </v:shape>
                <v:shape id="_x0000_s1029" type="#_x0000_t62" style="position:absolute;left:2036;top:2079;width:11589;height:5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" adj="799,15610" filled="f" stroked="f">
                  <v:textbox>
                    <w:txbxContent>
                      <w:p w14:paraId="544E6C5B" w14:textId="77777777" w:rsidR="00145406" w:rsidRPr="00145406" w:rsidRDefault="00145406" w:rsidP="00145406">
                        <w:pPr>
                          <w:pStyle w:val="ekvsprechblase"/>
                          <w:spacing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45406">
                          <w:rPr>
                            <w:sz w:val="16"/>
                            <w:szCs w:val="16"/>
                          </w:rPr>
                          <w:t>Synonym =</w:t>
                        </w:r>
                      </w:p>
                      <w:p w14:paraId="5F9FB380" w14:textId="77777777" w:rsidR="00145406" w:rsidRPr="00145406" w:rsidRDefault="00145406" w:rsidP="00145406">
                        <w:pPr>
                          <w:pStyle w:val="ekvsprechblase"/>
                          <w:spacing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45406">
                          <w:rPr>
                            <w:sz w:val="16"/>
                            <w:szCs w:val="16"/>
                          </w:rPr>
                          <w:t>etwas, was das</w:t>
                        </w:r>
                      </w:p>
                      <w:p w14:paraId="5EF4F92A" w14:textId="0CB62A8B" w:rsidR="00145406" w:rsidRPr="00145406" w:rsidRDefault="00145406" w:rsidP="00145406">
                        <w:pPr>
                          <w:pStyle w:val="ekvsprechblase"/>
                          <w:spacing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45406">
                          <w:rPr>
                            <w:sz w:val="16"/>
                            <w:szCs w:val="16"/>
                          </w:rPr>
                          <w:t>Gleiche bedeutet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A5BD343" w14:textId="35CE0C76" w:rsidR="00145406" w:rsidRPr="003D004C" w:rsidRDefault="00855D47" w:rsidP="00145406">
      <w:pPr>
        <w:rPr>
          <w:color w:val="FF0000"/>
        </w:rPr>
      </w:pPr>
      <w:r>
        <w:rPr>
          <w:color w:val="FF0000"/>
          <w:lang w:eastAsia="de-D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CC0E1A2" wp14:editId="704E3878">
                <wp:simplePos x="0" y="0"/>
                <wp:positionH relativeFrom="column">
                  <wp:posOffset>3576883</wp:posOffset>
                </wp:positionH>
                <wp:positionV relativeFrom="paragraph">
                  <wp:posOffset>181610</wp:posOffset>
                </wp:positionV>
                <wp:extent cx="229727" cy="248415"/>
                <wp:effectExtent l="19050" t="0" r="37465" b="18415"/>
                <wp:wrapNone/>
                <wp:docPr id="21" name="Herz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55617">
                          <a:off x="0" y="0"/>
                          <a:ext cx="229727" cy="248415"/>
                        </a:xfrm>
                        <a:custGeom>
                          <a:avLst/>
                          <a:gdLst>
                            <a:gd name="connsiteX0" fmla="*/ 436563 w 873125"/>
                            <a:gd name="connsiteY0" fmla="*/ 168593 h 674370"/>
                            <a:gd name="connsiteX1" fmla="*/ 436563 w 873125"/>
                            <a:gd name="connsiteY1" fmla="*/ 674370 h 674370"/>
                            <a:gd name="connsiteX2" fmla="*/ 436563 w 873125"/>
                            <a:gd name="connsiteY2" fmla="*/ 168593 h 674370"/>
                            <a:gd name="connsiteX0" fmla="*/ 421094 w 879785"/>
                            <a:gd name="connsiteY0" fmla="*/ 286648 h 389546"/>
                            <a:gd name="connsiteX1" fmla="*/ 448255 w 879785"/>
                            <a:gd name="connsiteY1" fmla="*/ 389546 h 389546"/>
                            <a:gd name="connsiteX2" fmla="*/ 421094 w 879785"/>
                            <a:gd name="connsiteY2" fmla="*/ 286648 h 389546"/>
                            <a:gd name="connsiteX0" fmla="*/ 413964 w 872655"/>
                            <a:gd name="connsiteY0" fmla="*/ 286648 h 389546"/>
                            <a:gd name="connsiteX1" fmla="*/ 441125 w 872655"/>
                            <a:gd name="connsiteY1" fmla="*/ 389546 h 389546"/>
                            <a:gd name="connsiteX2" fmla="*/ 413964 w 872655"/>
                            <a:gd name="connsiteY2" fmla="*/ 286648 h 389546"/>
                            <a:gd name="connsiteX0" fmla="*/ 157879 w 616570"/>
                            <a:gd name="connsiteY0" fmla="*/ 286648 h 389546"/>
                            <a:gd name="connsiteX1" fmla="*/ 185040 w 616570"/>
                            <a:gd name="connsiteY1" fmla="*/ 389546 h 389546"/>
                            <a:gd name="connsiteX2" fmla="*/ 157879 w 616570"/>
                            <a:gd name="connsiteY2" fmla="*/ 286648 h 389546"/>
                            <a:gd name="connsiteX0" fmla="*/ 157879 w 564570"/>
                            <a:gd name="connsiteY0" fmla="*/ 363207 h 466105"/>
                            <a:gd name="connsiteX1" fmla="*/ 185040 w 564570"/>
                            <a:gd name="connsiteY1" fmla="*/ 466105 h 466105"/>
                            <a:gd name="connsiteX2" fmla="*/ 157879 w 564570"/>
                            <a:gd name="connsiteY2" fmla="*/ 363207 h 466105"/>
                            <a:gd name="connsiteX0" fmla="*/ 123825 w 530516"/>
                            <a:gd name="connsiteY0" fmla="*/ 363207 h 466105"/>
                            <a:gd name="connsiteX1" fmla="*/ 150986 w 530516"/>
                            <a:gd name="connsiteY1" fmla="*/ 466105 h 466105"/>
                            <a:gd name="connsiteX2" fmla="*/ 123825 w 530516"/>
                            <a:gd name="connsiteY2" fmla="*/ 363207 h 466105"/>
                            <a:gd name="connsiteX0" fmla="*/ 123969 w 530660"/>
                            <a:gd name="connsiteY0" fmla="*/ 363207 h 466105"/>
                            <a:gd name="connsiteX1" fmla="*/ 151130 w 530660"/>
                            <a:gd name="connsiteY1" fmla="*/ 466105 h 466105"/>
                            <a:gd name="connsiteX2" fmla="*/ 144 w 530660"/>
                            <a:gd name="connsiteY2" fmla="*/ 297329 h 466105"/>
                            <a:gd name="connsiteX3" fmla="*/ 123969 w 530660"/>
                            <a:gd name="connsiteY3" fmla="*/ 363207 h 466105"/>
                            <a:gd name="connsiteX0" fmla="*/ 123969 w 415296"/>
                            <a:gd name="connsiteY0" fmla="*/ 335033 h 437931"/>
                            <a:gd name="connsiteX1" fmla="*/ 415221 w 415296"/>
                            <a:gd name="connsiteY1" fmla="*/ 693 h 437931"/>
                            <a:gd name="connsiteX2" fmla="*/ 151130 w 415296"/>
                            <a:gd name="connsiteY2" fmla="*/ 437931 h 437931"/>
                            <a:gd name="connsiteX3" fmla="*/ 144 w 415296"/>
                            <a:gd name="connsiteY3" fmla="*/ 269155 h 437931"/>
                            <a:gd name="connsiteX4" fmla="*/ 123969 w 415296"/>
                            <a:gd name="connsiteY4" fmla="*/ 335033 h 437931"/>
                            <a:gd name="connsiteX0" fmla="*/ 128772 w 420099"/>
                            <a:gd name="connsiteY0" fmla="*/ 335033 h 437931"/>
                            <a:gd name="connsiteX1" fmla="*/ 420024 w 420099"/>
                            <a:gd name="connsiteY1" fmla="*/ 693 h 437931"/>
                            <a:gd name="connsiteX2" fmla="*/ 155933 w 420099"/>
                            <a:gd name="connsiteY2" fmla="*/ 437931 h 437931"/>
                            <a:gd name="connsiteX3" fmla="*/ 4947 w 420099"/>
                            <a:gd name="connsiteY3" fmla="*/ 269155 h 437931"/>
                            <a:gd name="connsiteX4" fmla="*/ 44939 w 420099"/>
                            <a:gd name="connsiteY4" fmla="*/ 281265 h 437931"/>
                            <a:gd name="connsiteX5" fmla="*/ 128772 w 420099"/>
                            <a:gd name="connsiteY5" fmla="*/ 335033 h 437931"/>
                            <a:gd name="connsiteX0" fmla="*/ 129443 w 420770"/>
                            <a:gd name="connsiteY0" fmla="*/ 335033 h 437931"/>
                            <a:gd name="connsiteX1" fmla="*/ 420695 w 420770"/>
                            <a:gd name="connsiteY1" fmla="*/ 693 h 437931"/>
                            <a:gd name="connsiteX2" fmla="*/ 156604 w 420770"/>
                            <a:gd name="connsiteY2" fmla="*/ 437931 h 437931"/>
                            <a:gd name="connsiteX3" fmla="*/ 5618 w 420770"/>
                            <a:gd name="connsiteY3" fmla="*/ 269155 h 437931"/>
                            <a:gd name="connsiteX4" fmla="*/ 39128 w 420770"/>
                            <a:gd name="connsiteY4" fmla="*/ 250152 h 437931"/>
                            <a:gd name="connsiteX5" fmla="*/ 129443 w 420770"/>
                            <a:gd name="connsiteY5" fmla="*/ 335033 h 437931"/>
                            <a:gd name="connsiteX0" fmla="*/ 129443 w 420770"/>
                            <a:gd name="connsiteY0" fmla="*/ 335033 h 437931"/>
                            <a:gd name="connsiteX1" fmla="*/ 420695 w 420770"/>
                            <a:gd name="connsiteY1" fmla="*/ 693 h 437931"/>
                            <a:gd name="connsiteX2" fmla="*/ 156604 w 420770"/>
                            <a:gd name="connsiteY2" fmla="*/ 437931 h 437931"/>
                            <a:gd name="connsiteX3" fmla="*/ 5618 w 420770"/>
                            <a:gd name="connsiteY3" fmla="*/ 269155 h 437931"/>
                            <a:gd name="connsiteX4" fmla="*/ 39128 w 420770"/>
                            <a:gd name="connsiteY4" fmla="*/ 250152 h 437931"/>
                            <a:gd name="connsiteX5" fmla="*/ 129443 w 420770"/>
                            <a:gd name="connsiteY5" fmla="*/ 335033 h 437931"/>
                            <a:gd name="connsiteX0" fmla="*/ 128121 w 419448"/>
                            <a:gd name="connsiteY0" fmla="*/ 335033 h 437931"/>
                            <a:gd name="connsiteX1" fmla="*/ 419373 w 419448"/>
                            <a:gd name="connsiteY1" fmla="*/ 693 h 437931"/>
                            <a:gd name="connsiteX2" fmla="*/ 155282 w 419448"/>
                            <a:gd name="connsiteY2" fmla="*/ 437931 h 437931"/>
                            <a:gd name="connsiteX3" fmla="*/ 4296 w 419448"/>
                            <a:gd name="connsiteY3" fmla="*/ 269155 h 437931"/>
                            <a:gd name="connsiteX4" fmla="*/ 37806 w 419448"/>
                            <a:gd name="connsiteY4" fmla="*/ 250152 h 437931"/>
                            <a:gd name="connsiteX5" fmla="*/ 128121 w 419448"/>
                            <a:gd name="connsiteY5" fmla="*/ 335033 h 437931"/>
                            <a:gd name="connsiteX0" fmla="*/ 128121 w 419455"/>
                            <a:gd name="connsiteY0" fmla="*/ 335033 h 437931"/>
                            <a:gd name="connsiteX1" fmla="*/ 419373 w 419455"/>
                            <a:gd name="connsiteY1" fmla="*/ 693 h 437931"/>
                            <a:gd name="connsiteX2" fmla="*/ 155282 w 419455"/>
                            <a:gd name="connsiteY2" fmla="*/ 437931 h 437931"/>
                            <a:gd name="connsiteX3" fmla="*/ 4296 w 419455"/>
                            <a:gd name="connsiteY3" fmla="*/ 269155 h 437931"/>
                            <a:gd name="connsiteX4" fmla="*/ 37806 w 419455"/>
                            <a:gd name="connsiteY4" fmla="*/ 250152 h 437931"/>
                            <a:gd name="connsiteX5" fmla="*/ 128121 w 419455"/>
                            <a:gd name="connsiteY5" fmla="*/ 335033 h 437931"/>
                            <a:gd name="connsiteX0" fmla="*/ 124483 w 415817"/>
                            <a:gd name="connsiteY0" fmla="*/ 335033 h 437931"/>
                            <a:gd name="connsiteX1" fmla="*/ 415735 w 415817"/>
                            <a:gd name="connsiteY1" fmla="*/ 693 h 437931"/>
                            <a:gd name="connsiteX2" fmla="*/ 151644 w 415817"/>
                            <a:gd name="connsiteY2" fmla="*/ 437931 h 437931"/>
                            <a:gd name="connsiteX3" fmla="*/ 658 w 415817"/>
                            <a:gd name="connsiteY3" fmla="*/ 269155 h 437931"/>
                            <a:gd name="connsiteX4" fmla="*/ 34168 w 415817"/>
                            <a:gd name="connsiteY4" fmla="*/ 250152 h 437931"/>
                            <a:gd name="connsiteX5" fmla="*/ 124483 w 415817"/>
                            <a:gd name="connsiteY5" fmla="*/ 335033 h 437931"/>
                            <a:gd name="connsiteX0" fmla="*/ 124483 w 415817"/>
                            <a:gd name="connsiteY0" fmla="*/ 335033 h 437931"/>
                            <a:gd name="connsiteX1" fmla="*/ 415735 w 415817"/>
                            <a:gd name="connsiteY1" fmla="*/ 693 h 437931"/>
                            <a:gd name="connsiteX2" fmla="*/ 151644 w 415817"/>
                            <a:gd name="connsiteY2" fmla="*/ 437931 h 437931"/>
                            <a:gd name="connsiteX3" fmla="*/ 658 w 415817"/>
                            <a:gd name="connsiteY3" fmla="*/ 269155 h 437931"/>
                            <a:gd name="connsiteX4" fmla="*/ 34168 w 415817"/>
                            <a:gd name="connsiteY4" fmla="*/ 250152 h 437931"/>
                            <a:gd name="connsiteX5" fmla="*/ 124483 w 415817"/>
                            <a:gd name="connsiteY5" fmla="*/ 335033 h 437931"/>
                            <a:gd name="connsiteX0" fmla="*/ 153142 w 444476"/>
                            <a:gd name="connsiteY0" fmla="*/ 335033 h 437931"/>
                            <a:gd name="connsiteX1" fmla="*/ 444394 w 444476"/>
                            <a:gd name="connsiteY1" fmla="*/ 693 h 437931"/>
                            <a:gd name="connsiteX2" fmla="*/ 180303 w 444476"/>
                            <a:gd name="connsiteY2" fmla="*/ 437931 h 437931"/>
                            <a:gd name="connsiteX3" fmla="*/ 29317 w 444476"/>
                            <a:gd name="connsiteY3" fmla="*/ 269155 h 437931"/>
                            <a:gd name="connsiteX4" fmla="*/ 613 w 444476"/>
                            <a:gd name="connsiteY4" fmla="*/ 229812 h 437931"/>
                            <a:gd name="connsiteX5" fmla="*/ 153142 w 444476"/>
                            <a:gd name="connsiteY5" fmla="*/ 335033 h 437931"/>
                            <a:gd name="connsiteX0" fmla="*/ 124442 w 415776"/>
                            <a:gd name="connsiteY0" fmla="*/ 335033 h 437931"/>
                            <a:gd name="connsiteX1" fmla="*/ 415694 w 415776"/>
                            <a:gd name="connsiteY1" fmla="*/ 693 h 437931"/>
                            <a:gd name="connsiteX2" fmla="*/ 151603 w 415776"/>
                            <a:gd name="connsiteY2" fmla="*/ 437931 h 437931"/>
                            <a:gd name="connsiteX3" fmla="*/ 617 w 415776"/>
                            <a:gd name="connsiteY3" fmla="*/ 269155 h 437931"/>
                            <a:gd name="connsiteX4" fmla="*/ 36679 w 415776"/>
                            <a:gd name="connsiteY4" fmla="*/ 260321 h 437931"/>
                            <a:gd name="connsiteX5" fmla="*/ 124442 w 415776"/>
                            <a:gd name="connsiteY5" fmla="*/ 335033 h 437931"/>
                            <a:gd name="connsiteX0" fmla="*/ 125042 w 416376"/>
                            <a:gd name="connsiteY0" fmla="*/ 335033 h 437931"/>
                            <a:gd name="connsiteX1" fmla="*/ 416294 w 416376"/>
                            <a:gd name="connsiteY1" fmla="*/ 693 h 437931"/>
                            <a:gd name="connsiteX2" fmla="*/ 152203 w 416376"/>
                            <a:gd name="connsiteY2" fmla="*/ 437931 h 437931"/>
                            <a:gd name="connsiteX3" fmla="*/ 1217 w 416376"/>
                            <a:gd name="connsiteY3" fmla="*/ 269155 h 437931"/>
                            <a:gd name="connsiteX4" fmla="*/ 16966 w 416376"/>
                            <a:gd name="connsiteY4" fmla="*/ 189134 h 437931"/>
                            <a:gd name="connsiteX5" fmla="*/ 125042 w 416376"/>
                            <a:gd name="connsiteY5" fmla="*/ 335033 h 437931"/>
                            <a:gd name="connsiteX0" fmla="*/ 151940 w 443274"/>
                            <a:gd name="connsiteY0" fmla="*/ 335033 h 437931"/>
                            <a:gd name="connsiteX1" fmla="*/ 443192 w 443274"/>
                            <a:gd name="connsiteY1" fmla="*/ 693 h 437931"/>
                            <a:gd name="connsiteX2" fmla="*/ 179101 w 443274"/>
                            <a:gd name="connsiteY2" fmla="*/ 437931 h 437931"/>
                            <a:gd name="connsiteX3" fmla="*/ 28115 w 443274"/>
                            <a:gd name="connsiteY3" fmla="*/ 269155 h 437931"/>
                            <a:gd name="connsiteX4" fmla="*/ 638 w 443274"/>
                            <a:gd name="connsiteY4" fmla="*/ 187862 h 437931"/>
                            <a:gd name="connsiteX5" fmla="*/ 151940 w 443274"/>
                            <a:gd name="connsiteY5" fmla="*/ 335033 h 437931"/>
                            <a:gd name="connsiteX0" fmla="*/ 166577 w 457911"/>
                            <a:gd name="connsiteY0" fmla="*/ 335033 h 437931"/>
                            <a:gd name="connsiteX1" fmla="*/ 457829 w 457911"/>
                            <a:gd name="connsiteY1" fmla="*/ 693 h 437931"/>
                            <a:gd name="connsiteX2" fmla="*/ 193738 w 457911"/>
                            <a:gd name="connsiteY2" fmla="*/ 437931 h 437931"/>
                            <a:gd name="connsiteX3" fmla="*/ 42752 w 457911"/>
                            <a:gd name="connsiteY3" fmla="*/ 269155 h 437931"/>
                            <a:gd name="connsiteX4" fmla="*/ 15275 w 457911"/>
                            <a:gd name="connsiteY4" fmla="*/ 187862 h 437931"/>
                            <a:gd name="connsiteX5" fmla="*/ 166577 w 457911"/>
                            <a:gd name="connsiteY5" fmla="*/ 335033 h 437931"/>
                            <a:gd name="connsiteX0" fmla="*/ 166577 w 457911"/>
                            <a:gd name="connsiteY0" fmla="*/ 335033 h 437931"/>
                            <a:gd name="connsiteX1" fmla="*/ 457829 w 457911"/>
                            <a:gd name="connsiteY1" fmla="*/ 693 h 437931"/>
                            <a:gd name="connsiteX2" fmla="*/ 193738 w 457911"/>
                            <a:gd name="connsiteY2" fmla="*/ 437931 h 437931"/>
                            <a:gd name="connsiteX3" fmla="*/ 42752 w 457911"/>
                            <a:gd name="connsiteY3" fmla="*/ 269155 h 437931"/>
                            <a:gd name="connsiteX4" fmla="*/ 15275 w 457911"/>
                            <a:gd name="connsiteY4" fmla="*/ 187862 h 437931"/>
                            <a:gd name="connsiteX5" fmla="*/ 166577 w 457911"/>
                            <a:gd name="connsiteY5" fmla="*/ 335033 h 437931"/>
                            <a:gd name="connsiteX0" fmla="*/ 126104 w 417438"/>
                            <a:gd name="connsiteY0" fmla="*/ 335033 h 437931"/>
                            <a:gd name="connsiteX1" fmla="*/ 417356 w 417438"/>
                            <a:gd name="connsiteY1" fmla="*/ 693 h 437931"/>
                            <a:gd name="connsiteX2" fmla="*/ 153265 w 417438"/>
                            <a:gd name="connsiteY2" fmla="*/ 437931 h 437931"/>
                            <a:gd name="connsiteX3" fmla="*/ 2279 w 417438"/>
                            <a:gd name="connsiteY3" fmla="*/ 269155 h 437931"/>
                            <a:gd name="connsiteX4" fmla="*/ 43393 w 417438"/>
                            <a:gd name="connsiteY4" fmla="*/ 242524 h 437931"/>
                            <a:gd name="connsiteX5" fmla="*/ 126104 w 417438"/>
                            <a:gd name="connsiteY5" fmla="*/ 335033 h 437931"/>
                            <a:gd name="connsiteX0" fmla="*/ 124776 w 416110"/>
                            <a:gd name="connsiteY0" fmla="*/ 335033 h 437931"/>
                            <a:gd name="connsiteX1" fmla="*/ 416028 w 416110"/>
                            <a:gd name="connsiteY1" fmla="*/ 693 h 437931"/>
                            <a:gd name="connsiteX2" fmla="*/ 151937 w 416110"/>
                            <a:gd name="connsiteY2" fmla="*/ 437931 h 437931"/>
                            <a:gd name="connsiteX3" fmla="*/ 951 w 416110"/>
                            <a:gd name="connsiteY3" fmla="*/ 269155 h 437931"/>
                            <a:gd name="connsiteX4" fmla="*/ 42065 w 416110"/>
                            <a:gd name="connsiteY4" fmla="*/ 242524 h 437931"/>
                            <a:gd name="connsiteX5" fmla="*/ 124776 w 416110"/>
                            <a:gd name="connsiteY5" fmla="*/ 335033 h 437931"/>
                            <a:gd name="connsiteX0" fmla="*/ 124776 w 416110"/>
                            <a:gd name="connsiteY0" fmla="*/ 335033 h 437931"/>
                            <a:gd name="connsiteX1" fmla="*/ 416028 w 416110"/>
                            <a:gd name="connsiteY1" fmla="*/ 693 h 437931"/>
                            <a:gd name="connsiteX2" fmla="*/ 151937 w 416110"/>
                            <a:gd name="connsiteY2" fmla="*/ 437931 h 437931"/>
                            <a:gd name="connsiteX3" fmla="*/ 951 w 416110"/>
                            <a:gd name="connsiteY3" fmla="*/ 269155 h 437931"/>
                            <a:gd name="connsiteX4" fmla="*/ 42065 w 416110"/>
                            <a:gd name="connsiteY4" fmla="*/ 242524 h 437931"/>
                            <a:gd name="connsiteX5" fmla="*/ 124776 w 416110"/>
                            <a:gd name="connsiteY5" fmla="*/ 335033 h 437931"/>
                            <a:gd name="connsiteX0" fmla="*/ 124776 w 429165"/>
                            <a:gd name="connsiteY0" fmla="*/ 361020 h 463918"/>
                            <a:gd name="connsiteX1" fmla="*/ 361816 w 429165"/>
                            <a:gd name="connsiteY1" fmla="*/ 81909 h 463918"/>
                            <a:gd name="connsiteX2" fmla="*/ 416028 w 429165"/>
                            <a:gd name="connsiteY2" fmla="*/ 26680 h 463918"/>
                            <a:gd name="connsiteX3" fmla="*/ 151937 w 429165"/>
                            <a:gd name="connsiteY3" fmla="*/ 463918 h 463918"/>
                            <a:gd name="connsiteX4" fmla="*/ 951 w 429165"/>
                            <a:gd name="connsiteY4" fmla="*/ 295142 h 463918"/>
                            <a:gd name="connsiteX5" fmla="*/ 42065 w 429165"/>
                            <a:gd name="connsiteY5" fmla="*/ 268511 h 463918"/>
                            <a:gd name="connsiteX6" fmla="*/ 124776 w 429165"/>
                            <a:gd name="connsiteY6" fmla="*/ 361020 h 463918"/>
                            <a:gd name="connsiteX0" fmla="*/ 124776 w 416028"/>
                            <a:gd name="connsiteY0" fmla="*/ 335023 h 437921"/>
                            <a:gd name="connsiteX1" fmla="*/ 416028 w 416028"/>
                            <a:gd name="connsiteY1" fmla="*/ 683 h 437921"/>
                            <a:gd name="connsiteX2" fmla="*/ 151937 w 416028"/>
                            <a:gd name="connsiteY2" fmla="*/ 437921 h 437921"/>
                            <a:gd name="connsiteX3" fmla="*/ 951 w 416028"/>
                            <a:gd name="connsiteY3" fmla="*/ 269145 h 437921"/>
                            <a:gd name="connsiteX4" fmla="*/ 42065 w 416028"/>
                            <a:gd name="connsiteY4" fmla="*/ 242514 h 437921"/>
                            <a:gd name="connsiteX5" fmla="*/ 124776 w 416028"/>
                            <a:gd name="connsiteY5" fmla="*/ 335023 h 437921"/>
                            <a:gd name="connsiteX0" fmla="*/ 124776 w 426929"/>
                            <a:gd name="connsiteY0" fmla="*/ 357305 h 460203"/>
                            <a:gd name="connsiteX1" fmla="*/ 351660 w 426929"/>
                            <a:gd name="connsiteY1" fmla="*/ 92184 h 460203"/>
                            <a:gd name="connsiteX2" fmla="*/ 416028 w 426929"/>
                            <a:gd name="connsiteY2" fmla="*/ 22965 h 460203"/>
                            <a:gd name="connsiteX3" fmla="*/ 151937 w 426929"/>
                            <a:gd name="connsiteY3" fmla="*/ 460203 h 460203"/>
                            <a:gd name="connsiteX4" fmla="*/ 951 w 426929"/>
                            <a:gd name="connsiteY4" fmla="*/ 291427 h 460203"/>
                            <a:gd name="connsiteX5" fmla="*/ 42065 w 426929"/>
                            <a:gd name="connsiteY5" fmla="*/ 264796 h 460203"/>
                            <a:gd name="connsiteX6" fmla="*/ 124776 w 426929"/>
                            <a:gd name="connsiteY6" fmla="*/ 357305 h 460203"/>
                            <a:gd name="connsiteX0" fmla="*/ 124776 w 416028"/>
                            <a:gd name="connsiteY0" fmla="*/ 335023 h 437921"/>
                            <a:gd name="connsiteX1" fmla="*/ 416028 w 416028"/>
                            <a:gd name="connsiteY1" fmla="*/ 683 h 437921"/>
                            <a:gd name="connsiteX2" fmla="*/ 151937 w 416028"/>
                            <a:gd name="connsiteY2" fmla="*/ 437921 h 437921"/>
                            <a:gd name="connsiteX3" fmla="*/ 951 w 416028"/>
                            <a:gd name="connsiteY3" fmla="*/ 269145 h 437921"/>
                            <a:gd name="connsiteX4" fmla="*/ 42065 w 416028"/>
                            <a:gd name="connsiteY4" fmla="*/ 242514 h 437921"/>
                            <a:gd name="connsiteX5" fmla="*/ 124776 w 416028"/>
                            <a:gd name="connsiteY5" fmla="*/ 335023 h 437921"/>
                            <a:gd name="connsiteX0" fmla="*/ 124776 w 426929"/>
                            <a:gd name="connsiteY0" fmla="*/ 357305 h 460203"/>
                            <a:gd name="connsiteX1" fmla="*/ 351660 w 426929"/>
                            <a:gd name="connsiteY1" fmla="*/ 92184 h 460203"/>
                            <a:gd name="connsiteX2" fmla="*/ 416028 w 426929"/>
                            <a:gd name="connsiteY2" fmla="*/ 22965 h 460203"/>
                            <a:gd name="connsiteX3" fmla="*/ 151937 w 426929"/>
                            <a:gd name="connsiteY3" fmla="*/ 460203 h 460203"/>
                            <a:gd name="connsiteX4" fmla="*/ 951 w 426929"/>
                            <a:gd name="connsiteY4" fmla="*/ 291427 h 460203"/>
                            <a:gd name="connsiteX5" fmla="*/ 42065 w 426929"/>
                            <a:gd name="connsiteY5" fmla="*/ 264796 h 460203"/>
                            <a:gd name="connsiteX6" fmla="*/ 124776 w 426929"/>
                            <a:gd name="connsiteY6" fmla="*/ 357305 h 460203"/>
                            <a:gd name="connsiteX0" fmla="*/ 124776 w 432503"/>
                            <a:gd name="connsiteY0" fmla="*/ 383881 h 486779"/>
                            <a:gd name="connsiteX1" fmla="*/ 380884 w 432503"/>
                            <a:gd name="connsiteY1" fmla="*/ 38669 h 486779"/>
                            <a:gd name="connsiteX2" fmla="*/ 416028 w 432503"/>
                            <a:gd name="connsiteY2" fmla="*/ 49541 h 486779"/>
                            <a:gd name="connsiteX3" fmla="*/ 151937 w 432503"/>
                            <a:gd name="connsiteY3" fmla="*/ 486779 h 486779"/>
                            <a:gd name="connsiteX4" fmla="*/ 951 w 432503"/>
                            <a:gd name="connsiteY4" fmla="*/ 318003 h 486779"/>
                            <a:gd name="connsiteX5" fmla="*/ 42065 w 432503"/>
                            <a:gd name="connsiteY5" fmla="*/ 291372 h 486779"/>
                            <a:gd name="connsiteX6" fmla="*/ 124776 w 432503"/>
                            <a:gd name="connsiteY6" fmla="*/ 383881 h 486779"/>
                            <a:gd name="connsiteX0" fmla="*/ 124776 w 426366"/>
                            <a:gd name="connsiteY0" fmla="*/ 365024 h 467922"/>
                            <a:gd name="connsiteX1" fmla="*/ 380884 w 426366"/>
                            <a:gd name="connsiteY1" fmla="*/ 19812 h 467922"/>
                            <a:gd name="connsiteX2" fmla="*/ 416028 w 426366"/>
                            <a:gd name="connsiteY2" fmla="*/ 30684 h 467922"/>
                            <a:gd name="connsiteX3" fmla="*/ 151937 w 426366"/>
                            <a:gd name="connsiteY3" fmla="*/ 467922 h 467922"/>
                            <a:gd name="connsiteX4" fmla="*/ 951 w 426366"/>
                            <a:gd name="connsiteY4" fmla="*/ 299146 h 467922"/>
                            <a:gd name="connsiteX5" fmla="*/ 42065 w 426366"/>
                            <a:gd name="connsiteY5" fmla="*/ 272515 h 467922"/>
                            <a:gd name="connsiteX6" fmla="*/ 124776 w 426366"/>
                            <a:gd name="connsiteY6" fmla="*/ 365024 h 467922"/>
                            <a:gd name="connsiteX0" fmla="*/ 124776 w 417281"/>
                            <a:gd name="connsiteY0" fmla="*/ 345383 h 448281"/>
                            <a:gd name="connsiteX1" fmla="*/ 380884 w 417281"/>
                            <a:gd name="connsiteY1" fmla="*/ 171 h 448281"/>
                            <a:gd name="connsiteX2" fmla="*/ 416028 w 417281"/>
                            <a:gd name="connsiteY2" fmla="*/ 11043 h 448281"/>
                            <a:gd name="connsiteX3" fmla="*/ 151937 w 417281"/>
                            <a:gd name="connsiteY3" fmla="*/ 448281 h 448281"/>
                            <a:gd name="connsiteX4" fmla="*/ 951 w 417281"/>
                            <a:gd name="connsiteY4" fmla="*/ 279505 h 448281"/>
                            <a:gd name="connsiteX5" fmla="*/ 42065 w 417281"/>
                            <a:gd name="connsiteY5" fmla="*/ 252874 h 448281"/>
                            <a:gd name="connsiteX6" fmla="*/ 124776 w 417281"/>
                            <a:gd name="connsiteY6" fmla="*/ 345383 h 448281"/>
                            <a:gd name="connsiteX0" fmla="*/ 124776 w 417281"/>
                            <a:gd name="connsiteY0" fmla="*/ 345383 h 448281"/>
                            <a:gd name="connsiteX1" fmla="*/ 380884 w 417281"/>
                            <a:gd name="connsiteY1" fmla="*/ 171 h 448281"/>
                            <a:gd name="connsiteX2" fmla="*/ 416028 w 417281"/>
                            <a:gd name="connsiteY2" fmla="*/ 11043 h 448281"/>
                            <a:gd name="connsiteX3" fmla="*/ 151937 w 417281"/>
                            <a:gd name="connsiteY3" fmla="*/ 448281 h 448281"/>
                            <a:gd name="connsiteX4" fmla="*/ 951 w 417281"/>
                            <a:gd name="connsiteY4" fmla="*/ 279505 h 448281"/>
                            <a:gd name="connsiteX5" fmla="*/ 42065 w 417281"/>
                            <a:gd name="connsiteY5" fmla="*/ 252874 h 448281"/>
                            <a:gd name="connsiteX6" fmla="*/ 124776 w 417281"/>
                            <a:gd name="connsiteY6" fmla="*/ 345383 h 448281"/>
                            <a:gd name="connsiteX0" fmla="*/ 143830 w 417281"/>
                            <a:gd name="connsiteY0" fmla="*/ 355557 h 448281"/>
                            <a:gd name="connsiteX1" fmla="*/ 380884 w 417281"/>
                            <a:gd name="connsiteY1" fmla="*/ 171 h 448281"/>
                            <a:gd name="connsiteX2" fmla="*/ 416028 w 417281"/>
                            <a:gd name="connsiteY2" fmla="*/ 11043 h 448281"/>
                            <a:gd name="connsiteX3" fmla="*/ 151937 w 417281"/>
                            <a:gd name="connsiteY3" fmla="*/ 448281 h 448281"/>
                            <a:gd name="connsiteX4" fmla="*/ 951 w 417281"/>
                            <a:gd name="connsiteY4" fmla="*/ 279505 h 448281"/>
                            <a:gd name="connsiteX5" fmla="*/ 42065 w 417281"/>
                            <a:gd name="connsiteY5" fmla="*/ 252874 h 448281"/>
                            <a:gd name="connsiteX6" fmla="*/ 143830 w 417281"/>
                            <a:gd name="connsiteY6" fmla="*/ 355557 h 448281"/>
                            <a:gd name="connsiteX0" fmla="*/ 143830 w 417281"/>
                            <a:gd name="connsiteY0" fmla="*/ 364459 h 448281"/>
                            <a:gd name="connsiteX1" fmla="*/ 380884 w 417281"/>
                            <a:gd name="connsiteY1" fmla="*/ 171 h 448281"/>
                            <a:gd name="connsiteX2" fmla="*/ 416028 w 417281"/>
                            <a:gd name="connsiteY2" fmla="*/ 11043 h 448281"/>
                            <a:gd name="connsiteX3" fmla="*/ 151937 w 417281"/>
                            <a:gd name="connsiteY3" fmla="*/ 448281 h 448281"/>
                            <a:gd name="connsiteX4" fmla="*/ 951 w 417281"/>
                            <a:gd name="connsiteY4" fmla="*/ 279505 h 448281"/>
                            <a:gd name="connsiteX5" fmla="*/ 42065 w 417281"/>
                            <a:gd name="connsiteY5" fmla="*/ 252874 h 448281"/>
                            <a:gd name="connsiteX6" fmla="*/ 143830 w 417281"/>
                            <a:gd name="connsiteY6" fmla="*/ 364459 h 448281"/>
                            <a:gd name="connsiteX0" fmla="*/ 143830 w 384326"/>
                            <a:gd name="connsiteY0" fmla="*/ 364296 h 448118"/>
                            <a:gd name="connsiteX1" fmla="*/ 380884 w 384326"/>
                            <a:gd name="connsiteY1" fmla="*/ 8 h 448118"/>
                            <a:gd name="connsiteX2" fmla="*/ 363461 w 384326"/>
                            <a:gd name="connsiteY2" fmla="*/ 118417 h 448118"/>
                            <a:gd name="connsiteX3" fmla="*/ 151937 w 384326"/>
                            <a:gd name="connsiteY3" fmla="*/ 448118 h 448118"/>
                            <a:gd name="connsiteX4" fmla="*/ 951 w 384326"/>
                            <a:gd name="connsiteY4" fmla="*/ 279342 h 448118"/>
                            <a:gd name="connsiteX5" fmla="*/ 42065 w 384326"/>
                            <a:gd name="connsiteY5" fmla="*/ 252711 h 448118"/>
                            <a:gd name="connsiteX6" fmla="*/ 143830 w 384326"/>
                            <a:gd name="connsiteY6" fmla="*/ 364296 h 448118"/>
                            <a:gd name="connsiteX0" fmla="*/ 143830 w 364393"/>
                            <a:gd name="connsiteY0" fmla="*/ 251056 h 334878"/>
                            <a:gd name="connsiteX1" fmla="*/ 315371 w 364393"/>
                            <a:gd name="connsiteY1" fmla="*/ 1579 h 334878"/>
                            <a:gd name="connsiteX2" fmla="*/ 363461 w 364393"/>
                            <a:gd name="connsiteY2" fmla="*/ 5177 h 334878"/>
                            <a:gd name="connsiteX3" fmla="*/ 151937 w 364393"/>
                            <a:gd name="connsiteY3" fmla="*/ 334878 h 334878"/>
                            <a:gd name="connsiteX4" fmla="*/ 951 w 364393"/>
                            <a:gd name="connsiteY4" fmla="*/ 166102 h 334878"/>
                            <a:gd name="connsiteX5" fmla="*/ 42065 w 364393"/>
                            <a:gd name="connsiteY5" fmla="*/ 139471 h 334878"/>
                            <a:gd name="connsiteX6" fmla="*/ 143830 w 364393"/>
                            <a:gd name="connsiteY6" fmla="*/ 251056 h 334878"/>
                            <a:gd name="connsiteX0" fmla="*/ 143830 w 328939"/>
                            <a:gd name="connsiteY0" fmla="*/ 249496 h 333318"/>
                            <a:gd name="connsiteX1" fmla="*/ 315371 w 328939"/>
                            <a:gd name="connsiteY1" fmla="*/ 19 h 333318"/>
                            <a:gd name="connsiteX2" fmla="*/ 325426 w 328939"/>
                            <a:gd name="connsiteY2" fmla="*/ 53306 h 333318"/>
                            <a:gd name="connsiteX3" fmla="*/ 151937 w 328939"/>
                            <a:gd name="connsiteY3" fmla="*/ 333318 h 333318"/>
                            <a:gd name="connsiteX4" fmla="*/ 951 w 328939"/>
                            <a:gd name="connsiteY4" fmla="*/ 164542 h 333318"/>
                            <a:gd name="connsiteX5" fmla="*/ 42065 w 328939"/>
                            <a:gd name="connsiteY5" fmla="*/ 137911 h 333318"/>
                            <a:gd name="connsiteX6" fmla="*/ 143830 w 328939"/>
                            <a:gd name="connsiteY6" fmla="*/ 249496 h 333318"/>
                            <a:gd name="connsiteX0" fmla="*/ 143830 w 397732"/>
                            <a:gd name="connsiteY0" fmla="*/ 287655 h 371477"/>
                            <a:gd name="connsiteX1" fmla="*/ 315371 w 397732"/>
                            <a:gd name="connsiteY1" fmla="*/ 38178 h 371477"/>
                            <a:gd name="connsiteX2" fmla="*/ 397177 w 397732"/>
                            <a:gd name="connsiteY2" fmla="*/ 955 h 371477"/>
                            <a:gd name="connsiteX3" fmla="*/ 151937 w 397732"/>
                            <a:gd name="connsiteY3" fmla="*/ 371477 h 371477"/>
                            <a:gd name="connsiteX4" fmla="*/ 951 w 397732"/>
                            <a:gd name="connsiteY4" fmla="*/ 202701 h 371477"/>
                            <a:gd name="connsiteX5" fmla="*/ 42065 w 397732"/>
                            <a:gd name="connsiteY5" fmla="*/ 176070 h 371477"/>
                            <a:gd name="connsiteX6" fmla="*/ 143830 w 397732"/>
                            <a:gd name="connsiteY6" fmla="*/ 287655 h 371477"/>
                            <a:gd name="connsiteX0" fmla="*/ 143830 w 398536"/>
                            <a:gd name="connsiteY0" fmla="*/ 317625 h 401447"/>
                            <a:gd name="connsiteX1" fmla="*/ 364976 w 398536"/>
                            <a:gd name="connsiteY1" fmla="*/ 35 h 401447"/>
                            <a:gd name="connsiteX2" fmla="*/ 397177 w 398536"/>
                            <a:gd name="connsiteY2" fmla="*/ 30925 h 401447"/>
                            <a:gd name="connsiteX3" fmla="*/ 151937 w 398536"/>
                            <a:gd name="connsiteY3" fmla="*/ 401447 h 401447"/>
                            <a:gd name="connsiteX4" fmla="*/ 951 w 398536"/>
                            <a:gd name="connsiteY4" fmla="*/ 232671 h 401447"/>
                            <a:gd name="connsiteX5" fmla="*/ 42065 w 398536"/>
                            <a:gd name="connsiteY5" fmla="*/ 206040 h 401447"/>
                            <a:gd name="connsiteX6" fmla="*/ 143830 w 398536"/>
                            <a:gd name="connsiteY6" fmla="*/ 317625 h 401447"/>
                            <a:gd name="connsiteX0" fmla="*/ 143830 w 398536"/>
                            <a:gd name="connsiteY0" fmla="*/ 317625 h 433024"/>
                            <a:gd name="connsiteX1" fmla="*/ 364976 w 398536"/>
                            <a:gd name="connsiteY1" fmla="*/ 35 h 433024"/>
                            <a:gd name="connsiteX2" fmla="*/ 397177 w 398536"/>
                            <a:gd name="connsiteY2" fmla="*/ 30925 h 433024"/>
                            <a:gd name="connsiteX3" fmla="*/ 161731 w 398536"/>
                            <a:gd name="connsiteY3" fmla="*/ 433024 h 433024"/>
                            <a:gd name="connsiteX4" fmla="*/ 951 w 398536"/>
                            <a:gd name="connsiteY4" fmla="*/ 232671 h 433024"/>
                            <a:gd name="connsiteX5" fmla="*/ 42065 w 398536"/>
                            <a:gd name="connsiteY5" fmla="*/ 206040 h 433024"/>
                            <a:gd name="connsiteX6" fmla="*/ 143830 w 398536"/>
                            <a:gd name="connsiteY6" fmla="*/ 317625 h 433024"/>
                            <a:gd name="connsiteX0" fmla="*/ 143830 w 398536"/>
                            <a:gd name="connsiteY0" fmla="*/ 317625 h 433024"/>
                            <a:gd name="connsiteX1" fmla="*/ 364976 w 398536"/>
                            <a:gd name="connsiteY1" fmla="*/ 35 h 433024"/>
                            <a:gd name="connsiteX2" fmla="*/ 397177 w 398536"/>
                            <a:gd name="connsiteY2" fmla="*/ 30925 h 433024"/>
                            <a:gd name="connsiteX3" fmla="*/ 161731 w 398536"/>
                            <a:gd name="connsiteY3" fmla="*/ 433024 h 433024"/>
                            <a:gd name="connsiteX4" fmla="*/ 951 w 398536"/>
                            <a:gd name="connsiteY4" fmla="*/ 232671 h 433024"/>
                            <a:gd name="connsiteX5" fmla="*/ 42065 w 398536"/>
                            <a:gd name="connsiteY5" fmla="*/ 206040 h 433024"/>
                            <a:gd name="connsiteX6" fmla="*/ 143830 w 398536"/>
                            <a:gd name="connsiteY6" fmla="*/ 317625 h 43302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398536" h="433024">
                              <a:moveTo>
                                <a:pt x="143830" y="317625"/>
                              </a:moveTo>
                              <a:cubicBezTo>
                                <a:pt x="194159" y="232900"/>
                                <a:pt x="316434" y="55758"/>
                                <a:pt x="364976" y="35"/>
                              </a:cubicBezTo>
                              <a:cubicBezTo>
                                <a:pt x="376682" y="-1036"/>
                                <a:pt x="405047" y="22992"/>
                                <a:pt x="397177" y="30925"/>
                              </a:cubicBezTo>
                              <a:cubicBezTo>
                                <a:pt x="362197" y="94593"/>
                                <a:pt x="243736" y="241061"/>
                                <a:pt x="161731" y="433024"/>
                              </a:cubicBezTo>
                              <a:cubicBezTo>
                                <a:pt x="141093" y="422044"/>
                                <a:pt x="5478" y="249821"/>
                                <a:pt x="951" y="232671"/>
                              </a:cubicBezTo>
                              <a:cubicBezTo>
                                <a:pt x="-4837" y="228170"/>
                                <a:pt x="16670" y="218270"/>
                                <a:pt x="42065" y="206040"/>
                              </a:cubicBezTo>
                              <a:cubicBezTo>
                                <a:pt x="81750" y="244986"/>
                                <a:pt x="148729" y="321605"/>
                                <a:pt x="143830" y="317625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8F4A9A" id="Herz 20" o:spid="_x0000_s1026" style="position:absolute;margin-left:281.65pt;margin-top:14.3pt;width:18.1pt;height:19.55pt;rotation:497655fd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8536,433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" path="m143830,317625c194159,232900,316434,55758,364976,35v11706,-1071,40071,22957,32201,30890c362197,94593,243736,241061,161731,433024,141093,422044,5478,249821,951,232671v-5788,-4501,15719,-14401,41114,-26631c81750,244986,148729,321605,143830,317625xe" filled="f" strokecolor="black [3213]" strokeweight="1pt">
                <v:stroke joinstyle="miter"/>
                <v:path arrowok="t" o:connecttype="custom" o:connectlocs="82908,182213;210382,20;228944,17741;93226,248415;548,133478;24247,118200;82908,182213" o:connectangles="0,0,0,0,0,0,0"/>
              </v:shape>
            </w:pict>
          </mc:Fallback>
        </mc:AlternateContent>
      </w:r>
    </w:p>
    <w:p w14:paraId="32FC4D2D" w14:textId="16DA9429" w:rsidR="00D54562" w:rsidRPr="00D54562" w:rsidRDefault="00D54562" w:rsidP="00855D47">
      <w:pPr>
        <w:pStyle w:val="Listenabsatz"/>
        <w:numPr>
          <w:ilvl w:val="0"/>
          <w:numId w:val="2"/>
        </w:numPr>
        <w:tabs>
          <w:tab w:val="clear" w:pos="340"/>
          <w:tab w:val="clear" w:pos="595"/>
          <w:tab w:val="left" w:pos="993"/>
        </w:tabs>
        <w:ind w:left="426" w:right="-2" w:hanging="426"/>
      </w:pPr>
      <w:r w:rsidRPr="00D54562">
        <w:t xml:space="preserve">Verwende ein </w:t>
      </w:r>
      <w:r w:rsidRPr="00855D47">
        <w:rPr>
          <w:b/>
        </w:rPr>
        <w:t>Pronomen</w:t>
      </w:r>
      <w:r w:rsidRPr="00D54562">
        <w:t>. (Sie ..., Er ..., Es …, ...)</w:t>
      </w:r>
    </w:p>
    <w:p w14:paraId="2E389916" w14:textId="46DDD161" w:rsidR="00145406" w:rsidRDefault="00145406" w:rsidP="00855D47">
      <w:pPr>
        <w:pStyle w:val="ekvgrundtexthalbe"/>
        <w:tabs>
          <w:tab w:val="clear" w:pos="340"/>
          <w:tab w:val="clear" w:pos="595"/>
          <w:tab w:val="left" w:pos="993"/>
        </w:tabs>
        <w:ind w:left="426" w:right="-2" w:hanging="426"/>
      </w:pPr>
    </w:p>
    <w:p w14:paraId="267D0736" w14:textId="53E922E5" w:rsidR="00145406" w:rsidRPr="003D004C" w:rsidRDefault="00145406" w:rsidP="00855D47">
      <w:pPr>
        <w:tabs>
          <w:tab w:val="clear" w:pos="340"/>
          <w:tab w:val="clear" w:pos="595"/>
          <w:tab w:val="left" w:pos="993"/>
        </w:tabs>
        <w:ind w:left="426" w:right="-2" w:hanging="426"/>
        <w:rPr>
          <w:color w:val="FF0000"/>
        </w:rPr>
      </w:pPr>
    </w:p>
    <w:p w14:paraId="14299204" w14:textId="329ACAE3" w:rsidR="00D54562" w:rsidRPr="00D54562" w:rsidRDefault="00855D47" w:rsidP="00855D47">
      <w:pPr>
        <w:pStyle w:val="Listenabsatz"/>
        <w:numPr>
          <w:ilvl w:val="0"/>
          <w:numId w:val="2"/>
        </w:numPr>
        <w:tabs>
          <w:tab w:val="clear" w:pos="340"/>
          <w:tab w:val="clear" w:pos="595"/>
          <w:tab w:val="left" w:pos="993"/>
        </w:tabs>
        <w:ind w:left="426" w:right="-2" w:hanging="426"/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AEF6F2" wp14:editId="1E8FFCF2">
                <wp:simplePos x="0" y="0"/>
                <wp:positionH relativeFrom="column">
                  <wp:posOffset>5050718</wp:posOffset>
                </wp:positionH>
                <wp:positionV relativeFrom="paragraph">
                  <wp:posOffset>186055</wp:posOffset>
                </wp:positionV>
                <wp:extent cx="229727" cy="248415"/>
                <wp:effectExtent l="19050" t="0" r="37465" b="18415"/>
                <wp:wrapNone/>
                <wp:docPr id="27" name="Herz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55617">
                          <a:off x="0" y="0"/>
                          <a:ext cx="229727" cy="248415"/>
                        </a:xfrm>
                        <a:custGeom>
                          <a:avLst/>
                          <a:gdLst>
                            <a:gd name="connsiteX0" fmla="*/ 436563 w 873125"/>
                            <a:gd name="connsiteY0" fmla="*/ 168593 h 674370"/>
                            <a:gd name="connsiteX1" fmla="*/ 436563 w 873125"/>
                            <a:gd name="connsiteY1" fmla="*/ 674370 h 674370"/>
                            <a:gd name="connsiteX2" fmla="*/ 436563 w 873125"/>
                            <a:gd name="connsiteY2" fmla="*/ 168593 h 674370"/>
                            <a:gd name="connsiteX0" fmla="*/ 421094 w 879785"/>
                            <a:gd name="connsiteY0" fmla="*/ 286648 h 389546"/>
                            <a:gd name="connsiteX1" fmla="*/ 448255 w 879785"/>
                            <a:gd name="connsiteY1" fmla="*/ 389546 h 389546"/>
                            <a:gd name="connsiteX2" fmla="*/ 421094 w 879785"/>
                            <a:gd name="connsiteY2" fmla="*/ 286648 h 389546"/>
                            <a:gd name="connsiteX0" fmla="*/ 413964 w 872655"/>
                            <a:gd name="connsiteY0" fmla="*/ 286648 h 389546"/>
                            <a:gd name="connsiteX1" fmla="*/ 441125 w 872655"/>
                            <a:gd name="connsiteY1" fmla="*/ 389546 h 389546"/>
                            <a:gd name="connsiteX2" fmla="*/ 413964 w 872655"/>
                            <a:gd name="connsiteY2" fmla="*/ 286648 h 389546"/>
                            <a:gd name="connsiteX0" fmla="*/ 157879 w 616570"/>
                            <a:gd name="connsiteY0" fmla="*/ 286648 h 389546"/>
                            <a:gd name="connsiteX1" fmla="*/ 185040 w 616570"/>
                            <a:gd name="connsiteY1" fmla="*/ 389546 h 389546"/>
                            <a:gd name="connsiteX2" fmla="*/ 157879 w 616570"/>
                            <a:gd name="connsiteY2" fmla="*/ 286648 h 389546"/>
                            <a:gd name="connsiteX0" fmla="*/ 157879 w 564570"/>
                            <a:gd name="connsiteY0" fmla="*/ 363207 h 466105"/>
                            <a:gd name="connsiteX1" fmla="*/ 185040 w 564570"/>
                            <a:gd name="connsiteY1" fmla="*/ 466105 h 466105"/>
                            <a:gd name="connsiteX2" fmla="*/ 157879 w 564570"/>
                            <a:gd name="connsiteY2" fmla="*/ 363207 h 466105"/>
                            <a:gd name="connsiteX0" fmla="*/ 123825 w 530516"/>
                            <a:gd name="connsiteY0" fmla="*/ 363207 h 466105"/>
                            <a:gd name="connsiteX1" fmla="*/ 150986 w 530516"/>
                            <a:gd name="connsiteY1" fmla="*/ 466105 h 466105"/>
                            <a:gd name="connsiteX2" fmla="*/ 123825 w 530516"/>
                            <a:gd name="connsiteY2" fmla="*/ 363207 h 466105"/>
                            <a:gd name="connsiteX0" fmla="*/ 123969 w 530660"/>
                            <a:gd name="connsiteY0" fmla="*/ 363207 h 466105"/>
                            <a:gd name="connsiteX1" fmla="*/ 151130 w 530660"/>
                            <a:gd name="connsiteY1" fmla="*/ 466105 h 466105"/>
                            <a:gd name="connsiteX2" fmla="*/ 144 w 530660"/>
                            <a:gd name="connsiteY2" fmla="*/ 297329 h 466105"/>
                            <a:gd name="connsiteX3" fmla="*/ 123969 w 530660"/>
                            <a:gd name="connsiteY3" fmla="*/ 363207 h 466105"/>
                            <a:gd name="connsiteX0" fmla="*/ 123969 w 415296"/>
                            <a:gd name="connsiteY0" fmla="*/ 335033 h 437931"/>
                            <a:gd name="connsiteX1" fmla="*/ 415221 w 415296"/>
                            <a:gd name="connsiteY1" fmla="*/ 693 h 437931"/>
                            <a:gd name="connsiteX2" fmla="*/ 151130 w 415296"/>
                            <a:gd name="connsiteY2" fmla="*/ 437931 h 437931"/>
                            <a:gd name="connsiteX3" fmla="*/ 144 w 415296"/>
                            <a:gd name="connsiteY3" fmla="*/ 269155 h 437931"/>
                            <a:gd name="connsiteX4" fmla="*/ 123969 w 415296"/>
                            <a:gd name="connsiteY4" fmla="*/ 335033 h 437931"/>
                            <a:gd name="connsiteX0" fmla="*/ 128772 w 420099"/>
                            <a:gd name="connsiteY0" fmla="*/ 335033 h 437931"/>
                            <a:gd name="connsiteX1" fmla="*/ 420024 w 420099"/>
                            <a:gd name="connsiteY1" fmla="*/ 693 h 437931"/>
                            <a:gd name="connsiteX2" fmla="*/ 155933 w 420099"/>
                            <a:gd name="connsiteY2" fmla="*/ 437931 h 437931"/>
                            <a:gd name="connsiteX3" fmla="*/ 4947 w 420099"/>
                            <a:gd name="connsiteY3" fmla="*/ 269155 h 437931"/>
                            <a:gd name="connsiteX4" fmla="*/ 44939 w 420099"/>
                            <a:gd name="connsiteY4" fmla="*/ 281265 h 437931"/>
                            <a:gd name="connsiteX5" fmla="*/ 128772 w 420099"/>
                            <a:gd name="connsiteY5" fmla="*/ 335033 h 437931"/>
                            <a:gd name="connsiteX0" fmla="*/ 129443 w 420770"/>
                            <a:gd name="connsiteY0" fmla="*/ 335033 h 437931"/>
                            <a:gd name="connsiteX1" fmla="*/ 420695 w 420770"/>
                            <a:gd name="connsiteY1" fmla="*/ 693 h 437931"/>
                            <a:gd name="connsiteX2" fmla="*/ 156604 w 420770"/>
                            <a:gd name="connsiteY2" fmla="*/ 437931 h 437931"/>
                            <a:gd name="connsiteX3" fmla="*/ 5618 w 420770"/>
                            <a:gd name="connsiteY3" fmla="*/ 269155 h 437931"/>
                            <a:gd name="connsiteX4" fmla="*/ 39128 w 420770"/>
                            <a:gd name="connsiteY4" fmla="*/ 250152 h 437931"/>
                            <a:gd name="connsiteX5" fmla="*/ 129443 w 420770"/>
                            <a:gd name="connsiteY5" fmla="*/ 335033 h 437931"/>
                            <a:gd name="connsiteX0" fmla="*/ 129443 w 420770"/>
                            <a:gd name="connsiteY0" fmla="*/ 335033 h 437931"/>
                            <a:gd name="connsiteX1" fmla="*/ 420695 w 420770"/>
                            <a:gd name="connsiteY1" fmla="*/ 693 h 437931"/>
                            <a:gd name="connsiteX2" fmla="*/ 156604 w 420770"/>
                            <a:gd name="connsiteY2" fmla="*/ 437931 h 437931"/>
                            <a:gd name="connsiteX3" fmla="*/ 5618 w 420770"/>
                            <a:gd name="connsiteY3" fmla="*/ 269155 h 437931"/>
                            <a:gd name="connsiteX4" fmla="*/ 39128 w 420770"/>
                            <a:gd name="connsiteY4" fmla="*/ 250152 h 437931"/>
                            <a:gd name="connsiteX5" fmla="*/ 129443 w 420770"/>
                            <a:gd name="connsiteY5" fmla="*/ 335033 h 437931"/>
                            <a:gd name="connsiteX0" fmla="*/ 128121 w 419448"/>
                            <a:gd name="connsiteY0" fmla="*/ 335033 h 437931"/>
                            <a:gd name="connsiteX1" fmla="*/ 419373 w 419448"/>
                            <a:gd name="connsiteY1" fmla="*/ 693 h 437931"/>
                            <a:gd name="connsiteX2" fmla="*/ 155282 w 419448"/>
                            <a:gd name="connsiteY2" fmla="*/ 437931 h 437931"/>
                            <a:gd name="connsiteX3" fmla="*/ 4296 w 419448"/>
                            <a:gd name="connsiteY3" fmla="*/ 269155 h 437931"/>
                            <a:gd name="connsiteX4" fmla="*/ 37806 w 419448"/>
                            <a:gd name="connsiteY4" fmla="*/ 250152 h 437931"/>
                            <a:gd name="connsiteX5" fmla="*/ 128121 w 419448"/>
                            <a:gd name="connsiteY5" fmla="*/ 335033 h 437931"/>
                            <a:gd name="connsiteX0" fmla="*/ 128121 w 419455"/>
                            <a:gd name="connsiteY0" fmla="*/ 335033 h 437931"/>
                            <a:gd name="connsiteX1" fmla="*/ 419373 w 419455"/>
                            <a:gd name="connsiteY1" fmla="*/ 693 h 437931"/>
                            <a:gd name="connsiteX2" fmla="*/ 155282 w 419455"/>
                            <a:gd name="connsiteY2" fmla="*/ 437931 h 437931"/>
                            <a:gd name="connsiteX3" fmla="*/ 4296 w 419455"/>
                            <a:gd name="connsiteY3" fmla="*/ 269155 h 437931"/>
                            <a:gd name="connsiteX4" fmla="*/ 37806 w 419455"/>
                            <a:gd name="connsiteY4" fmla="*/ 250152 h 437931"/>
                            <a:gd name="connsiteX5" fmla="*/ 128121 w 419455"/>
                            <a:gd name="connsiteY5" fmla="*/ 335033 h 437931"/>
                            <a:gd name="connsiteX0" fmla="*/ 124483 w 415817"/>
                            <a:gd name="connsiteY0" fmla="*/ 335033 h 437931"/>
                            <a:gd name="connsiteX1" fmla="*/ 415735 w 415817"/>
                            <a:gd name="connsiteY1" fmla="*/ 693 h 437931"/>
                            <a:gd name="connsiteX2" fmla="*/ 151644 w 415817"/>
                            <a:gd name="connsiteY2" fmla="*/ 437931 h 437931"/>
                            <a:gd name="connsiteX3" fmla="*/ 658 w 415817"/>
                            <a:gd name="connsiteY3" fmla="*/ 269155 h 437931"/>
                            <a:gd name="connsiteX4" fmla="*/ 34168 w 415817"/>
                            <a:gd name="connsiteY4" fmla="*/ 250152 h 437931"/>
                            <a:gd name="connsiteX5" fmla="*/ 124483 w 415817"/>
                            <a:gd name="connsiteY5" fmla="*/ 335033 h 437931"/>
                            <a:gd name="connsiteX0" fmla="*/ 124483 w 415817"/>
                            <a:gd name="connsiteY0" fmla="*/ 335033 h 437931"/>
                            <a:gd name="connsiteX1" fmla="*/ 415735 w 415817"/>
                            <a:gd name="connsiteY1" fmla="*/ 693 h 437931"/>
                            <a:gd name="connsiteX2" fmla="*/ 151644 w 415817"/>
                            <a:gd name="connsiteY2" fmla="*/ 437931 h 437931"/>
                            <a:gd name="connsiteX3" fmla="*/ 658 w 415817"/>
                            <a:gd name="connsiteY3" fmla="*/ 269155 h 437931"/>
                            <a:gd name="connsiteX4" fmla="*/ 34168 w 415817"/>
                            <a:gd name="connsiteY4" fmla="*/ 250152 h 437931"/>
                            <a:gd name="connsiteX5" fmla="*/ 124483 w 415817"/>
                            <a:gd name="connsiteY5" fmla="*/ 335033 h 437931"/>
                            <a:gd name="connsiteX0" fmla="*/ 153142 w 444476"/>
                            <a:gd name="connsiteY0" fmla="*/ 335033 h 437931"/>
                            <a:gd name="connsiteX1" fmla="*/ 444394 w 444476"/>
                            <a:gd name="connsiteY1" fmla="*/ 693 h 437931"/>
                            <a:gd name="connsiteX2" fmla="*/ 180303 w 444476"/>
                            <a:gd name="connsiteY2" fmla="*/ 437931 h 437931"/>
                            <a:gd name="connsiteX3" fmla="*/ 29317 w 444476"/>
                            <a:gd name="connsiteY3" fmla="*/ 269155 h 437931"/>
                            <a:gd name="connsiteX4" fmla="*/ 613 w 444476"/>
                            <a:gd name="connsiteY4" fmla="*/ 229812 h 437931"/>
                            <a:gd name="connsiteX5" fmla="*/ 153142 w 444476"/>
                            <a:gd name="connsiteY5" fmla="*/ 335033 h 437931"/>
                            <a:gd name="connsiteX0" fmla="*/ 124442 w 415776"/>
                            <a:gd name="connsiteY0" fmla="*/ 335033 h 437931"/>
                            <a:gd name="connsiteX1" fmla="*/ 415694 w 415776"/>
                            <a:gd name="connsiteY1" fmla="*/ 693 h 437931"/>
                            <a:gd name="connsiteX2" fmla="*/ 151603 w 415776"/>
                            <a:gd name="connsiteY2" fmla="*/ 437931 h 437931"/>
                            <a:gd name="connsiteX3" fmla="*/ 617 w 415776"/>
                            <a:gd name="connsiteY3" fmla="*/ 269155 h 437931"/>
                            <a:gd name="connsiteX4" fmla="*/ 36679 w 415776"/>
                            <a:gd name="connsiteY4" fmla="*/ 260321 h 437931"/>
                            <a:gd name="connsiteX5" fmla="*/ 124442 w 415776"/>
                            <a:gd name="connsiteY5" fmla="*/ 335033 h 437931"/>
                            <a:gd name="connsiteX0" fmla="*/ 125042 w 416376"/>
                            <a:gd name="connsiteY0" fmla="*/ 335033 h 437931"/>
                            <a:gd name="connsiteX1" fmla="*/ 416294 w 416376"/>
                            <a:gd name="connsiteY1" fmla="*/ 693 h 437931"/>
                            <a:gd name="connsiteX2" fmla="*/ 152203 w 416376"/>
                            <a:gd name="connsiteY2" fmla="*/ 437931 h 437931"/>
                            <a:gd name="connsiteX3" fmla="*/ 1217 w 416376"/>
                            <a:gd name="connsiteY3" fmla="*/ 269155 h 437931"/>
                            <a:gd name="connsiteX4" fmla="*/ 16966 w 416376"/>
                            <a:gd name="connsiteY4" fmla="*/ 189134 h 437931"/>
                            <a:gd name="connsiteX5" fmla="*/ 125042 w 416376"/>
                            <a:gd name="connsiteY5" fmla="*/ 335033 h 437931"/>
                            <a:gd name="connsiteX0" fmla="*/ 151940 w 443274"/>
                            <a:gd name="connsiteY0" fmla="*/ 335033 h 437931"/>
                            <a:gd name="connsiteX1" fmla="*/ 443192 w 443274"/>
                            <a:gd name="connsiteY1" fmla="*/ 693 h 437931"/>
                            <a:gd name="connsiteX2" fmla="*/ 179101 w 443274"/>
                            <a:gd name="connsiteY2" fmla="*/ 437931 h 437931"/>
                            <a:gd name="connsiteX3" fmla="*/ 28115 w 443274"/>
                            <a:gd name="connsiteY3" fmla="*/ 269155 h 437931"/>
                            <a:gd name="connsiteX4" fmla="*/ 638 w 443274"/>
                            <a:gd name="connsiteY4" fmla="*/ 187862 h 437931"/>
                            <a:gd name="connsiteX5" fmla="*/ 151940 w 443274"/>
                            <a:gd name="connsiteY5" fmla="*/ 335033 h 437931"/>
                            <a:gd name="connsiteX0" fmla="*/ 166577 w 457911"/>
                            <a:gd name="connsiteY0" fmla="*/ 335033 h 437931"/>
                            <a:gd name="connsiteX1" fmla="*/ 457829 w 457911"/>
                            <a:gd name="connsiteY1" fmla="*/ 693 h 437931"/>
                            <a:gd name="connsiteX2" fmla="*/ 193738 w 457911"/>
                            <a:gd name="connsiteY2" fmla="*/ 437931 h 437931"/>
                            <a:gd name="connsiteX3" fmla="*/ 42752 w 457911"/>
                            <a:gd name="connsiteY3" fmla="*/ 269155 h 437931"/>
                            <a:gd name="connsiteX4" fmla="*/ 15275 w 457911"/>
                            <a:gd name="connsiteY4" fmla="*/ 187862 h 437931"/>
                            <a:gd name="connsiteX5" fmla="*/ 166577 w 457911"/>
                            <a:gd name="connsiteY5" fmla="*/ 335033 h 437931"/>
                            <a:gd name="connsiteX0" fmla="*/ 166577 w 457911"/>
                            <a:gd name="connsiteY0" fmla="*/ 335033 h 437931"/>
                            <a:gd name="connsiteX1" fmla="*/ 457829 w 457911"/>
                            <a:gd name="connsiteY1" fmla="*/ 693 h 437931"/>
                            <a:gd name="connsiteX2" fmla="*/ 193738 w 457911"/>
                            <a:gd name="connsiteY2" fmla="*/ 437931 h 437931"/>
                            <a:gd name="connsiteX3" fmla="*/ 42752 w 457911"/>
                            <a:gd name="connsiteY3" fmla="*/ 269155 h 437931"/>
                            <a:gd name="connsiteX4" fmla="*/ 15275 w 457911"/>
                            <a:gd name="connsiteY4" fmla="*/ 187862 h 437931"/>
                            <a:gd name="connsiteX5" fmla="*/ 166577 w 457911"/>
                            <a:gd name="connsiteY5" fmla="*/ 335033 h 437931"/>
                            <a:gd name="connsiteX0" fmla="*/ 126104 w 417438"/>
                            <a:gd name="connsiteY0" fmla="*/ 335033 h 437931"/>
                            <a:gd name="connsiteX1" fmla="*/ 417356 w 417438"/>
                            <a:gd name="connsiteY1" fmla="*/ 693 h 437931"/>
                            <a:gd name="connsiteX2" fmla="*/ 153265 w 417438"/>
                            <a:gd name="connsiteY2" fmla="*/ 437931 h 437931"/>
                            <a:gd name="connsiteX3" fmla="*/ 2279 w 417438"/>
                            <a:gd name="connsiteY3" fmla="*/ 269155 h 437931"/>
                            <a:gd name="connsiteX4" fmla="*/ 43393 w 417438"/>
                            <a:gd name="connsiteY4" fmla="*/ 242524 h 437931"/>
                            <a:gd name="connsiteX5" fmla="*/ 126104 w 417438"/>
                            <a:gd name="connsiteY5" fmla="*/ 335033 h 437931"/>
                            <a:gd name="connsiteX0" fmla="*/ 124776 w 416110"/>
                            <a:gd name="connsiteY0" fmla="*/ 335033 h 437931"/>
                            <a:gd name="connsiteX1" fmla="*/ 416028 w 416110"/>
                            <a:gd name="connsiteY1" fmla="*/ 693 h 437931"/>
                            <a:gd name="connsiteX2" fmla="*/ 151937 w 416110"/>
                            <a:gd name="connsiteY2" fmla="*/ 437931 h 437931"/>
                            <a:gd name="connsiteX3" fmla="*/ 951 w 416110"/>
                            <a:gd name="connsiteY3" fmla="*/ 269155 h 437931"/>
                            <a:gd name="connsiteX4" fmla="*/ 42065 w 416110"/>
                            <a:gd name="connsiteY4" fmla="*/ 242524 h 437931"/>
                            <a:gd name="connsiteX5" fmla="*/ 124776 w 416110"/>
                            <a:gd name="connsiteY5" fmla="*/ 335033 h 437931"/>
                            <a:gd name="connsiteX0" fmla="*/ 124776 w 416110"/>
                            <a:gd name="connsiteY0" fmla="*/ 335033 h 437931"/>
                            <a:gd name="connsiteX1" fmla="*/ 416028 w 416110"/>
                            <a:gd name="connsiteY1" fmla="*/ 693 h 437931"/>
                            <a:gd name="connsiteX2" fmla="*/ 151937 w 416110"/>
                            <a:gd name="connsiteY2" fmla="*/ 437931 h 437931"/>
                            <a:gd name="connsiteX3" fmla="*/ 951 w 416110"/>
                            <a:gd name="connsiteY3" fmla="*/ 269155 h 437931"/>
                            <a:gd name="connsiteX4" fmla="*/ 42065 w 416110"/>
                            <a:gd name="connsiteY4" fmla="*/ 242524 h 437931"/>
                            <a:gd name="connsiteX5" fmla="*/ 124776 w 416110"/>
                            <a:gd name="connsiteY5" fmla="*/ 335033 h 437931"/>
                            <a:gd name="connsiteX0" fmla="*/ 124776 w 429165"/>
                            <a:gd name="connsiteY0" fmla="*/ 361020 h 463918"/>
                            <a:gd name="connsiteX1" fmla="*/ 361816 w 429165"/>
                            <a:gd name="connsiteY1" fmla="*/ 81909 h 463918"/>
                            <a:gd name="connsiteX2" fmla="*/ 416028 w 429165"/>
                            <a:gd name="connsiteY2" fmla="*/ 26680 h 463918"/>
                            <a:gd name="connsiteX3" fmla="*/ 151937 w 429165"/>
                            <a:gd name="connsiteY3" fmla="*/ 463918 h 463918"/>
                            <a:gd name="connsiteX4" fmla="*/ 951 w 429165"/>
                            <a:gd name="connsiteY4" fmla="*/ 295142 h 463918"/>
                            <a:gd name="connsiteX5" fmla="*/ 42065 w 429165"/>
                            <a:gd name="connsiteY5" fmla="*/ 268511 h 463918"/>
                            <a:gd name="connsiteX6" fmla="*/ 124776 w 429165"/>
                            <a:gd name="connsiteY6" fmla="*/ 361020 h 463918"/>
                            <a:gd name="connsiteX0" fmla="*/ 124776 w 416028"/>
                            <a:gd name="connsiteY0" fmla="*/ 335023 h 437921"/>
                            <a:gd name="connsiteX1" fmla="*/ 416028 w 416028"/>
                            <a:gd name="connsiteY1" fmla="*/ 683 h 437921"/>
                            <a:gd name="connsiteX2" fmla="*/ 151937 w 416028"/>
                            <a:gd name="connsiteY2" fmla="*/ 437921 h 437921"/>
                            <a:gd name="connsiteX3" fmla="*/ 951 w 416028"/>
                            <a:gd name="connsiteY3" fmla="*/ 269145 h 437921"/>
                            <a:gd name="connsiteX4" fmla="*/ 42065 w 416028"/>
                            <a:gd name="connsiteY4" fmla="*/ 242514 h 437921"/>
                            <a:gd name="connsiteX5" fmla="*/ 124776 w 416028"/>
                            <a:gd name="connsiteY5" fmla="*/ 335023 h 437921"/>
                            <a:gd name="connsiteX0" fmla="*/ 124776 w 426929"/>
                            <a:gd name="connsiteY0" fmla="*/ 357305 h 460203"/>
                            <a:gd name="connsiteX1" fmla="*/ 351660 w 426929"/>
                            <a:gd name="connsiteY1" fmla="*/ 92184 h 460203"/>
                            <a:gd name="connsiteX2" fmla="*/ 416028 w 426929"/>
                            <a:gd name="connsiteY2" fmla="*/ 22965 h 460203"/>
                            <a:gd name="connsiteX3" fmla="*/ 151937 w 426929"/>
                            <a:gd name="connsiteY3" fmla="*/ 460203 h 460203"/>
                            <a:gd name="connsiteX4" fmla="*/ 951 w 426929"/>
                            <a:gd name="connsiteY4" fmla="*/ 291427 h 460203"/>
                            <a:gd name="connsiteX5" fmla="*/ 42065 w 426929"/>
                            <a:gd name="connsiteY5" fmla="*/ 264796 h 460203"/>
                            <a:gd name="connsiteX6" fmla="*/ 124776 w 426929"/>
                            <a:gd name="connsiteY6" fmla="*/ 357305 h 460203"/>
                            <a:gd name="connsiteX0" fmla="*/ 124776 w 416028"/>
                            <a:gd name="connsiteY0" fmla="*/ 335023 h 437921"/>
                            <a:gd name="connsiteX1" fmla="*/ 416028 w 416028"/>
                            <a:gd name="connsiteY1" fmla="*/ 683 h 437921"/>
                            <a:gd name="connsiteX2" fmla="*/ 151937 w 416028"/>
                            <a:gd name="connsiteY2" fmla="*/ 437921 h 437921"/>
                            <a:gd name="connsiteX3" fmla="*/ 951 w 416028"/>
                            <a:gd name="connsiteY3" fmla="*/ 269145 h 437921"/>
                            <a:gd name="connsiteX4" fmla="*/ 42065 w 416028"/>
                            <a:gd name="connsiteY4" fmla="*/ 242514 h 437921"/>
                            <a:gd name="connsiteX5" fmla="*/ 124776 w 416028"/>
                            <a:gd name="connsiteY5" fmla="*/ 335023 h 437921"/>
                            <a:gd name="connsiteX0" fmla="*/ 124776 w 426929"/>
                            <a:gd name="connsiteY0" fmla="*/ 357305 h 460203"/>
                            <a:gd name="connsiteX1" fmla="*/ 351660 w 426929"/>
                            <a:gd name="connsiteY1" fmla="*/ 92184 h 460203"/>
                            <a:gd name="connsiteX2" fmla="*/ 416028 w 426929"/>
                            <a:gd name="connsiteY2" fmla="*/ 22965 h 460203"/>
                            <a:gd name="connsiteX3" fmla="*/ 151937 w 426929"/>
                            <a:gd name="connsiteY3" fmla="*/ 460203 h 460203"/>
                            <a:gd name="connsiteX4" fmla="*/ 951 w 426929"/>
                            <a:gd name="connsiteY4" fmla="*/ 291427 h 460203"/>
                            <a:gd name="connsiteX5" fmla="*/ 42065 w 426929"/>
                            <a:gd name="connsiteY5" fmla="*/ 264796 h 460203"/>
                            <a:gd name="connsiteX6" fmla="*/ 124776 w 426929"/>
                            <a:gd name="connsiteY6" fmla="*/ 357305 h 460203"/>
                            <a:gd name="connsiteX0" fmla="*/ 124776 w 432503"/>
                            <a:gd name="connsiteY0" fmla="*/ 383881 h 486779"/>
                            <a:gd name="connsiteX1" fmla="*/ 380884 w 432503"/>
                            <a:gd name="connsiteY1" fmla="*/ 38669 h 486779"/>
                            <a:gd name="connsiteX2" fmla="*/ 416028 w 432503"/>
                            <a:gd name="connsiteY2" fmla="*/ 49541 h 486779"/>
                            <a:gd name="connsiteX3" fmla="*/ 151937 w 432503"/>
                            <a:gd name="connsiteY3" fmla="*/ 486779 h 486779"/>
                            <a:gd name="connsiteX4" fmla="*/ 951 w 432503"/>
                            <a:gd name="connsiteY4" fmla="*/ 318003 h 486779"/>
                            <a:gd name="connsiteX5" fmla="*/ 42065 w 432503"/>
                            <a:gd name="connsiteY5" fmla="*/ 291372 h 486779"/>
                            <a:gd name="connsiteX6" fmla="*/ 124776 w 432503"/>
                            <a:gd name="connsiteY6" fmla="*/ 383881 h 486779"/>
                            <a:gd name="connsiteX0" fmla="*/ 124776 w 426366"/>
                            <a:gd name="connsiteY0" fmla="*/ 365024 h 467922"/>
                            <a:gd name="connsiteX1" fmla="*/ 380884 w 426366"/>
                            <a:gd name="connsiteY1" fmla="*/ 19812 h 467922"/>
                            <a:gd name="connsiteX2" fmla="*/ 416028 w 426366"/>
                            <a:gd name="connsiteY2" fmla="*/ 30684 h 467922"/>
                            <a:gd name="connsiteX3" fmla="*/ 151937 w 426366"/>
                            <a:gd name="connsiteY3" fmla="*/ 467922 h 467922"/>
                            <a:gd name="connsiteX4" fmla="*/ 951 w 426366"/>
                            <a:gd name="connsiteY4" fmla="*/ 299146 h 467922"/>
                            <a:gd name="connsiteX5" fmla="*/ 42065 w 426366"/>
                            <a:gd name="connsiteY5" fmla="*/ 272515 h 467922"/>
                            <a:gd name="connsiteX6" fmla="*/ 124776 w 426366"/>
                            <a:gd name="connsiteY6" fmla="*/ 365024 h 467922"/>
                            <a:gd name="connsiteX0" fmla="*/ 124776 w 417281"/>
                            <a:gd name="connsiteY0" fmla="*/ 345383 h 448281"/>
                            <a:gd name="connsiteX1" fmla="*/ 380884 w 417281"/>
                            <a:gd name="connsiteY1" fmla="*/ 171 h 448281"/>
                            <a:gd name="connsiteX2" fmla="*/ 416028 w 417281"/>
                            <a:gd name="connsiteY2" fmla="*/ 11043 h 448281"/>
                            <a:gd name="connsiteX3" fmla="*/ 151937 w 417281"/>
                            <a:gd name="connsiteY3" fmla="*/ 448281 h 448281"/>
                            <a:gd name="connsiteX4" fmla="*/ 951 w 417281"/>
                            <a:gd name="connsiteY4" fmla="*/ 279505 h 448281"/>
                            <a:gd name="connsiteX5" fmla="*/ 42065 w 417281"/>
                            <a:gd name="connsiteY5" fmla="*/ 252874 h 448281"/>
                            <a:gd name="connsiteX6" fmla="*/ 124776 w 417281"/>
                            <a:gd name="connsiteY6" fmla="*/ 345383 h 448281"/>
                            <a:gd name="connsiteX0" fmla="*/ 124776 w 417281"/>
                            <a:gd name="connsiteY0" fmla="*/ 345383 h 448281"/>
                            <a:gd name="connsiteX1" fmla="*/ 380884 w 417281"/>
                            <a:gd name="connsiteY1" fmla="*/ 171 h 448281"/>
                            <a:gd name="connsiteX2" fmla="*/ 416028 w 417281"/>
                            <a:gd name="connsiteY2" fmla="*/ 11043 h 448281"/>
                            <a:gd name="connsiteX3" fmla="*/ 151937 w 417281"/>
                            <a:gd name="connsiteY3" fmla="*/ 448281 h 448281"/>
                            <a:gd name="connsiteX4" fmla="*/ 951 w 417281"/>
                            <a:gd name="connsiteY4" fmla="*/ 279505 h 448281"/>
                            <a:gd name="connsiteX5" fmla="*/ 42065 w 417281"/>
                            <a:gd name="connsiteY5" fmla="*/ 252874 h 448281"/>
                            <a:gd name="connsiteX6" fmla="*/ 124776 w 417281"/>
                            <a:gd name="connsiteY6" fmla="*/ 345383 h 448281"/>
                            <a:gd name="connsiteX0" fmla="*/ 143830 w 417281"/>
                            <a:gd name="connsiteY0" fmla="*/ 355557 h 448281"/>
                            <a:gd name="connsiteX1" fmla="*/ 380884 w 417281"/>
                            <a:gd name="connsiteY1" fmla="*/ 171 h 448281"/>
                            <a:gd name="connsiteX2" fmla="*/ 416028 w 417281"/>
                            <a:gd name="connsiteY2" fmla="*/ 11043 h 448281"/>
                            <a:gd name="connsiteX3" fmla="*/ 151937 w 417281"/>
                            <a:gd name="connsiteY3" fmla="*/ 448281 h 448281"/>
                            <a:gd name="connsiteX4" fmla="*/ 951 w 417281"/>
                            <a:gd name="connsiteY4" fmla="*/ 279505 h 448281"/>
                            <a:gd name="connsiteX5" fmla="*/ 42065 w 417281"/>
                            <a:gd name="connsiteY5" fmla="*/ 252874 h 448281"/>
                            <a:gd name="connsiteX6" fmla="*/ 143830 w 417281"/>
                            <a:gd name="connsiteY6" fmla="*/ 355557 h 448281"/>
                            <a:gd name="connsiteX0" fmla="*/ 143830 w 417281"/>
                            <a:gd name="connsiteY0" fmla="*/ 364459 h 448281"/>
                            <a:gd name="connsiteX1" fmla="*/ 380884 w 417281"/>
                            <a:gd name="connsiteY1" fmla="*/ 171 h 448281"/>
                            <a:gd name="connsiteX2" fmla="*/ 416028 w 417281"/>
                            <a:gd name="connsiteY2" fmla="*/ 11043 h 448281"/>
                            <a:gd name="connsiteX3" fmla="*/ 151937 w 417281"/>
                            <a:gd name="connsiteY3" fmla="*/ 448281 h 448281"/>
                            <a:gd name="connsiteX4" fmla="*/ 951 w 417281"/>
                            <a:gd name="connsiteY4" fmla="*/ 279505 h 448281"/>
                            <a:gd name="connsiteX5" fmla="*/ 42065 w 417281"/>
                            <a:gd name="connsiteY5" fmla="*/ 252874 h 448281"/>
                            <a:gd name="connsiteX6" fmla="*/ 143830 w 417281"/>
                            <a:gd name="connsiteY6" fmla="*/ 364459 h 448281"/>
                            <a:gd name="connsiteX0" fmla="*/ 143830 w 384326"/>
                            <a:gd name="connsiteY0" fmla="*/ 364296 h 448118"/>
                            <a:gd name="connsiteX1" fmla="*/ 380884 w 384326"/>
                            <a:gd name="connsiteY1" fmla="*/ 8 h 448118"/>
                            <a:gd name="connsiteX2" fmla="*/ 363461 w 384326"/>
                            <a:gd name="connsiteY2" fmla="*/ 118417 h 448118"/>
                            <a:gd name="connsiteX3" fmla="*/ 151937 w 384326"/>
                            <a:gd name="connsiteY3" fmla="*/ 448118 h 448118"/>
                            <a:gd name="connsiteX4" fmla="*/ 951 w 384326"/>
                            <a:gd name="connsiteY4" fmla="*/ 279342 h 448118"/>
                            <a:gd name="connsiteX5" fmla="*/ 42065 w 384326"/>
                            <a:gd name="connsiteY5" fmla="*/ 252711 h 448118"/>
                            <a:gd name="connsiteX6" fmla="*/ 143830 w 384326"/>
                            <a:gd name="connsiteY6" fmla="*/ 364296 h 448118"/>
                            <a:gd name="connsiteX0" fmla="*/ 143830 w 364393"/>
                            <a:gd name="connsiteY0" fmla="*/ 251056 h 334878"/>
                            <a:gd name="connsiteX1" fmla="*/ 315371 w 364393"/>
                            <a:gd name="connsiteY1" fmla="*/ 1579 h 334878"/>
                            <a:gd name="connsiteX2" fmla="*/ 363461 w 364393"/>
                            <a:gd name="connsiteY2" fmla="*/ 5177 h 334878"/>
                            <a:gd name="connsiteX3" fmla="*/ 151937 w 364393"/>
                            <a:gd name="connsiteY3" fmla="*/ 334878 h 334878"/>
                            <a:gd name="connsiteX4" fmla="*/ 951 w 364393"/>
                            <a:gd name="connsiteY4" fmla="*/ 166102 h 334878"/>
                            <a:gd name="connsiteX5" fmla="*/ 42065 w 364393"/>
                            <a:gd name="connsiteY5" fmla="*/ 139471 h 334878"/>
                            <a:gd name="connsiteX6" fmla="*/ 143830 w 364393"/>
                            <a:gd name="connsiteY6" fmla="*/ 251056 h 334878"/>
                            <a:gd name="connsiteX0" fmla="*/ 143830 w 328939"/>
                            <a:gd name="connsiteY0" fmla="*/ 249496 h 333318"/>
                            <a:gd name="connsiteX1" fmla="*/ 315371 w 328939"/>
                            <a:gd name="connsiteY1" fmla="*/ 19 h 333318"/>
                            <a:gd name="connsiteX2" fmla="*/ 325426 w 328939"/>
                            <a:gd name="connsiteY2" fmla="*/ 53306 h 333318"/>
                            <a:gd name="connsiteX3" fmla="*/ 151937 w 328939"/>
                            <a:gd name="connsiteY3" fmla="*/ 333318 h 333318"/>
                            <a:gd name="connsiteX4" fmla="*/ 951 w 328939"/>
                            <a:gd name="connsiteY4" fmla="*/ 164542 h 333318"/>
                            <a:gd name="connsiteX5" fmla="*/ 42065 w 328939"/>
                            <a:gd name="connsiteY5" fmla="*/ 137911 h 333318"/>
                            <a:gd name="connsiteX6" fmla="*/ 143830 w 328939"/>
                            <a:gd name="connsiteY6" fmla="*/ 249496 h 333318"/>
                            <a:gd name="connsiteX0" fmla="*/ 143830 w 397732"/>
                            <a:gd name="connsiteY0" fmla="*/ 287655 h 371477"/>
                            <a:gd name="connsiteX1" fmla="*/ 315371 w 397732"/>
                            <a:gd name="connsiteY1" fmla="*/ 38178 h 371477"/>
                            <a:gd name="connsiteX2" fmla="*/ 397177 w 397732"/>
                            <a:gd name="connsiteY2" fmla="*/ 955 h 371477"/>
                            <a:gd name="connsiteX3" fmla="*/ 151937 w 397732"/>
                            <a:gd name="connsiteY3" fmla="*/ 371477 h 371477"/>
                            <a:gd name="connsiteX4" fmla="*/ 951 w 397732"/>
                            <a:gd name="connsiteY4" fmla="*/ 202701 h 371477"/>
                            <a:gd name="connsiteX5" fmla="*/ 42065 w 397732"/>
                            <a:gd name="connsiteY5" fmla="*/ 176070 h 371477"/>
                            <a:gd name="connsiteX6" fmla="*/ 143830 w 397732"/>
                            <a:gd name="connsiteY6" fmla="*/ 287655 h 371477"/>
                            <a:gd name="connsiteX0" fmla="*/ 143830 w 398536"/>
                            <a:gd name="connsiteY0" fmla="*/ 317625 h 401447"/>
                            <a:gd name="connsiteX1" fmla="*/ 364976 w 398536"/>
                            <a:gd name="connsiteY1" fmla="*/ 35 h 401447"/>
                            <a:gd name="connsiteX2" fmla="*/ 397177 w 398536"/>
                            <a:gd name="connsiteY2" fmla="*/ 30925 h 401447"/>
                            <a:gd name="connsiteX3" fmla="*/ 151937 w 398536"/>
                            <a:gd name="connsiteY3" fmla="*/ 401447 h 401447"/>
                            <a:gd name="connsiteX4" fmla="*/ 951 w 398536"/>
                            <a:gd name="connsiteY4" fmla="*/ 232671 h 401447"/>
                            <a:gd name="connsiteX5" fmla="*/ 42065 w 398536"/>
                            <a:gd name="connsiteY5" fmla="*/ 206040 h 401447"/>
                            <a:gd name="connsiteX6" fmla="*/ 143830 w 398536"/>
                            <a:gd name="connsiteY6" fmla="*/ 317625 h 401447"/>
                            <a:gd name="connsiteX0" fmla="*/ 143830 w 398536"/>
                            <a:gd name="connsiteY0" fmla="*/ 317625 h 433024"/>
                            <a:gd name="connsiteX1" fmla="*/ 364976 w 398536"/>
                            <a:gd name="connsiteY1" fmla="*/ 35 h 433024"/>
                            <a:gd name="connsiteX2" fmla="*/ 397177 w 398536"/>
                            <a:gd name="connsiteY2" fmla="*/ 30925 h 433024"/>
                            <a:gd name="connsiteX3" fmla="*/ 161731 w 398536"/>
                            <a:gd name="connsiteY3" fmla="*/ 433024 h 433024"/>
                            <a:gd name="connsiteX4" fmla="*/ 951 w 398536"/>
                            <a:gd name="connsiteY4" fmla="*/ 232671 h 433024"/>
                            <a:gd name="connsiteX5" fmla="*/ 42065 w 398536"/>
                            <a:gd name="connsiteY5" fmla="*/ 206040 h 433024"/>
                            <a:gd name="connsiteX6" fmla="*/ 143830 w 398536"/>
                            <a:gd name="connsiteY6" fmla="*/ 317625 h 433024"/>
                            <a:gd name="connsiteX0" fmla="*/ 143830 w 398536"/>
                            <a:gd name="connsiteY0" fmla="*/ 317625 h 433024"/>
                            <a:gd name="connsiteX1" fmla="*/ 364976 w 398536"/>
                            <a:gd name="connsiteY1" fmla="*/ 35 h 433024"/>
                            <a:gd name="connsiteX2" fmla="*/ 397177 w 398536"/>
                            <a:gd name="connsiteY2" fmla="*/ 30925 h 433024"/>
                            <a:gd name="connsiteX3" fmla="*/ 161731 w 398536"/>
                            <a:gd name="connsiteY3" fmla="*/ 433024 h 433024"/>
                            <a:gd name="connsiteX4" fmla="*/ 951 w 398536"/>
                            <a:gd name="connsiteY4" fmla="*/ 232671 h 433024"/>
                            <a:gd name="connsiteX5" fmla="*/ 42065 w 398536"/>
                            <a:gd name="connsiteY5" fmla="*/ 206040 h 433024"/>
                            <a:gd name="connsiteX6" fmla="*/ 143830 w 398536"/>
                            <a:gd name="connsiteY6" fmla="*/ 317625 h 43302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398536" h="433024">
                              <a:moveTo>
                                <a:pt x="143830" y="317625"/>
                              </a:moveTo>
                              <a:cubicBezTo>
                                <a:pt x="194159" y="232900"/>
                                <a:pt x="316434" y="55758"/>
                                <a:pt x="364976" y="35"/>
                              </a:cubicBezTo>
                              <a:cubicBezTo>
                                <a:pt x="376682" y="-1036"/>
                                <a:pt x="405047" y="22992"/>
                                <a:pt x="397177" y="30925"/>
                              </a:cubicBezTo>
                              <a:cubicBezTo>
                                <a:pt x="362197" y="94593"/>
                                <a:pt x="243736" y="241061"/>
                                <a:pt x="161731" y="433024"/>
                              </a:cubicBezTo>
                              <a:cubicBezTo>
                                <a:pt x="141093" y="422044"/>
                                <a:pt x="5478" y="249821"/>
                                <a:pt x="951" y="232671"/>
                              </a:cubicBezTo>
                              <a:cubicBezTo>
                                <a:pt x="-4837" y="228170"/>
                                <a:pt x="16670" y="218270"/>
                                <a:pt x="42065" y="206040"/>
                              </a:cubicBezTo>
                              <a:cubicBezTo>
                                <a:pt x="81750" y="244986"/>
                                <a:pt x="148729" y="321605"/>
                                <a:pt x="143830" y="317625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268F90" id="Herz 20" o:spid="_x0000_s1026" style="position:absolute;margin-left:397.7pt;margin-top:14.65pt;width:18.1pt;height:19.55pt;rotation:497655fd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8536,433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" path="m143830,317625c194159,232900,316434,55758,364976,35v11706,-1071,40071,22957,32201,30890c362197,94593,243736,241061,161731,433024,141093,422044,5478,249821,951,232671v-5788,-4501,15719,-14401,41114,-26631c81750,244986,148729,321605,143830,317625xe" filled="f" strokecolor="black [3213]" strokeweight="1pt">
                <v:stroke joinstyle="miter"/>
                <v:path arrowok="t" o:connecttype="custom" o:connectlocs="82908,182213;210382,20;228944,17741;93226,248415;548,133478;24247,118200;82908,182213" o:connectangles="0,0,0,0,0,0,0"/>
              </v:shape>
            </w:pict>
          </mc:Fallback>
        </mc:AlternateContent>
      </w:r>
      <w:r w:rsidR="00D54562" w:rsidRPr="00D54562">
        <w:t xml:space="preserve">Verwende eine </w:t>
      </w:r>
      <w:r w:rsidR="00D54562" w:rsidRPr="00855D47">
        <w:rPr>
          <w:b/>
        </w:rPr>
        <w:t>Bezeichnung/beschreibende Adjektive</w:t>
      </w:r>
      <w:r w:rsidR="00D54562" w:rsidRPr="00D54562">
        <w:t xml:space="preserve"> oder ein Synonym.</w:t>
      </w:r>
    </w:p>
    <w:p w14:paraId="19D34EB0" w14:textId="006F8803" w:rsidR="00D54562" w:rsidRPr="00D54562" w:rsidRDefault="00855D47" w:rsidP="00855D47">
      <w:pPr>
        <w:tabs>
          <w:tab w:val="clear" w:pos="340"/>
          <w:tab w:val="clear" w:pos="595"/>
          <w:tab w:val="left" w:pos="993"/>
        </w:tabs>
        <w:ind w:left="426" w:right="-2" w:hanging="426"/>
      </w:pPr>
      <w:r>
        <w:tab/>
      </w:r>
      <w:r w:rsidR="00D54562" w:rsidRPr="00D54562">
        <w:t>(Die Frau ... --&gt; Die feine Dame …; Evi ... --&gt; Das kleine Mädchen ..., ...)</w:t>
      </w:r>
    </w:p>
    <w:p w14:paraId="37192BA7" w14:textId="669853CD" w:rsidR="00145406" w:rsidRDefault="00145406" w:rsidP="00855D47">
      <w:pPr>
        <w:pStyle w:val="ekvgrundtexthalbe"/>
        <w:tabs>
          <w:tab w:val="clear" w:pos="340"/>
          <w:tab w:val="clear" w:pos="595"/>
          <w:tab w:val="left" w:pos="993"/>
        </w:tabs>
        <w:ind w:left="426" w:right="-2" w:hanging="426"/>
      </w:pPr>
    </w:p>
    <w:p w14:paraId="5BAC67C1" w14:textId="00F0178F" w:rsidR="00145406" w:rsidRPr="003D004C" w:rsidRDefault="00855D47" w:rsidP="00855D47">
      <w:pPr>
        <w:tabs>
          <w:tab w:val="clear" w:pos="340"/>
          <w:tab w:val="clear" w:pos="595"/>
          <w:tab w:val="left" w:pos="993"/>
        </w:tabs>
        <w:ind w:left="426" w:right="-2" w:hanging="426"/>
        <w:rPr>
          <w:color w:val="FF0000"/>
        </w:rPr>
      </w:pPr>
      <w:r>
        <w:rPr>
          <w:color w:val="FF0000"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F540D1" wp14:editId="30DA6E1B">
                <wp:simplePos x="0" y="0"/>
                <wp:positionH relativeFrom="column">
                  <wp:posOffset>4003603</wp:posOffset>
                </wp:positionH>
                <wp:positionV relativeFrom="paragraph">
                  <wp:posOffset>164465</wp:posOffset>
                </wp:positionV>
                <wp:extent cx="229727" cy="248415"/>
                <wp:effectExtent l="19050" t="0" r="37465" b="18415"/>
                <wp:wrapNone/>
                <wp:docPr id="20" name="Herz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55617">
                          <a:off x="0" y="0"/>
                          <a:ext cx="229727" cy="248415"/>
                        </a:xfrm>
                        <a:custGeom>
                          <a:avLst/>
                          <a:gdLst>
                            <a:gd name="connsiteX0" fmla="*/ 436563 w 873125"/>
                            <a:gd name="connsiteY0" fmla="*/ 168593 h 674370"/>
                            <a:gd name="connsiteX1" fmla="*/ 436563 w 873125"/>
                            <a:gd name="connsiteY1" fmla="*/ 674370 h 674370"/>
                            <a:gd name="connsiteX2" fmla="*/ 436563 w 873125"/>
                            <a:gd name="connsiteY2" fmla="*/ 168593 h 674370"/>
                            <a:gd name="connsiteX0" fmla="*/ 421094 w 879785"/>
                            <a:gd name="connsiteY0" fmla="*/ 286648 h 389546"/>
                            <a:gd name="connsiteX1" fmla="*/ 448255 w 879785"/>
                            <a:gd name="connsiteY1" fmla="*/ 389546 h 389546"/>
                            <a:gd name="connsiteX2" fmla="*/ 421094 w 879785"/>
                            <a:gd name="connsiteY2" fmla="*/ 286648 h 389546"/>
                            <a:gd name="connsiteX0" fmla="*/ 413964 w 872655"/>
                            <a:gd name="connsiteY0" fmla="*/ 286648 h 389546"/>
                            <a:gd name="connsiteX1" fmla="*/ 441125 w 872655"/>
                            <a:gd name="connsiteY1" fmla="*/ 389546 h 389546"/>
                            <a:gd name="connsiteX2" fmla="*/ 413964 w 872655"/>
                            <a:gd name="connsiteY2" fmla="*/ 286648 h 389546"/>
                            <a:gd name="connsiteX0" fmla="*/ 157879 w 616570"/>
                            <a:gd name="connsiteY0" fmla="*/ 286648 h 389546"/>
                            <a:gd name="connsiteX1" fmla="*/ 185040 w 616570"/>
                            <a:gd name="connsiteY1" fmla="*/ 389546 h 389546"/>
                            <a:gd name="connsiteX2" fmla="*/ 157879 w 616570"/>
                            <a:gd name="connsiteY2" fmla="*/ 286648 h 389546"/>
                            <a:gd name="connsiteX0" fmla="*/ 157879 w 564570"/>
                            <a:gd name="connsiteY0" fmla="*/ 363207 h 466105"/>
                            <a:gd name="connsiteX1" fmla="*/ 185040 w 564570"/>
                            <a:gd name="connsiteY1" fmla="*/ 466105 h 466105"/>
                            <a:gd name="connsiteX2" fmla="*/ 157879 w 564570"/>
                            <a:gd name="connsiteY2" fmla="*/ 363207 h 466105"/>
                            <a:gd name="connsiteX0" fmla="*/ 123825 w 530516"/>
                            <a:gd name="connsiteY0" fmla="*/ 363207 h 466105"/>
                            <a:gd name="connsiteX1" fmla="*/ 150986 w 530516"/>
                            <a:gd name="connsiteY1" fmla="*/ 466105 h 466105"/>
                            <a:gd name="connsiteX2" fmla="*/ 123825 w 530516"/>
                            <a:gd name="connsiteY2" fmla="*/ 363207 h 466105"/>
                            <a:gd name="connsiteX0" fmla="*/ 123969 w 530660"/>
                            <a:gd name="connsiteY0" fmla="*/ 363207 h 466105"/>
                            <a:gd name="connsiteX1" fmla="*/ 151130 w 530660"/>
                            <a:gd name="connsiteY1" fmla="*/ 466105 h 466105"/>
                            <a:gd name="connsiteX2" fmla="*/ 144 w 530660"/>
                            <a:gd name="connsiteY2" fmla="*/ 297329 h 466105"/>
                            <a:gd name="connsiteX3" fmla="*/ 123969 w 530660"/>
                            <a:gd name="connsiteY3" fmla="*/ 363207 h 466105"/>
                            <a:gd name="connsiteX0" fmla="*/ 123969 w 415296"/>
                            <a:gd name="connsiteY0" fmla="*/ 335033 h 437931"/>
                            <a:gd name="connsiteX1" fmla="*/ 415221 w 415296"/>
                            <a:gd name="connsiteY1" fmla="*/ 693 h 437931"/>
                            <a:gd name="connsiteX2" fmla="*/ 151130 w 415296"/>
                            <a:gd name="connsiteY2" fmla="*/ 437931 h 437931"/>
                            <a:gd name="connsiteX3" fmla="*/ 144 w 415296"/>
                            <a:gd name="connsiteY3" fmla="*/ 269155 h 437931"/>
                            <a:gd name="connsiteX4" fmla="*/ 123969 w 415296"/>
                            <a:gd name="connsiteY4" fmla="*/ 335033 h 437931"/>
                            <a:gd name="connsiteX0" fmla="*/ 128772 w 420099"/>
                            <a:gd name="connsiteY0" fmla="*/ 335033 h 437931"/>
                            <a:gd name="connsiteX1" fmla="*/ 420024 w 420099"/>
                            <a:gd name="connsiteY1" fmla="*/ 693 h 437931"/>
                            <a:gd name="connsiteX2" fmla="*/ 155933 w 420099"/>
                            <a:gd name="connsiteY2" fmla="*/ 437931 h 437931"/>
                            <a:gd name="connsiteX3" fmla="*/ 4947 w 420099"/>
                            <a:gd name="connsiteY3" fmla="*/ 269155 h 437931"/>
                            <a:gd name="connsiteX4" fmla="*/ 44939 w 420099"/>
                            <a:gd name="connsiteY4" fmla="*/ 281265 h 437931"/>
                            <a:gd name="connsiteX5" fmla="*/ 128772 w 420099"/>
                            <a:gd name="connsiteY5" fmla="*/ 335033 h 437931"/>
                            <a:gd name="connsiteX0" fmla="*/ 129443 w 420770"/>
                            <a:gd name="connsiteY0" fmla="*/ 335033 h 437931"/>
                            <a:gd name="connsiteX1" fmla="*/ 420695 w 420770"/>
                            <a:gd name="connsiteY1" fmla="*/ 693 h 437931"/>
                            <a:gd name="connsiteX2" fmla="*/ 156604 w 420770"/>
                            <a:gd name="connsiteY2" fmla="*/ 437931 h 437931"/>
                            <a:gd name="connsiteX3" fmla="*/ 5618 w 420770"/>
                            <a:gd name="connsiteY3" fmla="*/ 269155 h 437931"/>
                            <a:gd name="connsiteX4" fmla="*/ 39128 w 420770"/>
                            <a:gd name="connsiteY4" fmla="*/ 250152 h 437931"/>
                            <a:gd name="connsiteX5" fmla="*/ 129443 w 420770"/>
                            <a:gd name="connsiteY5" fmla="*/ 335033 h 437931"/>
                            <a:gd name="connsiteX0" fmla="*/ 129443 w 420770"/>
                            <a:gd name="connsiteY0" fmla="*/ 335033 h 437931"/>
                            <a:gd name="connsiteX1" fmla="*/ 420695 w 420770"/>
                            <a:gd name="connsiteY1" fmla="*/ 693 h 437931"/>
                            <a:gd name="connsiteX2" fmla="*/ 156604 w 420770"/>
                            <a:gd name="connsiteY2" fmla="*/ 437931 h 437931"/>
                            <a:gd name="connsiteX3" fmla="*/ 5618 w 420770"/>
                            <a:gd name="connsiteY3" fmla="*/ 269155 h 437931"/>
                            <a:gd name="connsiteX4" fmla="*/ 39128 w 420770"/>
                            <a:gd name="connsiteY4" fmla="*/ 250152 h 437931"/>
                            <a:gd name="connsiteX5" fmla="*/ 129443 w 420770"/>
                            <a:gd name="connsiteY5" fmla="*/ 335033 h 437931"/>
                            <a:gd name="connsiteX0" fmla="*/ 128121 w 419448"/>
                            <a:gd name="connsiteY0" fmla="*/ 335033 h 437931"/>
                            <a:gd name="connsiteX1" fmla="*/ 419373 w 419448"/>
                            <a:gd name="connsiteY1" fmla="*/ 693 h 437931"/>
                            <a:gd name="connsiteX2" fmla="*/ 155282 w 419448"/>
                            <a:gd name="connsiteY2" fmla="*/ 437931 h 437931"/>
                            <a:gd name="connsiteX3" fmla="*/ 4296 w 419448"/>
                            <a:gd name="connsiteY3" fmla="*/ 269155 h 437931"/>
                            <a:gd name="connsiteX4" fmla="*/ 37806 w 419448"/>
                            <a:gd name="connsiteY4" fmla="*/ 250152 h 437931"/>
                            <a:gd name="connsiteX5" fmla="*/ 128121 w 419448"/>
                            <a:gd name="connsiteY5" fmla="*/ 335033 h 437931"/>
                            <a:gd name="connsiteX0" fmla="*/ 128121 w 419455"/>
                            <a:gd name="connsiteY0" fmla="*/ 335033 h 437931"/>
                            <a:gd name="connsiteX1" fmla="*/ 419373 w 419455"/>
                            <a:gd name="connsiteY1" fmla="*/ 693 h 437931"/>
                            <a:gd name="connsiteX2" fmla="*/ 155282 w 419455"/>
                            <a:gd name="connsiteY2" fmla="*/ 437931 h 437931"/>
                            <a:gd name="connsiteX3" fmla="*/ 4296 w 419455"/>
                            <a:gd name="connsiteY3" fmla="*/ 269155 h 437931"/>
                            <a:gd name="connsiteX4" fmla="*/ 37806 w 419455"/>
                            <a:gd name="connsiteY4" fmla="*/ 250152 h 437931"/>
                            <a:gd name="connsiteX5" fmla="*/ 128121 w 419455"/>
                            <a:gd name="connsiteY5" fmla="*/ 335033 h 437931"/>
                            <a:gd name="connsiteX0" fmla="*/ 124483 w 415817"/>
                            <a:gd name="connsiteY0" fmla="*/ 335033 h 437931"/>
                            <a:gd name="connsiteX1" fmla="*/ 415735 w 415817"/>
                            <a:gd name="connsiteY1" fmla="*/ 693 h 437931"/>
                            <a:gd name="connsiteX2" fmla="*/ 151644 w 415817"/>
                            <a:gd name="connsiteY2" fmla="*/ 437931 h 437931"/>
                            <a:gd name="connsiteX3" fmla="*/ 658 w 415817"/>
                            <a:gd name="connsiteY3" fmla="*/ 269155 h 437931"/>
                            <a:gd name="connsiteX4" fmla="*/ 34168 w 415817"/>
                            <a:gd name="connsiteY4" fmla="*/ 250152 h 437931"/>
                            <a:gd name="connsiteX5" fmla="*/ 124483 w 415817"/>
                            <a:gd name="connsiteY5" fmla="*/ 335033 h 437931"/>
                            <a:gd name="connsiteX0" fmla="*/ 124483 w 415817"/>
                            <a:gd name="connsiteY0" fmla="*/ 335033 h 437931"/>
                            <a:gd name="connsiteX1" fmla="*/ 415735 w 415817"/>
                            <a:gd name="connsiteY1" fmla="*/ 693 h 437931"/>
                            <a:gd name="connsiteX2" fmla="*/ 151644 w 415817"/>
                            <a:gd name="connsiteY2" fmla="*/ 437931 h 437931"/>
                            <a:gd name="connsiteX3" fmla="*/ 658 w 415817"/>
                            <a:gd name="connsiteY3" fmla="*/ 269155 h 437931"/>
                            <a:gd name="connsiteX4" fmla="*/ 34168 w 415817"/>
                            <a:gd name="connsiteY4" fmla="*/ 250152 h 437931"/>
                            <a:gd name="connsiteX5" fmla="*/ 124483 w 415817"/>
                            <a:gd name="connsiteY5" fmla="*/ 335033 h 437931"/>
                            <a:gd name="connsiteX0" fmla="*/ 153142 w 444476"/>
                            <a:gd name="connsiteY0" fmla="*/ 335033 h 437931"/>
                            <a:gd name="connsiteX1" fmla="*/ 444394 w 444476"/>
                            <a:gd name="connsiteY1" fmla="*/ 693 h 437931"/>
                            <a:gd name="connsiteX2" fmla="*/ 180303 w 444476"/>
                            <a:gd name="connsiteY2" fmla="*/ 437931 h 437931"/>
                            <a:gd name="connsiteX3" fmla="*/ 29317 w 444476"/>
                            <a:gd name="connsiteY3" fmla="*/ 269155 h 437931"/>
                            <a:gd name="connsiteX4" fmla="*/ 613 w 444476"/>
                            <a:gd name="connsiteY4" fmla="*/ 229812 h 437931"/>
                            <a:gd name="connsiteX5" fmla="*/ 153142 w 444476"/>
                            <a:gd name="connsiteY5" fmla="*/ 335033 h 437931"/>
                            <a:gd name="connsiteX0" fmla="*/ 124442 w 415776"/>
                            <a:gd name="connsiteY0" fmla="*/ 335033 h 437931"/>
                            <a:gd name="connsiteX1" fmla="*/ 415694 w 415776"/>
                            <a:gd name="connsiteY1" fmla="*/ 693 h 437931"/>
                            <a:gd name="connsiteX2" fmla="*/ 151603 w 415776"/>
                            <a:gd name="connsiteY2" fmla="*/ 437931 h 437931"/>
                            <a:gd name="connsiteX3" fmla="*/ 617 w 415776"/>
                            <a:gd name="connsiteY3" fmla="*/ 269155 h 437931"/>
                            <a:gd name="connsiteX4" fmla="*/ 36679 w 415776"/>
                            <a:gd name="connsiteY4" fmla="*/ 260321 h 437931"/>
                            <a:gd name="connsiteX5" fmla="*/ 124442 w 415776"/>
                            <a:gd name="connsiteY5" fmla="*/ 335033 h 437931"/>
                            <a:gd name="connsiteX0" fmla="*/ 125042 w 416376"/>
                            <a:gd name="connsiteY0" fmla="*/ 335033 h 437931"/>
                            <a:gd name="connsiteX1" fmla="*/ 416294 w 416376"/>
                            <a:gd name="connsiteY1" fmla="*/ 693 h 437931"/>
                            <a:gd name="connsiteX2" fmla="*/ 152203 w 416376"/>
                            <a:gd name="connsiteY2" fmla="*/ 437931 h 437931"/>
                            <a:gd name="connsiteX3" fmla="*/ 1217 w 416376"/>
                            <a:gd name="connsiteY3" fmla="*/ 269155 h 437931"/>
                            <a:gd name="connsiteX4" fmla="*/ 16966 w 416376"/>
                            <a:gd name="connsiteY4" fmla="*/ 189134 h 437931"/>
                            <a:gd name="connsiteX5" fmla="*/ 125042 w 416376"/>
                            <a:gd name="connsiteY5" fmla="*/ 335033 h 437931"/>
                            <a:gd name="connsiteX0" fmla="*/ 151940 w 443274"/>
                            <a:gd name="connsiteY0" fmla="*/ 335033 h 437931"/>
                            <a:gd name="connsiteX1" fmla="*/ 443192 w 443274"/>
                            <a:gd name="connsiteY1" fmla="*/ 693 h 437931"/>
                            <a:gd name="connsiteX2" fmla="*/ 179101 w 443274"/>
                            <a:gd name="connsiteY2" fmla="*/ 437931 h 437931"/>
                            <a:gd name="connsiteX3" fmla="*/ 28115 w 443274"/>
                            <a:gd name="connsiteY3" fmla="*/ 269155 h 437931"/>
                            <a:gd name="connsiteX4" fmla="*/ 638 w 443274"/>
                            <a:gd name="connsiteY4" fmla="*/ 187862 h 437931"/>
                            <a:gd name="connsiteX5" fmla="*/ 151940 w 443274"/>
                            <a:gd name="connsiteY5" fmla="*/ 335033 h 437931"/>
                            <a:gd name="connsiteX0" fmla="*/ 166577 w 457911"/>
                            <a:gd name="connsiteY0" fmla="*/ 335033 h 437931"/>
                            <a:gd name="connsiteX1" fmla="*/ 457829 w 457911"/>
                            <a:gd name="connsiteY1" fmla="*/ 693 h 437931"/>
                            <a:gd name="connsiteX2" fmla="*/ 193738 w 457911"/>
                            <a:gd name="connsiteY2" fmla="*/ 437931 h 437931"/>
                            <a:gd name="connsiteX3" fmla="*/ 42752 w 457911"/>
                            <a:gd name="connsiteY3" fmla="*/ 269155 h 437931"/>
                            <a:gd name="connsiteX4" fmla="*/ 15275 w 457911"/>
                            <a:gd name="connsiteY4" fmla="*/ 187862 h 437931"/>
                            <a:gd name="connsiteX5" fmla="*/ 166577 w 457911"/>
                            <a:gd name="connsiteY5" fmla="*/ 335033 h 437931"/>
                            <a:gd name="connsiteX0" fmla="*/ 166577 w 457911"/>
                            <a:gd name="connsiteY0" fmla="*/ 335033 h 437931"/>
                            <a:gd name="connsiteX1" fmla="*/ 457829 w 457911"/>
                            <a:gd name="connsiteY1" fmla="*/ 693 h 437931"/>
                            <a:gd name="connsiteX2" fmla="*/ 193738 w 457911"/>
                            <a:gd name="connsiteY2" fmla="*/ 437931 h 437931"/>
                            <a:gd name="connsiteX3" fmla="*/ 42752 w 457911"/>
                            <a:gd name="connsiteY3" fmla="*/ 269155 h 437931"/>
                            <a:gd name="connsiteX4" fmla="*/ 15275 w 457911"/>
                            <a:gd name="connsiteY4" fmla="*/ 187862 h 437931"/>
                            <a:gd name="connsiteX5" fmla="*/ 166577 w 457911"/>
                            <a:gd name="connsiteY5" fmla="*/ 335033 h 437931"/>
                            <a:gd name="connsiteX0" fmla="*/ 126104 w 417438"/>
                            <a:gd name="connsiteY0" fmla="*/ 335033 h 437931"/>
                            <a:gd name="connsiteX1" fmla="*/ 417356 w 417438"/>
                            <a:gd name="connsiteY1" fmla="*/ 693 h 437931"/>
                            <a:gd name="connsiteX2" fmla="*/ 153265 w 417438"/>
                            <a:gd name="connsiteY2" fmla="*/ 437931 h 437931"/>
                            <a:gd name="connsiteX3" fmla="*/ 2279 w 417438"/>
                            <a:gd name="connsiteY3" fmla="*/ 269155 h 437931"/>
                            <a:gd name="connsiteX4" fmla="*/ 43393 w 417438"/>
                            <a:gd name="connsiteY4" fmla="*/ 242524 h 437931"/>
                            <a:gd name="connsiteX5" fmla="*/ 126104 w 417438"/>
                            <a:gd name="connsiteY5" fmla="*/ 335033 h 437931"/>
                            <a:gd name="connsiteX0" fmla="*/ 124776 w 416110"/>
                            <a:gd name="connsiteY0" fmla="*/ 335033 h 437931"/>
                            <a:gd name="connsiteX1" fmla="*/ 416028 w 416110"/>
                            <a:gd name="connsiteY1" fmla="*/ 693 h 437931"/>
                            <a:gd name="connsiteX2" fmla="*/ 151937 w 416110"/>
                            <a:gd name="connsiteY2" fmla="*/ 437931 h 437931"/>
                            <a:gd name="connsiteX3" fmla="*/ 951 w 416110"/>
                            <a:gd name="connsiteY3" fmla="*/ 269155 h 437931"/>
                            <a:gd name="connsiteX4" fmla="*/ 42065 w 416110"/>
                            <a:gd name="connsiteY4" fmla="*/ 242524 h 437931"/>
                            <a:gd name="connsiteX5" fmla="*/ 124776 w 416110"/>
                            <a:gd name="connsiteY5" fmla="*/ 335033 h 437931"/>
                            <a:gd name="connsiteX0" fmla="*/ 124776 w 416110"/>
                            <a:gd name="connsiteY0" fmla="*/ 335033 h 437931"/>
                            <a:gd name="connsiteX1" fmla="*/ 416028 w 416110"/>
                            <a:gd name="connsiteY1" fmla="*/ 693 h 437931"/>
                            <a:gd name="connsiteX2" fmla="*/ 151937 w 416110"/>
                            <a:gd name="connsiteY2" fmla="*/ 437931 h 437931"/>
                            <a:gd name="connsiteX3" fmla="*/ 951 w 416110"/>
                            <a:gd name="connsiteY3" fmla="*/ 269155 h 437931"/>
                            <a:gd name="connsiteX4" fmla="*/ 42065 w 416110"/>
                            <a:gd name="connsiteY4" fmla="*/ 242524 h 437931"/>
                            <a:gd name="connsiteX5" fmla="*/ 124776 w 416110"/>
                            <a:gd name="connsiteY5" fmla="*/ 335033 h 437931"/>
                            <a:gd name="connsiteX0" fmla="*/ 124776 w 429165"/>
                            <a:gd name="connsiteY0" fmla="*/ 361020 h 463918"/>
                            <a:gd name="connsiteX1" fmla="*/ 361816 w 429165"/>
                            <a:gd name="connsiteY1" fmla="*/ 81909 h 463918"/>
                            <a:gd name="connsiteX2" fmla="*/ 416028 w 429165"/>
                            <a:gd name="connsiteY2" fmla="*/ 26680 h 463918"/>
                            <a:gd name="connsiteX3" fmla="*/ 151937 w 429165"/>
                            <a:gd name="connsiteY3" fmla="*/ 463918 h 463918"/>
                            <a:gd name="connsiteX4" fmla="*/ 951 w 429165"/>
                            <a:gd name="connsiteY4" fmla="*/ 295142 h 463918"/>
                            <a:gd name="connsiteX5" fmla="*/ 42065 w 429165"/>
                            <a:gd name="connsiteY5" fmla="*/ 268511 h 463918"/>
                            <a:gd name="connsiteX6" fmla="*/ 124776 w 429165"/>
                            <a:gd name="connsiteY6" fmla="*/ 361020 h 463918"/>
                            <a:gd name="connsiteX0" fmla="*/ 124776 w 416028"/>
                            <a:gd name="connsiteY0" fmla="*/ 335023 h 437921"/>
                            <a:gd name="connsiteX1" fmla="*/ 416028 w 416028"/>
                            <a:gd name="connsiteY1" fmla="*/ 683 h 437921"/>
                            <a:gd name="connsiteX2" fmla="*/ 151937 w 416028"/>
                            <a:gd name="connsiteY2" fmla="*/ 437921 h 437921"/>
                            <a:gd name="connsiteX3" fmla="*/ 951 w 416028"/>
                            <a:gd name="connsiteY3" fmla="*/ 269145 h 437921"/>
                            <a:gd name="connsiteX4" fmla="*/ 42065 w 416028"/>
                            <a:gd name="connsiteY4" fmla="*/ 242514 h 437921"/>
                            <a:gd name="connsiteX5" fmla="*/ 124776 w 416028"/>
                            <a:gd name="connsiteY5" fmla="*/ 335023 h 437921"/>
                            <a:gd name="connsiteX0" fmla="*/ 124776 w 426929"/>
                            <a:gd name="connsiteY0" fmla="*/ 357305 h 460203"/>
                            <a:gd name="connsiteX1" fmla="*/ 351660 w 426929"/>
                            <a:gd name="connsiteY1" fmla="*/ 92184 h 460203"/>
                            <a:gd name="connsiteX2" fmla="*/ 416028 w 426929"/>
                            <a:gd name="connsiteY2" fmla="*/ 22965 h 460203"/>
                            <a:gd name="connsiteX3" fmla="*/ 151937 w 426929"/>
                            <a:gd name="connsiteY3" fmla="*/ 460203 h 460203"/>
                            <a:gd name="connsiteX4" fmla="*/ 951 w 426929"/>
                            <a:gd name="connsiteY4" fmla="*/ 291427 h 460203"/>
                            <a:gd name="connsiteX5" fmla="*/ 42065 w 426929"/>
                            <a:gd name="connsiteY5" fmla="*/ 264796 h 460203"/>
                            <a:gd name="connsiteX6" fmla="*/ 124776 w 426929"/>
                            <a:gd name="connsiteY6" fmla="*/ 357305 h 460203"/>
                            <a:gd name="connsiteX0" fmla="*/ 124776 w 416028"/>
                            <a:gd name="connsiteY0" fmla="*/ 335023 h 437921"/>
                            <a:gd name="connsiteX1" fmla="*/ 416028 w 416028"/>
                            <a:gd name="connsiteY1" fmla="*/ 683 h 437921"/>
                            <a:gd name="connsiteX2" fmla="*/ 151937 w 416028"/>
                            <a:gd name="connsiteY2" fmla="*/ 437921 h 437921"/>
                            <a:gd name="connsiteX3" fmla="*/ 951 w 416028"/>
                            <a:gd name="connsiteY3" fmla="*/ 269145 h 437921"/>
                            <a:gd name="connsiteX4" fmla="*/ 42065 w 416028"/>
                            <a:gd name="connsiteY4" fmla="*/ 242514 h 437921"/>
                            <a:gd name="connsiteX5" fmla="*/ 124776 w 416028"/>
                            <a:gd name="connsiteY5" fmla="*/ 335023 h 437921"/>
                            <a:gd name="connsiteX0" fmla="*/ 124776 w 426929"/>
                            <a:gd name="connsiteY0" fmla="*/ 357305 h 460203"/>
                            <a:gd name="connsiteX1" fmla="*/ 351660 w 426929"/>
                            <a:gd name="connsiteY1" fmla="*/ 92184 h 460203"/>
                            <a:gd name="connsiteX2" fmla="*/ 416028 w 426929"/>
                            <a:gd name="connsiteY2" fmla="*/ 22965 h 460203"/>
                            <a:gd name="connsiteX3" fmla="*/ 151937 w 426929"/>
                            <a:gd name="connsiteY3" fmla="*/ 460203 h 460203"/>
                            <a:gd name="connsiteX4" fmla="*/ 951 w 426929"/>
                            <a:gd name="connsiteY4" fmla="*/ 291427 h 460203"/>
                            <a:gd name="connsiteX5" fmla="*/ 42065 w 426929"/>
                            <a:gd name="connsiteY5" fmla="*/ 264796 h 460203"/>
                            <a:gd name="connsiteX6" fmla="*/ 124776 w 426929"/>
                            <a:gd name="connsiteY6" fmla="*/ 357305 h 460203"/>
                            <a:gd name="connsiteX0" fmla="*/ 124776 w 432503"/>
                            <a:gd name="connsiteY0" fmla="*/ 383881 h 486779"/>
                            <a:gd name="connsiteX1" fmla="*/ 380884 w 432503"/>
                            <a:gd name="connsiteY1" fmla="*/ 38669 h 486779"/>
                            <a:gd name="connsiteX2" fmla="*/ 416028 w 432503"/>
                            <a:gd name="connsiteY2" fmla="*/ 49541 h 486779"/>
                            <a:gd name="connsiteX3" fmla="*/ 151937 w 432503"/>
                            <a:gd name="connsiteY3" fmla="*/ 486779 h 486779"/>
                            <a:gd name="connsiteX4" fmla="*/ 951 w 432503"/>
                            <a:gd name="connsiteY4" fmla="*/ 318003 h 486779"/>
                            <a:gd name="connsiteX5" fmla="*/ 42065 w 432503"/>
                            <a:gd name="connsiteY5" fmla="*/ 291372 h 486779"/>
                            <a:gd name="connsiteX6" fmla="*/ 124776 w 432503"/>
                            <a:gd name="connsiteY6" fmla="*/ 383881 h 486779"/>
                            <a:gd name="connsiteX0" fmla="*/ 124776 w 426366"/>
                            <a:gd name="connsiteY0" fmla="*/ 365024 h 467922"/>
                            <a:gd name="connsiteX1" fmla="*/ 380884 w 426366"/>
                            <a:gd name="connsiteY1" fmla="*/ 19812 h 467922"/>
                            <a:gd name="connsiteX2" fmla="*/ 416028 w 426366"/>
                            <a:gd name="connsiteY2" fmla="*/ 30684 h 467922"/>
                            <a:gd name="connsiteX3" fmla="*/ 151937 w 426366"/>
                            <a:gd name="connsiteY3" fmla="*/ 467922 h 467922"/>
                            <a:gd name="connsiteX4" fmla="*/ 951 w 426366"/>
                            <a:gd name="connsiteY4" fmla="*/ 299146 h 467922"/>
                            <a:gd name="connsiteX5" fmla="*/ 42065 w 426366"/>
                            <a:gd name="connsiteY5" fmla="*/ 272515 h 467922"/>
                            <a:gd name="connsiteX6" fmla="*/ 124776 w 426366"/>
                            <a:gd name="connsiteY6" fmla="*/ 365024 h 467922"/>
                            <a:gd name="connsiteX0" fmla="*/ 124776 w 417281"/>
                            <a:gd name="connsiteY0" fmla="*/ 345383 h 448281"/>
                            <a:gd name="connsiteX1" fmla="*/ 380884 w 417281"/>
                            <a:gd name="connsiteY1" fmla="*/ 171 h 448281"/>
                            <a:gd name="connsiteX2" fmla="*/ 416028 w 417281"/>
                            <a:gd name="connsiteY2" fmla="*/ 11043 h 448281"/>
                            <a:gd name="connsiteX3" fmla="*/ 151937 w 417281"/>
                            <a:gd name="connsiteY3" fmla="*/ 448281 h 448281"/>
                            <a:gd name="connsiteX4" fmla="*/ 951 w 417281"/>
                            <a:gd name="connsiteY4" fmla="*/ 279505 h 448281"/>
                            <a:gd name="connsiteX5" fmla="*/ 42065 w 417281"/>
                            <a:gd name="connsiteY5" fmla="*/ 252874 h 448281"/>
                            <a:gd name="connsiteX6" fmla="*/ 124776 w 417281"/>
                            <a:gd name="connsiteY6" fmla="*/ 345383 h 448281"/>
                            <a:gd name="connsiteX0" fmla="*/ 124776 w 417281"/>
                            <a:gd name="connsiteY0" fmla="*/ 345383 h 448281"/>
                            <a:gd name="connsiteX1" fmla="*/ 380884 w 417281"/>
                            <a:gd name="connsiteY1" fmla="*/ 171 h 448281"/>
                            <a:gd name="connsiteX2" fmla="*/ 416028 w 417281"/>
                            <a:gd name="connsiteY2" fmla="*/ 11043 h 448281"/>
                            <a:gd name="connsiteX3" fmla="*/ 151937 w 417281"/>
                            <a:gd name="connsiteY3" fmla="*/ 448281 h 448281"/>
                            <a:gd name="connsiteX4" fmla="*/ 951 w 417281"/>
                            <a:gd name="connsiteY4" fmla="*/ 279505 h 448281"/>
                            <a:gd name="connsiteX5" fmla="*/ 42065 w 417281"/>
                            <a:gd name="connsiteY5" fmla="*/ 252874 h 448281"/>
                            <a:gd name="connsiteX6" fmla="*/ 124776 w 417281"/>
                            <a:gd name="connsiteY6" fmla="*/ 345383 h 448281"/>
                            <a:gd name="connsiteX0" fmla="*/ 143830 w 417281"/>
                            <a:gd name="connsiteY0" fmla="*/ 355557 h 448281"/>
                            <a:gd name="connsiteX1" fmla="*/ 380884 w 417281"/>
                            <a:gd name="connsiteY1" fmla="*/ 171 h 448281"/>
                            <a:gd name="connsiteX2" fmla="*/ 416028 w 417281"/>
                            <a:gd name="connsiteY2" fmla="*/ 11043 h 448281"/>
                            <a:gd name="connsiteX3" fmla="*/ 151937 w 417281"/>
                            <a:gd name="connsiteY3" fmla="*/ 448281 h 448281"/>
                            <a:gd name="connsiteX4" fmla="*/ 951 w 417281"/>
                            <a:gd name="connsiteY4" fmla="*/ 279505 h 448281"/>
                            <a:gd name="connsiteX5" fmla="*/ 42065 w 417281"/>
                            <a:gd name="connsiteY5" fmla="*/ 252874 h 448281"/>
                            <a:gd name="connsiteX6" fmla="*/ 143830 w 417281"/>
                            <a:gd name="connsiteY6" fmla="*/ 355557 h 448281"/>
                            <a:gd name="connsiteX0" fmla="*/ 143830 w 417281"/>
                            <a:gd name="connsiteY0" fmla="*/ 364459 h 448281"/>
                            <a:gd name="connsiteX1" fmla="*/ 380884 w 417281"/>
                            <a:gd name="connsiteY1" fmla="*/ 171 h 448281"/>
                            <a:gd name="connsiteX2" fmla="*/ 416028 w 417281"/>
                            <a:gd name="connsiteY2" fmla="*/ 11043 h 448281"/>
                            <a:gd name="connsiteX3" fmla="*/ 151937 w 417281"/>
                            <a:gd name="connsiteY3" fmla="*/ 448281 h 448281"/>
                            <a:gd name="connsiteX4" fmla="*/ 951 w 417281"/>
                            <a:gd name="connsiteY4" fmla="*/ 279505 h 448281"/>
                            <a:gd name="connsiteX5" fmla="*/ 42065 w 417281"/>
                            <a:gd name="connsiteY5" fmla="*/ 252874 h 448281"/>
                            <a:gd name="connsiteX6" fmla="*/ 143830 w 417281"/>
                            <a:gd name="connsiteY6" fmla="*/ 364459 h 448281"/>
                            <a:gd name="connsiteX0" fmla="*/ 143830 w 384326"/>
                            <a:gd name="connsiteY0" fmla="*/ 364296 h 448118"/>
                            <a:gd name="connsiteX1" fmla="*/ 380884 w 384326"/>
                            <a:gd name="connsiteY1" fmla="*/ 8 h 448118"/>
                            <a:gd name="connsiteX2" fmla="*/ 363461 w 384326"/>
                            <a:gd name="connsiteY2" fmla="*/ 118417 h 448118"/>
                            <a:gd name="connsiteX3" fmla="*/ 151937 w 384326"/>
                            <a:gd name="connsiteY3" fmla="*/ 448118 h 448118"/>
                            <a:gd name="connsiteX4" fmla="*/ 951 w 384326"/>
                            <a:gd name="connsiteY4" fmla="*/ 279342 h 448118"/>
                            <a:gd name="connsiteX5" fmla="*/ 42065 w 384326"/>
                            <a:gd name="connsiteY5" fmla="*/ 252711 h 448118"/>
                            <a:gd name="connsiteX6" fmla="*/ 143830 w 384326"/>
                            <a:gd name="connsiteY6" fmla="*/ 364296 h 448118"/>
                            <a:gd name="connsiteX0" fmla="*/ 143830 w 364393"/>
                            <a:gd name="connsiteY0" fmla="*/ 251056 h 334878"/>
                            <a:gd name="connsiteX1" fmla="*/ 315371 w 364393"/>
                            <a:gd name="connsiteY1" fmla="*/ 1579 h 334878"/>
                            <a:gd name="connsiteX2" fmla="*/ 363461 w 364393"/>
                            <a:gd name="connsiteY2" fmla="*/ 5177 h 334878"/>
                            <a:gd name="connsiteX3" fmla="*/ 151937 w 364393"/>
                            <a:gd name="connsiteY3" fmla="*/ 334878 h 334878"/>
                            <a:gd name="connsiteX4" fmla="*/ 951 w 364393"/>
                            <a:gd name="connsiteY4" fmla="*/ 166102 h 334878"/>
                            <a:gd name="connsiteX5" fmla="*/ 42065 w 364393"/>
                            <a:gd name="connsiteY5" fmla="*/ 139471 h 334878"/>
                            <a:gd name="connsiteX6" fmla="*/ 143830 w 364393"/>
                            <a:gd name="connsiteY6" fmla="*/ 251056 h 334878"/>
                            <a:gd name="connsiteX0" fmla="*/ 143830 w 328939"/>
                            <a:gd name="connsiteY0" fmla="*/ 249496 h 333318"/>
                            <a:gd name="connsiteX1" fmla="*/ 315371 w 328939"/>
                            <a:gd name="connsiteY1" fmla="*/ 19 h 333318"/>
                            <a:gd name="connsiteX2" fmla="*/ 325426 w 328939"/>
                            <a:gd name="connsiteY2" fmla="*/ 53306 h 333318"/>
                            <a:gd name="connsiteX3" fmla="*/ 151937 w 328939"/>
                            <a:gd name="connsiteY3" fmla="*/ 333318 h 333318"/>
                            <a:gd name="connsiteX4" fmla="*/ 951 w 328939"/>
                            <a:gd name="connsiteY4" fmla="*/ 164542 h 333318"/>
                            <a:gd name="connsiteX5" fmla="*/ 42065 w 328939"/>
                            <a:gd name="connsiteY5" fmla="*/ 137911 h 333318"/>
                            <a:gd name="connsiteX6" fmla="*/ 143830 w 328939"/>
                            <a:gd name="connsiteY6" fmla="*/ 249496 h 333318"/>
                            <a:gd name="connsiteX0" fmla="*/ 143830 w 397732"/>
                            <a:gd name="connsiteY0" fmla="*/ 287655 h 371477"/>
                            <a:gd name="connsiteX1" fmla="*/ 315371 w 397732"/>
                            <a:gd name="connsiteY1" fmla="*/ 38178 h 371477"/>
                            <a:gd name="connsiteX2" fmla="*/ 397177 w 397732"/>
                            <a:gd name="connsiteY2" fmla="*/ 955 h 371477"/>
                            <a:gd name="connsiteX3" fmla="*/ 151937 w 397732"/>
                            <a:gd name="connsiteY3" fmla="*/ 371477 h 371477"/>
                            <a:gd name="connsiteX4" fmla="*/ 951 w 397732"/>
                            <a:gd name="connsiteY4" fmla="*/ 202701 h 371477"/>
                            <a:gd name="connsiteX5" fmla="*/ 42065 w 397732"/>
                            <a:gd name="connsiteY5" fmla="*/ 176070 h 371477"/>
                            <a:gd name="connsiteX6" fmla="*/ 143830 w 397732"/>
                            <a:gd name="connsiteY6" fmla="*/ 287655 h 371477"/>
                            <a:gd name="connsiteX0" fmla="*/ 143830 w 398536"/>
                            <a:gd name="connsiteY0" fmla="*/ 317625 h 401447"/>
                            <a:gd name="connsiteX1" fmla="*/ 364976 w 398536"/>
                            <a:gd name="connsiteY1" fmla="*/ 35 h 401447"/>
                            <a:gd name="connsiteX2" fmla="*/ 397177 w 398536"/>
                            <a:gd name="connsiteY2" fmla="*/ 30925 h 401447"/>
                            <a:gd name="connsiteX3" fmla="*/ 151937 w 398536"/>
                            <a:gd name="connsiteY3" fmla="*/ 401447 h 401447"/>
                            <a:gd name="connsiteX4" fmla="*/ 951 w 398536"/>
                            <a:gd name="connsiteY4" fmla="*/ 232671 h 401447"/>
                            <a:gd name="connsiteX5" fmla="*/ 42065 w 398536"/>
                            <a:gd name="connsiteY5" fmla="*/ 206040 h 401447"/>
                            <a:gd name="connsiteX6" fmla="*/ 143830 w 398536"/>
                            <a:gd name="connsiteY6" fmla="*/ 317625 h 401447"/>
                            <a:gd name="connsiteX0" fmla="*/ 143830 w 398536"/>
                            <a:gd name="connsiteY0" fmla="*/ 317625 h 433024"/>
                            <a:gd name="connsiteX1" fmla="*/ 364976 w 398536"/>
                            <a:gd name="connsiteY1" fmla="*/ 35 h 433024"/>
                            <a:gd name="connsiteX2" fmla="*/ 397177 w 398536"/>
                            <a:gd name="connsiteY2" fmla="*/ 30925 h 433024"/>
                            <a:gd name="connsiteX3" fmla="*/ 161731 w 398536"/>
                            <a:gd name="connsiteY3" fmla="*/ 433024 h 433024"/>
                            <a:gd name="connsiteX4" fmla="*/ 951 w 398536"/>
                            <a:gd name="connsiteY4" fmla="*/ 232671 h 433024"/>
                            <a:gd name="connsiteX5" fmla="*/ 42065 w 398536"/>
                            <a:gd name="connsiteY5" fmla="*/ 206040 h 433024"/>
                            <a:gd name="connsiteX6" fmla="*/ 143830 w 398536"/>
                            <a:gd name="connsiteY6" fmla="*/ 317625 h 433024"/>
                            <a:gd name="connsiteX0" fmla="*/ 143830 w 398536"/>
                            <a:gd name="connsiteY0" fmla="*/ 317625 h 433024"/>
                            <a:gd name="connsiteX1" fmla="*/ 364976 w 398536"/>
                            <a:gd name="connsiteY1" fmla="*/ 35 h 433024"/>
                            <a:gd name="connsiteX2" fmla="*/ 397177 w 398536"/>
                            <a:gd name="connsiteY2" fmla="*/ 30925 h 433024"/>
                            <a:gd name="connsiteX3" fmla="*/ 161731 w 398536"/>
                            <a:gd name="connsiteY3" fmla="*/ 433024 h 433024"/>
                            <a:gd name="connsiteX4" fmla="*/ 951 w 398536"/>
                            <a:gd name="connsiteY4" fmla="*/ 232671 h 433024"/>
                            <a:gd name="connsiteX5" fmla="*/ 42065 w 398536"/>
                            <a:gd name="connsiteY5" fmla="*/ 206040 h 433024"/>
                            <a:gd name="connsiteX6" fmla="*/ 143830 w 398536"/>
                            <a:gd name="connsiteY6" fmla="*/ 317625 h 43302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398536" h="433024">
                              <a:moveTo>
                                <a:pt x="143830" y="317625"/>
                              </a:moveTo>
                              <a:cubicBezTo>
                                <a:pt x="194159" y="232900"/>
                                <a:pt x="316434" y="55758"/>
                                <a:pt x="364976" y="35"/>
                              </a:cubicBezTo>
                              <a:cubicBezTo>
                                <a:pt x="376682" y="-1036"/>
                                <a:pt x="405047" y="22992"/>
                                <a:pt x="397177" y="30925"/>
                              </a:cubicBezTo>
                              <a:cubicBezTo>
                                <a:pt x="362197" y="94593"/>
                                <a:pt x="243736" y="241061"/>
                                <a:pt x="161731" y="433024"/>
                              </a:cubicBezTo>
                              <a:cubicBezTo>
                                <a:pt x="141093" y="422044"/>
                                <a:pt x="5478" y="249821"/>
                                <a:pt x="951" y="232671"/>
                              </a:cubicBezTo>
                              <a:cubicBezTo>
                                <a:pt x="-4837" y="228170"/>
                                <a:pt x="16670" y="218270"/>
                                <a:pt x="42065" y="206040"/>
                              </a:cubicBezTo>
                              <a:cubicBezTo>
                                <a:pt x="81750" y="244986"/>
                                <a:pt x="148729" y="321605"/>
                                <a:pt x="143830" y="317625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C4C08F" id="Herz 20" o:spid="_x0000_s1026" style="position:absolute;margin-left:315.25pt;margin-top:12.95pt;width:18.1pt;height:19.55pt;rotation:497655fd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8536,433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" path="m143830,317625c194159,232900,316434,55758,364976,35v11706,-1071,40071,22957,32201,30890c362197,94593,243736,241061,161731,433024,141093,422044,5478,249821,951,232671v-5788,-4501,15719,-14401,41114,-26631c81750,244986,148729,321605,143830,317625xe" filled="f" strokecolor="black [3213]" strokeweight="1pt">
                <v:stroke joinstyle="miter"/>
                <v:path arrowok="t" o:connecttype="custom" o:connectlocs="82908,182213;210382,20;228944,17741;93226,248415;548,133478;24247,118200;82908,182213" o:connectangles="0,0,0,0,0,0,0"/>
              </v:shape>
            </w:pict>
          </mc:Fallback>
        </mc:AlternateContent>
      </w:r>
      <w:r>
        <w:rPr>
          <w:color w:val="FF0000"/>
        </w:rPr>
        <w:t xml:space="preserve"> </w:t>
      </w:r>
    </w:p>
    <w:p w14:paraId="5A7E885B" w14:textId="3DB0838E" w:rsidR="00D54562" w:rsidRPr="00D54562" w:rsidRDefault="00D54562" w:rsidP="00855D47">
      <w:pPr>
        <w:pStyle w:val="Listenabsatz"/>
        <w:numPr>
          <w:ilvl w:val="0"/>
          <w:numId w:val="2"/>
        </w:numPr>
        <w:tabs>
          <w:tab w:val="clear" w:pos="340"/>
          <w:tab w:val="clear" w:pos="595"/>
          <w:tab w:val="left" w:pos="993"/>
        </w:tabs>
        <w:ind w:left="426" w:right="-2" w:hanging="426"/>
      </w:pPr>
      <w:r w:rsidRPr="00D54562">
        <w:t xml:space="preserve">Verwende den </w:t>
      </w:r>
      <w:r w:rsidRPr="00855D47">
        <w:rPr>
          <w:b/>
        </w:rPr>
        <w:t>Vornamen</w:t>
      </w:r>
      <w:r w:rsidRPr="00D54562">
        <w:t>. (Evi ..., Jakob ..., Emil …, ...)</w:t>
      </w:r>
    </w:p>
    <w:p w14:paraId="001538E6" w14:textId="3CFDB3B3" w:rsidR="00145406" w:rsidRDefault="00855D47" w:rsidP="00855D47">
      <w:pPr>
        <w:pStyle w:val="ekvgrundtexthalbe"/>
        <w:tabs>
          <w:tab w:val="clear" w:pos="340"/>
          <w:tab w:val="clear" w:pos="595"/>
          <w:tab w:val="left" w:pos="993"/>
        </w:tabs>
        <w:ind w:left="426" w:right="-2" w:hanging="426"/>
      </w:pPr>
      <w:r>
        <w:softHyphen/>
      </w:r>
    </w:p>
    <w:p w14:paraId="4934849B" w14:textId="77777777" w:rsidR="00145406" w:rsidRPr="003D004C" w:rsidRDefault="00145406" w:rsidP="00855D47">
      <w:pPr>
        <w:tabs>
          <w:tab w:val="clear" w:pos="340"/>
          <w:tab w:val="clear" w:pos="595"/>
          <w:tab w:val="left" w:pos="993"/>
        </w:tabs>
        <w:ind w:left="426" w:right="-2" w:hanging="426"/>
        <w:rPr>
          <w:color w:val="FF0000"/>
        </w:rPr>
      </w:pPr>
    </w:p>
    <w:p w14:paraId="434203C5" w14:textId="06771612" w:rsidR="00D54562" w:rsidRPr="00D54562" w:rsidRDefault="00855D47" w:rsidP="00855D47">
      <w:pPr>
        <w:pStyle w:val="Listenabsatz"/>
        <w:numPr>
          <w:ilvl w:val="0"/>
          <w:numId w:val="2"/>
        </w:numPr>
        <w:tabs>
          <w:tab w:val="clear" w:pos="340"/>
          <w:tab w:val="clear" w:pos="595"/>
          <w:tab w:val="left" w:pos="993"/>
        </w:tabs>
        <w:ind w:left="426" w:right="-2" w:hanging="426"/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44AC01" wp14:editId="49ACBF73">
                <wp:simplePos x="0" y="0"/>
                <wp:positionH relativeFrom="column">
                  <wp:posOffset>4311087</wp:posOffset>
                </wp:positionH>
                <wp:positionV relativeFrom="paragraph">
                  <wp:posOffset>200025</wp:posOffset>
                </wp:positionV>
                <wp:extent cx="229235" cy="248285"/>
                <wp:effectExtent l="19050" t="0" r="37465" b="18415"/>
                <wp:wrapNone/>
                <wp:docPr id="26" name="Herz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55617">
                          <a:off x="0" y="0"/>
                          <a:ext cx="229235" cy="248285"/>
                        </a:xfrm>
                        <a:custGeom>
                          <a:avLst/>
                          <a:gdLst>
                            <a:gd name="connsiteX0" fmla="*/ 436563 w 873125"/>
                            <a:gd name="connsiteY0" fmla="*/ 168593 h 674370"/>
                            <a:gd name="connsiteX1" fmla="*/ 436563 w 873125"/>
                            <a:gd name="connsiteY1" fmla="*/ 674370 h 674370"/>
                            <a:gd name="connsiteX2" fmla="*/ 436563 w 873125"/>
                            <a:gd name="connsiteY2" fmla="*/ 168593 h 674370"/>
                            <a:gd name="connsiteX0" fmla="*/ 421094 w 879785"/>
                            <a:gd name="connsiteY0" fmla="*/ 286648 h 389546"/>
                            <a:gd name="connsiteX1" fmla="*/ 448255 w 879785"/>
                            <a:gd name="connsiteY1" fmla="*/ 389546 h 389546"/>
                            <a:gd name="connsiteX2" fmla="*/ 421094 w 879785"/>
                            <a:gd name="connsiteY2" fmla="*/ 286648 h 389546"/>
                            <a:gd name="connsiteX0" fmla="*/ 413964 w 872655"/>
                            <a:gd name="connsiteY0" fmla="*/ 286648 h 389546"/>
                            <a:gd name="connsiteX1" fmla="*/ 441125 w 872655"/>
                            <a:gd name="connsiteY1" fmla="*/ 389546 h 389546"/>
                            <a:gd name="connsiteX2" fmla="*/ 413964 w 872655"/>
                            <a:gd name="connsiteY2" fmla="*/ 286648 h 389546"/>
                            <a:gd name="connsiteX0" fmla="*/ 157879 w 616570"/>
                            <a:gd name="connsiteY0" fmla="*/ 286648 h 389546"/>
                            <a:gd name="connsiteX1" fmla="*/ 185040 w 616570"/>
                            <a:gd name="connsiteY1" fmla="*/ 389546 h 389546"/>
                            <a:gd name="connsiteX2" fmla="*/ 157879 w 616570"/>
                            <a:gd name="connsiteY2" fmla="*/ 286648 h 389546"/>
                            <a:gd name="connsiteX0" fmla="*/ 157879 w 564570"/>
                            <a:gd name="connsiteY0" fmla="*/ 363207 h 466105"/>
                            <a:gd name="connsiteX1" fmla="*/ 185040 w 564570"/>
                            <a:gd name="connsiteY1" fmla="*/ 466105 h 466105"/>
                            <a:gd name="connsiteX2" fmla="*/ 157879 w 564570"/>
                            <a:gd name="connsiteY2" fmla="*/ 363207 h 466105"/>
                            <a:gd name="connsiteX0" fmla="*/ 123825 w 530516"/>
                            <a:gd name="connsiteY0" fmla="*/ 363207 h 466105"/>
                            <a:gd name="connsiteX1" fmla="*/ 150986 w 530516"/>
                            <a:gd name="connsiteY1" fmla="*/ 466105 h 466105"/>
                            <a:gd name="connsiteX2" fmla="*/ 123825 w 530516"/>
                            <a:gd name="connsiteY2" fmla="*/ 363207 h 466105"/>
                            <a:gd name="connsiteX0" fmla="*/ 123969 w 530660"/>
                            <a:gd name="connsiteY0" fmla="*/ 363207 h 466105"/>
                            <a:gd name="connsiteX1" fmla="*/ 151130 w 530660"/>
                            <a:gd name="connsiteY1" fmla="*/ 466105 h 466105"/>
                            <a:gd name="connsiteX2" fmla="*/ 144 w 530660"/>
                            <a:gd name="connsiteY2" fmla="*/ 297329 h 466105"/>
                            <a:gd name="connsiteX3" fmla="*/ 123969 w 530660"/>
                            <a:gd name="connsiteY3" fmla="*/ 363207 h 466105"/>
                            <a:gd name="connsiteX0" fmla="*/ 123969 w 415296"/>
                            <a:gd name="connsiteY0" fmla="*/ 335033 h 437931"/>
                            <a:gd name="connsiteX1" fmla="*/ 415221 w 415296"/>
                            <a:gd name="connsiteY1" fmla="*/ 693 h 437931"/>
                            <a:gd name="connsiteX2" fmla="*/ 151130 w 415296"/>
                            <a:gd name="connsiteY2" fmla="*/ 437931 h 437931"/>
                            <a:gd name="connsiteX3" fmla="*/ 144 w 415296"/>
                            <a:gd name="connsiteY3" fmla="*/ 269155 h 437931"/>
                            <a:gd name="connsiteX4" fmla="*/ 123969 w 415296"/>
                            <a:gd name="connsiteY4" fmla="*/ 335033 h 437931"/>
                            <a:gd name="connsiteX0" fmla="*/ 128772 w 420099"/>
                            <a:gd name="connsiteY0" fmla="*/ 335033 h 437931"/>
                            <a:gd name="connsiteX1" fmla="*/ 420024 w 420099"/>
                            <a:gd name="connsiteY1" fmla="*/ 693 h 437931"/>
                            <a:gd name="connsiteX2" fmla="*/ 155933 w 420099"/>
                            <a:gd name="connsiteY2" fmla="*/ 437931 h 437931"/>
                            <a:gd name="connsiteX3" fmla="*/ 4947 w 420099"/>
                            <a:gd name="connsiteY3" fmla="*/ 269155 h 437931"/>
                            <a:gd name="connsiteX4" fmla="*/ 44939 w 420099"/>
                            <a:gd name="connsiteY4" fmla="*/ 281265 h 437931"/>
                            <a:gd name="connsiteX5" fmla="*/ 128772 w 420099"/>
                            <a:gd name="connsiteY5" fmla="*/ 335033 h 437931"/>
                            <a:gd name="connsiteX0" fmla="*/ 129443 w 420770"/>
                            <a:gd name="connsiteY0" fmla="*/ 335033 h 437931"/>
                            <a:gd name="connsiteX1" fmla="*/ 420695 w 420770"/>
                            <a:gd name="connsiteY1" fmla="*/ 693 h 437931"/>
                            <a:gd name="connsiteX2" fmla="*/ 156604 w 420770"/>
                            <a:gd name="connsiteY2" fmla="*/ 437931 h 437931"/>
                            <a:gd name="connsiteX3" fmla="*/ 5618 w 420770"/>
                            <a:gd name="connsiteY3" fmla="*/ 269155 h 437931"/>
                            <a:gd name="connsiteX4" fmla="*/ 39128 w 420770"/>
                            <a:gd name="connsiteY4" fmla="*/ 250152 h 437931"/>
                            <a:gd name="connsiteX5" fmla="*/ 129443 w 420770"/>
                            <a:gd name="connsiteY5" fmla="*/ 335033 h 437931"/>
                            <a:gd name="connsiteX0" fmla="*/ 129443 w 420770"/>
                            <a:gd name="connsiteY0" fmla="*/ 335033 h 437931"/>
                            <a:gd name="connsiteX1" fmla="*/ 420695 w 420770"/>
                            <a:gd name="connsiteY1" fmla="*/ 693 h 437931"/>
                            <a:gd name="connsiteX2" fmla="*/ 156604 w 420770"/>
                            <a:gd name="connsiteY2" fmla="*/ 437931 h 437931"/>
                            <a:gd name="connsiteX3" fmla="*/ 5618 w 420770"/>
                            <a:gd name="connsiteY3" fmla="*/ 269155 h 437931"/>
                            <a:gd name="connsiteX4" fmla="*/ 39128 w 420770"/>
                            <a:gd name="connsiteY4" fmla="*/ 250152 h 437931"/>
                            <a:gd name="connsiteX5" fmla="*/ 129443 w 420770"/>
                            <a:gd name="connsiteY5" fmla="*/ 335033 h 437931"/>
                            <a:gd name="connsiteX0" fmla="*/ 128121 w 419448"/>
                            <a:gd name="connsiteY0" fmla="*/ 335033 h 437931"/>
                            <a:gd name="connsiteX1" fmla="*/ 419373 w 419448"/>
                            <a:gd name="connsiteY1" fmla="*/ 693 h 437931"/>
                            <a:gd name="connsiteX2" fmla="*/ 155282 w 419448"/>
                            <a:gd name="connsiteY2" fmla="*/ 437931 h 437931"/>
                            <a:gd name="connsiteX3" fmla="*/ 4296 w 419448"/>
                            <a:gd name="connsiteY3" fmla="*/ 269155 h 437931"/>
                            <a:gd name="connsiteX4" fmla="*/ 37806 w 419448"/>
                            <a:gd name="connsiteY4" fmla="*/ 250152 h 437931"/>
                            <a:gd name="connsiteX5" fmla="*/ 128121 w 419448"/>
                            <a:gd name="connsiteY5" fmla="*/ 335033 h 437931"/>
                            <a:gd name="connsiteX0" fmla="*/ 128121 w 419455"/>
                            <a:gd name="connsiteY0" fmla="*/ 335033 h 437931"/>
                            <a:gd name="connsiteX1" fmla="*/ 419373 w 419455"/>
                            <a:gd name="connsiteY1" fmla="*/ 693 h 437931"/>
                            <a:gd name="connsiteX2" fmla="*/ 155282 w 419455"/>
                            <a:gd name="connsiteY2" fmla="*/ 437931 h 437931"/>
                            <a:gd name="connsiteX3" fmla="*/ 4296 w 419455"/>
                            <a:gd name="connsiteY3" fmla="*/ 269155 h 437931"/>
                            <a:gd name="connsiteX4" fmla="*/ 37806 w 419455"/>
                            <a:gd name="connsiteY4" fmla="*/ 250152 h 437931"/>
                            <a:gd name="connsiteX5" fmla="*/ 128121 w 419455"/>
                            <a:gd name="connsiteY5" fmla="*/ 335033 h 437931"/>
                            <a:gd name="connsiteX0" fmla="*/ 124483 w 415817"/>
                            <a:gd name="connsiteY0" fmla="*/ 335033 h 437931"/>
                            <a:gd name="connsiteX1" fmla="*/ 415735 w 415817"/>
                            <a:gd name="connsiteY1" fmla="*/ 693 h 437931"/>
                            <a:gd name="connsiteX2" fmla="*/ 151644 w 415817"/>
                            <a:gd name="connsiteY2" fmla="*/ 437931 h 437931"/>
                            <a:gd name="connsiteX3" fmla="*/ 658 w 415817"/>
                            <a:gd name="connsiteY3" fmla="*/ 269155 h 437931"/>
                            <a:gd name="connsiteX4" fmla="*/ 34168 w 415817"/>
                            <a:gd name="connsiteY4" fmla="*/ 250152 h 437931"/>
                            <a:gd name="connsiteX5" fmla="*/ 124483 w 415817"/>
                            <a:gd name="connsiteY5" fmla="*/ 335033 h 437931"/>
                            <a:gd name="connsiteX0" fmla="*/ 124483 w 415817"/>
                            <a:gd name="connsiteY0" fmla="*/ 335033 h 437931"/>
                            <a:gd name="connsiteX1" fmla="*/ 415735 w 415817"/>
                            <a:gd name="connsiteY1" fmla="*/ 693 h 437931"/>
                            <a:gd name="connsiteX2" fmla="*/ 151644 w 415817"/>
                            <a:gd name="connsiteY2" fmla="*/ 437931 h 437931"/>
                            <a:gd name="connsiteX3" fmla="*/ 658 w 415817"/>
                            <a:gd name="connsiteY3" fmla="*/ 269155 h 437931"/>
                            <a:gd name="connsiteX4" fmla="*/ 34168 w 415817"/>
                            <a:gd name="connsiteY4" fmla="*/ 250152 h 437931"/>
                            <a:gd name="connsiteX5" fmla="*/ 124483 w 415817"/>
                            <a:gd name="connsiteY5" fmla="*/ 335033 h 437931"/>
                            <a:gd name="connsiteX0" fmla="*/ 153142 w 444476"/>
                            <a:gd name="connsiteY0" fmla="*/ 335033 h 437931"/>
                            <a:gd name="connsiteX1" fmla="*/ 444394 w 444476"/>
                            <a:gd name="connsiteY1" fmla="*/ 693 h 437931"/>
                            <a:gd name="connsiteX2" fmla="*/ 180303 w 444476"/>
                            <a:gd name="connsiteY2" fmla="*/ 437931 h 437931"/>
                            <a:gd name="connsiteX3" fmla="*/ 29317 w 444476"/>
                            <a:gd name="connsiteY3" fmla="*/ 269155 h 437931"/>
                            <a:gd name="connsiteX4" fmla="*/ 613 w 444476"/>
                            <a:gd name="connsiteY4" fmla="*/ 229812 h 437931"/>
                            <a:gd name="connsiteX5" fmla="*/ 153142 w 444476"/>
                            <a:gd name="connsiteY5" fmla="*/ 335033 h 437931"/>
                            <a:gd name="connsiteX0" fmla="*/ 124442 w 415776"/>
                            <a:gd name="connsiteY0" fmla="*/ 335033 h 437931"/>
                            <a:gd name="connsiteX1" fmla="*/ 415694 w 415776"/>
                            <a:gd name="connsiteY1" fmla="*/ 693 h 437931"/>
                            <a:gd name="connsiteX2" fmla="*/ 151603 w 415776"/>
                            <a:gd name="connsiteY2" fmla="*/ 437931 h 437931"/>
                            <a:gd name="connsiteX3" fmla="*/ 617 w 415776"/>
                            <a:gd name="connsiteY3" fmla="*/ 269155 h 437931"/>
                            <a:gd name="connsiteX4" fmla="*/ 36679 w 415776"/>
                            <a:gd name="connsiteY4" fmla="*/ 260321 h 437931"/>
                            <a:gd name="connsiteX5" fmla="*/ 124442 w 415776"/>
                            <a:gd name="connsiteY5" fmla="*/ 335033 h 437931"/>
                            <a:gd name="connsiteX0" fmla="*/ 125042 w 416376"/>
                            <a:gd name="connsiteY0" fmla="*/ 335033 h 437931"/>
                            <a:gd name="connsiteX1" fmla="*/ 416294 w 416376"/>
                            <a:gd name="connsiteY1" fmla="*/ 693 h 437931"/>
                            <a:gd name="connsiteX2" fmla="*/ 152203 w 416376"/>
                            <a:gd name="connsiteY2" fmla="*/ 437931 h 437931"/>
                            <a:gd name="connsiteX3" fmla="*/ 1217 w 416376"/>
                            <a:gd name="connsiteY3" fmla="*/ 269155 h 437931"/>
                            <a:gd name="connsiteX4" fmla="*/ 16966 w 416376"/>
                            <a:gd name="connsiteY4" fmla="*/ 189134 h 437931"/>
                            <a:gd name="connsiteX5" fmla="*/ 125042 w 416376"/>
                            <a:gd name="connsiteY5" fmla="*/ 335033 h 437931"/>
                            <a:gd name="connsiteX0" fmla="*/ 151940 w 443274"/>
                            <a:gd name="connsiteY0" fmla="*/ 335033 h 437931"/>
                            <a:gd name="connsiteX1" fmla="*/ 443192 w 443274"/>
                            <a:gd name="connsiteY1" fmla="*/ 693 h 437931"/>
                            <a:gd name="connsiteX2" fmla="*/ 179101 w 443274"/>
                            <a:gd name="connsiteY2" fmla="*/ 437931 h 437931"/>
                            <a:gd name="connsiteX3" fmla="*/ 28115 w 443274"/>
                            <a:gd name="connsiteY3" fmla="*/ 269155 h 437931"/>
                            <a:gd name="connsiteX4" fmla="*/ 638 w 443274"/>
                            <a:gd name="connsiteY4" fmla="*/ 187862 h 437931"/>
                            <a:gd name="connsiteX5" fmla="*/ 151940 w 443274"/>
                            <a:gd name="connsiteY5" fmla="*/ 335033 h 437931"/>
                            <a:gd name="connsiteX0" fmla="*/ 166577 w 457911"/>
                            <a:gd name="connsiteY0" fmla="*/ 335033 h 437931"/>
                            <a:gd name="connsiteX1" fmla="*/ 457829 w 457911"/>
                            <a:gd name="connsiteY1" fmla="*/ 693 h 437931"/>
                            <a:gd name="connsiteX2" fmla="*/ 193738 w 457911"/>
                            <a:gd name="connsiteY2" fmla="*/ 437931 h 437931"/>
                            <a:gd name="connsiteX3" fmla="*/ 42752 w 457911"/>
                            <a:gd name="connsiteY3" fmla="*/ 269155 h 437931"/>
                            <a:gd name="connsiteX4" fmla="*/ 15275 w 457911"/>
                            <a:gd name="connsiteY4" fmla="*/ 187862 h 437931"/>
                            <a:gd name="connsiteX5" fmla="*/ 166577 w 457911"/>
                            <a:gd name="connsiteY5" fmla="*/ 335033 h 437931"/>
                            <a:gd name="connsiteX0" fmla="*/ 166577 w 457911"/>
                            <a:gd name="connsiteY0" fmla="*/ 335033 h 437931"/>
                            <a:gd name="connsiteX1" fmla="*/ 457829 w 457911"/>
                            <a:gd name="connsiteY1" fmla="*/ 693 h 437931"/>
                            <a:gd name="connsiteX2" fmla="*/ 193738 w 457911"/>
                            <a:gd name="connsiteY2" fmla="*/ 437931 h 437931"/>
                            <a:gd name="connsiteX3" fmla="*/ 42752 w 457911"/>
                            <a:gd name="connsiteY3" fmla="*/ 269155 h 437931"/>
                            <a:gd name="connsiteX4" fmla="*/ 15275 w 457911"/>
                            <a:gd name="connsiteY4" fmla="*/ 187862 h 437931"/>
                            <a:gd name="connsiteX5" fmla="*/ 166577 w 457911"/>
                            <a:gd name="connsiteY5" fmla="*/ 335033 h 437931"/>
                            <a:gd name="connsiteX0" fmla="*/ 126104 w 417438"/>
                            <a:gd name="connsiteY0" fmla="*/ 335033 h 437931"/>
                            <a:gd name="connsiteX1" fmla="*/ 417356 w 417438"/>
                            <a:gd name="connsiteY1" fmla="*/ 693 h 437931"/>
                            <a:gd name="connsiteX2" fmla="*/ 153265 w 417438"/>
                            <a:gd name="connsiteY2" fmla="*/ 437931 h 437931"/>
                            <a:gd name="connsiteX3" fmla="*/ 2279 w 417438"/>
                            <a:gd name="connsiteY3" fmla="*/ 269155 h 437931"/>
                            <a:gd name="connsiteX4" fmla="*/ 43393 w 417438"/>
                            <a:gd name="connsiteY4" fmla="*/ 242524 h 437931"/>
                            <a:gd name="connsiteX5" fmla="*/ 126104 w 417438"/>
                            <a:gd name="connsiteY5" fmla="*/ 335033 h 437931"/>
                            <a:gd name="connsiteX0" fmla="*/ 124776 w 416110"/>
                            <a:gd name="connsiteY0" fmla="*/ 335033 h 437931"/>
                            <a:gd name="connsiteX1" fmla="*/ 416028 w 416110"/>
                            <a:gd name="connsiteY1" fmla="*/ 693 h 437931"/>
                            <a:gd name="connsiteX2" fmla="*/ 151937 w 416110"/>
                            <a:gd name="connsiteY2" fmla="*/ 437931 h 437931"/>
                            <a:gd name="connsiteX3" fmla="*/ 951 w 416110"/>
                            <a:gd name="connsiteY3" fmla="*/ 269155 h 437931"/>
                            <a:gd name="connsiteX4" fmla="*/ 42065 w 416110"/>
                            <a:gd name="connsiteY4" fmla="*/ 242524 h 437931"/>
                            <a:gd name="connsiteX5" fmla="*/ 124776 w 416110"/>
                            <a:gd name="connsiteY5" fmla="*/ 335033 h 437931"/>
                            <a:gd name="connsiteX0" fmla="*/ 124776 w 416110"/>
                            <a:gd name="connsiteY0" fmla="*/ 335033 h 437931"/>
                            <a:gd name="connsiteX1" fmla="*/ 416028 w 416110"/>
                            <a:gd name="connsiteY1" fmla="*/ 693 h 437931"/>
                            <a:gd name="connsiteX2" fmla="*/ 151937 w 416110"/>
                            <a:gd name="connsiteY2" fmla="*/ 437931 h 437931"/>
                            <a:gd name="connsiteX3" fmla="*/ 951 w 416110"/>
                            <a:gd name="connsiteY3" fmla="*/ 269155 h 437931"/>
                            <a:gd name="connsiteX4" fmla="*/ 42065 w 416110"/>
                            <a:gd name="connsiteY4" fmla="*/ 242524 h 437931"/>
                            <a:gd name="connsiteX5" fmla="*/ 124776 w 416110"/>
                            <a:gd name="connsiteY5" fmla="*/ 335033 h 437931"/>
                            <a:gd name="connsiteX0" fmla="*/ 124776 w 429165"/>
                            <a:gd name="connsiteY0" fmla="*/ 361020 h 463918"/>
                            <a:gd name="connsiteX1" fmla="*/ 361816 w 429165"/>
                            <a:gd name="connsiteY1" fmla="*/ 81909 h 463918"/>
                            <a:gd name="connsiteX2" fmla="*/ 416028 w 429165"/>
                            <a:gd name="connsiteY2" fmla="*/ 26680 h 463918"/>
                            <a:gd name="connsiteX3" fmla="*/ 151937 w 429165"/>
                            <a:gd name="connsiteY3" fmla="*/ 463918 h 463918"/>
                            <a:gd name="connsiteX4" fmla="*/ 951 w 429165"/>
                            <a:gd name="connsiteY4" fmla="*/ 295142 h 463918"/>
                            <a:gd name="connsiteX5" fmla="*/ 42065 w 429165"/>
                            <a:gd name="connsiteY5" fmla="*/ 268511 h 463918"/>
                            <a:gd name="connsiteX6" fmla="*/ 124776 w 429165"/>
                            <a:gd name="connsiteY6" fmla="*/ 361020 h 463918"/>
                            <a:gd name="connsiteX0" fmla="*/ 124776 w 416028"/>
                            <a:gd name="connsiteY0" fmla="*/ 335023 h 437921"/>
                            <a:gd name="connsiteX1" fmla="*/ 416028 w 416028"/>
                            <a:gd name="connsiteY1" fmla="*/ 683 h 437921"/>
                            <a:gd name="connsiteX2" fmla="*/ 151937 w 416028"/>
                            <a:gd name="connsiteY2" fmla="*/ 437921 h 437921"/>
                            <a:gd name="connsiteX3" fmla="*/ 951 w 416028"/>
                            <a:gd name="connsiteY3" fmla="*/ 269145 h 437921"/>
                            <a:gd name="connsiteX4" fmla="*/ 42065 w 416028"/>
                            <a:gd name="connsiteY4" fmla="*/ 242514 h 437921"/>
                            <a:gd name="connsiteX5" fmla="*/ 124776 w 416028"/>
                            <a:gd name="connsiteY5" fmla="*/ 335023 h 437921"/>
                            <a:gd name="connsiteX0" fmla="*/ 124776 w 426929"/>
                            <a:gd name="connsiteY0" fmla="*/ 357305 h 460203"/>
                            <a:gd name="connsiteX1" fmla="*/ 351660 w 426929"/>
                            <a:gd name="connsiteY1" fmla="*/ 92184 h 460203"/>
                            <a:gd name="connsiteX2" fmla="*/ 416028 w 426929"/>
                            <a:gd name="connsiteY2" fmla="*/ 22965 h 460203"/>
                            <a:gd name="connsiteX3" fmla="*/ 151937 w 426929"/>
                            <a:gd name="connsiteY3" fmla="*/ 460203 h 460203"/>
                            <a:gd name="connsiteX4" fmla="*/ 951 w 426929"/>
                            <a:gd name="connsiteY4" fmla="*/ 291427 h 460203"/>
                            <a:gd name="connsiteX5" fmla="*/ 42065 w 426929"/>
                            <a:gd name="connsiteY5" fmla="*/ 264796 h 460203"/>
                            <a:gd name="connsiteX6" fmla="*/ 124776 w 426929"/>
                            <a:gd name="connsiteY6" fmla="*/ 357305 h 460203"/>
                            <a:gd name="connsiteX0" fmla="*/ 124776 w 416028"/>
                            <a:gd name="connsiteY0" fmla="*/ 335023 h 437921"/>
                            <a:gd name="connsiteX1" fmla="*/ 416028 w 416028"/>
                            <a:gd name="connsiteY1" fmla="*/ 683 h 437921"/>
                            <a:gd name="connsiteX2" fmla="*/ 151937 w 416028"/>
                            <a:gd name="connsiteY2" fmla="*/ 437921 h 437921"/>
                            <a:gd name="connsiteX3" fmla="*/ 951 w 416028"/>
                            <a:gd name="connsiteY3" fmla="*/ 269145 h 437921"/>
                            <a:gd name="connsiteX4" fmla="*/ 42065 w 416028"/>
                            <a:gd name="connsiteY4" fmla="*/ 242514 h 437921"/>
                            <a:gd name="connsiteX5" fmla="*/ 124776 w 416028"/>
                            <a:gd name="connsiteY5" fmla="*/ 335023 h 437921"/>
                            <a:gd name="connsiteX0" fmla="*/ 124776 w 426929"/>
                            <a:gd name="connsiteY0" fmla="*/ 357305 h 460203"/>
                            <a:gd name="connsiteX1" fmla="*/ 351660 w 426929"/>
                            <a:gd name="connsiteY1" fmla="*/ 92184 h 460203"/>
                            <a:gd name="connsiteX2" fmla="*/ 416028 w 426929"/>
                            <a:gd name="connsiteY2" fmla="*/ 22965 h 460203"/>
                            <a:gd name="connsiteX3" fmla="*/ 151937 w 426929"/>
                            <a:gd name="connsiteY3" fmla="*/ 460203 h 460203"/>
                            <a:gd name="connsiteX4" fmla="*/ 951 w 426929"/>
                            <a:gd name="connsiteY4" fmla="*/ 291427 h 460203"/>
                            <a:gd name="connsiteX5" fmla="*/ 42065 w 426929"/>
                            <a:gd name="connsiteY5" fmla="*/ 264796 h 460203"/>
                            <a:gd name="connsiteX6" fmla="*/ 124776 w 426929"/>
                            <a:gd name="connsiteY6" fmla="*/ 357305 h 460203"/>
                            <a:gd name="connsiteX0" fmla="*/ 124776 w 432503"/>
                            <a:gd name="connsiteY0" fmla="*/ 383881 h 486779"/>
                            <a:gd name="connsiteX1" fmla="*/ 380884 w 432503"/>
                            <a:gd name="connsiteY1" fmla="*/ 38669 h 486779"/>
                            <a:gd name="connsiteX2" fmla="*/ 416028 w 432503"/>
                            <a:gd name="connsiteY2" fmla="*/ 49541 h 486779"/>
                            <a:gd name="connsiteX3" fmla="*/ 151937 w 432503"/>
                            <a:gd name="connsiteY3" fmla="*/ 486779 h 486779"/>
                            <a:gd name="connsiteX4" fmla="*/ 951 w 432503"/>
                            <a:gd name="connsiteY4" fmla="*/ 318003 h 486779"/>
                            <a:gd name="connsiteX5" fmla="*/ 42065 w 432503"/>
                            <a:gd name="connsiteY5" fmla="*/ 291372 h 486779"/>
                            <a:gd name="connsiteX6" fmla="*/ 124776 w 432503"/>
                            <a:gd name="connsiteY6" fmla="*/ 383881 h 486779"/>
                            <a:gd name="connsiteX0" fmla="*/ 124776 w 426366"/>
                            <a:gd name="connsiteY0" fmla="*/ 365024 h 467922"/>
                            <a:gd name="connsiteX1" fmla="*/ 380884 w 426366"/>
                            <a:gd name="connsiteY1" fmla="*/ 19812 h 467922"/>
                            <a:gd name="connsiteX2" fmla="*/ 416028 w 426366"/>
                            <a:gd name="connsiteY2" fmla="*/ 30684 h 467922"/>
                            <a:gd name="connsiteX3" fmla="*/ 151937 w 426366"/>
                            <a:gd name="connsiteY3" fmla="*/ 467922 h 467922"/>
                            <a:gd name="connsiteX4" fmla="*/ 951 w 426366"/>
                            <a:gd name="connsiteY4" fmla="*/ 299146 h 467922"/>
                            <a:gd name="connsiteX5" fmla="*/ 42065 w 426366"/>
                            <a:gd name="connsiteY5" fmla="*/ 272515 h 467922"/>
                            <a:gd name="connsiteX6" fmla="*/ 124776 w 426366"/>
                            <a:gd name="connsiteY6" fmla="*/ 365024 h 467922"/>
                            <a:gd name="connsiteX0" fmla="*/ 124776 w 417281"/>
                            <a:gd name="connsiteY0" fmla="*/ 345383 h 448281"/>
                            <a:gd name="connsiteX1" fmla="*/ 380884 w 417281"/>
                            <a:gd name="connsiteY1" fmla="*/ 171 h 448281"/>
                            <a:gd name="connsiteX2" fmla="*/ 416028 w 417281"/>
                            <a:gd name="connsiteY2" fmla="*/ 11043 h 448281"/>
                            <a:gd name="connsiteX3" fmla="*/ 151937 w 417281"/>
                            <a:gd name="connsiteY3" fmla="*/ 448281 h 448281"/>
                            <a:gd name="connsiteX4" fmla="*/ 951 w 417281"/>
                            <a:gd name="connsiteY4" fmla="*/ 279505 h 448281"/>
                            <a:gd name="connsiteX5" fmla="*/ 42065 w 417281"/>
                            <a:gd name="connsiteY5" fmla="*/ 252874 h 448281"/>
                            <a:gd name="connsiteX6" fmla="*/ 124776 w 417281"/>
                            <a:gd name="connsiteY6" fmla="*/ 345383 h 448281"/>
                            <a:gd name="connsiteX0" fmla="*/ 124776 w 417281"/>
                            <a:gd name="connsiteY0" fmla="*/ 345383 h 448281"/>
                            <a:gd name="connsiteX1" fmla="*/ 380884 w 417281"/>
                            <a:gd name="connsiteY1" fmla="*/ 171 h 448281"/>
                            <a:gd name="connsiteX2" fmla="*/ 416028 w 417281"/>
                            <a:gd name="connsiteY2" fmla="*/ 11043 h 448281"/>
                            <a:gd name="connsiteX3" fmla="*/ 151937 w 417281"/>
                            <a:gd name="connsiteY3" fmla="*/ 448281 h 448281"/>
                            <a:gd name="connsiteX4" fmla="*/ 951 w 417281"/>
                            <a:gd name="connsiteY4" fmla="*/ 279505 h 448281"/>
                            <a:gd name="connsiteX5" fmla="*/ 42065 w 417281"/>
                            <a:gd name="connsiteY5" fmla="*/ 252874 h 448281"/>
                            <a:gd name="connsiteX6" fmla="*/ 124776 w 417281"/>
                            <a:gd name="connsiteY6" fmla="*/ 345383 h 448281"/>
                            <a:gd name="connsiteX0" fmla="*/ 143830 w 417281"/>
                            <a:gd name="connsiteY0" fmla="*/ 355557 h 448281"/>
                            <a:gd name="connsiteX1" fmla="*/ 380884 w 417281"/>
                            <a:gd name="connsiteY1" fmla="*/ 171 h 448281"/>
                            <a:gd name="connsiteX2" fmla="*/ 416028 w 417281"/>
                            <a:gd name="connsiteY2" fmla="*/ 11043 h 448281"/>
                            <a:gd name="connsiteX3" fmla="*/ 151937 w 417281"/>
                            <a:gd name="connsiteY3" fmla="*/ 448281 h 448281"/>
                            <a:gd name="connsiteX4" fmla="*/ 951 w 417281"/>
                            <a:gd name="connsiteY4" fmla="*/ 279505 h 448281"/>
                            <a:gd name="connsiteX5" fmla="*/ 42065 w 417281"/>
                            <a:gd name="connsiteY5" fmla="*/ 252874 h 448281"/>
                            <a:gd name="connsiteX6" fmla="*/ 143830 w 417281"/>
                            <a:gd name="connsiteY6" fmla="*/ 355557 h 448281"/>
                            <a:gd name="connsiteX0" fmla="*/ 143830 w 417281"/>
                            <a:gd name="connsiteY0" fmla="*/ 364459 h 448281"/>
                            <a:gd name="connsiteX1" fmla="*/ 380884 w 417281"/>
                            <a:gd name="connsiteY1" fmla="*/ 171 h 448281"/>
                            <a:gd name="connsiteX2" fmla="*/ 416028 w 417281"/>
                            <a:gd name="connsiteY2" fmla="*/ 11043 h 448281"/>
                            <a:gd name="connsiteX3" fmla="*/ 151937 w 417281"/>
                            <a:gd name="connsiteY3" fmla="*/ 448281 h 448281"/>
                            <a:gd name="connsiteX4" fmla="*/ 951 w 417281"/>
                            <a:gd name="connsiteY4" fmla="*/ 279505 h 448281"/>
                            <a:gd name="connsiteX5" fmla="*/ 42065 w 417281"/>
                            <a:gd name="connsiteY5" fmla="*/ 252874 h 448281"/>
                            <a:gd name="connsiteX6" fmla="*/ 143830 w 417281"/>
                            <a:gd name="connsiteY6" fmla="*/ 364459 h 448281"/>
                            <a:gd name="connsiteX0" fmla="*/ 143830 w 384326"/>
                            <a:gd name="connsiteY0" fmla="*/ 364296 h 448118"/>
                            <a:gd name="connsiteX1" fmla="*/ 380884 w 384326"/>
                            <a:gd name="connsiteY1" fmla="*/ 8 h 448118"/>
                            <a:gd name="connsiteX2" fmla="*/ 363461 w 384326"/>
                            <a:gd name="connsiteY2" fmla="*/ 118417 h 448118"/>
                            <a:gd name="connsiteX3" fmla="*/ 151937 w 384326"/>
                            <a:gd name="connsiteY3" fmla="*/ 448118 h 448118"/>
                            <a:gd name="connsiteX4" fmla="*/ 951 w 384326"/>
                            <a:gd name="connsiteY4" fmla="*/ 279342 h 448118"/>
                            <a:gd name="connsiteX5" fmla="*/ 42065 w 384326"/>
                            <a:gd name="connsiteY5" fmla="*/ 252711 h 448118"/>
                            <a:gd name="connsiteX6" fmla="*/ 143830 w 384326"/>
                            <a:gd name="connsiteY6" fmla="*/ 364296 h 448118"/>
                            <a:gd name="connsiteX0" fmla="*/ 143830 w 364393"/>
                            <a:gd name="connsiteY0" fmla="*/ 251056 h 334878"/>
                            <a:gd name="connsiteX1" fmla="*/ 315371 w 364393"/>
                            <a:gd name="connsiteY1" fmla="*/ 1579 h 334878"/>
                            <a:gd name="connsiteX2" fmla="*/ 363461 w 364393"/>
                            <a:gd name="connsiteY2" fmla="*/ 5177 h 334878"/>
                            <a:gd name="connsiteX3" fmla="*/ 151937 w 364393"/>
                            <a:gd name="connsiteY3" fmla="*/ 334878 h 334878"/>
                            <a:gd name="connsiteX4" fmla="*/ 951 w 364393"/>
                            <a:gd name="connsiteY4" fmla="*/ 166102 h 334878"/>
                            <a:gd name="connsiteX5" fmla="*/ 42065 w 364393"/>
                            <a:gd name="connsiteY5" fmla="*/ 139471 h 334878"/>
                            <a:gd name="connsiteX6" fmla="*/ 143830 w 364393"/>
                            <a:gd name="connsiteY6" fmla="*/ 251056 h 334878"/>
                            <a:gd name="connsiteX0" fmla="*/ 143830 w 328939"/>
                            <a:gd name="connsiteY0" fmla="*/ 249496 h 333318"/>
                            <a:gd name="connsiteX1" fmla="*/ 315371 w 328939"/>
                            <a:gd name="connsiteY1" fmla="*/ 19 h 333318"/>
                            <a:gd name="connsiteX2" fmla="*/ 325426 w 328939"/>
                            <a:gd name="connsiteY2" fmla="*/ 53306 h 333318"/>
                            <a:gd name="connsiteX3" fmla="*/ 151937 w 328939"/>
                            <a:gd name="connsiteY3" fmla="*/ 333318 h 333318"/>
                            <a:gd name="connsiteX4" fmla="*/ 951 w 328939"/>
                            <a:gd name="connsiteY4" fmla="*/ 164542 h 333318"/>
                            <a:gd name="connsiteX5" fmla="*/ 42065 w 328939"/>
                            <a:gd name="connsiteY5" fmla="*/ 137911 h 333318"/>
                            <a:gd name="connsiteX6" fmla="*/ 143830 w 328939"/>
                            <a:gd name="connsiteY6" fmla="*/ 249496 h 333318"/>
                            <a:gd name="connsiteX0" fmla="*/ 143830 w 397732"/>
                            <a:gd name="connsiteY0" fmla="*/ 287655 h 371477"/>
                            <a:gd name="connsiteX1" fmla="*/ 315371 w 397732"/>
                            <a:gd name="connsiteY1" fmla="*/ 38178 h 371477"/>
                            <a:gd name="connsiteX2" fmla="*/ 397177 w 397732"/>
                            <a:gd name="connsiteY2" fmla="*/ 955 h 371477"/>
                            <a:gd name="connsiteX3" fmla="*/ 151937 w 397732"/>
                            <a:gd name="connsiteY3" fmla="*/ 371477 h 371477"/>
                            <a:gd name="connsiteX4" fmla="*/ 951 w 397732"/>
                            <a:gd name="connsiteY4" fmla="*/ 202701 h 371477"/>
                            <a:gd name="connsiteX5" fmla="*/ 42065 w 397732"/>
                            <a:gd name="connsiteY5" fmla="*/ 176070 h 371477"/>
                            <a:gd name="connsiteX6" fmla="*/ 143830 w 397732"/>
                            <a:gd name="connsiteY6" fmla="*/ 287655 h 371477"/>
                            <a:gd name="connsiteX0" fmla="*/ 143830 w 398536"/>
                            <a:gd name="connsiteY0" fmla="*/ 317625 h 401447"/>
                            <a:gd name="connsiteX1" fmla="*/ 364976 w 398536"/>
                            <a:gd name="connsiteY1" fmla="*/ 35 h 401447"/>
                            <a:gd name="connsiteX2" fmla="*/ 397177 w 398536"/>
                            <a:gd name="connsiteY2" fmla="*/ 30925 h 401447"/>
                            <a:gd name="connsiteX3" fmla="*/ 151937 w 398536"/>
                            <a:gd name="connsiteY3" fmla="*/ 401447 h 401447"/>
                            <a:gd name="connsiteX4" fmla="*/ 951 w 398536"/>
                            <a:gd name="connsiteY4" fmla="*/ 232671 h 401447"/>
                            <a:gd name="connsiteX5" fmla="*/ 42065 w 398536"/>
                            <a:gd name="connsiteY5" fmla="*/ 206040 h 401447"/>
                            <a:gd name="connsiteX6" fmla="*/ 143830 w 398536"/>
                            <a:gd name="connsiteY6" fmla="*/ 317625 h 401447"/>
                            <a:gd name="connsiteX0" fmla="*/ 143830 w 398536"/>
                            <a:gd name="connsiteY0" fmla="*/ 317625 h 433024"/>
                            <a:gd name="connsiteX1" fmla="*/ 364976 w 398536"/>
                            <a:gd name="connsiteY1" fmla="*/ 35 h 433024"/>
                            <a:gd name="connsiteX2" fmla="*/ 397177 w 398536"/>
                            <a:gd name="connsiteY2" fmla="*/ 30925 h 433024"/>
                            <a:gd name="connsiteX3" fmla="*/ 161731 w 398536"/>
                            <a:gd name="connsiteY3" fmla="*/ 433024 h 433024"/>
                            <a:gd name="connsiteX4" fmla="*/ 951 w 398536"/>
                            <a:gd name="connsiteY4" fmla="*/ 232671 h 433024"/>
                            <a:gd name="connsiteX5" fmla="*/ 42065 w 398536"/>
                            <a:gd name="connsiteY5" fmla="*/ 206040 h 433024"/>
                            <a:gd name="connsiteX6" fmla="*/ 143830 w 398536"/>
                            <a:gd name="connsiteY6" fmla="*/ 317625 h 433024"/>
                            <a:gd name="connsiteX0" fmla="*/ 143830 w 398536"/>
                            <a:gd name="connsiteY0" fmla="*/ 317625 h 433024"/>
                            <a:gd name="connsiteX1" fmla="*/ 364976 w 398536"/>
                            <a:gd name="connsiteY1" fmla="*/ 35 h 433024"/>
                            <a:gd name="connsiteX2" fmla="*/ 397177 w 398536"/>
                            <a:gd name="connsiteY2" fmla="*/ 30925 h 433024"/>
                            <a:gd name="connsiteX3" fmla="*/ 161731 w 398536"/>
                            <a:gd name="connsiteY3" fmla="*/ 433024 h 433024"/>
                            <a:gd name="connsiteX4" fmla="*/ 951 w 398536"/>
                            <a:gd name="connsiteY4" fmla="*/ 232671 h 433024"/>
                            <a:gd name="connsiteX5" fmla="*/ 42065 w 398536"/>
                            <a:gd name="connsiteY5" fmla="*/ 206040 h 433024"/>
                            <a:gd name="connsiteX6" fmla="*/ 143830 w 398536"/>
                            <a:gd name="connsiteY6" fmla="*/ 317625 h 43302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398536" h="433024">
                              <a:moveTo>
                                <a:pt x="143830" y="317625"/>
                              </a:moveTo>
                              <a:cubicBezTo>
                                <a:pt x="194159" y="232900"/>
                                <a:pt x="316434" y="55758"/>
                                <a:pt x="364976" y="35"/>
                              </a:cubicBezTo>
                              <a:cubicBezTo>
                                <a:pt x="376682" y="-1036"/>
                                <a:pt x="405047" y="22992"/>
                                <a:pt x="397177" y="30925"/>
                              </a:cubicBezTo>
                              <a:cubicBezTo>
                                <a:pt x="362197" y="94593"/>
                                <a:pt x="243736" y="241061"/>
                                <a:pt x="161731" y="433024"/>
                              </a:cubicBezTo>
                              <a:cubicBezTo>
                                <a:pt x="141093" y="422044"/>
                                <a:pt x="5478" y="249821"/>
                                <a:pt x="951" y="232671"/>
                              </a:cubicBezTo>
                              <a:cubicBezTo>
                                <a:pt x="-4837" y="228170"/>
                                <a:pt x="16670" y="218270"/>
                                <a:pt x="42065" y="206040"/>
                              </a:cubicBezTo>
                              <a:cubicBezTo>
                                <a:pt x="81750" y="244986"/>
                                <a:pt x="148729" y="321605"/>
                                <a:pt x="143830" y="317625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D497B9" id="Herz 20" o:spid="_x0000_s1026" style="position:absolute;margin-left:339.45pt;margin-top:15.75pt;width:18.05pt;height:19.55pt;rotation:497655fd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8536,433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" path="m143830,317625c194159,232900,316434,55758,364976,35v11706,-1071,40071,22957,32201,30890c362197,94593,243736,241061,161731,433024,141093,422044,5478,249821,951,232671v-5788,-4501,15719,-14401,41114,-26631c81750,244986,148729,321605,143830,317625xe" filled="f" strokecolor="black [3213]" strokeweight="1pt">
                <v:stroke joinstyle="miter"/>
                <v:path arrowok="t" o:connecttype="custom" o:connectlocs="82730,182118;209932,20;228453,17732;93026,248285;547,133408;24195,118138;82730,182118" o:connectangles="0,0,0,0,0,0,0"/>
              </v:shape>
            </w:pict>
          </mc:Fallback>
        </mc:AlternateContent>
      </w:r>
      <w:r w:rsidR="00D54562" w:rsidRPr="00D54562">
        <w:t xml:space="preserve">Verwende einen </w:t>
      </w:r>
      <w:r w:rsidR="00D54562" w:rsidRPr="00855D47">
        <w:rPr>
          <w:b/>
        </w:rPr>
        <w:t>bekannten Satzanfang</w:t>
      </w:r>
      <w:r w:rsidR="00D54562" w:rsidRPr="00D54562">
        <w:t xml:space="preserve"> aus deiner Satzanfang-Sammlung.</w:t>
      </w:r>
    </w:p>
    <w:p w14:paraId="569767F1" w14:textId="51C17AEF" w:rsidR="00D54562" w:rsidRPr="00D54562" w:rsidRDefault="00855D47" w:rsidP="00855D47">
      <w:pPr>
        <w:tabs>
          <w:tab w:val="clear" w:pos="340"/>
          <w:tab w:val="clear" w:pos="595"/>
          <w:tab w:val="left" w:pos="993"/>
        </w:tabs>
        <w:ind w:left="426" w:right="-2" w:hanging="426"/>
      </w:pPr>
      <w:r>
        <w:tab/>
      </w:r>
      <w:r w:rsidR="00D54562" w:rsidRPr="00D54562">
        <w:t>(Plötzlich ..., Später ..., Auf einmal ..., Dann ..., Danach ..., ...)</w:t>
      </w:r>
    </w:p>
    <w:p w14:paraId="7ECFF8DC" w14:textId="3318B7C4" w:rsidR="00145406" w:rsidRDefault="00145406" w:rsidP="00855D47">
      <w:pPr>
        <w:pStyle w:val="ekvgrundtexthalbe"/>
        <w:tabs>
          <w:tab w:val="clear" w:pos="340"/>
          <w:tab w:val="clear" w:pos="595"/>
          <w:tab w:val="left" w:pos="993"/>
        </w:tabs>
        <w:ind w:left="426" w:right="-2" w:hanging="426"/>
      </w:pPr>
    </w:p>
    <w:p w14:paraId="0B8B1380" w14:textId="47284E91" w:rsidR="00145406" w:rsidRPr="003D004C" w:rsidRDefault="00145406" w:rsidP="00855D47">
      <w:pPr>
        <w:tabs>
          <w:tab w:val="clear" w:pos="340"/>
          <w:tab w:val="clear" w:pos="595"/>
          <w:tab w:val="left" w:pos="993"/>
        </w:tabs>
        <w:ind w:left="426" w:right="-2" w:hanging="426"/>
        <w:rPr>
          <w:color w:val="FF0000"/>
        </w:rPr>
      </w:pPr>
    </w:p>
    <w:p w14:paraId="097B7E6B" w14:textId="627EAB00" w:rsidR="00D54562" w:rsidRPr="00D54562" w:rsidRDefault="00855D47" w:rsidP="00855D47">
      <w:pPr>
        <w:pStyle w:val="Listenabsatz"/>
        <w:numPr>
          <w:ilvl w:val="0"/>
          <w:numId w:val="2"/>
        </w:numPr>
        <w:tabs>
          <w:tab w:val="clear" w:pos="340"/>
          <w:tab w:val="clear" w:pos="595"/>
          <w:tab w:val="left" w:pos="993"/>
        </w:tabs>
        <w:ind w:left="426" w:right="-2" w:hanging="426"/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EE58B4" wp14:editId="4C56F3C8">
                <wp:simplePos x="0" y="0"/>
                <wp:positionH relativeFrom="column">
                  <wp:posOffset>2012387</wp:posOffset>
                </wp:positionH>
                <wp:positionV relativeFrom="paragraph">
                  <wp:posOffset>186055</wp:posOffset>
                </wp:positionV>
                <wp:extent cx="229727" cy="248415"/>
                <wp:effectExtent l="19050" t="0" r="37465" b="18415"/>
                <wp:wrapNone/>
                <wp:docPr id="25" name="Herz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55617">
                          <a:off x="0" y="0"/>
                          <a:ext cx="229727" cy="248415"/>
                        </a:xfrm>
                        <a:custGeom>
                          <a:avLst/>
                          <a:gdLst>
                            <a:gd name="connsiteX0" fmla="*/ 436563 w 873125"/>
                            <a:gd name="connsiteY0" fmla="*/ 168593 h 674370"/>
                            <a:gd name="connsiteX1" fmla="*/ 436563 w 873125"/>
                            <a:gd name="connsiteY1" fmla="*/ 674370 h 674370"/>
                            <a:gd name="connsiteX2" fmla="*/ 436563 w 873125"/>
                            <a:gd name="connsiteY2" fmla="*/ 168593 h 674370"/>
                            <a:gd name="connsiteX0" fmla="*/ 421094 w 879785"/>
                            <a:gd name="connsiteY0" fmla="*/ 286648 h 389546"/>
                            <a:gd name="connsiteX1" fmla="*/ 448255 w 879785"/>
                            <a:gd name="connsiteY1" fmla="*/ 389546 h 389546"/>
                            <a:gd name="connsiteX2" fmla="*/ 421094 w 879785"/>
                            <a:gd name="connsiteY2" fmla="*/ 286648 h 389546"/>
                            <a:gd name="connsiteX0" fmla="*/ 413964 w 872655"/>
                            <a:gd name="connsiteY0" fmla="*/ 286648 h 389546"/>
                            <a:gd name="connsiteX1" fmla="*/ 441125 w 872655"/>
                            <a:gd name="connsiteY1" fmla="*/ 389546 h 389546"/>
                            <a:gd name="connsiteX2" fmla="*/ 413964 w 872655"/>
                            <a:gd name="connsiteY2" fmla="*/ 286648 h 389546"/>
                            <a:gd name="connsiteX0" fmla="*/ 157879 w 616570"/>
                            <a:gd name="connsiteY0" fmla="*/ 286648 h 389546"/>
                            <a:gd name="connsiteX1" fmla="*/ 185040 w 616570"/>
                            <a:gd name="connsiteY1" fmla="*/ 389546 h 389546"/>
                            <a:gd name="connsiteX2" fmla="*/ 157879 w 616570"/>
                            <a:gd name="connsiteY2" fmla="*/ 286648 h 389546"/>
                            <a:gd name="connsiteX0" fmla="*/ 157879 w 564570"/>
                            <a:gd name="connsiteY0" fmla="*/ 363207 h 466105"/>
                            <a:gd name="connsiteX1" fmla="*/ 185040 w 564570"/>
                            <a:gd name="connsiteY1" fmla="*/ 466105 h 466105"/>
                            <a:gd name="connsiteX2" fmla="*/ 157879 w 564570"/>
                            <a:gd name="connsiteY2" fmla="*/ 363207 h 466105"/>
                            <a:gd name="connsiteX0" fmla="*/ 123825 w 530516"/>
                            <a:gd name="connsiteY0" fmla="*/ 363207 h 466105"/>
                            <a:gd name="connsiteX1" fmla="*/ 150986 w 530516"/>
                            <a:gd name="connsiteY1" fmla="*/ 466105 h 466105"/>
                            <a:gd name="connsiteX2" fmla="*/ 123825 w 530516"/>
                            <a:gd name="connsiteY2" fmla="*/ 363207 h 466105"/>
                            <a:gd name="connsiteX0" fmla="*/ 123969 w 530660"/>
                            <a:gd name="connsiteY0" fmla="*/ 363207 h 466105"/>
                            <a:gd name="connsiteX1" fmla="*/ 151130 w 530660"/>
                            <a:gd name="connsiteY1" fmla="*/ 466105 h 466105"/>
                            <a:gd name="connsiteX2" fmla="*/ 144 w 530660"/>
                            <a:gd name="connsiteY2" fmla="*/ 297329 h 466105"/>
                            <a:gd name="connsiteX3" fmla="*/ 123969 w 530660"/>
                            <a:gd name="connsiteY3" fmla="*/ 363207 h 466105"/>
                            <a:gd name="connsiteX0" fmla="*/ 123969 w 415296"/>
                            <a:gd name="connsiteY0" fmla="*/ 335033 h 437931"/>
                            <a:gd name="connsiteX1" fmla="*/ 415221 w 415296"/>
                            <a:gd name="connsiteY1" fmla="*/ 693 h 437931"/>
                            <a:gd name="connsiteX2" fmla="*/ 151130 w 415296"/>
                            <a:gd name="connsiteY2" fmla="*/ 437931 h 437931"/>
                            <a:gd name="connsiteX3" fmla="*/ 144 w 415296"/>
                            <a:gd name="connsiteY3" fmla="*/ 269155 h 437931"/>
                            <a:gd name="connsiteX4" fmla="*/ 123969 w 415296"/>
                            <a:gd name="connsiteY4" fmla="*/ 335033 h 437931"/>
                            <a:gd name="connsiteX0" fmla="*/ 128772 w 420099"/>
                            <a:gd name="connsiteY0" fmla="*/ 335033 h 437931"/>
                            <a:gd name="connsiteX1" fmla="*/ 420024 w 420099"/>
                            <a:gd name="connsiteY1" fmla="*/ 693 h 437931"/>
                            <a:gd name="connsiteX2" fmla="*/ 155933 w 420099"/>
                            <a:gd name="connsiteY2" fmla="*/ 437931 h 437931"/>
                            <a:gd name="connsiteX3" fmla="*/ 4947 w 420099"/>
                            <a:gd name="connsiteY3" fmla="*/ 269155 h 437931"/>
                            <a:gd name="connsiteX4" fmla="*/ 44939 w 420099"/>
                            <a:gd name="connsiteY4" fmla="*/ 281265 h 437931"/>
                            <a:gd name="connsiteX5" fmla="*/ 128772 w 420099"/>
                            <a:gd name="connsiteY5" fmla="*/ 335033 h 437931"/>
                            <a:gd name="connsiteX0" fmla="*/ 129443 w 420770"/>
                            <a:gd name="connsiteY0" fmla="*/ 335033 h 437931"/>
                            <a:gd name="connsiteX1" fmla="*/ 420695 w 420770"/>
                            <a:gd name="connsiteY1" fmla="*/ 693 h 437931"/>
                            <a:gd name="connsiteX2" fmla="*/ 156604 w 420770"/>
                            <a:gd name="connsiteY2" fmla="*/ 437931 h 437931"/>
                            <a:gd name="connsiteX3" fmla="*/ 5618 w 420770"/>
                            <a:gd name="connsiteY3" fmla="*/ 269155 h 437931"/>
                            <a:gd name="connsiteX4" fmla="*/ 39128 w 420770"/>
                            <a:gd name="connsiteY4" fmla="*/ 250152 h 437931"/>
                            <a:gd name="connsiteX5" fmla="*/ 129443 w 420770"/>
                            <a:gd name="connsiteY5" fmla="*/ 335033 h 437931"/>
                            <a:gd name="connsiteX0" fmla="*/ 129443 w 420770"/>
                            <a:gd name="connsiteY0" fmla="*/ 335033 h 437931"/>
                            <a:gd name="connsiteX1" fmla="*/ 420695 w 420770"/>
                            <a:gd name="connsiteY1" fmla="*/ 693 h 437931"/>
                            <a:gd name="connsiteX2" fmla="*/ 156604 w 420770"/>
                            <a:gd name="connsiteY2" fmla="*/ 437931 h 437931"/>
                            <a:gd name="connsiteX3" fmla="*/ 5618 w 420770"/>
                            <a:gd name="connsiteY3" fmla="*/ 269155 h 437931"/>
                            <a:gd name="connsiteX4" fmla="*/ 39128 w 420770"/>
                            <a:gd name="connsiteY4" fmla="*/ 250152 h 437931"/>
                            <a:gd name="connsiteX5" fmla="*/ 129443 w 420770"/>
                            <a:gd name="connsiteY5" fmla="*/ 335033 h 437931"/>
                            <a:gd name="connsiteX0" fmla="*/ 128121 w 419448"/>
                            <a:gd name="connsiteY0" fmla="*/ 335033 h 437931"/>
                            <a:gd name="connsiteX1" fmla="*/ 419373 w 419448"/>
                            <a:gd name="connsiteY1" fmla="*/ 693 h 437931"/>
                            <a:gd name="connsiteX2" fmla="*/ 155282 w 419448"/>
                            <a:gd name="connsiteY2" fmla="*/ 437931 h 437931"/>
                            <a:gd name="connsiteX3" fmla="*/ 4296 w 419448"/>
                            <a:gd name="connsiteY3" fmla="*/ 269155 h 437931"/>
                            <a:gd name="connsiteX4" fmla="*/ 37806 w 419448"/>
                            <a:gd name="connsiteY4" fmla="*/ 250152 h 437931"/>
                            <a:gd name="connsiteX5" fmla="*/ 128121 w 419448"/>
                            <a:gd name="connsiteY5" fmla="*/ 335033 h 437931"/>
                            <a:gd name="connsiteX0" fmla="*/ 128121 w 419455"/>
                            <a:gd name="connsiteY0" fmla="*/ 335033 h 437931"/>
                            <a:gd name="connsiteX1" fmla="*/ 419373 w 419455"/>
                            <a:gd name="connsiteY1" fmla="*/ 693 h 437931"/>
                            <a:gd name="connsiteX2" fmla="*/ 155282 w 419455"/>
                            <a:gd name="connsiteY2" fmla="*/ 437931 h 437931"/>
                            <a:gd name="connsiteX3" fmla="*/ 4296 w 419455"/>
                            <a:gd name="connsiteY3" fmla="*/ 269155 h 437931"/>
                            <a:gd name="connsiteX4" fmla="*/ 37806 w 419455"/>
                            <a:gd name="connsiteY4" fmla="*/ 250152 h 437931"/>
                            <a:gd name="connsiteX5" fmla="*/ 128121 w 419455"/>
                            <a:gd name="connsiteY5" fmla="*/ 335033 h 437931"/>
                            <a:gd name="connsiteX0" fmla="*/ 124483 w 415817"/>
                            <a:gd name="connsiteY0" fmla="*/ 335033 h 437931"/>
                            <a:gd name="connsiteX1" fmla="*/ 415735 w 415817"/>
                            <a:gd name="connsiteY1" fmla="*/ 693 h 437931"/>
                            <a:gd name="connsiteX2" fmla="*/ 151644 w 415817"/>
                            <a:gd name="connsiteY2" fmla="*/ 437931 h 437931"/>
                            <a:gd name="connsiteX3" fmla="*/ 658 w 415817"/>
                            <a:gd name="connsiteY3" fmla="*/ 269155 h 437931"/>
                            <a:gd name="connsiteX4" fmla="*/ 34168 w 415817"/>
                            <a:gd name="connsiteY4" fmla="*/ 250152 h 437931"/>
                            <a:gd name="connsiteX5" fmla="*/ 124483 w 415817"/>
                            <a:gd name="connsiteY5" fmla="*/ 335033 h 437931"/>
                            <a:gd name="connsiteX0" fmla="*/ 124483 w 415817"/>
                            <a:gd name="connsiteY0" fmla="*/ 335033 h 437931"/>
                            <a:gd name="connsiteX1" fmla="*/ 415735 w 415817"/>
                            <a:gd name="connsiteY1" fmla="*/ 693 h 437931"/>
                            <a:gd name="connsiteX2" fmla="*/ 151644 w 415817"/>
                            <a:gd name="connsiteY2" fmla="*/ 437931 h 437931"/>
                            <a:gd name="connsiteX3" fmla="*/ 658 w 415817"/>
                            <a:gd name="connsiteY3" fmla="*/ 269155 h 437931"/>
                            <a:gd name="connsiteX4" fmla="*/ 34168 w 415817"/>
                            <a:gd name="connsiteY4" fmla="*/ 250152 h 437931"/>
                            <a:gd name="connsiteX5" fmla="*/ 124483 w 415817"/>
                            <a:gd name="connsiteY5" fmla="*/ 335033 h 437931"/>
                            <a:gd name="connsiteX0" fmla="*/ 153142 w 444476"/>
                            <a:gd name="connsiteY0" fmla="*/ 335033 h 437931"/>
                            <a:gd name="connsiteX1" fmla="*/ 444394 w 444476"/>
                            <a:gd name="connsiteY1" fmla="*/ 693 h 437931"/>
                            <a:gd name="connsiteX2" fmla="*/ 180303 w 444476"/>
                            <a:gd name="connsiteY2" fmla="*/ 437931 h 437931"/>
                            <a:gd name="connsiteX3" fmla="*/ 29317 w 444476"/>
                            <a:gd name="connsiteY3" fmla="*/ 269155 h 437931"/>
                            <a:gd name="connsiteX4" fmla="*/ 613 w 444476"/>
                            <a:gd name="connsiteY4" fmla="*/ 229812 h 437931"/>
                            <a:gd name="connsiteX5" fmla="*/ 153142 w 444476"/>
                            <a:gd name="connsiteY5" fmla="*/ 335033 h 437931"/>
                            <a:gd name="connsiteX0" fmla="*/ 124442 w 415776"/>
                            <a:gd name="connsiteY0" fmla="*/ 335033 h 437931"/>
                            <a:gd name="connsiteX1" fmla="*/ 415694 w 415776"/>
                            <a:gd name="connsiteY1" fmla="*/ 693 h 437931"/>
                            <a:gd name="connsiteX2" fmla="*/ 151603 w 415776"/>
                            <a:gd name="connsiteY2" fmla="*/ 437931 h 437931"/>
                            <a:gd name="connsiteX3" fmla="*/ 617 w 415776"/>
                            <a:gd name="connsiteY3" fmla="*/ 269155 h 437931"/>
                            <a:gd name="connsiteX4" fmla="*/ 36679 w 415776"/>
                            <a:gd name="connsiteY4" fmla="*/ 260321 h 437931"/>
                            <a:gd name="connsiteX5" fmla="*/ 124442 w 415776"/>
                            <a:gd name="connsiteY5" fmla="*/ 335033 h 437931"/>
                            <a:gd name="connsiteX0" fmla="*/ 125042 w 416376"/>
                            <a:gd name="connsiteY0" fmla="*/ 335033 h 437931"/>
                            <a:gd name="connsiteX1" fmla="*/ 416294 w 416376"/>
                            <a:gd name="connsiteY1" fmla="*/ 693 h 437931"/>
                            <a:gd name="connsiteX2" fmla="*/ 152203 w 416376"/>
                            <a:gd name="connsiteY2" fmla="*/ 437931 h 437931"/>
                            <a:gd name="connsiteX3" fmla="*/ 1217 w 416376"/>
                            <a:gd name="connsiteY3" fmla="*/ 269155 h 437931"/>
                            <a:gd name="connsiteX4" fmla="*/ 16966 w 416376"/>
                            <a:gd name="connsiteY4" fmla="*/ 189134 h 437931"/>
                            <a:gd name="connsiteX5" fmla="*/ 125042 w 416376"/>
                            <a:gd name="connsiteY5" fmla="*/ 335033 h 437931"/>
                            <a:gd name="connsiteX0" fmla="*/ 151940 w 443274"/>
                            <a:gd name="connsiteY0" fmla="*/ 335033 h 437931"/>
                            <a:gd name="connsiteX1" fmla="*/ 443192 w 443274"/>
                            <a:gd name="connsiteY1" fmla="*/ 693 h 437931"/>
                            <a:gd name="connsiteX2" fmla="*/ 179101 w 443274"/>
                            <a:gd name="connsiteY2" fmla="*/ 437931 h 437931"/>
                            <a:gd name="connsiteX3" fmla="*/ 28115 w 443274"/>
                            <a:gd name="connsiteY3" fmla="*/ 269155 h 437931"/>
                            <a:gd name="connsiteX4" fmla="*/ 638 w 443274"/>
                            <a:gd name="connsiteY4" fmla="*/ 187862 h 437931"/>
                            <a:gd name="connsiteX5" fmla="*/ 151940 w 443274"/>
                            <a:gd name="connsiteY5" fmla="*/ 335033 h 437931"/>
                            <a:gd name="connsiteX0" fmla="*/ 166577 w 457911"/>
                            <a:gd name="connsiteY0" fmla="*/ 335033 h 437931"/>
                            <a:gd name="connsiteX1" fmla="*/ 457829 w 457911"/>
                            <a:gd name="connsiteY1" fmla="*/ 693 h 437931"/>
                            <a:gd name="connsiteX2" fmla="*/ 193738 w 457911"/>
                            <a:gd name="connsiteY2" fmla="*/ 437931 h 437931"/>
                            <a:gd name="connsiteX3" fmla="*/ 42752 w 457911"/>
                            <a:gd name="connsiteY3" fmla="*/ 269155 h 437931"/>
                            <a:gd name="connsiteX4" fmla="*/ 15275 w 457911"/>
                            <a:gd name="connsiteY4" fmla="*/ 187862 h 437931"/>
                            <a:gd name="connsiteX5" fmla="*/ 166577 w 457911"/>
                            <a:gd name="connsiteY5" fmla="*/ 335033 h 437931"/>
                            <a:gd name="connsiteX0" fmla="*/ 166577 w 457911"/>
                            <a:gd name="connsiteY0" fmla="*/ 335033 h 437931"/>
                            <a:gd name="connsiteX1" fmla="*/ 457829 w 457911"/>
                            <a:gd name="connsiteY1" fmla="*/ 693 h 437931"/>
                            <a:gd name="connsiteX2" fmla="*/ 193738 w 457911"/>
                            <a:gd name="connsiteY2" fmla="*/ 437931 h 437931"/>
                            <a:gd name="connsiteX3" fmla="*/ 42752 w 457911"/>
                            <a:gd name="connsiteY3" fmla="*/ 269155 h 437931"/>
                            <a:gd name="connsiteX4" fmla="*/ 15275 w 457911"/>
                            <a:gd name="connsiteY4" fmla="*/ 187862 h 437931"/>
                            <a:gd name="connsiteX5" fmla="*/ 166577 w 457911"/>
                            <a:gd name="connsiteY5" fmla="*/ 335033 h 437931"/>
                            <a:gd name="connsiteX0" fmla="*/ 126104 w 417438"/>
                            <a:gd name="connsiteY0" fmla="*/ 335033 h 437931"/>
                            <a:gd name="connsiteX1" fmla="*/ 417356 w 417438"/>
                            <a:gd name="connsiteY1" fmla="*/ 693 h 437931"/>
                            <a:gd name="connsiteX2" fmla="*/ 153265 w 417438"/>
                            <a:gd name="connsiteY2" fmla="*/ 437931 h 437931"/>
                            <a:gd name="connsiteX3" fmla="*/ 2279 w 417438"/>
                            <a:gd name="connsiteY3" fmla="*/ 269155 h 437931"/>
                            <a:gd name="connsiteX4" fmla="*/ 43393 w 417438"/>
                            <a:gd name="connsiteY4" fmla="*/ 242524 h 437931"/>
                            <a:gd name="connsiteX5" fmla="*/ 126104 w 417438"/>
                            <a:gd name="connsiteY5" fmla="*/ 335033 h 437931"/>
                            <a:gd name="connsiteX0" fmla="*/ 124776 w 416110"/>
                            <a:gd name="connsiteY0" fmla="*/ 335033 h 437931"/>
                            <a:gd name="connsiteX1" fmla="*/ 416028 w 416110"/>
                            <a:gd name="connsiteY1" fmla="*/ 693 h 437931"/>
                            <a:gd name="connsiteX2" fmla="*/ 151937 w 416110"/>
                            <a:gd name="connsiteY2" fmla="*/ 437931 h 437931"/>
                            <a:gd name="connsiteX3" fmla="*/ 951 w 416110"/>
                            <a:gd name="connsiteY3" fmla="*/ 269155 h 437931"/>
                            <a:gd name="connsiteX4" fmla="*/ 42065 w 416110"/>
                            <a:gd name="connsiteY4" fmla="*/ 242524 h 437931"/>
                            <a:gd name="connsiteX5" fmla="*/ 124776 w 416110"/>
                            <a:gd name="connsiteY5" fmla="*/ 335033 h 437931"/>
                            <a:gd name="connsiteX0" fmla="*/ 124776 w 416110"/>
                            <a:gd name="connsiteY0" fmla="*/ 335033 h 437931"/>
                            <a:gd name="connsiteX1" fmla="*/ 416028 w 416110"/>
                            <a:gd name="connsiteY1" fmla="*/ 693 h 437931"/>
                            <a:gd name="connsiteX2" fmla="*/ 151937 w 416110"/>
                            <a:gd name="connsiteY2" fmla="*/ 437931 h 437931"/>
                            <a:gd name="connsiteX3" fmla="*/ 951 w 416110"/>
                            <a:gd name="connsiteY3" fmla="*/ 269155 h 437931"/>
                            <a:gd name="connsiteX4" fmla="*/ 42065 w 416110"/>
                            <a:gd name="connsiteY4" fmla="*/ 242524 h 437931"/>
                            <a:gd name="connsiteX5" fmla="*/ 124776 w 416110"/>
                            <a:gd name="connsiteY5" fmla="*/ 335033 h 437931"/>
                            <a:gd name="connsiteX0" fmla="*/ 124776 w 429165"/>
                            <a:gd name="connsiteY0" fmla="*/ 361020 h 463918"/>
                            <a:gd name="connsiteX1" fmla="*/ 361816 w 429165"/>
                            <a:gd name="connsiteY1" fmla="*/ 81909 h 463918"/>
                            <a:gd name="connsiteX2" fmla="*/ 416028 w 429165"/>
                            <a:gd name="connsiteY2" fmla="*/ 26680 h 463918"/>
                            <a:gd name="connsiteX3" fmla="*/ 151937 w 429165"/>
                            <a:gd name="connsiteY3" fmla="*/ 463918 h 463918"/>
                            <a:gd name="connsiteX4" fmla="*/ 951 w 429165"/>
                            <a:gd name="connsiteY4" fmla="*/ 295142 h 463918"/>
                            <a:gd name="connsiteX5" fmla="*/ 42065 w 429165"/>
                            <a:gd name="connsiteY5" fmla="*/ 268511 h 463918"/>
                            <a:gd name="connsiteX6" fmla="*/ 124776 w 429165"/>
                            <a:gd name="connsiteY6" fmla="*/ 361020 h 463918"/>
                            <a:gd name="connsiteX0" fmla="*/ 124776 w 416028"/>
                            <a:gd name="connsiteY0" fmla="*/ 335023 h 437921"/>
                            <a:gd name="connsiteX1" fmla="*/ 416028 w 416028"/>
                            <a:gd name="connsiteY1" fmla="*/ 683 h 437921"/>
                            <a:gd name="connsiteX2" fmla="*/ 151937 w 416028"/>
                            <a:gd name="connsiteY2" fmla="*/ 437921 h 437921"/>
                            <a:gd name="connsiteX3" fmla="*/ 951 w 416028"/>
                            <a:gd name="connsiteY3" fmla="*/ 269145 h 437921"/>
                            <a:gd name="connsiteX4" fmla="*/ 42065 w 416028"/>
                            <a:gd name="connsiteY4" fmla="*/ 242514 h 437921"/>
                            <a:gd name="connsiteX5" fmla="*/ 124776 w 416028"/>
                            <a:gd name="connsiteY5" fmla="*/ 335023 h 437921"/>
                            <a:gd name="connsiteX0" fmla="*/ 124776 w 426929"/>
                            <a:gd name="connsiteY0" fmla="*/ 357305 h 460203"/>
                            <a:gd name="connsiteX1" fmla="*/ 351660 w 426929"/>
                            <a:gd name="connsiteY1" fmla="*/ 92184 h 460203"/>
                            <a:gd name="connsiteX2" fmla="*/ 416028 w 426929"/>
                            <a:gd name="connsiteY2" fmla="*/ 22965 h 460203"/>
                            <a:gd name="connsiteX3" fmla="*/ 151937 w 426929"/>
                            <a:gd name="connsiteY3" fmla="*/ 460203 h 460203"/>
                            <a:gd name="connsiteX4" fmla="*/ 951 w 426929"/>
                            <a:gd name="connsiteY4" fmla="*/ 291427 h 460203"/>
                            <a:gd name="connsiteX5" fmla="*/ 42065 w 426929"/>
                            <a:gd name="connsiteY5" fmla="*/ 264796 h 460203"/>
                            <a:gd name="connsiteX6" fmla="*/ 124776 w 426929"/>
                            <a:gd name="connsiteY6" fmla="*/ 357305 h 460203"/>
                            <a:gd name="connsiteX0" fmla="*/ 124776 w 416028"/>
                            <a:gd name="connsiteY0" fmla="*/ 335023 h 437921"/>
                            <a:gd name="connsiteX1" fmla="*/ 416028 w 416028"/>
                            <a:gd name="connsiteY1" fmla="*/ 683 h 437921"/>
                            <a:gd name="connsiteX2" fmla="*/ 151937 w 416028"/>
                            <a:gd name="connsiteY2" fmla="*/ 437921 h 437921"/>
                            <a:gd name="connsiteX3" fmla="*/ 951 w 416028"/>
                            <a:gd name="connsiteY3" fmla="*/ 269145 h 437921"/>
                            <a:gd name="connsiteX4" fmla="*/ 42065 w 416028"/>
                            <a:gd name="connsiteY4" fmla="*/ 242514 h 437921"/>
                            <a:gd name="connsiteX5" fmla="*/ 124776 w 416028"/>
                            <a:gd name="connsiteY5" fmla="*/ 335023 h 437921"/>
                            <a:gd name="connsiteX0" fmla="*/ 124776 w 426929"/>
                            <a:gd name="connsiteY0" fmla="*/ 357305 h 460203"/>
                            <a:gd name="connsiteX1" fmla="*/ 351660 w 426929"/>
                            <a:gd name="connsiteY1" fmla="*/ 92184 h 460203"/>
                            <a:gd name="connsiteX2" fmla="*/ 416028 w 426929"/>
                            <a:gd name="connsiteY2" fmla="*/ 22965 h 460203"/>
                            <a:gd name="connsiteX3" fmla="*/ 151937 w 426929"/>
                            <a:gd name="connsiteY3" fmla="*/ 460203 h 460203"/>
                            <a:gd name="connsiteX4" fmla="*/ 951 w 426929"/>
                            <a:gd name="connsiteY4" fmla="*/ 291427 h 460203"/>
                            <a:gd name="connsiteX5" fmla="*/ 42065 w 426929"/>
                            <a:gd name="connsiteY5" fmla="*/ 264796 h 460203"/>
                            <a:gd name="connsiteX6" fmla="*/ 124776 w 426929"/>
                            <a:gd name="connsiteY6" fmla="*/ 357305 h 460203"/>
                            <a:gd name="connsiteX0" fmla="*/ 124776 w 432503"/>
                            <a:gd name="connsiteY0" fmla="*/ 383881 h 486779"/>
                            <a:gd name="connsiteX1" fmla="*/ 380884 w 432503"/>
                            <a:gd name="connsiteY1" fmla="*/ 38669 h 486779"/>
                            <a:gd name="connsiteX2" fmla="*/ 416028 w 432503"/>
                            <a:gd name="connsiteY2" fmla="*/ 49541 h 486779"/>
                            <a:gd name="connsiteX3" fmla="*/ 151937 w 432503"/>
                            <a:gd name="connsiteY3" fmla="*/ 486779 h 486779"/>
                            <a:gd name="connsiteX4" fmla="*/ 951 w 432503"/>
                            <a:gd name="connsiteY4" fmla="*/ 318003 h 486779"/>
                            <a:gd name="connsiteX5" fmla="*/ 42065 w 432503"/>
                            <a:gd name="connsiteY5" fmla="*/ 291372 h 486779"/>
                            <a:gd name="connsiteX6" fmla="*/ 124776 w 432503"/>
                            <a:gd name="connsiteY6" fmla="*/ 383881 h 486779"/>
                            <a:gd name="connsiteX0" fmla="*/ 124776 w 426366"/>
                            <a:gd name="connsiteY0" fmla="*/ 365024 h 467922"/>
                            <a:gd name="connsiteX1" fmla="*/ 380884 w 426366"/>
                            <a:gd name="connsiteY1" fmla="*/ 19812 h 467922"/>
                            <a:gd name="connsiteX2" fmla="*/ 416028 w 426366"/>
                            <a:gd name="connsiteY2" fmla="*/ 30684 h 467922"/>
                            <a:gd name="connsiteX3" fmla="*/ 151937 w 426366"/>
                            <a:gd name="connsiteY3" fmla="*/ 467922 h 467922"/>
                            <a:gd name="connsiteX4" fmla="*/ 951 w 426366"/>
                            <a:gd name="connsiteY4" fmla="*/ 299146 h 467922"/>
                            <a:gd name="connsiteX5" fmla="*/ 42065 w 426366"/>
                            <a:gd name="connsiteY5" fmla="*/ 272515 h 467922"/>
                            <a:gd name="connsiteX6" fmla="*/ 124776 w 426366"/>
                            <a:gd name="connsiteY6" fmla="*/ 365024 h 467922"/>
                            <a:gd name="connsiteX0" fmla="*/ 124776 w 417281"/>
                            <a:gd name="connsiteY0" fmla="*/ 345383 h 448281"/>
                            <a:gd name="connsiteX1" fmla="*/ 380884 w 417281"/>
                            <a:gd name="connsiteY1" fmla="*/ 171 h 448281"/>
                            <a:gd name="connsiteX2" fmla="*/ 416028 w 417281"/>
                            <a:gd name="connsiteY2" fmla="*/ 11043 h 448281"/>
                            <a:gd name="connsiteX3" fmla="*/ 151937 w 417281"/>
                            <a:gd name="connsiteY3" fmla="*/ 448281 h 448281"/>
                            <a:gd name="connsiteX4" fmla="*/ 951 w 417281"/>
                            <a:gd name="connsiteY4" fmla="*/ 279505 h 448281"/>
                            <a:gd name="connsiteX5" fmla="*/ 42065 w 417281"/>
                            <a:gd name="connsiteY5" fmla="*/ 252874 h 448281"/>
                            <a:gd name="connsiteX6" fmla="*/ 124776 w 417281"/>
                            <a:gd name="connsiteY6" fmla="*/ 345383 h 448281"/>
                            <a:gd name="connsiteX0" fmla="*/ 124776 w 417281"/>
                            <a:gd name="connsiteY0" fmla="*/ 345383 h 448281"/>
                            <a:gd name="connsiteX1" fmla="*/ 380884 w 417281"/>
                            <a:gd name="connsiteY1" fmla="*/ 171 h 448281"/>
                            <a:gd name="connsiteX2" fmla="*/ 416028 w 417281"/>
                            <a:gd name="connsiteY2" fmla="*/ 11043 h 448281"/>
                            <a:gd name="connsiteX3" fmla="*/ 151937 w 417281"/>
                            <a:gd name="connsiteY3" fmla="*/ 448281 h 448281"/>
                            <a:gd name="connsiteX4" fmla="*/ 951 w 417281"/>
                            <a:gd name="connsiteY4" fmla="*/ 279505 h 448281"/>
                            <a:gd name="connsiteX5" fmla="*/ 42065 w 417281"/>
                            <a:gd name="connsiteY5" fmla="*/ 252874 h 448281"/>
                            <a:gd name="connsiteX6" fmla="*/ 124776 w 417281"/>
                            <a:gd name="connsiteY6" fmla="*/ 345383 h 448281"/>
                            <a:gd name="connsiteX0" fmla="*/ 143830 w 417281"/>
                            <a:gd name="connsiteY0" fmla="*/ 355557 h 448281"/>
                            <a:gd name="connsiteX1" fmla="*/ 380884 w 417281"/>
                            <a:gd name="connsiteY1" fmla="*/ 171 h 448281"/>
                            <a:gd name="connsiteX2" fmla="*/ 416028 w 417281"/>
                            <a:gd name="connsiteY2" fmla="*/ 11043 h 448281"/>
                            <a:gd name="connsiteX3" fmla="*/ 151937 w 417281"/>
                            <a:gd name="connsiteY3" fmla="*/ 448281 h 448281"/>
                            <a:gd name="connsiteX4" fmla="*/ 951 w 417281"/>
                            <a:gd name="connsiteY4" fmla="*/ 279505 h 448281"/>
                            <a:gd name="connsiteX5" fmla="*/ 42065 w 417281"/>
                            <a:gd name="connsiteY5" fmla="*/ 252874 h 448281"/>
                            <a:gd name="connsiteX6" fmla="*/ 143830 w 417281"/>
                            <a:gd name="connsiteY6" fmla="*/ 355557 h 448281"/>
                            <a:gd name="connsiteX0" fmla="*/ 143830 w 417281"/>
                            <a:gd name="connsiteY0" fmla="*/ 364459 h 448281"/>
                            <a:gd name="connsiteX1" fmla="*/ 380884 w 417281"/>
                            <a:gd name="connsiteY1" fmla="*/ 171 h 448281"/>
                            <a:gd name="connsiteX2" fmla="*/ 416028 w 417281"/>
                            <a:gd name="connsiteY2" fmla="*/ 11043 h 448281"/>
                            <a:gd name="connsiteX3" fmla="*/ 151937 w 417281"/>
                            <a:gd name="connsiteY3" fmla="*/ 448281 h 448281"/>
                            <a:gd name="connsiteX4" fmla="*/ 951 w 417281"/>
                            <a:gd name="connsiteY4" fmla="*/ 279505 h 448281"/>
                            <a:gd name="connsiteX5" fmla="*/ 42065 w 417281"/>
                            <a:gd name="connsiteY5" fmla="*/ 252874 h 448281"/>
                            <a:gd name="connsiteX6" fmla="*/ 143830 w 417281"/>
                            <a:gd name="connsiteY6" fmla="*/ 364459 h 448281"/>
                            <a:gd name="connsiteX0" fmla="*/ 143830 w 384326"/>
                            <a:gd name="connsiteY0" fmla="*/ 364296 h 448118"/>
                            <a:gd name="connsiteX1" fmla="*/ 380884 w 384326"/>
                            <a:gd name="connsiteY1" fmla="*/ 8 h 448118"/>
                            <a:gd name="connsiteX2" fmla="*/ 363461 w 384326"/>
                            <a:gd name="connsiteY2" fmla="*/ 118417 h 448118"/>
                            <a:gd name="connsiteX3" fmla="*/ 151937 w 384326"/>
                            <a:gd name="connsiteY3" fmla="*/ 448118 h 448118"/>
                            <a:gd name="connsiteX4" fmla="*/ 951 w 384326"/>
                            <a:gd name="connsiteY4" fmla="*/ 279342 h 448118"/>
                            <a:gd name="connsiteX5" fmla="*/ 42065 w 384326"/>
                            <a:gd name="connsiteY5" fmla="*/ 252711 h 448118"/>
                            <a:gd name="connsiteX6" fmla="*/ 143830 w 384326"/>
                            <a:gd name="connsiteY6" fmla="*/ 364296 h 448118"/>
                            <a:gd name="connsiteX0" fmla="*/ 143830 w 364393"/>
                            <a:gd name="connsiteY0" fmla="*/ 251056 h 334878"/>
                            <a:gd name="connsiteX1" fmla="*/ 315371 w 364393"/>
                            <a:gd name="connsiteY1" fmla="*/ 1579 h 334878"/>
                            <a:gd name="connsiteX2" fmla="*/ 363461 w 364393"/>
                            <a:gd name="connsiteY2" fmla="*/ 5177 h 334878"/>
                            <a:gd name="connsiteX3" fmla="*/ 151937 w 364393"/>
                            <a:gd name="connsiteY3" fmla="*/ 334878 h 334878"/>
                            <a:gd name="connsiteX4" fmla="*/ 951 w 364393"/>
                            <a:gd name="connsiteY4" fmla="*/ 166102 h 334878"/>
                            <a:gd name="connsiteX5" fmla="*/ 42065 w 364393"/>
                            <a:gd name="connsiteY5" fmla="*/ 139471 h 334878"/>
                            <a:gd name="connsiteX6" fmla="*/ 143830 w 364393"/>
                            <a:gd name="connsiteY6" fmla="*/ 251056 h 334878"/>
                            <a:gd name="connsiteX0" fmla="*/ 143830 w 328939"/>
                            <a:gd name="connsiteY0" fmla="*/ 249496 h 333318"/>
                            <a:gd name="connsiteX1" fmla="*/ 315371 w 328939"/>
                            <a:gd name="connsiteY1" fmla="*/ 19 h 333318"/>
                            <a:gd name="connsiteX2" fmla="*/ 325426 w 328939"/>
                            <a:gd name="connsiteY2" fmla="*/ 53306 h 333318"/>
                            <a:gd name="connsiteX3" fmla="*/ 151937 w 328939"/>
                            <a:gd name="connsiteY3" fmla="*/ 333318 h 333318"/>
                            <a:gd name="connsiteX4" fmla="*/ 951 w 328939"/>
                            <a:gd name="connsiteY4" fmla="*/ 164542 h 333318"/>
                            <a:gd name="connsiteX5" fmla="*/ 42065 w 328939"/>
                            <a:gd name="connsiteY5" fmla="*/ 137911 h 333318"/>
                            <a:gd name="connsiteX6" fmla="*/ 143830 w 328939"/>
                            <a:gd name="connsiteY6" fmla="*/ 249496 h 333318"/>
                            <a:gd name="connsiteX0" fmla="*/ 143830 w 397732"/>
                            <a:gd name="connsiteY0" fmla="*/ 287655 h 371477"/>
                            <a:gd name="connsiteX1" fmla="*/ 315371 w 397732"/>
                            <a:gd name="connsiteY1" fmla="*/ 38178 h 371477"/>
                            <a:gd name="connsiteX2" fmla="*/ 397177 w 397732"/>
                            <a:gd name="connsiteY2" fmla="*/ 955 h 371477"/>
                            <a:gd name="connsiteX3" fmla="*/ 151937 w 397732"/>
                            <a:gd name="connsiteY3" fmla="*/ 371477 h 371477"/>
                            <a:gd name="connsiteX4" fmla="*/ 951 w 397732"/>
                            <a:gd name="connsiteY4" fmla="*/ 202701 h 371477"/>
                            <a:gd name="connsiteX5" fmla="*/ 42065 w 397732"/>
                            <a:gd name="connsiteY5" fmla="*/ 176070 h 371477"/>
                            <a:gd name="connsiteX6" fmla="*/ 143830 w 397732"/>
                            <a:gd name="connsiteY6" fmla="*/ 287655 h 371477"/>
                            <a:gd name="connsiteX0" fmla="*/ 143830 w 398536"/>
                            <a:gd name="connsiteY0" fmla="*/ 317625 h 401447"/>
                            <a:gd name="connsiteX1" fmla="*/ 364976 w 398536"/>
                            <a:gd name="connsiteY1" fmla="*/ 35 h 401447"/>
                            <a:gd name="connsiteX2" fmla="*/ 397177 w 398536"/>
                            <a:gd name="connsiteY2" fmla="*/ 30925 h 401447"/>
                            <a:gd name="connsiteX3" fmla="*/ 151937 w 398536"/>
                            <a:gd name="connsiteY3" fmla="*/ 401447 h 401447"/>
                            <a:gd name="connsiteX4" fmla="*/ 951 w 398536"/>
                            <a:gd name="connsiteY4" fmla="*/ 232671 h 401447"/>
                            <a:gd name="connsiteX5" fmla="*/ 42065 w 398536"/>
                            <a:gd name="connsiteY5" fmla="*/ 206040 h 401447"/>
                            <a:gd name="connsiteX6" fmla="*/ 143830 w 398536"/>
                            <a:gd name="connsiteY6" fmla="*/ 317625 h 401447"/>
                            <a:gd name="connsiteX0" fmla="*/ 143830 w 398536"/>
                            <a:gd name="connsiteY0" fmla="*/ 317625 h 433024"/>
                            <a:gd name="connsiteX1" fmla="*/ 364976 w 398536"/>
                            <a:gd name="connsiteY1" fmla="*/ 35 h 433024"/>
                            <a:gd name="connsiteX2" fmla="*/ 397177 w 398536"/>
                            <a:gd name="connsiteY2" fmla="*/ 30925 h 433024"/>
                            <a:gd name="connsiteX3" fmla="*/ 161731 w 398536"/>
                            <a:gd name="connsiteY3" fmla="*/ 433024 h 433024"/>
                            <a:gd name="connsiteX4" fmla="*/ 951 w 398536"/>
                            <a:gd name="connsiteY4" fmla="*/ 232671 h 433024"/>
                            <a:gd name="connsiteX5" fmla="*/ 42065 w 398536"/>
                            <a:gd name="connsiteY5" fmla="*/ 206040 h 433024"/>
                            <a:gd name="connsiteX6" fmla="*/ 143830 w 398536"/>
                            <a:gd name="connsiteY6" fmla="*/ 317625 h 433024"/>
                            <a:gd name="connsiteX0" fmla="*/ 143830 w 398536"/>
                            <a:gd name="connsiteY0" fmla="*/ 317625 h 433024"/>
                            <a:gd name="connsiteX1" fmla="*/ 364976 w 398536"/>
                            <a:gd name="connsiteY1" fmla="*/ 35 h 433024"/>
                            <a:gd name="connsiteX2" fmla="*/ 397177 w 398536"/>
                            <a:gd name="connsiteY2" fmla="*/ 30925 h 433024"/>
                            <a:gd name="connsiteX3" fmla="*/ 161731 w 398536"/>
                            <a:gd name="connsiteY3" fmla="*/ 433024 h 433024"/>
                            <a:gd name="connsiteX4" fmla="*/ 951 w 398536"/>
                            <a:gd name="connsiteY4" fmla="*/ 232671 h 433024"/>
                            <a:gd name="connsiteX5" fmla="*/ 42065 w 398536"/>
                            <a:gd name="connsiteY5" fmla="*/ 206040 h 433024"/>
                            <a:gd name="connsiteX6" fmla="*/ 143830 w 398536"/>
                            <a:gd name="connsiteY6" fmla="*/ 317625 h 43302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398536" h="433024">
                              <a:moveTo>
                                <a:pt x="143830" y="317625"/>
                              </a:moveTo>
                              <a:cubicBezTo>
                                <a:pt x="194159" y="232900"/>
                                <a:pt x="316434" y="55758"/>
                                <a:pt x="364976" y="35"/>
                              </a:cubicBezTo>
                              <a:cubicBezTo>
                                <a:pt x="376682" y="-1036"/>
                                <a:pt x="405047" y="22992"/>
                                <a:pt x="397177" y="30925"/>
                              </a:cubicBezTo>
                              <a:cubicBezTo>
                                <a:pt x="362197" y="94593"/>
                                <a:pt x="243736" y="241061"/>
                                <a:pt x="161731" y="433024"/>
                              </a:cubicBezTo>
                              <a:cubicBezTo>
                                <a:pt x="141093" y="422044"/>
                                <a:pt x="5478" y="249821"/>
                                <a:pt x="951" y="232671"/>
                              </a:cubicBezTo>
                              <a:cubicBezTo>
                                <a:pt x="-4837" y="228170"/>
                                <a:pt x="16670" y="218270"/>
                                <a:pt x="42065" y="206040"/>
                              </a:cubicBezTo>
                              <a:cubicBezTo>
                                <a:pt x="81750" y="244986"/>
                                <a:pt x="148729" y="321605"/>
                                <a:pt x="143830" y="317625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04E1D7" id="Herz 20" o:spid="_x0000_s1026" style="position:absolute;margin-left:158.45pt;margin-top:14.65pt;width:18.1pt;height:19.55pt;rotation:497655fd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8536,433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" path="m143830,317625c194159,232900,316434,55758,364976,35v11706,-1071,40071,22957,32201,30890c362197,94593,243736,241061,161731,433024,141093,422044,5478,249821,951,232671v-5788,-4501,15719,-14401,41114,-26631c81750,244986,148729,321605,143830,317625xe" filled="f" strokecolor="black [3213]" strokeweight="1pt">
                <v:stroke joinstyle="miter"/>
                <v:path arrowok="t" o:connecttype="custom" o:connectlocs="82908,182213;210382,20;228944,17741;93226,248415;548,133478;24247,118200;82908,182213" o:connectangles="0,0,0,0,0,0,0"/>
              </v:shape>
            </w:pict>
          </mc:Fallback>
        </mc:AlternateContent>
      </w:r>
      <w:r w:rsidR="00D54562" w:rsidRPr="00D54562">
        <w:t xml:space="preserve">Stelle den Satz mit Hilfe der </w:t>
      </w:r>
      <w:r w:rsidR="00D54562" w:rsidRPr="00855D47">
        <w:rPr>
          <w:b/>
        </w:rPr>
        <w:t>Satzglieder</w:t>
      </w:r>
      <w:r w:rsidR="00D54562" w:rsidRPr="00D54562">
        <w:t xml:space="preserve"> um, damit etwas am Anfang steht,</w:t>
      </w:r>
    </w:p>
    <w:p w14:paraId="61AD77A1" w14:textId="0696043C" w:rsidR="00D54562" w:rsidRPr="00D54562" w:rsidRDefault="00855D47" w:rsidP="00855D47">
      <w:pPr>
        <w:tabs>
          <w:tab w:val="clear" w:pos="340"/>
          <w:tab w:val="clear" w:pos="595"/>
          <w:tab w:val="left" w:pos="993"/>
        </w:tabs>
        <w:ind w:left="426" w:right="-2" w:hanging="426"/>
      </w:pPr>
      <w:r>
        <w:tab/>
      </w:r>
      <w:r w:rsidR="00D54562" w:rsidRPr="00D54562">
        <w:t>das du noch nicht hattest.</w:t>
      </w:r>
    </w:p>
    <w:p w14:paraId="7177C779" w14:textId="2BDA5B73" w:rsidR="00145406" w:rsidRDefault="00145406" w:rsidP="00855D47">
      <w:pPr>
        <w:pStyle w:val="ekvgrundtexthalbe"/>
        <w:tabs>
          <w:tab w:val="clear" w:pos="340"/>
          <w:tab w:val="clear" w:pos="595"/>
          <w:tab w:val="left" w:pos="993"/>
        </w:tabs>
        <w:ind w:left="426" w:right="-2" w:hanging="426"/>
      </w:pPr>
    </w:p>
    <w:p w14:paraId="1B2C7315" w14:textId="71546FB7" w:rsidR="00145406" w:rsidRPr="003D004C" w:rsidRDefault="00855D47" w:rsidP="00855D47">
      <w:pPr>
        <w:tabs>
          <w:tab w:val="clear" w:pos="340"/>
          <w:tab w:val="clear" w:pos="595"/>
          <w:tab w:val="left" w:pos="993"/>
        </w:tabs>
        <w:ind w:left="426" w:right="-2" w:hanging="426"/>
        <w:rPr>
          <w:color w:val="FF0000"/>
        </w:rPr>
      </w:pPr>
      <w:r>
        <w:rPr>
          <w:color w:val="FF0000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4EAA2E" wp14:editId="429490AD">
                <wp:simplePos x="0" y="0"/>
                <wp:positionH relativeFrom="column">
                  <wp:posOffset>4714312</wp:posOffset>
                </wp:positionH>
                <wp:positionV relativeFrom="paragraph">
                  <wp:posOffset>152400</wp:posOffset>
                </wp:positionV>
                <wp:extent cx="229727" cy="248415"/>
                <wp:effectExtent l="19050" t="0" r="37465" b="18415"/>
                <wp:wrapNone/>
                <wp:docPr id="23" name="Herz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55617">
                          <a:off x="0" y="0"/>
                          <a:ext cx="229727" cy="248415"/>
                        </a:xfrm>
                        <a:custGeom>
                          <a:avLst/>
                          <a:gdLst>
                            <a:gd name="connsiteX0" fmla="*/ 436563 w 873125"/>
                            <a:gd name="connsiteY0" fmla="*/ 168593 h 674370"/>
                            <a:gd name="connsiteX1" fmla="*/ 436563 w 873125"/>
                            <a:gd name="connsiteY1" fmla="*/ 674370 h 674370"/>
                            <a:gd name="connsiteX2" fmla="*/ 436563 w 873125"/>
                            <a:gd name="connsiteY2" fmla="*/ 168593 h 674370"/>
                            <a:gd name="connsiteX0" fmla="*/ 421094 w 879785"/>
                            <a:gd name="connsiteY0" fmla="*/ 286648 h 389546"/>
                            <a:gd name="connsiteX1" fmla="*/ 448255 w 879785"/>
                            <a:gd name="connsiteY1" fmla="*/ 389546 h 389546"/>
                            <a:gd name="connsiteX2" fmla="*/ 421094 w 879785"/>
                            <a:gd name="connsiteY2" fmla="*/ 286648 h 389546"/>
                            <a:gd name="connsiteX0" fmla="*/ 413964 w 872655"/>
                            <a:gd name="connsiteY0" fmla="*/ 286648 h 389546"/>
                            <a:gd name="connsiteX1" fmla="*/ 441125 w 872655"/>
                            <a:gd name="connsiteY1" fmla="*/ 389546 h 389546"/>
                            <a:gd name="connsiteX2" fmla="*/ 413964 w 872655"/>
                            <a:gd name="connsiteY2" fmla="*/ 286648 h 389546"/>
                            <a:gd name="connsiteX0" fmla="*/ 157879 w 616570"/>
                            <a:gd name="connsiteY0" fmla="*/ 286648 h 389546"/>
                            <a:gd name="connsiteX1" fmla="*/ 185040 w 616570"/>
                            <a:gd name="connsiteY1" fmla="*/ 389546 h 389546"/>
                            <a:gd name="connsiteX2" fmla="*/ 157879 w 616570"/>
                            <a:gd name="connsiteY2" fmla="*/ 286648 h 389546"/>
                            <a:gd name="connsiteX0" fmla="*/ 157879 w 564570"/>
                            <a:gd name="connsiteY0" fmla="*/ 363207 h 466105"/>
                            <a:gd name="connsiteX1" fmla="*/ 185040 w 564570"/>
                            <a:gd name="connsiteY1" fmla="*/ 466105 h 466105"/>
                            <a:gd name="connsiteX2" fmla="*/ 157879 w 564570"/>
                            <a:gd name="connsiteY2" fmla="*/ 363207 h 466105"/>
                            <a:gd name="connsiteX0" fmla="*/ 123825 w 530516"/>
                            <a:gd name="connsiteY0" fmla="*/ 363207 h 466105"/>
                            <a:gd name="connsiteX1" fmla="*/ 150986 w 530516"/>
                            <a:gd name="connsiteY1" fmla="*/ 466105 h 466105"/>
                            <a:gd name="connsiteX2" fmla="*/ 123825 w 530516"/>
                            <a:gd name="connsiteY2" fmla="*/ 363207 h 466105"/>
                            <a:gd name="connsiteX0" fmla="*/ 123969 w 530660"/>
                            <a:gd name="connsiteY0" fmla="*/ 363207 h 466105"/>
                            <a:gd name="connsiteX1" fmla="*/ 151130 w 530660"/>
                            <a:gd name="connsiteY1" fmla="*/ 466105 h 466105"/>
                            <a:gd name="connsiteX2" fmla="*/ 144 w 530660"/>
                            <a:gd name="connsiteY2" fmla="*/ 297329 h 466105"/>
                            <a:gd name="connsiteX3" fmla="*/ 123969 w 530660"/>
                            <a:gd name="connsiteY3" fmla="*/ 363207 h 466105"/>
                            <a:gd name="connsiteX0" fmla="*/ 123969 w 415296"/>
                            <a:gd name="connsiteY0" fmla="*/ 335033 h 437931"/>
                            <a:gd name="connsiteX1" fmla="*/ 415221 w 415296"/>
                            <a:gd name="connsiteY1" fmla="*/ 693 h 437931"/>
                            <a:gd name="connsiteX2" fmla="*/ 151130 w 415296"/>
                            <a:gd name="connsiteY2" fmla="*/ 437931 h 437931"/>
                            <a:gd name="connsiteX3" fmla="*/ 144 w 415296"/>
                            <a:gd name="connsiteY3" fmla="*/ 269155 h 437931"/>
                            <a:gd name="connsiteX4" fmla="*/ 123969 w 415296"/>
                            <a:gd name="connsiteY4" fmla="*/ 335033 h 437931"/>
                            <a:gd name="connsiteX0" fmla="*/ 128772 w 420099"/>
                            <a:gd name="connsiteY0" fmla="*/ 335033 h 437931"/>
                            <a:gd name="connsiteX1" fmla="*/ 420024 w 420099"/>
                            <a:gd name="connsiteY1" fmla="*/ 693 h 437931"/>
                            <a:gd name="connsiteX2" fmla="*/ 155933 w 420099"/>
                            <a:gd name="connsiteY2" fmla="*/ 437931 h 437931"/>
                            <a:gd name="connsiteX3" fmla="*/ 4947 w 420099"/>
                            <a:gd name="connsiteY3" fmla="*/ 269155 h 437931"/>
                            <a:gd name="connsiteX4" fmla="*/ 44939 w 420099"/>
                            <a:gd name="connsiteY4" fmla="*/ 281265 h 437931"/>
                            <a:gd name="connsiteX5" fmla="*/ 128772 w 420099"/>
                            <a:gd name="connsiteY5" fmla="*/ 335033 h 437931"/>
                            <a:gd name="connsiteX0" fmla="*/ 129443 w 420770"/>
                            <a:gd name="connsiteY0" fmla="*/ 335033 h 437931"/>
                            <a:gd name="connsiteX1" fmla="*/ 420695 w 420770"/>
                            <a:gd name="connsiteY1" fmla="*/ 693 h 437931"/>
                            <a:gd name="connsiteX2" fmla="*/ 156604 w 420770"/>
                            <a:gd name="connsiteY2" fmla="*/ 437931 h 437931"/>
                            <a:gd name="connsiteX3" fmla="*/ 5618 w 420770"/>
                            <a:gd name="connsiteY3" fmla="*/ 269155 h 437931"/>
                            <a:gd name="connsiteX4" fmla="*/ 39128 w 420770"/>
                            <a:gd name="connsiteY4" fmla="*/ 250152 h 437931"/>
                            <a:gd name="connsiteX5" fmla="*/ 129443 w 420770"/>
                            <a:gd name="connsiteY5" fmla="*/ 335033 h 437931"/>
                            <a:gd name="connsiteX0" fmla="*/ 129443 w 420770"/>
                            <a:gd name="connsiteY0" fmla="*/ 335033 h 437931"/>
                            <a:gd name="connsiteX1" fmla="*/ 420695 w 420770"/>
                            <a:gd name="connsiteY1" fmla="*/ 693 h 437931"/>
                            <a:gd name="connsiteX2" fmla="*/ 156604 w 420770"/>
                            <a:gd name="connsiteY2" fmla="*/ 437931 h 437931"/>
                            <a:gd name="connsiteX3" fmla="*/ 5618 w 420770"/>
                            <a:gd name="connsiteY3" fmla="*/ 269155 h 437931"/>
                            <a:gd name="connsiteX4" fmla="*/ 39128 w 420770"/>
                            <a:gd name="connsiteY4" fmla="*/ 250152 h 437931"/>
                            <a:gd name="connsiteX5" fmla="*/ 129443 w 420770"/>
                            <a:gd name="connsiteY5" fmla="*/ 335033 h 437931"/>
                            <a:gd name="connsiteX0" fmla="*/ 128121 w 419448"/>
                            <a:gd name="connsiteY0" fmla="*/ 335033 h 437931"/>
                            <a:gd name="connsiteX1" fmla="*/ 419373 w 419448"/>
                            <a:gd name="connsiteY1" fmla="*/ 693 h 437931"/>
                            <a:gd name="connsiteX2" fmla="*/ 155282 w 419448"/>
                            <a:gd name="connsiteY2" fmla="*/ 437931 h 437931"/>
                            <a:gd name="connsiteX3" fmla="*/ 4296 w 419448"/>
                            <a:gd name="connsiteY3" fmla="*/ 269155 h 437931"/>
                            <a:gd name="connsiteX4" fmla="*/ 37806 w 419448"/>
                            <a:gd name="connsiteY4" fmla="*/ 250152 h 437931"/>
                            <a:gd name="connsiteX5" fmla="*/ 128121 w 419448"/>
                            <a:gd name="connsiteY5" fmla="*/ 335033 h 437931"/>
                            <a:gd name="connsiteX0" fmla="*/ 128121 w 419455"/>
                            <a:gd name="connsiteY0" fmla="*/ 335033 h 437931"/>
                            <a:gd name="connsiteX1" fmla="*/ 419373 w 419455"/>
                            <a:gd name="connsiteY1" fmla="*/ 693 h 437931"/>
                            <a:gd name="connsiteX2" fmla="*/ 155282 w 419455"/>
                            <a:gd name="connsiteY2" fmla="*/ 437931 h 437931"/>
                            <a:gd name="connsiteX3" fmla="*/ 4296 w 419455"/>
                            <a:gd name="connsiteY3" fmla="*/ 269155 h 437931"/>
                            <a:gd name="connsiteX4" fmla="*/ 37806 w 419455"/>
                            <a:gd name="connsiteY4" fmla="*/ 250152 h 437931"/>
                            <a:gd name="connsiteX5" fmla="*/ 128121 w 419455"/>
                            <a:gd name="connsiteY5" fmla="*/ 335033 h 437931"/>
                            <a:gd name="connsiteX0" fmla="*/ 124483 w 415817"/>
                            <a:gd name="connsiteY0" fmla="*/ 335033 h 437931"/>
                            <a:gd name="connsiteX1" fmla="*/ 415735 w 415817"/>
                            <a:gd name="connsiteY1" fmla="*/ 693 h 437931"/>
                            <a:gd name="connsiteX2" fmla="*/ 151644 w 415817"/>
                            <a:gd name="connsiteY2" fmla="*/ 437931 h 437931"/>
                            <a:gd name="connsiteX3" fmla="*/ 658 w 415817"/>
                            <a:gd name="connsiteY3" fmla="*/ 269155 h 437931"/>
                            <a:gd name="connsiteX4" fmla="*/ 34168 w 415817"/>
                            <a:gd name="connsiteY4" fmla="*/ 250152 h 437931"/>
                            <a:gd name="connsiteX5" fmla="*/ 124483 w 415817"/>
                            <a:gd name="connsiteY5" fmla="*/ 335033 h 437931"/>
                            <a:gd name="connsiteX0" fmla="*/ 124483 w 415817"/>
                            <a:gd name="connsiteY0" fmla="*/ 335033 h 437931"/>
                            <a:gd name="connsiteX1" fmla="*/ 415735 w 415817"/>
                            <a:gd name="connsiteY1" fmla="*/ 693 h 437931"/>
                            <a:gd name="connsiteX2" fmla="*/ 151644 w 415817"/>
                            <a:gd name="connsiteY2" fmla="*/ 437931 h 437931"/>
                            <a:gd name="connsiteX3" fmla="*/ 658 w 415817"/>
                            <a:gd name="connsiteY3" fmla="*/ 269155 h 437931"/>
                            <a:gd name="connsiteX4" fmla="*/ 34168 w 415817"/>
                            <a:gd name="connsiteY4" fmla="*/ 250152 h 437931"/>
                            <a:gd name="connsiteX5" fmla="*/ 124483 w 415817"/>
                            <a:gd name="connsiteY5" fmla="*/ 335033 h 437931"/>
                            <a:gd name="connsiteX0" fmla="*/ 153142 w 444476"/>
                            <a:gd name="connsiteY0" fmla="*/ 335033 h 437931"/>
                            <a:gd name="connsiteX1" fmla="*/ 444394 w 444476"/>
                            <a:gd name="connsiteY1" fmla="*/ 693 h 437931"/>
                            <a:gd name="connsiteX2" fmla="*/ 180303 w 444476"/>
                            <a:gd name="connsiteY2" fmla="*/ 437931 h 437931"/>
                            <a:gd name="connsiteX3" fmla="*/ 29317 w 444476"/>
                            <a:gd name="connsiteY3" fmla="*/ 269155 h 437931"/>
                            <a:gd name="connsiteX4" fmla="*/ 613 w 444476"/>
                            <a:gd name="connsiteY4" fmla="*/ 229812 h 437931"/>
                            <a:gd name="connsiteX5" fmla="*/ 153142 w 444476"/>
                            <a:gd name="connsiteY5" fmla="*/ 335033 h 437931"/>
                            <a:gd name="connsiteX0" fmla="*/ 124442 w 415776"/>
                            <a:gd name="connsiteY0" fmla="*/ 335033 h 437931"/>
                            <a:gd name="connsiteX1" fmla="*/ 415694 w 415776"/>
                            <a:gd name="connsiteY1" fmla="*/ 693 h 437931"/>
                            <a:gd name="connsiteX2" fmla="*/ 151603 w 415776"/>
                            <a:gd name="connsiteY2" fmla="*/ 437931 h 437931"/>
                            <a:gd name="connsiteX3" fmla="*/ 617 w 415776"/>
                            <a:gd name="connsiteY3" fmla="*/ 269155 h 437931"/>
                            <a:gd name="connsiteX4" fmla="*/ 36679 w 415776"/>
                            <a:gd name="connsiteY4" fmla="*/ 260321 h 437931"/>
                            <a:gd name="connsiteX5" fmla="*/ 124442 w 415776"/>
                            <a:gd name="connsiteY5" fmla="*/ 335033 h 437931"/>
                            <a:gd name="connsiteX0" fmla="*/ 125042 w 416376"/>
                            <a:gd name="connsiteY0" fmla="*/ 335033 h 437931"/>
                            <a:gd name="connsiteX1" fmla="*/ 416294 w 416376"/>
                            <a:gd name="connsiteY1" fmla="*/ 693 h 437931"/>
                            <a:gd name="connsiteX2" fmla="*/ 152203 w 416376"/>
                            <a:gd name="connsiteY2" fmla="*/ 437931 h 437931"/>
                            <a:gd name="connsiteX3" fmla="*/ 1217 w 416376"/>
                            <a:gd name="connsiteY3" fmla="*/ 269155 h 437931"/>
                            <a:gd name="connsiteX4" fmla="*/ 16966 w 416376"/>
                            <a:gd name="connsiteY4" fmla="*/ 189134 h 437931"/>
                            <a:gd name="connsiteX5" fmla="*/ 125042 w 416376"/>
                            <a:gd name="connsiteY5" fmla="*/ 335033 h 437931"/>
                            <a:gd name="connsiteX0" fmla="*/ 151940 w 443274"/>
                            <a:gd name="connsiteY0" fmla="*/ 335033 h 437931"/>
                            <a:gd name="connsiteX1" fmla="*/ 443192 w 443274"/>
                            <a:gd name="connsiteY1" fmla="*/ 693 h 437931"/>
                            <a:gd name="connsiteX2" fmla="*/ 179101 w 443274"/>
                            <a:gd name="connsiteY2" fmla="*/ 437931 h 437931"/>
                            <a:gd name="connsiteX3" fmla="*/ 28115 w 443274"/>
                            <a:gd name="connsiteY3" fmla="*/ 269155 h 437931"/>
                            <a:gd name="connsiteX4" fmla="*/ 638 w 443274"/>
                            <a:gd name="connsiteY4" fmla="*/ 187862 h 437931"/>
                            <a:gd name="connsiteX5" fmla="*/ 151940 w 443274"/>
                            <a:gd name="connsiteY5" fmla="*/ 335033 h 437931"/>
                            <a:gd name="connsiteX0" fmla="*/ 166577 w 457911"/>
                            <a:gd name="connsiteY0" fmla="*/ 335033 h 437931"/>
                            <a:gd name="connsiteX1" fmla="*/ 457829 w 457911"/>
                            <a:gd name="connsiteY1" fmla="*/ 693 h 437931"/>
                            <a:gd name="connsiteX2" fmla="*/ 193738 w 457911"/>
                            <a:gd name="connsiteY2" fmla="*/ 437931 h 437931"/>
                            <a:gd name="connsiteX3" fmla="*/ 42752 w 457911"/>
                            <a:gd name="connsiteY3" fmla="*/ 269155 h 437931"/>
                            <a:gd name="connsiteX4" fmla="*/ 15275 w 457911"/>
                            <a:gd name="connsiteY4" fmla="*/ 187862 h 437931"/>
                            <a:gd name="connsiteX5" fmla="*/ 166577 w 457911"/>
                            <a:gd name="connsiteY5" fmla="*/ 335033 h 437931"/>
                            <a:gd name="connsiteX0" fmla="*/ 166577 w 457911"/>
                            <a:gd name="connsiteY0" fmla="*/ 335033 h 437931"/>
                            <a:gd name="connsiteX1" fmla="*/ 457829 w 457911"/>
                            <a:gd name="connsiteY1" fmla="*/ 693 h 437931"/>
                            <a:gd name="connsiteX2" fmla="*/ 193738 w 457911"/>
                            <a:gd name="connsiteY2" fmla="*/ 437931 h 437931"/>
                            <a:gd name="connsiteX3" fmla="*/ 42752 w 457911"/>
                            <a:gd name="connsiteY3" fmla="*/ 269155 h 437931"/>
                            <a:gd name="connsiteX4" fmla="*/ 15275 w 457911"/>
                            <a:gd name="connsiteY4" fmla="*/ 187862 h 437931"/>
                            <a:gd name="connsiteX5" fmla="*/ 166577 w 457911"/>
                            <a:gd name="connsiteY5" fmla="*/ 335033 h 437931"/>
                            <a:gd name="connsiteX0" fmla="*/ 126104 w 417438"/>
                            <a:gd name="connsiteY0" fmla="*/ 335033 h 437931"/>
                            <a:gd name="connsiteX1" fmla="*/ 417356 w 417438"/>
                            <a:gd name="connsiteY1" fmla="*/ 693 h 437931"/>
                            <a:gd name="connsiteX2" fmla="*/ 153265 w 417438"/>
                            <a:gd name="connsiteY2" fmla="*/ 437931 h 437931"/>
                            <a:gd name="connsiteX3" fmla="*/ 2279 w 417438"/>
                            <a:gd name="connsiteY3" fmla="*/ 269155 h 437931"/>
                            <a:gd name="connsiteX4" fmla="*/ 43393 w 417438"/>
                            <a:gd name="connsiteY4" fmla="*/ 242524 h 437931"/>
                            <a:gd name="connsiteX5" fmla="*/ 126104 w 417438"/>
                            <a:gd name="connsiteY5" fmla="*/ 335033 h 437931"/>
                            <a:gd name="connsiteX0" fmla="*/ 124776 w 416110"/>
                            <a:gd name="connsiteY0" fmla="*/ 335033 h 437931"/>
                            <a:gd name="connsiteX1" fmla="*/ 416028 w 416110"/>
                            <a:gd name="connsiteY1" fmla="*/ 693 h 437931"/>
                            <a:gd name="connsiteX2" fmla="*/ 151937 w 416110"/>
                            <a:gd name="connsiteY2" fmla="*/ 437931 h 437931"/>
                            <a:gd name="connsiteX3" fmla="*/ 951 w 416110"/>
                            <a:gd name="connsiteY3" fmla="*/ 269155 h 437931"/>
                            <a:gd name="connsiteX4" fmla="*/ 42065 w 416110"/>
                            <a:gd name="connsiteY4" fmla="*/ 242524 h 437931"/>
                            <a:gd name="connsiteX5" fmla="*/ 124776 w 416110"/>
                            <a:gd name="connsiteY5" fmla="*/ 335033 h 437931"/>
                            <a:gd name="connsiteX0" fmla="*/ 124776 w 416110"/>
                            <a:gd name="connsiteY0" fmla="*/ 335033 h 437931"/>
                            <a:gd name="connsiteX1" fmla="*/ 416028 w 416110"/>
                            <a:gd name="connsiteY1" fmla="*/ 693 h 437931"/>
                            <a:gd name="connsiteX2" fmla="*/ 151937 w 416110"/>
                            <a:gd name="connsiteY2" fmla="*/ 437931 h 437931"/>
                            <a:gd name="connsiteX3" fmla="*/ 951 w 416110"/>
                            <a:gd name="connsiteY3" fmla="*/ 269155 h 437931"/>
                            <a:gd name="connsiteX4" fmla="*/ 42065 w 416110"/>
                            <a:gd name="connsiteY4" fmla="*/ 242524 h 437931"/>
                            <a:gd name="connsiteX5" fmla="*/ 124776 w 416110"/>
                            <a:gd name="connsiteY5" fmla="*/ 335033 h 437931"/>
                            <a:gd name="connsiteX0" fmla="*/ 124776 w 429165"/>
                            <a:gd name="connsiteY0" fmla="*/ 361020 h 463918"/>
                            <a:gd name="connsiteX1" fmla="*/ 361816 w 429165"/>
                            <a:gd name="connsiteY1" fmla="*/ 81909 h 463918"/>
                            <a:gd name="connsiteX2" fmla="*/ 416028 w 429165"/>
                            <a:gd name="connsiteY2" fmla="*/ 26680 h 463918"/>
                            <a:gd name="connsiteX3" fmla="*/ 151937 w 429165"/>
                            <a:gd name="connsiteY3" fmla="*/ 463918 h 463918"/>
                            <a:gd name="connsiteX4" fmla="*/ 951 w 429165"/>
                            <a:gd name="connsiteY4" fmla="*/ 295142 h 463918"/>
                            <a:gd name="connsiteX5" fmla="*/ 42065 w 429165"/>
                            <a:gd name="connsiteY5" fmla="*/ 268511 h 463918"/>
                            <a:gd name="connsiteX6" fmla="*/ 124776 w 429165"/>
                            <a:gd name="connsiteY6" fmla="*/ 361020 h 463918"/>
                            <a:gd name="connsiteX0" fmla="*/ 124776 w 416028"/>
                            <a:gd name="connsiteY0" fmla="*/ 335023 h 437921"/>
                            <a:gd name="connsiteX1" fmla="*/ 416028 w 416028"/>
                            <a:gd name="connsiteY1" fmla="*/ 683 h 437921"/>
                            <a:gd name="connsiteX2" fmla="*/ 151937 w 416028"/>
                            <a:gd name="connsiteY2" fmla="*/ 437921 h 437921"/>
                            <a:gd name="connsiteX3" fmla="*/ 951 w 416028"/>
                            <a:gd name="connsiteY3" fmla="*/ 269145 h 437921"/>
                            <a:gd name="connsiteX4" fmla="*/ 42065 w 416028"/>
                            <a:gd name="connsiteY4" fmla="*/ 242514 h 437921"/>
                            <a:gd name="connsiteX5" fmla="*/ 124776 w 416028"/>
                            <a:gd name="connsiteY5" fmla="*/ 335023 h 437921"/>
                            <a:gd name="connsiteX0" fmla="*/ 124776 w 426929"/>
                            <a:gd name="connsiteY0" fmla="*/ 357305 h 460203"/>
                            <a:gd name="connsiteX1" fmla="*/ 351660 w 426929"/>
                            <a:gd name="connsiteY1" fmla="*/ 92184 h 460203"/>
                            <a:gd name="connsiteX2" fmla="*/ 416028 w 426929"/>
                            <a:gd name="connsiteY2" fmla="*/ 22965 h 460203"/>
                            <a:gd name="connsiteX3" fmla="*/ 151937 w 426929"/>
                            <a:gd name="connsiteY3" fmla="*/ 460203 h 460203"/>
                            <a:gd name="connsiteX4" fmla="*/ 951 w 426929"/>
                            <a:gd name="connsiteY4" fmla="*/ 291427 h 460203"/>
                            <a:gd name="connsiteX5" fmla="*/ 42065 w 426929"/>
                            <a:gd name="connsiteY5" fmla="*/ 264796 h 460203"/>
                            <a:gd name="connsiteX6" fmla="*/ 124776 w 426929"/>
                            <a:gd name="connsiteY6" fmla="*/ 357305 h 460203"/>
                            <a:gd name="connsiteX0" fmla="*/ 124776 w 416028"/>
                            <a:gd name="connsiteY0" fmla="*/ 335023 h 437921"/>
                            <a:gd name="connsiteX1" fmla="*/ 416028 w 416028"/>
                            <a:gd name="connsiteY1" fmla="*/ 683 h 437921"/>
                            <a:gd name="connsiteX2" fmla="*/ 151937 w 416028"/>
                            <a:gd name="connsiteY2" fmla="*/ 437921 h 437921"/>
                            <a:gd name="connsiteX3" fmla="*/ 951 w 416028"/>
                            <a:gd name="connsiteY3" fmla="*/ 269145 h 437921"/>
                            <a:gd name="connsiteX4" fmla="*/ 42065 w 416028"/>
                            <a:gd name="connsiteY4" fmla="*/ 242514 h 437921"/>
                            <a:gd name="connsiteX5" fmla="*/ 124776 w 416028"/>
                            <a:gd name="connsiteY5" fmla="*/ 335023 h 437921"/>
                            <a:gd name="connsiteX0" fmla="*/ 124776 w 426929"/>
                            <a:gd name="connsiteY0" fmla="*/ 357305 h 460203"/>
                            <a:gd name="connsiteX1" fmla="*/ 351660 w 426929"/>
                            <a:gd name="connsiteY1" fmla="*/ 92184 h 460203"/>
                            <a:gd name="connsiteX2" fmla="*/ 416028 w 426929"/>
                            <a:gd name="connsiteY2" fmla="*/ 22965 h 460203"/>
                            <a:gd name="connsiteX3" fmla="*/ 151937 w 426929"/>
                            <a:gd name="connsiteY3" fmla="*/ 460203 h 460203"/>
                            <a:gd name="connsiteX4" fmla="*/ 951 w 426929"/>
                            <a:gd name="connsiteY4" fmla="*/ 291427 h 460203"/>
                            <a:gd name="connsiteX5" fmla="*/ 42065 w 426929"/>
                            <a:gd name="connsiteY5" fmla="*/ 264796 h 460203"/>
                            <a:gd name="connsiteX6" fmla="*/ 124776 w 426929"/>
                            <a:gd name="connsiteY6" fmla="*/ 357305 h 460203"/>
                            <a:gd name="connsiteX0" fmla="*/ 124776 w 432503"/>
                            <a:gd name="connsiteY0" fmla="*/ 383881 h 486779"/>
                            <a:gd name="connsiteX1" fmla="*/ 380884 w 432503"/>
                            <a:gd name="connsiteY1" fmla="*/ 38669 h 486779"/>
                            <a:gd name="connsiteX2" fmla="*/ 416028 w 432503"/>
                            <a:gd name="connsiteY2" fmla="*/ 49541 h 486779"/>
                            <a:gd name="connsiteX3" fmla="*/ 151937 w 432503"/>
                            <a:gd name="connsiteY3" fmla="*/ 486779 h 486779"/>
                            <a:gd name="connsiteX4" fmla="*/ 951 w 432503"/>
                            <a:gd name="connsiteY4" fmla="*/ 318003 h 486779"/>
                            <a:gd name="connsiteX5" fmla="*/ 42065 w 432503"/>
                            <a:gd name="connsiteY5" fmla="*/ 291372 h 486779"/>
                            <a:gd name="connsiteX6" fmla="*/ 124776 w 432503"/>
                            <a:gd name="connsiteY6" fmla="*/ 383881 h 486779"/>
                            <a:gd name="connsiteX0" fmla="*/ 124776 w 426366"/>
                            <a:gd name="connsiteY0" fmla="*/ 365024 h 467922"/>
                            <a:gd name="connsiteX1" fmla="*/ 380884 w 426366"/>
                            <a:gd name="connsiteY1" fmla="*/ 19812 h 467922"/>
                            <a:gd name="connsiteX2" fmla="*/ 416028 w 426366"/>
                            <a:gd name="connsiteY2" fmla="*/ 30684 h 467922"/>
                            <a:gd name="connsiteX3" fmla="*/ 151937 w 426366"/>
                            <a:gd name="connsiteY3" fmla="*/ 467922 h 467922"/>
                            <a:gd name="connsiteX4" fmla="*/ 951 w 426366"/>
                            <a:gd name="connsiteY4" fmla="*/ 299146 h 467922"/>
                            <a:gd name="connsiteX5" fmla="*/ 42065 w 426366"/>
                            <a:gd name="connsiteY5" fmla="*/ 272515 h 467922"/>
                            <a:gd name="connsiteX6" fmla="*/ 124776 w 426366"/>
                            <a:gd name="connsiteY6" fmla="*/ 365024 h 467922"/>
                            <a:gd name="connsiteX0" fmla="*/ 124776 w 417281"/>
                            <a:gd name="connsiteY0" fmla="*/ 345383 h 448281"/>
                            <a:gd name="connsiteX1" fmla="*/ 380884 w 417281"/>
                            <a:gd name="connsiteY1" fmla="*/ 171 h 448281"/>
                            <a:gd name="connsiteX2" fmla="*/ 416028 w 417281"/>
                            <a:gd name="connsiteY2" fmla="*/ 11043 h 448281"/>
                            <a:gd name="connsiteX3" fmla="*/ 151937 w 417281"/>
                            <a:gd name="connsiteY3" fmla="*/ 448281 h 448281"/>
                            <a:gd name="connsiteX4" fmla="*/ 951 w 417281"/>
                            <a:gd name="connsiteY4" fmla="*/ 279505 h 448281"/>
                            <a:gd name="connsiteX5" fmla="*/ 42065 w 417281"/>
                            <a:gd name="connsiteY5" fmla="*/ 252874 h 448281"/>
                            <a:gd name="connsiteX6" fmla="*/ 124776 w 417281"/>
                            <a:gd name="connsiteY6" fmla="*/ 345383 h 448281"/>
                            <a:gd name="connsiteX0" fmla="*/ 124776 w 417281"/>
                            <a:gd name="connsiteY0" fmla="*/ 345383 h 448281"/>
                            <a:gd name="connsiteX1" fmla="*/ 380884 w 417281"/>
                            <a:gd name="connsiteY1" fmla="*/ 171 h 448281"/>
                            <a:gd name="connsiteX2" fmla="*/ 416028 w 417281"/>
                            <a:gd name="connsiteY2" fmla="*/ 11043 h 448281"/>
                            <a:gd name="connsiteX3" fmla="*/ 151937 w 417281"/>
                            <a:gd name="connsiteY3" fmla="*/ 448281 h 448281"/>
                            <a:gd name="connsiteX4" fmla="*/ 951 w 417281"/>
                            <a:gd name="connsiteY4" fmla="*/ 279505 h 448281"/>
                            <a:gd name="connsiteX5" fmla="*/ 42065 w 417281"/>
                            <a:gd name="connsiteY5" fmla="*/ 252874 h 448281"/>
                            <a:gd name="connsiteX6" fmla="*/ 124776 w 417281"/>
                            <a:gd name="connsiteY6" fmla="*/ 345383 h 448281"/>
                            <a:gd name="connsiteX0" fmla="*/ 143830 w 417281"/>
                            <a:gd name="connsiteY0" fmla="*/ 355557 h 448281"/>
                            <a:gd name="connsiteX1" fmla="*/ 380884 w 417281"/>
                            <a:gd name="connsiteY1" fmla="*/ 171 h 448281"/>
                            <a:gd name="connsiteX2" fmla="*/ 416028 w 417281"/>
                            <a:gd name="connsiteY2" fmla="*/ 11043 h 448281"/>
                            <a:gd name="connsiteX3" fmla="*/ 151937 w 417281"/>
                            <a:gd name="connsiteY3" fmla="*/ 448281 h 448281"/>
                            <a:gd name="connsiteX4" fmla="*/ 951 w 417281"/>
                            <a:gd name="connsiteY4" fmla="*/ 279505 h 448281"/>
                            <a:gd name="connsiteX5" fmla="*/ 42065 w 417281"/>
                            <a:gd name="connsiteY5" fmla="*/ 252874 h 448281"/>
                            <a:gd name="connsiteX6" fmla="*/ 143830 w 417281"/>
                            <a:gd name="connsiteY6" fmla="*/ 355557 h 448281"/>
                            <a:gd name="connsiteX0" fmla="*/ 143830 w 417281"/>
                            <a:gd name="connsiteY0" fmla="*/ 364459 h 448281"/>
                            <a:gd name="connsiteX1" fmla="*/ 380884 w 417281"/>
                            <a:gd name="connsiteY1" fmla="*/ 171 h 448281"/>
                            <a:gd name="connsiteX2" fmla="*/ 416028 w 417281"/>
                            <a:gd name="connsiteY2" fmla="*/ 11043 h 448281"/>
                            <a:gd name="connsiteX3" fmla="*/ 151937 w 417281"/>
                            <a:gd name="connsiteY3" fmla="*/ 448281 h 448281"/>
                            <a:gd name="connsiteX4" fmla="*/ 951 w 417281"/>
                            <a:gd name="connsiteY4" fmla="*/ 279505 h 448281"/>
                            <a:gd name="connsiteX5" fmla="*/ 42065 w 417281"/>
                            <a:gd name="connsiteY5" fmla="*/ 252874 h 448281"/>
                            <a:gd name="connsiteX6" fmla="*/ 143830 w 417281"/>
                            <a:gd name="connsiteY6" fmla="*/ 364459 h 448281"/>
                            <a:gd name="connsiteX0" fmla="*/ 143830 w 384326"/>
                            <a:gd name="connsiteY0" fmla="*/ 364296 h 448118"/>
                            <a:gd name="connsiteX1" fmla="*/ 380884 w 384326"/>
                            <a:gd name="connsiteY1" fmla="*/ 8 h 448118"/>
                            <a:gd name="connsiteX2" fmla="*/ 363461 w 384326"/>
                            <a:gd name="connsiteY2" fmla="*/ 118417 h 448118"/>
                            <a:gd name="connsiteX3" fmla="*/ 151937 w 384326"/>
                            <a:gd name="connsiteY3" fmla="*/ 448118 h 448118"/>
                            <a:gd name="connsiteX4" fmla="*/ 951 w 384326"/>
                            <a:gd name="connsiteY4" fmla="*/ 279342 h 448118"/>
                            <a:gd name="connsiteX5" fmla="*/ 42065 w 384326"/>
                            <a:gd name="connsiteY5" fmla="*/ 252711 h 448118"/>
                            <a:gd name="connsiteX6" fmla="*/ 143830 w 384326"/>
                            <a:gd name="connsiteY6" fmla="*/ 364296 h 448118"/>
                            <a:gd name="connsiteX0" fmla="*/ 143830 w 364393"/>
                            <a:gd name="connsiteY0" fmla="*/ 251056 h 334878"/>
                            <a:gd name="connsiteX1" fmla="*/ 315371 w 364393"/>
                            <a:gd name="connsiteY1" fmla="*/ 1579 h 334878"/>
                            <a:gd name="connsiteX2" fmla="*/ 363461 w 364393"/>
                            <a:gd name="connsiteY2" fmla="*/ 5177 h 334878"/>
                            <a:gd name="connsiteX3" fmla="*/ 151937 w 364393"/>
                            <a:gd name="connsiteY3" fmla="*/ 334878 h 334878"/>
                            <a:gd name="connsiteX4" fmla="*/ 951 w 364393"/>
                            <a:gd name="connsiteY4" fmla="*/ 166102 h 334878"/>
                            <a:gd name="connsiteX5" fmla="*/ 42065 w 364393"/>
                            <a:gd name="connsiteY5" fmla="*/ 139471 h 334878"/>
                            <a:gd name="connsiteX6" fmla="*/ 143830 w 364393"/>
                            <a:gd name="connsiteY6" fmla="*/ 251056 h 334878"/>
                            <a:gd name="connsiteX0" fmla="*/ 143830 w 328939"/>
                            <a:gd name="connsiteY0" fmla="*/ 249496 h 333318"/>
                            <a:gd name="connsiteX1" fmla="*/ 315371 w 328939"/>
                            <a:gd name="connsiteY1" fmla="*/ 19 h 333318"/>
                            <a:gd name="connsiteX2" fmla="*/ 325426 w 328939"/>
                            <a:gd name="connsiteY2" fmla="*/ 53306 h 333318"/>
                            <a:gd name="connsiteX3" fmla="*/ 151937 w 328939"/>
                            <a:gd name="connsiteY3" fmla="*/ 333318 h 333318"/>
                            <a:gd name="connsiteX4" fmla="*/ 951 w 328939"/>
                            <a:gd name="connsiteY4" fmla="*/ 164542 h 333318"/>
                            <a:gd name="connsiteX5" fmla="*/ 42065 w 328939"/>
                            <a:gd name="connsiteY5" fmla="*/ 137911 h 333318"/>
                            <a:gd name="connsiteX6" fmla="*/ 143830 w 328939"/>
                            <a:gd name="connsiteY6" fmla="*/ 249496 h 333318"/>
                            <a:gd name="connsiteX0" fmla="*/ 143830 w 397732"/>
                            <a:gd name="connsiteY0" fmla="*/ 287655 h 371477"/>
                            <a:gd name="connsiteX1" fmla="*/ 315371 w 397732"/>
                            <a:gd name="connsiteY1" fmla="*/ 38178 h 371477"/>
                            <a:gd name="connsiteX2" fmla="*/ 397177 w 397732"/>
                            <a:gd name="connsiteY2" fmla="*/ 955 h 371477"/>
                            <a:gd name="connsiteX3" fmla="*/ 151937 w 397732"/>
                            <a:gd name="connsiteY3" fmla="*/ 371477 h 371477"/>
                            <a:gd name="connsiteX4" fmla="*/ 951 w 397732"/>
                            <a:gd name="connsiteY4" fmla="*/ 202701 h 371477"/>
                            <a:gd name="connsiteX5" fmla="*/ 42065 w 397732"/>
                            <a:gd name="connsiteY5" fmla="*/ 176070 h 371477"/>
                            <a:gd name="connsiteX6" fmla="*/ 143830 w 397732"/>
                            <a:gd name="connsiteY6" fmla="*/ 287655 h 371477"/>
                            <a:gd name="connsiteX0" fmla="*/ 143830 w 398536"/>
                            <a:gd name="connsiteY0" fmla="*/ 317625 h 401447"/>
                            <a:gd name="connsiteX1" fmla="*/ 364976 w 398536"/>
                            <a:gd name="connsiteY1" fmla="*/ 35 h 401447"/>
                            <a:gd name="connsiteX2" fmla="*/ 397177 w 398536"/>
                            <a:gd name="connsiteY2" fmla="*/ 30925 h 401447"/>
                            <a:gd name="connsiteX3" fmla="*/ 151937 w 398536"/>
                            <a:gd name="connsiteY3" fmla="*/ 401447 h 401447"/>
                            <a:gd name="connsiteX4" fmla="*/ 951 w 398536"/>
                            <a:gd name="connsiteY4" fmla="*/ 232671 h 401447"/>
                            <a:gd name="connsiteX5" fmla="*/ 42065 w 398536"/>
                            <a:gd name="connsiteY5" fmla="*/ 206040 h 401447"/>
                            <a:gd name="connsiteX6" fmla="*/ 143830 w 398536"/>
                            <a:gd name="connsiteY6" fmla="*/ 317625 h 401447"/>
                            <a:gd name="connsiteX0" fmla="*/ 143830 w 398536"/>
                            <a:gd name="connsiteY0" fmla="*/ 317625 h 433024"/>
                            <a:gd name="connsiteX1" fmla="*/ 364976 w 398536"/>
                            <a:gd name="connsiteY1" fmla="*/ 35 h 433024"/>
                            <a:gd name="connsiteX2" fmla="*/ 397177 w 398536"/>
                            <a:gd name="connsiteY2" fmla="*/ 30925 h 433024"/>
                            <a:gd name="connsiteX3" fmla="*/ 161731 w 398536"/>
                            <a:gd name="connsiteY3" fmla="*/ 433024 h 433024"/>
                            <a:gd name="connsiteX4" fmla="*/ 951 w 398536"/>
                            <a:gd name="connsiteY4" fmla="*/ 232671 h 433024"/>
                            <a:gd name="connsiteX5" fmla="*/ 42065 w 398536"/>
                            <a:gd name="connsiteY5" fmla="*/ 206040 h 433024"/>
                            <a:gd name="connsiteX6" fmla="*/ 143830 w 398536"/>
                            <a:gd name="connsiteY6" fmla="*/ 317625 h 433024"/>
                            <a:gd name="connsiteX0" fmla="*/ 143830 w 398536"/>
                            <a:gd name="connsiteY0" fmla="*/ 317625 h 433024"/>
                            <a:gd name="connsiteX1" fmla="*/ 364976 w 398536"/>
                            <a:gd name="connsiteY1" fmla="*/ 35 h 433024"/>
                            <a:gd name="connsiteX2" fmla="*/ 397177 w 398536"/>
                            <a:gd name="connsiteY2" fmla="*/ 30925 h 433024"/>
                            <a:gd name="connsiteX3" fmla="*/ 161731 w 398536"/>
                            <a:gd name="connsiteY3" fmla="*/ 433024 h 433024"/>
                            <a:gd name="connsiteX4" fmla="*/ 951 w 398536"/>
                            <a:gd name="connsiteY4" fmla="*/ 232671 h 433024"/>
                            <a:gd name="connsiteX5" fmla="*/ 42065 w 398536"/>
                            <a:gd name="connsiteY5" fmla="*/ 206040 h 433024"/>
                            <a:gd name="connsiteX6" fmla="*/ 143830 w 398536"/>
                            <a:gd name="connsiteY6" fmla="*/ 317625 h 43302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398536" h="433024">
                              <a:moveTo>
                                <a:pt x="143830" y="317625"/>
                              </a:moveTo>
                              <a:cubicBezTo>
                                <a:pt x="194159" y="232900"/>
                                <a:pt x="316434" y="55758"/>
                                <a:pt x="364976" y="35"/>
                              </a:cubicBezTo>
                              <a:cubicBezTo>
                                <a:pt x="376682" y="-1036"/>
                                <a:pt x="405047" y="22992"/>
                                <a:pt x="397177" y="30925"/>
                              </a:cubicBezTo>
                              <a:cubicBezTo>
                                <a:pt x="362197" y="94593"/>
                                <a:pt x="243736" y="241061"/>
                                <a:pt x="161731" y="433024"/>
                              </a:cubicBezTo>
                              <a:cubicBezTo>
                                <a:pt x="141093" y="422044"/>
                                <a:pt x="5478" y="249821"/>
                                <a:pt x="951" y="232671"/>
                              </a:cubicBezTo>
                              <a:cubicBezTo>
                                <a:pt x="-4837" y="228170"/>
                                <a:pt x="16670" y="218270"/>
                                <a:pt x="42065" y="206040"/>
                              </a:cubicBezTo>
                              <a:cubicBezTo>
                                <a:pt x="81750" y="244986"/>
                                <a:pt x="148729" y="321605"/>
                                <a:pt x="143830" y="317625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019416" id="Herz 20" o:spid="_x0000_s1026" style="position:absolute;margin-left:371.2pt;margin-top:12pt;width:18.1pt;height:19.55pt;rotation:497655fd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8536,433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" path="m143830,317625c194159,232900,316434,55758,364976,35v11706,-1071,40071,22957,32201,30890c362197,94593,243736,241061,161731,433024,141093,422044,5478,249821,951,232671v-5788,-4501,15719,-14401,41114,-26631c81750,244986,148729,321605,143830,317625xe" filled="f" strokecolor="black [3213]" strokeweight="1pt">
                <v:stroke joinstyle="miter"/>
                <v:path arrowok="t" o:connecttype="custom" o:connectlocs="82908,182213;210382,20;228944,17741;93226,248415;548,133478;24247,118200;82908,182213" o:connectangles="0,0,0,0,0,0,0"/>
              </v:shape>
            </w:pict>
          </mc:Fallback>
        </mc:AlternateContent>
      </w:r>
    </w:p>
    <w:p w14:paraId="56D3547F" w14:textId="2D273113" w:rsidR="00D54562" w:rsidRPr="00D54562" w:rsidRDefault="00D54562" w:rsidP="00855D47">
      <w:pPr>
        <w:pStyle w:val="Listenabsatz"/>
        <w:numPr>
          <w:ilvl w:val="0"/>
          <w:numId w:val="2"/>
        </w:numPr>
        <w:tabs>
          <w:tab w:val="clear" w:pos="340"/>
          <w:tab w:val="clear" w:pos="595"/>
          <w:tab w:val="left" w:pos="993"/>
        </w:tabs>
        <w:ind w:left="426" w:right="-2" w:hanging="426"/>
      </w:pPr>
      <w:r w:rsidRPr="00855D47">
        <w:rPr>
          <w:b/>
        </w:rPr>
        <w:t>Verbinde</w:t>
      </w:r>
      <w:r w:rsidRPr="00D54562">
        <w:t xml:space="preserve"> zwei Sätze zu einem Satz. Benutze dazu das Wort „und“.</w:t>
      </w:r>
    </w:p>
    <w:p w14:paraId="1347A581" w14:textId="1CDC23B3" w:rsidR="00145406" w:rsidRDefault="00145406" w:rsidP="00855D47">
      <w:pPr>
        <w:pStyle w:val="ekvgrundtexthalbe"/>
        <w:tabs>
          <w:tab w:val="clear" w:pos="340"/>
          <w:tab w:val="clear" w:pos="595"/>
          <w:tab w:val="left" w:pos="993"/>
        </w:tabs>
        <w:ind w:left="426" w:right="-2" w:hanging="426"/>
      </w:pPr>
    </w:p>
    <w:p w14:paraId="3EA4F42B" w14:textId="0DE69C40" w:rsidR="00145406" w:rsidRPr="003D004C" w:rsidRDefault="00145406" w:rsidP="00855D47">
      <w:pPr>
        <w:tabs>
          <w:tab w:val="clear" w:pos="340"/>
          <w:tab w:val="clear" w:pos="595"/>
          <w:tab w:val="left" w:pos="993"/>
        </w:tabs>
        <w:ind w:left="426" w:right="-2" w:hanging="426"/>
        <w:rPr>
          <w:color w:val="FF0000"/>
        </w:rPr>
      </w:pPr>
    </w:p>
    <w:p w14:paraId="045D7364" w14:textId="13B5C3DD" w:rsidR="00D54562" w:rsidRPr="00D54562" w:rsidRDefault="00855D47" w:rsidP="00855D47">
      <w:pPr>
        <w:pStyle w:val="Listenabsatz"/>
        <w:numPr>
          <w:ilvl w:val="0"/>
          <w:numId w:val="2"/>
        </w:numPr>
        <w:tabs>
          <w:tab w:val="clear" w:pos="340"/>
          <w:tab w:val="clear" w:pos="595"/>
          <w:tab w:val="left" w:pos="993"/>
        </w:tabs>
        <w:ind w:left="426" w:right="-2" w:hanging="426"/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517CC4" wp14:editId="1D4B9E7C">
                <wp:simplePos x="0" y="0"/>
                <wp:positionH relativeFrom="column">
                  <wp:posOffset>4076137</wp:posOffset>
                </wp:positionH>
                <wp:positionV relativeFrom="paragraph">
                  <wp:posOffset>165735</wp:posOffset>
                </wp:positionV>
                <wp:extent cx="229727" cy="248415"/>
                <wp:effectExtent l="19050" t="0" r="37465" b="18415"/>
                <wp:wrapNone/>
                <wp:docPr id="24" name="Herz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55617">
                          <a:off x="0" y="0"/>
                          <a:ext cx="229727" cy="248415"/>
                        </a:xfrm>
                        <a:custGeom>
                          <a:avLst/>
                          <a:gdLst>
                            <a:gd name="connsiteX0" fmla="*/ 436563 w 873125"/>
                            <a:gd name="connsiteY0" fmla="*/ 168593 h 674370"/>
                            <a:gd name="connsiteX1" fmla="*/ 436563 w 873125"/>
                            <a:gd name="connsiteY1" fmla="*/ 674370 h 674370"/>
                            <a:gd name="connsiteX2" fmla="*/ 436563 w 873125"/>
                            <a:gd name="connsiteY2" fmla="*/ 168593 h 674370"/>
                            <a:gd name="connsiteX0" fmla="*/ 421094 w 879785"/>
                            <a:gd name="connsiteY0" fmla="*/ 286648 h 389546"/>
                            <a:gd name="connsiteX1" fmla="*/ 448255 w 879785"/>
                            <a:gd name="connsiteY1" fmla="*/ 389546 h 389546"/>
                            <a:gd name="connsiteX2" fmla="*/ 421094 w 879785"/>
                            <a:gd name="connsiteY2" fmla="*/ 286648 h 389546"/>
                            <a:gd name="connsiteX0" fmla="*/ 413964 w 872655"/>
                            <a:gd name="connsiteY0" fmla="*/ 286648 h 389546"/>
                            <a:gd name="connsiteX1" fmla="*/ 441125 w 872655"/>
                            <a:gd name="connsiteY1" fmla="*/ 389546 h 389546"/>
                            <a:gd name="connsiteX2" fmla="*/ 413964 w 872655"/>
                            <a:gd name="connsiteY2" fmla="*/ 286648 h 389546"/>
                            <a:gd name="connsiteX0" fmla="*/ 157879 w 616570"/>
                            <a:gd name="connsiteY0" fmla="*/ 286648 h 389546"/>
                            <a:gd name="connsiteX1" fmla="*/ 185040 w 616570"/>
                            <a:gd name="connsiteY1" fmla="*/ 389546 h 389546"/>
                            <a:gd name="connsiteX2" fmla="*/ 157879 w 616570"/>
                            <a:gd name="connsiteY2" fmla="*/ 286648 h 389546"/>
                            <a:gd name="connsiteX0" fmla="*/ 157879 w 564570"/>
                            <a:gd name="connsiteY0" fmla="*/ 363207 h 466105"/>
                            <a:gd name="connsiteX1" fmla="*/ 185040 w 564570"/>
                            <a:gd name="connsiteY1" fmla="*/ 466105 h 466105"/>
                            <a:gd name="connsiteX2" fmla="*/ 157879 w 564570"/>
                            <a:gd name="connsiteY2" fmla="*/ 363207 h 466105"/>
                            <a:gd name="connsiteX0" fmla="*/ 123825 w 530516"/>
                            <a:gd name="connsiteY0" fmla="*/ 363207 h 466105"/>
                            <a:gd name="connsiteX1" fmla="*/ 150986 w 530516"/>
                            <a:gd name="connsiteY1" fmla="*/ 466105 h 466105"/>
                            <a:gd name="connsiteX2" fmla="*/ 123825 w 530516"/>
                            <a:gd name="connsiteY2" fmla="*/ 363207 h 466105"/>
                            <a:gd name="connsiteX0" fmla="*/ 123969 w 530660"/>
                            <a:gd name="connsiteY0" fmla="*/ 363207 h 466105"/>
                            <a:gd name="connsiteX1" fmla="*/ 151130 w 530660"/>
                            <a:gd name="connsiteY1" fmla="*/ 466105 h 466105"/>
                            <a:gd name="connsiteX2" fmla="*/ 144 w 530660"/>
                            <a:gd name="connsiteY2" fmla="*/ 297329 h 466105"/>
                            <a:gd name="connsiteX3" fmla="*/ 123969 w 530660"/>
                            <a:gd name="connsiteY3" fmla="*/ 363207 h 466105"/>
                            <a:gd name="connsiteX0" fmla="*/ 123969 w 415296"/>
                            <a:gd name="connsiteY0" fmla="*/ 335033 h 437931"/>
                            <a:gd name="connsiteX1" fmla="*/ 415221 w 415296"/>
                            <a:gd name="connsiteY1" fmla="*/ 693 h 437931"/>
                            <a:gd name="connsiteX2" fmla="*/ 151130 w 415296"/>
                            <a:gd name="connsiteY2" fmla="*/ 437931 h 437931"/>
                            <a:gd name="connsiteX3" fmla="*/ 144 w 415296"/>
                            <a:gd name="connsiteY3" fmla="*/ 269155 h 437931"/>
                            <a:gd name="connsiteX4" fmla="*/ 123969 w 415296"/>
                            <a:gd name="connsiteY4" fmla="*/ 335033 h 437931"/>
                            <a:gd name="connsiteX0" fmla="*/ 128772 w 420099"/>
                            <a:gd name="connsiteY0" fmla="*/ 335033 h 437931"/>
                            <a:gd name="connsiteX1" fmla="*/ 420024 w 420099"/>
                            <a:gd name="connsiteY1" fmla="*/ 693 h 437931"/>
                            <a:gd name="connsiteX2" fmla="*/ 155933 w 420099"/>
                            <a:gd name="connsiteY2" fmla="*/ 437931 h 437931"/>
                            <a:gd name="connsiteX3" fmla="*/ 4947 w 420099"/>
                            <a:gd name="connsiteY3" fmla="*/ 269155 h 437931"/>
                            <a:gd name="connsiteX4" fmla="*/ 44939 w 420099"/>
                            <a:gd name="connsiteY4" fmla="*/ 281265 h 437931"/>
                            <a:gd name="connsiteX5" fmla="*/ 128772 w 420099"/>
                            <a:gd name="connsiteY5" fmla="*/ 335033 h 437931"/>
                            <a:gd name="connsiteX0" fmla="*/ 129443 w 420770"/>
                            <a:gd name="connsiteY0" fmla="*/ 335033 h 437931"/>
                            <a:gd name="connsiteX1" fmla="*/ 420695 w 420770"/>
                            <a:gd name="connsiteY1" fmla="*/ 693 h 437931"/>
                            <a:gd name="connsiteX2" fmla="*/ 156604 w 420770"/>
                            <a:gd name="connsiteY2" fmla="*/ 437931 h 437931"/>
                            <a:gd name="connsiteX3" fmla="*/ 5618 w 420770"/>
                            <a:gd name="connsiteY3" fmla="*/ 269155 h 437931"/>
                            <a:gd name="connsiteX4" fmla="*/ 39128 w 420770"/>
                            <a:gd name="connsiteY4" fmla="*/ 250152 h 437931"/>
                            <a:gd name="connsiteX5" fmla="*/ 129443 w 420770"/>
                            <a:gd name="connsiteY5" fmla="*/ 335033 h 437931"/>
                            <a:gd name="connsiteX0" fmla="*/ 129443 w 420770"/>
                            <a:gd name="connsiteY0" fmla="*/ 335033 h 437931"/>
                            <a:gd name="connsiteX1" fmla="*/ 420695 w 420770"/>
                            <a:gd name="connsiteY1" fmla="*/ 693 h 437931"/>
                            <a:gd name="connsiteX2" fmla="*/ 156604 w 420770"/>
                            <a:gd name="connsiteY2" fmla="*/ 437931 h 437931"/>
                            <a:gd name="connsiteX3" fmla="*/ 5618 w 420770"/>
                            <a:gd name="connsiteY3" fmla="*/ 269155 h 437931"/>
                            <a:gd name="connsiteX4" fmla="*/ 39128 w 420770"/>
                            <a:gd name="connsiteY4" fmla="*/ 250152 h 437931"/>
                            <a:gd name="connsiteX5" fmla="*/ 129443 w 420770"/>
                            <a:gd name="connsiteY5" fmla="*/ 335033 h 437931"/>
                            <a:gd name="connsiteX0" fmla="*/ 128121 w 419448"/>
                            <a:gd name="connsiteY0" fmla="*/ 335033 h 437931"/>
                            <a:gd name="connsiteX1" fmla="*/ 419373 w 419448"/>
                            <a:gd name="connsiteY1" fmla="*/ 693 h 437931"/>
                            <a:gd name="connsiteX2" fmla="*/ 155282 w 419448"/>
                            <a:gd name="connsiteY2" fmla="*/ 437931 h 437931"/>
                            <a:gd name="connsiteX3" fmla="*/ 4296 w 419448"/>
                            <a:gd name="connsiteY3" fmla="*/ 269155 h 437931"/>
                            <a:gd name="connsiteX4" fmla="*/ 37806 w 419448"/>
                            <a:gd name="connsiteY4" fmla="*/ 250152 h 437931"/>
                            <a:gd name="connsiteX5" fmla="*/ 128121 w 419448"/>
                            <a:gd name="connsiteY5" fmla="*/ 335033 h 437931"/>
                            <a:gd name="connsiteX0" fmla="*/ 128121 w 419455"/>
                            <a:gd name="connsiteY0" fmla="*/ 335033 h 437931"/>
                            <a:gd name="connsiteX1" fmla="*/ 419373 w 419455"/>
                            <a:gd name="connsiteY1" fmla="*/ 693 h 437931"/>
                            <a:gd name="connsiteX2" fmla="*/ 155282 w 419455"/>
                            <a:gd name="connsiteY2" fmla="*/ 437931 h 437931"/>
                            <a:gd name="connsiteX3" fmla="*/ 4296 w 419455"/>
                            <a:gd name="connsiteY3" fmla="*/ 269155 h 437931"/>
                            <a:gd name="connsiteX4" fmla="*/ 37806 w 419455"/>
                            <a:gd name="connsiteY4" fmla="*/ 250152 h 437931"/>
                            <a:gd name="connsiteX5" fmla="*/ 128121 w 419455"/>
                            <a:gd name="connsiteY5" fmla="*/ 335033 h 437931"/>
                            <a:gd name="connsiteX0" fmla="*/ 124483 w 415817"/>
                            <a:gd name="connsiteY0" fmla="*/ 335033 h 437931"/>
                            <a:gd name="connsiteX1" fmla="*/ 415735 w 415817"/>
                            <a:gd name="connsiteY1" fmla="*/ 693 h 437931"/>
                            <a:gd name="connsiteX2" fmla="*/ 151644 w 415817"/>
                            <a:gd name="connsiteY2" fmla="*/ 437931 h 437931"/>
                            <a:gd name="connsiteX3" fmla="*/ 658 w 415817"/>
                            <a:gd name="connsiteY3" fmla="*/ 269155 h 437931"/>
                            <a:gd name="connsiteX4" fmla="*/ 34168 w 415817"/>
                            <a:gd name="connsiteY4" fmla="*/ 250152 h 437931"/>
                            <a:gd name="connsiteX5" fmla="*/ 124483 w 415817"/>
                            <a:gd name="connsiteY5" fmla="*/ 335033 h 437931"/>
                            <a:gd name="connsiteX0" fmla="*/ 124483 w 415817"/>
                            <a:gd name="connsiteY0" fmla="*/ 335033 h 437931"/>
                            <a:gd name="connsiteX1" fmla="*/ 415735 w 415817"/>
                            <a:gd name="connsiteY1" fmla="*/ 693 h 437931"/>
                            <a:gd name="connsiteX2" fmla="*/ 151644 w 415817"/>
                            <a:gd name="connsiteY2" fmla="*/ 437931 h 437931"/>
                            <a:gd name="connsiteX3" fmla="*/ 658 w 415817"/>
                            <a:gd name="connsiteY3" fmla="*/ 269155 h 437931"/>
                            <a:gd name="connsiteX4" fmla="*/ 34168 w 415817"/>
                            <a:gd name="connsiteY4" fmla="*/ 250152 h 437931"/>
                            <a:gd name="connsiteX5" fmla="*/ 124483 w 415817"/>
                            <a:gd name="connsiteY5" fmla="*/ 335033 h 437931"/>
                            <a:gd name="connsiteX0" fmla="*/ 153142 w 444476"/>
                            <a:gd name="connsiteY0" fmla="*/ 335033 h 437931"/>
                            <a:gd name="connsiteX1" fmla="*/ 444394 w 444476"/>
                            <a:gd name="connsiteY1" fmla="*/ 693 h 437931"/>
                            <a:gd name="connsiteX2" fmla="*/ 180303 w 444476"/>
                            <a:gd name="connsiteY2" fmla="*/ 437931 h 437931"/>
                            <a:gd name="connsiteX3" fmla="*/ 29317 w 444476"/>
                            <a:gd name="connsiteY3" fmla="*/ 269155 h 437931"/>
                            <a:gd name="connsiteX4" fmla="*/ 613 w 444476"/>
                            <a:gd name="connsiteY4" fmla="*/ 229812 h 437931"/>
                            <a:gd name="connsiteX5" fmla="*/ 153142 w 444476"/>
                            <a:gd name="connsiteY5" fmla="*/ 335033 h 437931"/>
                            <a:gd name="connsiteX0" fmla="*/ 124442 w 415776"/>
                            <a:gd name="connsiteY0" fmla="*/ 335033 h 437931"/>
                            <a:gd name="connsiteX1" fmla="*/ 415694 w 415776"/>
                            <a:gd name="connsiteY1" fmla="*/ 693 h 437931"/>
                            <a:gd name="connsiteX2" fmla="*/ 151603 w 415776"/>
                            <a:gd name="connsiteY2" fmla="*/ 437931 h 437931"/>
                            <a:gd name="connsiteX3" fmla="*/ 617 w 415776"/>
                            <a:gd name="connsiteY3" fmla="*/ 269155 h 437931"/>
                            <a:gd name="connsiteX4" fmla="*/ 36679 w 415776"/>
                            <a:gd name="connsiteY4" fmla="*/ 260321 h 437931"/>
                            <a:gd name="connsiteX5" fmla="*/ 124442 w 415776"/>
                            <a:gd name="connsiteY5" fmla="*/ 335033 h 437931"/>
                            <a:gd name="connsiteX0" fmla="*/ 125042 w 416376"/>
                            <a:gd name="connsiteY0" fmla="*/ 335033 h 437931"/>
                            <a:gd name="connsiteX1" fmla="*/ 416294 w 416376"/>
                            <a:gd name="connsiteY1" fmla="*/ 693 h 437931"/>
                            <a:gd name="connsiteX2" fmla="*/ 152203 w 416376"/>
                            <a:gd name="connsiteY2" fmla="*/ 437931 h 437931"/>
                            <a:gd name="connsiteX3" fmla="*/ 1217 w 416376"/>
                            <a:gd name="connsiteY3" fmla="*/ 269155 h 437931"/>
                            <a:gd name="connsiteX4" fmla="*/ 16966 w 416376"/>
                            <a:gd name="connsiteY4" fmla="*/ 189134 h 437931"/>
                            <a:gd name="connsiteX5" fmla="*/ 125042 w 416376"/>
                            <a:gd name="connsiteY5" fmla="*/ 335033 h 437931"/>
                            <a:gd name="connsiteX0" fmla="*/ 151940 w 443274"/>
                            <a:gd name="connsiteY0" fmla="*/ 335033 h 437931"/>
                            <a:gd name="connsiteX1" fmla="*/ 443192 w 443274"/>
                            <a:gd name="connsiteY1" fmla="*/ 693 h 437931"/>
                            <a:gd name="connsiteX2" fmla="*/ 179101 w 443274"/>
                            <a:gd name="connsiteY2" fmla="*/ 437931 h 437931"/>
                            <a:gd name="connsiteX3" fmla="*/ 28115 w 443274"/>
                            <a:gd name="connsiteY3" fmla="*/ 269155 h 437931"/>
                            <a:gd name="connsiteX4" fmla="*/ 638 w 443274"/>
                            <a:gd name="connsiteY4" fmla="*/ 187862 h 437931"/>
                            <a:gd name="connsiteX5" fmla="*/ 151940 w 443274"/>
                            <a:gd name="connsiteY5" fmla="*/ 335033 h 437931"/>
                            <a:gd name="connsiteX0" fmla="*/ 166577 w 457911"/>
                            <a:gd name="connsiteY0" fmla="*/ 335033 h 437931"/>
                            <a:gd name="connsiteX1" fmla="*/ 457829 w 457911"/>
                            <a:gd name="connsiteY1" fmla="*/ 693 h 437931"/>
                            <a:gd name="connsiteX2" fmla="*/ 193738 w 457911"/>
                            <a:gd name="connsiteY2" fmla="*/ 437931 h 437931"/>
                            <a:gd name="connsiteX3" fmla="*/ 42752 w 457911"/>
                            <a:gd name="connsiteY3" fmla="*/ 269155 h 437931"/>
                            <a:gd name="connsiteX4" fmla="*/ 15275 w 457911"/>
                            <a:gd name="connsiteY4" fmla="*/ 187862 h 437931"/>
                            <a:gd name="connsiteX5" fmla="*/ 166577 w 457911"/>
                            <a:gd name="connsiteY5" fmla="*/ 335033 h 437931"/>
                            <a:gd name="connsiteX0" fmla="*/ 166577 w 457911"/>
                            <a:gd name="connsiteY0" fmla="*/ 335033 h 437931"/>
                            <a:gd name="connsiteX1" fmla="*/ 457829 w 457911"/>
                            <a:gd name="connsiteY1" fmla="*/ 693 h 437931"/>
                            <a:gd name="connsiteX2" fmla="*/ 193738 w 457911"/>
                            <a:gd name="connsiteY2" fmla="*/ 437931 h 437931"/>
                            <a:gd name="connsiteX3" fmla="*/ 42752 w 457911"/>
                            <a:gd name="connsiteY3" fmla="*/ 269155 h 437931"/>
                            <a:gd name="connsiteX4" fmla="*/ 15275 w 457911"/>
                            <a:gd name="connsiteY4" fmla="*/ 187862 h 437931"/>
                            <a:gd name="connsiteX5" fmla="*/ 166577 w 457911"/>
                            <a:gd name="connsiteY5" fmla="*/ 335033 h 437931"/>
                            <a:gd name="connsiteX0" fmla="*/ 126104 w 417438"/>
                            <a:gd name="connsiteY0" fmla="*/ 335033 h 437931"/>
                            <a:gd name="connsiteX1" fmla="*/ 417356 w 417438"/>
                            <a:gd name="connsiteY1" fmla="*/ 693 h 437931"/>
                            <a:gd name="connsiteX2" fmla="*/ 153265 w 417438"/>
                            <a:gd name="connsiteY2" fmla="*/ 437931 h 437931"/>
                            <a:gd name="connsiteX3" fmla="*/ 2279 w 417438"/>
                            <a:gd name="connsiteY3" fmla="*/ 269155 h 437931"/>
                            <a:gd name="connsiteX4" fmla="*/ 43393 w 417438"/>
                            <a:gd name="connsiteY4" fmla="*/ 242524 h 437931"/>
                            <a:gd name="connsiteX5" fmla="*/ 126104 w 417438"/>
                            <a:gd name="connsiteY5" fmla="*/ 335033 h 437931"/>
                            <a:gd name="connsiteX0" fmla="*/ 124776 w 416110"/>
                            <a:gd name="connsiteY0" fmla="*/ 335033 h 437931"/>
                            <a:gd name="connsiteX1" fmla="*/ 416028 w 416110"/>
                            <a:gd name="connsiteY1" fmla="*/ 693 h 437931"/>
                            <a:gd name="connsiteX2" fmla="*/ 151937 w 416110"/>
                            <a:gd name="connsiteY2" fmla="*/ 437931 h 437931"/>
                            <a:gd name="connsiteX3" fmla="*/ 951 w 416110"/>
                            <a:gd name="connsiteY3" fmla="*/ 269155 h 437931"/>
                            <a:gd name="connsiteX4" fmla="*/ 42065 w 416110"/>
                            <a:gd name="connsiteY4" fmla="*/ 242524 h 437931"/>
                            <a:gd name="connsiteX5" fmla="*/ 124776 w 416110"/>
                            <a:gd name="connsiteY5" fmla="*/ 335033 h 437931"/>
                            <a:gd name="connsiteX0" fmla="*/ 124776 w 416110"/>
                            <a:gd name="connsiteY0" fmla="*/ 335033 h 437931"/>
                            <a:gd name="connsiteX1" fmla="*/ 416028 w 416110"/>
                            <a:gd name="connsiteY1" fmla="*/ 693 h 437931"/>
                            <a:gd name="connsiteX2" fmla="*/ 151937 w 416110"/>
                            <a:gd name="connsiteY2" fmla="*/ 437931 h 437931"/>
                            <a:gd name="connsiteX3" fmla="*/ 951 w 416110"/>
                            <a:gd name="connsiteY3" fmla="*/ 269155 h 437931"/>
                            <a:gd name="connsiteX4" fmla="*/ 42065 w 416110"/>
                            <a:gd name="connsiteY4" fmla="*/ 242524 h 437931"/>
                            <a:gd name="connsiteX5" fmla="*/ 124776 w 416110"/>
                            <a:gd name="connsiteY5" fmla="*/ 335033 h 437931"/>
                            <a:gd name="connsiteX0" fmla="*/ 124776 w 429165"/>
                            <a:gd name="connsiteY0" fmla="*/ 361020 h 463918"/>
                            <a:gd name="connsiteX1" fmla="*/ 361816 w 429165"/>
                            <a:gd name="connsiteY1" fmla="*/ 81909 h 463918"/>
                            <a:gd name="connsiteX2" fmla="*/ 416028 w 429165"/>
                            <a:gd name="connsiteY2" fmla="*/ 26680 h 463918"/>
                            <a:gd name="connsiteX3" fmla="*/ 151937 w 429165"/>
                            <a:gd name="connsiteY3" fmla="*/ 463918 h 463918"/>
                            <a:gd name="connsiteX4" fmla="*/ 951 w 429165"/>
                            <a:gd name="connsiteY4" fmla="*/ 295142 h 463918"/>
                            <a:gd name="connsiteX5" fmla="*/ 42065 w 429165"/>
                            <a:gd name="connsiteY5" fmla="*/ 268511 h 463918"/>
                            <a:gd name="connsiteX6" fmla="*/ 124776 w 429165"/>
                            <a:gd name="connsiteY6" fmla="*/ 361020 h 463918"/>
                            <a:gd name="connsiteX0" fmla="*/ 124776 w 416028"/>
                            <a:gd name="connsiteY0" fmla="*/ 335023 h 437921"/>
                            <a:gd name="connsiteX1" fmla="*/ 416028 w 416028"/>
                            <a:gd name="connsiteY1" fmla="*/ 683 h 437921"/>
                            <a:gd name="connsiteX2" fmla="*/ 151937 w 416028"/>
                            <a:gd name="connsiteY2" fmla="*/ 437921 h 437921"/>
                            <a:gd name="connsiteX3" fmla="*/ 951 w 416028"/>
                            <a:gd name="connsiteY3" fmla="*/ 269145 h 437921"/>
                            <a:gd name="connsiteX4" fmla="*/ 42065 w 416028"/>
                            <a:gd name="connsiteY4" fmla="*/ 242514 h 437921"/>
                            <a:gd name="connsiteX5" fmla="*/ 124776 w 416028"/>
                            <a:gd name="connsiteY5" fmla="*/ 335023 h 437921"/>
                            <a:gd name="connsiteX0" fmla="*/ 124776 w 426929"/>
                            <a:gd name="connsiteY0" fmla="*/ 357305 h 460203"/>
                            <a:gd name="connsiteX1" fmla="*/ 351660 w 426929"/>
                            <a:gd name="connsiteY1" fmla="*/ 92184 h 460203"/>
                            <a:gd name="connsiteX2" fmla="*/ 416028 w 426929"/>
                            <a:gd name="connsiteY2" fmla="*/ 22965 h 460203"/>
                            <a:gd name="connsiteX3" fmla="*/ 151937 w 426929"/>
                            <a:gd name="connsiteY3" fmla="*/ 460203 h 460203"/>
                            <a:gd name="connsiteX4" fmla="*/ 951 w 426929"/>
                            <a:gd name="connsiteY4" fmla="*/ 291427 h 460203"/>
                            <a:gd name="connsiteX5" fmla="*/ 42065 w 426929"/>
                            <a:gd name="connsiteY5" fmla="*/ 264796 h 460203"/>
                            <a:gd name="connsiteX6" fmla="*/ 124776 w 426929"/>
                            <a:gd name="connsiteY6" fmla="*/ 357305 h 460203"/>
                            <a:gd name="connsiteX0" fmla="*/ 124776 w 416028"/>
                            <a:gd name="connsiteY0" fmla="*/ 335023 h 437921"/>
                            <a:gd name="connsiteX1" fmla="*/ 416028 w 416028"/>
                            <a:gd name="connsiteY1" fmla="*/ 683 h 437921"/>
                            <a:gd name="connsiteX2" fmla="*/ 151937 w 416028"/>
                            <a:gd name="connsiteY2" fmla="*/ 437921 h 437921"/>
                            <a:gd name="connsiteX3" fmla="*/ 951 w 416028"/>
                            <a:gd name="connsiteY3" fmla="*/ 269145 h 437921"/>
                            <a:gd name="connsiteX4" fmla="*/ 42065 w 416028"/>
                            <a:gd name="connsiteY4" fmla="*/ 242514 h 437921"/>
                            <a:gd name="connsiteX5" fmla="*/ 124776 w 416028"/>
                            <a:gd name="connsiteY5" fmla="*/ 335023 h 437921"/>
                            <a:gd name="connsiteX0" fmla="*/ 124776 w 426929"/>
                            <a:gd name="connsiteY0" fmla="*/ 357305 h 460203"/>
                            <a:gd name="connsiteX1" fmla="*/ 351660 w 426929"/>
                            <a:gd name="connsiteY1" fmla="*/ 92184 h 460203"/>
                            <a:gd name="connsiteX2" fmla="*/ 416028 w 426929"/>
                            <a:gd name="connsiteY2" fmla="*/ 22965 h 460203"/>
                            <a:gd name="connsiteX3" fmla="*/ 151937 w 426929"/>
                            <a:gd name="connsiteY3" fmla="*/ 460203 h 460203"/>
                            <a:gd name="connsiteX4" fmla="*/ 951 w 426929"/>
                            <a:gd name="connsiteY4" fmla="*/ 291427 h 460203"/>
                            <a:gd name="connsiteX5" fmla="*/ 42065 w 426929"/>
                            <a:gd name="connsiteY5" fmla="*/ 264796 h 460203"/>
                            <a:gd name="connsiteX6" fmla="*/ 124776 w 426929"/>
                            <a:gd name="connsiteY6" fmla="*/ 357305 h 460203"/>
                            <a:gd name="connsiteX0" fmla="*/ 124776 w 432503"/>
                            <a:gd name="connsiteY0" fmla="*/ 383881 h 486779"/>
                            <a:gd name="connsiteX1" fmla="*/ 380884 w 432503"/>
                            <a:gd name="connsiteY1" fmla="*/ 38669 h 486779"/>
                            <a:gd name="connsiteX2" fmla="*/ 416028 w 432503"/>
                            <a:gd name="connsiteY2" fmla="*/ 49541 h 486779"/>
                            <a:gd name="connsiteX3" fmla="*/ 151937 w 432503"/>
                            <a:gd name="connsiteY3" fmla="*/ 486779 h 486779"/>
                            <a:gd name="connsiteX4" fmla="*/ 951 w 432503"/>
                            <a:gd name="connsiteY4" fmla="*/ 318003 h 486779"/>
                            <a:gd name="connsiteX5" fmla="*/ 42065 w 432503"/>
                            <a:gd name="connsiteY5" fmla="*/ 291372 h 486779"/>
                            <a:gd name="connsiteX6" fmla="*/ 124776 w 432503"/>
                            <a:gd name="connsiteY6" fmla="*/ 383881 h 486779"/>
                            <a:gd name="connsiteX0" fmla="*/ 124776 w 426366"/>
                            <a:gd name="connsiteY0" fmla="*/ 365024 h 467922"/>
                            <a:gd name="connsiteX1" fmla="*/ 380884 w 426366"/>
                            <a:gd name="connsiteY1" fmla="*/ 19812 h 467922"/>
                            <a:gd name="connsiteX2" fmla="*/ 416028 w 426366"/>
                            <a:gd name="connsiteY2" fmla="*/ 30684 h 467922"/>
                            <a:gd name="connsiteX3" fmla="*/ 151937 w 426366"/>
                            <a:gd name="connsiteY3" fmla="*/ 467922 h 467922"/>
                            <a:gd name="connsiteX4" fmla="*/ 951 w 426366"/>
                            <a:gd name="connsiteY4" fmla="*/ 299146 h 467922"/>
                            <a:gd name="connsiteX5" fmla="*/ 42065 w 426366"/>
                            <a:gd name="connsiteY5" fmla="*/ 272515 h 467922"/>
                            <a:gd name="connsiteX6" fmla="*/ 124776 w 426366"/>
                            <a:gd name="connsiteY6" fmla="*/ 365024 h 467922"/>
                            <a:gd name="connsiteX0" fmla="*/ 124776 w 417281"/>
                            <a:gd name="connsiteY0" fmla="*/ 345383 h 448281"/>
                            <a:gd name="connsiteX1" fmla="*/ 380884 w 417281"/>
                            <a:gd name="connsiteY1" fmla="*/ 171 h 448281"/>
                            <a:gd name="connsiteX2" fmla="*/ 416028 w 417281"/>
                            <a:gd name="connsiteY2" fmla="*/ 11043 h 448281"/>
                            <a:gd name="connsiteX3" fmla="*/ 151937 w 417281"/>
                            <a:gd name="connsiteY3" fmla="*/ 448281 h 448281"/>
                            <a:gd name="connsiteX4" fmla="*/ 951 w 417281"/>
                            <a:gd name="connsiteY4" fmla="*/ 279505 h 448281"/>
                            <a:gd name="connsiteX5" fmla="*/ 42065 w 417281"/>
                            <a:gd name="connsiteY5" fmla="*/ 252874 h 448281"/>
                            <a:gd name="connsiteX6" fmla="*/ 124776 w 417281"/>
                            <a:gd name="connsiteY6" fmla="*/ 345383 h 448281"/>
                            <a:gd name="connsiteX0" fmla="*/ 124776 w 417281"/>
                            <a:gd name="connsiteY0" fmla="*/ 345383 h 448281"/>
                            <a:gd name="connsiteX1" fmla="*/ 380884 w 417281"/>
                            <a:gd name="connsiteY1" fmla="*/ 171 h 448281"/>
                            <a:gd name="connsiteX2" fmla="*/ 416028 w 417281"/>
                            <a:gd name="connsiteY2" fmla="*/ 11043 h 448281"/>
                            <a:gd name="connsiteX3" fmla="*/ 151937 w 417281"/>
                            <a:gd name="connsiteY3" fmla="*/ 448281 h 448281"/>
                            <a:gd name="connsiteX4" fmla="*/ 951 w 417281"/>
                            <a:gd name="connsiteY4" fmla="*/ 279505 h 448281"/>
                            <a:gd name="connsiteX5" fmla="*/ 42065 w 417281"/>
                            <a:gd name="connsiteY5" fmla="*/ 252874 h 448281"/>
                            <a:gd name="connsiteX6" fmla="*/ 124776 w 417281"/>
                            <a:gd name="connsiteY6" fmla="*/ 345383 h 448281"/>
                            <a:gd name="connsiteX0" fmla="*/ 143830 w 417281"/>
                            <a:gd name="connsiteY0" fmla="*/ 355557 h 448281"/>
                            <a:gd name="connsiteX1" fmla="*/ 380884 w 417281"/>
                            <a:gd name="connsiteY1" fmla="*/ 171 h 448281"/>
                            <a:gd name="connsiteX2" fmla="*/ 416028 w 417281"/>
                            <a:gd name="connsiteY2" fmla="*/ 11043 h 448281"/>
                            <a:gd name="connsiteX3" fmla="*/ 151937 w 417281"/>
                            <a:gd name="connsiteY3" fmla="*/ 448281 h 448281"/>
                            <a:gd name="connsiteX4" fmla="*/ 951 w 417281"/>
                            <a:gd name="connsiteY4" fmla="*/ 279505 h 448281"/>
                            <a:gd name="connsiteX5" fmla="*/ 42065 w 417281"/>
                            <a:gd name="connsiteY5" fmla="*/ 252874 h 448281"/>
                            <a:gd name="connsiteX6" fmla="*/ 143830 w 417281"/>
                            <a:gd name="connsiteY6" fmla="*/ 355557 h 448281"/>
                            <a:gd name="connsiteX0" fmla="*/ 143830 w 417281"/>
                            <a:gd name="connsiteY0" fmla="*/ 364459 h 448281"/>
                            <a:gd name="connsiteX1" fmla="*/ 380884 w 417281"/>
                            <a:gd name="connsiteY1" fmla="*/ 171 h 448281"/>
                            <a:gd name="connsiteX2" fmla="*/ 416028 w 417281"/>
                            <a:gd name="connsiteY2" fmla="*/ 11043 h 448281"/>
                            <a:gd name="connsiteX3" fmla="*/ 151937 w 417281"/>
                            <a:gd name="connsiteY3" fmla="*/ 448281 h 448281"/>
                            <a:gd name="connsiteX4" fmla="*/ 951 w 417281"/>
                            <a:gd name="connsiteY4" fmla="*/ 279505 h 448281"/>
                            <a:gd name="connsiteX5" fmla="*/ 42065 w 417281"/>
                            <a:gd name="connsiteY5" fmla="*/ 252874 h 448281"/>
                            <a:gd name="connsiteX6" fmla="*/ 143830 w 417281"/>
                            <a:gd name="connsiteY6" fmla="*/ 364459 h 448281"/>
                            <a:gd name="connsiteX0" fmla="*/ 143830 w 384326"/>
                            <a:gd name="connsiteY0" fmla="*/ 364296 h 448118"/>
                            <a:gd name="connsiteX1" fmla="*/ 380884 w 384326"/>
                            <a:gd name="connsiteY1" fmla="*/ 8 h 448118"/>
                            <a:gd name="connsiteX2" fmla="*/ 363461 w 384326"/>
                            <a:gd name="connsiteY2" fmla="*/ 118417 h 448118"/>
                            <a:gd name="connsiteX3" fmla="*/ 151937 w 384326"/>
                            <a:gd name="connsiteY3" fmla="*/ 448118 h 448118"/>
                            <a:gd name="connsiteX4" fmla="*/ 951 w 384326"/>
                            <a:gd name="connsiteY4" fmla="*/ 279342 h 448118"/>
                            <a:gd name="connsiteX5" fmla="*/ 42065 w 384326"/>
                            <a:gd name="connsiteY5" fmla="*/ 252711 h 448118"/>
                            <a:gd name="connsiteX6" fmla="*/ 143830 w 384326"/>
                            <a:gd name="connsiteY6" fmla="*/ 364296 h 448118"/>
                            <a:gd name="connsiteX0" fmla="*/ 143830 w 364393"/>
                            <a:gd name="connsiteY0" fmla="*/ 251056 h 334878"/>
                            <a:gd name="connsiteX1" fmla="*/ 315371 w 364393"/>
                            <a:gd name="connsiteY1" fmla="*/ 1579 h 334878"/>
                            <a:gd name="connsiteX2" fmla="*/ 363461 w 364393"/>
                            <a:gd name="connsiteY2" fmla="*/ 5177 h 334878"/>
                            <a:gd name="connsiteX3" fmla="*/ 151937 w 364393"/>
                            <a:gd name="connsiteY3" fmla="*/ 334878 h 334878"/>
                            <a:gd name="connsiteX4" fmla="*/ 951 w 364393"/>
                            <a:gd name="connsiteY4" fmla="*/ 166102 h 334878"/>
                            <a:gd name="connsiteX5" fmla="*/ 42065 w 364393"/>
                            <a:gd name="connsiteY5" fmla="*/ 139471 h 334878"/>
                            <a:gd name="connsiteX6" fmla="*/ 143830 w 364393"/>
                            <a:gd name="connsiteY6" fmla="*/ 251056 h 334878"/>
                            <a:gd name="connsiteX0" fmla="*/ 143830 w 328939"/>
                            <a:gd name="connsiteY0" fmla="*/ 249496 h 333318"/>
                            <a:gd name="connsiteX1" fmla="*/ 315371 w 328939"/>
                            <a:gd name="connsiteY1" fmla="*/ 19 h 333318"/>
                            <a:gd name="connsiteX2" fmla="*/ 325426 w 328939"/>
                            <a:gd name="connsiteY2" fmla="*/ 53306 h 333318"/>
                            <a:gd name="connsiteX3" fmla="*/ 151937 w 328939"/>
                            <a:gd name="connsiteY3" fmla="*/ 333318 h 333318"/>
                            <a:gd name="connsiteX4" fmla="*/ 951 w 328939"/>
                            <a:gd name="connsiteY4" fmla="*/ 164542 h 333318"/>
                            <a:gd name="connsiteX5" fmla="*/ 42065 w 328939"/>
                            <a:gd name="connsiteY5" fmla="*/ 137911 h 333318"/>
                            <a:gd name="connsiteX6" fmla="*/ 143830 w 328939"/>
                            <a:gd name="connsiteY6" fmla="*/ 249496 h 333318"/>
                            <a:gd name="connsiteX0" fmla="*/ 143830 w 397732"/>
                            <a:gd name="connsiteY0" fmla="*/ 287655 h 371477"/>
                            <a:gd name="connsiteX1" fmla="*/ 315371 w 397732"/>
                            <a:gd name="connsiteY1" fmla="*/ 38178 h 371477"/>
                            <a:gd name="connsiteX2" fmla="*/ 397177 w 397732"/>
                            <a:gd name="connsiteY2" fmla="*/ 955 h 371477"/>
                            <a:gd name="connsiteX3" fmla="*/ 151937 w 397732"/>
                            <a:gd name="connsiteY3" fmla="*/ 371477 h 371477"/>
                            <a:gd name="connsiteX4" fmla="*/ 951 w 397732"/>
                            <a:gd name="connsiteY4" fmla="*/ 202701 h 371477"/>
                            <a:gd name="connsiteX5" fmla="*/ 42065 w 397732"/>
                            <a:gd name="connsiteY5" fmla="*/ 176070 h 371477"/>
                            <a:gd name="connsiteX6" fmla="*/ 143830 w 397732"/>
                            <a:gd name="connsiteY6" fmla="*/ 287655 h 371477"/>
                            <a:gd name="connsiteX0" fmla="*/ 143830 w 398536"/>
                            <a:gd name="connsiteY0" fmla="*/ 317625 h 401447"/>
                            <a:gd name="connsiteX1" fmla="*/ 364976 w 398536"/>
                            <a:gd name="connsiteY1" fmla="*/ 35 h 401447"/>
                            <a:gd name="connsiteX2" fmla="*/ 397177 w 398536"/>
                            <a:gd name="connsiteY2" fmla="*/ 30925 h 401447"/>
                            <a:gd name="connsiteX3" fmla="*/ 151937 w 398536"/>
                            <a:gd name="connsiteY3" fmla="*/ 401447 h 401447"/>
                            <a:gd name="connsiteX4" fmla="*/ 951 w 398536"/>
                            <a:gd name="connsiteY4" fmla="*/ 232671 h 401447"/>
                            <a:gd name="connsiteX5" fmla="*/ 42065 w 398536"/>
                            <a:gd name="connsiteY5" fmla="*/ 206040 h 401447"/>
                            <a:gd name="connsiteX6" fmla="*/ 143830 w 398536"/>
                            <a:gd name="connsiteY6" fmla="*/ 317625 h 401447"/>
                            <a:gd name="connsiteX0" fmla="*/ 143830 w 398536"/>
                            <a:gd name="connsiteY0" fmla="*/ 317625 h 433024"/>
                            <a:gd name="connsiteX1" fmla="*/ 364976 w 398536"/>
                            <a:gd name="connsiteY1" fmla="*/ 35 h 433024"/>
                            <a:gd name="connsiteX2" fmla="*/ 397177 w 398536"/>
                            <a:gd name="connsiteY2" fmla="*/ 30925 h 433024"/>
                            <a:gd name="connsiteX3" fmla="*/ 161731 w 398536"/>
                            <a:gd name="connsiteY3" fmla="*/ 433024 h 433024"/>
                            <a:gd name="connsiteX4" fmla="*/ 951 w 398536"/>
                            <a:gd name="connsiteY4" fmla="*/ 232671 h 433024"/>
                            <a:gd name="connsiteX5" fmla="*/ 42065 w 398536"/>
                            <a:gd name="connsiteY5" fmla="*/ 206040 h 433024"/>
                            <a:gd name="connsiteX6" fmla="*/ 143830 w 398536"/>
                            <a:gd name="connsiteY6" fmla="*/ 317625 h 433024"/>
                            <a:gd name="connsiteX0" fmla="*/ 143830 w 398536"/>
                            <a:gd name="connsiteY0" fmla="*/ 317625 h 433024"/>
                            <a:gd name="connsiteX1" fmla="*/ 364976 w 398536"/>
                            <a:gd name="connsiteY1" fmla="*/ 35 h 433024"/>
                            <a:gd name="connsiteX2" fmla="*/ 397177 w 398536"/>
                            <a:gd name="connsiteY2" fmla="*/ 30925 h 433024"/>
                            <a:gd name="connsiteX3" fmla="*/ 161731 w 398536"/>
                            <a:gd name="connsiteY3" fmla="*/ 433024 h 433024"/>
                            <a:gd name="connsiteX4" fmla="*/ 951 w 398536"/>
                            <a:gd name="connsiteY4" fmla="*/ 232671 h 433024"/>
                            <a:gd name="connsiteX5" fmla="*/ 42065 w 398536"/>
                            <a:gd name="connsiteY5" fmla="*/ 206040 h 433024"/>
                            <a:gd name="connsiteX6" fmla="*/ 143830 w 398536"/>
                            <a:gd name="connsiteY6" fmla="*/ 317625 h 43302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398536" h="433024">
                              <a:moveTo>
                                <a:pt x="143830" y="317625"/>
                              </a:moveTo>
                              <a:cubicBezTo>
                                <a:pt x="194159" y="232900"/>
                                <a:pt x="316434" y="55758"/>
                                <a:pt x="364976" y="35"/>
                              </a:cubicBezTo>
                              <a:cubicBezTo>
                                <a:pt x="376682" y="-1036"/>
                                <a:pt x="405047" y="22992"/>
                                <a:pt x="397177" y="30925"/>
                              </a:cubicBezTo>
                              <a:cubicBezTo>
                                <a:pt x="362197" y="94593"/>
                                <a:pt x="243736" y="241061"/>
                                <a:pt x="161731" y="433024"/>
                              </a:cubicBezTo>
                              <a:cubicBezTo>
                                <a:pt x="141093" y="422044"/>
                                <a:pt x="5478" y="249821"/>
                                <a:pt x="951" y="232671"/>
                              </a:cubicBezTo>
                              <a:cubicBezTo>
                                <a:pt x="-4837" y="228170"/>
                                <a:pt x="16670" y="218270"/>
                                <a:pt x="42065" y="206040"/>
                              </a:cubicBezTo>
                              <a:cubicBezTo>
                                <a:pt x="81750" y="244986"/>
                                <a:pt x="148729" y="321605"/>
                                <a:pt x="143830" y="317625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CEC687" id="Herz 20" o:spid="_x0000_s1026" style="position:absolute;margin-left:320.95pt;margin-top:13.05pt;width:18.1pt;height:19.55pt;rotation:497655fd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8536,433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" path="m143830,317625c194159,232900,316434,55758,364976,35v11706,-1071,40071,22957,32201,30890c362197,94593,243736,241061,161731,433024,141093,422044,5478,249821,951,232671v-5788,-4501,15719,-14401,41114,-26631c81750,244986,148729,321605,143830,317625xe" filled="f" strokecolor="black [3213]" strokeweight="1pt">
                <v:stroke joinstyle="miter"/>
                <v:path arrowok="t" o:connecttype="custom" o:connectlocs="82908,182213;210382,20;228944,17741;93226,248415;548,133478;24247,118200;82908,182213" o:connectangles="0,0,0,0,0,0,0"/>
              </v:shape>
            </w:pict>
          </mc:Fallback>
        </mc:AlternateContent>
      </w:r>
      <w:r w:rsidR="00D54562" w:rsidRPr="00D54562">
        <w:t xml:space="preserve">Verwende eine </w:t>
      </w:r>
      <w:r w:rsidR="00D54562" w:rsidRPr="00855D47">
        <w:rPr>
          <w:b/>
        </w:rPr>
        <w:t>Uhrzeit</w:t>
      </w:r>
      <w:r w:rsidR="00D54562" w:rsidRPr="00D54562">
        <w:t xml:space="preserve"> oder eine </w:t>
      </w:r>
      <w:r w:rsidR="00D54562" w:rsidRPr="00855D47">
        <w:rPr>
          <w:b/>
        </w:rPr>
        <w:t>Tageszeit</w:t>
      </w:r>
      <w:r w:rsidR="00D54562" w:rsidRPr="00D54562">
        <w:t>.</w:t>
      </w:r>
    </w:p>
    <w:p w14:paraId="3E96FEAD" w14:textId="442D35D5" w:rsidR="00D54562" w:rsidRDefault="00855D47" w:rsidP="00855D47">
      <w:pPr>
        <w:tabs>
          <w:tab w:val="clear" w:pos="340"/>
          <w:tab w:val="clear" w:pos="595"/>
          <w:tab w:val="left" w:pos="993"/>
        </w:tabs>
        <w:ind w:left="426" w:right="-2" w:hanging="426"/>
      </w:pPr>
      <w:r>
        <w:tab/>
      </w:r>
      <w:r w:rsidR="00D54562" w:rsidRPr="00D54562">
        <w:t>(Am Morgen ..., Mittags ..., Abends ..., Um vier Uhr …, ...)</w:t>
      </w:r>
    </w:p>
    <w:p w14:paraId="630F6E84" w14:textId="0F8CDC3F" w:rsidR="0080697A" w:rsidRDefault="00A0012B" w:rsidP="00855D47">
      <w:pPr>
        <w:ind w:right="-2"/>
      </w:pPr>
      <w:r w:rsidRPr="00DE1B09">
        <w:tab/>
      </w:r>
    </w:p>
    <w:p w14:paraId="6B7F1512" w14:textId="3EB29D61" w:rsidR="00DE1B09" w:rsidRDefault="00DE1B09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br w:type="page"/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DE1B09" w:rsidRPr="00C172AE" w14:paraId="2732DDA4" w14:textId="77777777" w:rsidTr="009C4176">
        <w:trPr>
          <w:trHeight w:hRule="exact" w:val="510"/>
        </w:trPr>
        <w:tc>
          <w:tcPr>
            <w:tcW w:w="1243" w:type="dxa"/>
            <w:noWrap/>
            <w:vAlign w:val="bottom"/>
          </w:tcPr>
          <w:p w14:paraId="11CE7814" w14:textId="77777777" w:rsidR="00DE1B09" w:rsidRPr="00AE65F6" w:rsidRDefault="00DE1B09" w:rsidP="009C4176">
            <w:pPr>
              <w:pageBreakBefore/>
              <w:rPr>
                <w:color w:val="FFFFFF" w:themeColor="background1"/>
              </w:rPr>
            </w:pPr>
            <w:bookmarkStart w:id="1" w:name="_Hlk8821420"/>
            <w:bookmarkEnd w:id="1"/>
          </w:p>
        </w:tc>
        <w:tc>
          <w:tcPr>
            <w:tcW w:w="4186" w:type="dxa"/>
            <w:noWrap/>
            <w:vAlign w:val="bottom"/>
          </w:tcPr>
          <w:p w14:paraId="38E14559" w14:textId="77777777" w:rsidR="00DE1B09" w:rsidRPr="0006258C" w:rsidRDefault="00DE1B09" w:rsidP="009C4176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352E3602" w14:textId="77777777" w:rsidR="00DE1B09" w:rsidRPr="00EA7542" w:rsidRDefault="00DE1B09" w:rsidP="009C4176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48DAB9ED" w14:textId="77777777" w:rsidR="00DE1B09" w:rsidRPr="00EA7542" w:rsidRDefault="00DE1B09" w:rsidP="009C417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0A1B92B7" w14:textId="77777777" w:rsidR="00DE1B09" w:rsidRPr="00EA7542" w:rsidRDefault="00DE1B09" w:rsidP="009C4176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5ED8333F" w14:textId="28AB0F68" w:rsidR="00DE1B09" w:rsidRPr="00C172AE" w:rsidRDefault="00DE1B09" w:rsidP="009C4176">
            <w:pPr>
              <w:pStyle w:val="ekvkvnummer"/>
            </w:pPr>
            <w:r w:rsidRPr="005446D6">
              <w:t>KV</w:t>
            </w:r>
            <w:r>
              <w:t xml:space="preserve"> </w:t>
            </w:r>
            <w:r>
              <w:t>2</w:t>
            </w:r>
          </w:p>
        </w:tc>
      </w:tr>
      <w:tr w:rsidR="00DE1B09" w:rsidRPr="00BF17F2" w14:paraId="6EB87478" w14:textId="77777777" w:rsidTr="009C417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656DA9AD" w14:textId="77777777" w:rsidR="00DE1B09" w:rsidRPr="00BF17F2" w:rsidRDefault="00DE1B09" w:rsidP="009C417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3B134E87" w14:textId="77777777" w:rsidR="00DE1B09" w:rsidRPr="00BF17F2" w:rsidRDefault="00DE1B09" w:rsidP="009C4176">
            <w:pPr>
              <w:rPr>
                <w:color w:val="FFFFFF" w:themeColor="background1"/>
              </w:rPr>
            </w:pPr>
          </w:p>
        </w:tc>
      </w:tr>
    </w:tbl>
    <w:p w14:paraId="35592138" w14:textId="77777777" w:rsidR="00DE1B09" w:rsidRDefault="00DE1B09" w:rsidP="00DE1B09">
      <w:pPr>
        <w:pStyle w:val="ekvue1arial"/>
      </w:pPr>
      <w:r w:rsidRPr="00145406">
        <w:t xml:space="preserve">Nikos Tricks für Satzanfänge </w:t>
      </w:r>
    </w:p>
    <w:p w14:paraId="375C4453" w14:textId="77777777" w:rsidR="00DE1B09" w:rsidRDefault="00DE1B09" w:rsidP="00DE1B09">
      <w:pPr>
        <w:rPr>
          <w:color w:val="FF0000"/>
        </w:rPr>
      </w:pPr>
    </w:p>
    <w:p w14:paraId="69B5FBF7" w14:textId="77777777" w:rsidR="00DE1B09" w:rsidRDefault="00DE1B09" w:rsidP="00DE1B09">
      <w:pPr>
        <w:rPr>
          <w:color w:val="FF0000"/>
        </w:rPr>
      </w:pPr>
    </w:p>
    <w:p w14:paraId="05902E71" w14:textId="77777777" w:rsidR="00DE1B09" w:rsidRPr="00D3427F" w:rsidRDefault="00DE1B09" w:rsidP="00DE1B09">
      <w:pPr>
        <w:pStyle w:val="ekvnummerierung"/>
        <w:framePr w:wrap="around"/>
      </w:pPr>
      <w:r>
        <w:t>1</w:t>
      </w:r>
    </w:p>
    <w:p w14:paraId="07525442" w14:textId="77777777" w:rsidR="00DE1B09" w:rsidRPr="00B736A2" w:rsidRDefault="00DE1B09" w:rsidP="00DE1B09">
      <w:r w:rsidRPr="00B736A2">
        <w:t>Welcher Trick wurde hier verwendet?</w:t>
      </w:r>
    </w:p>
    <w:p w14:paraId="7C772C15" w14:textId="77777777" w:rsidR="00DE1B09" w:rsidRPr="00B736A2" w:rsidRDefault="00DE1B09" w:rsidP="00DE1B09">
      <w:r w:rsidRPr="00B736A2">
        <w:t>Male die fett gedruckten Wörter in der entsprechenden Farbe an.</w:t>
      </w:r>
    </w:p>
    <w:p w14:paraId="02E3261B" w14:textId="77777777" w:rsidR="00DE1B09" w:rsidRDefault="00DE1B09" w:rsidP="00DE1B09"/>
    <w:p w14:paraId="5F3992AD" w14:textId="77777777" w:rsidR="00DE1B09" w:rsidRPr="00B736A2" w:rsidRDefault="00DE1B09" w:rsidP="00DE1B09">
      <w:pPr>
        <w:spacing w:before="120"/>
        <w:rPr>
          <w:rFonts w:ascii="Comic Sans MS" w:hAnsi="Comic Sans MS"/>
        </w:rPr>
      </w:pPr>
      <w:r w:rsidRPr="00B736A2">
        <w:rPr>
          <w:rFonts w:ascii="Comic Sans MS" w:hAnsi="Comic Sans MS"/>
        </w:rPr>
        <w:t>Es war ein kalter Winterabend und Papa Moll las seiner Tochter Evi ein</w:t>
      </w:r>
    </w:p>
    <w:p w14:paraId="3EBCF1E2" w14:textId="77777777" w:rsidR="00DE1B09" w:rsidRPr="00B736A2" w:rsidRDefault="00DE1B09" w:rsidP="00DE1B09">
      <w:pPr>
        <w:spacing w:before="120"/>
        <w:rPr>
          <w:rFonts w:ascii="Comic Sans MS" w:hAnsi="Comic Sans MS"/>
        </w:rPr>
      </w:pPr>
      <w:r w:rsidRPr="00B736A2">
        <w:rPr>
          <w:rFonts w:ascii="Comic Sans MS" w:hAnsi="Comic Sans MS"/>
        </w:rPr>
        <w:t>Märchen vor.</w:t>
      </w:r>
    </w:p>
    <w:p w14:paraId="71983F51" w14:textId="77777777" w:rsidR="00DE1B09" w:rsidRPr="00B736A2" w:rsidRDefault="00DE1B09" w:rsidP="00DE1B09">
      <w:pPr>
        <w:pStyle w:val="ekvgrundtexthalbe"/>
        <w:spacing w:before="120"/>
        <w:rPr>
          <w:rFonts w:ascii="Comic Sans MS" w:hAnsi="Comic Sans MS"/>
        </w:rPr>
      </w:pPr>
    </w:p>
    <w:p w14:paraId="78C20CEB" w14:textId="77777777" w:rsidR="00DE1B09" w:rsidRPr="00B736A2" w:rsidRDefault="00DE1B09" w:rsidP="00DE1B09">
      <w:pPr>
        <w:spacing w:before="120"/>
        <w:rPr>
          <w:rFonts w:ascii="Comic Sans MS" w:hAnsi="Comic Sans MS"/>
        </w:rPr>
      </w:pPr>
      <w:r w:rsidRPr="00B736A2">
        <w:rPr>
          <w:rFonts w:ascii="Comic Sans MS" w:hAnsi="Comic Sans MS"/>
          <w:b/>
        </w:rPr>
        <w:t>Das kleine Mädchen</w:t>
      </w:r>
      <w:r w:rsidRPr="00B736A2">
        <w:rPr>
          <w:rFonts w:ascii="Comic Sans MS" w:hAnsi="Comic Sans MS"/>
        </w:rPr>
        <w:t xml:space="preserve"> hörte gespannt zu, was der Vater erzählte.</w:t>
      </w:r>
    </w:p>
    <w:p w14:paraId="4776955F" w14:textId="77777777" w:rsidR="00DE1B09" w:rsidRPr="00B736A2" w:rsidRDefault="00DE1B09" w:rsidP="00DE1B09">
      <w:pPr>
        <w:spacing w:before="120"/>
        <w:rPr>
          <w:rFonts w:ascii="Comic Sans MS" w:hAnsi="Comic Sans MS"/>
        </w:rPr>
      </w:pPr>
      <w:r w:rsidRPr="00B736A2">
        <w:rPr>
          <w:rFonts w:ascii="Comic Sans MS" w:hAnsi="Comic Sans MS"/>
          <w:b/>
        </w:rPr>
        <w:t>Emil</w:t>
      </w:r>
      <w:r w:rsidRPr="00B736A2">
        <w:rPr>
          <w:rFonts w:ascii="Comic Sans MS" w:hAnsi="Comic Sans MS"/>
        </w:rPr>
        <w:t xml:space="preserve"> las seiner Tochter die Geschichte vom Froschkönig vor:</w:t>
      </w:r>
    </w:p>
    <w:p w14:paraId="2B4D3D0C" w14:textId="77777777" w:rsidR="00DE1B09" w:rsidRPr="00B736A2" w:rsidRDefault="00DE1B09" w:rsidP="00DE1B09">
      <w:pPr>
        <w:spacing w:before="120"/>
        <w:rPr>
          <w:rFonts w:ascii="Comic Sans MS" w:hAnsi="Comic Sans MS"/>
          <w:b/>
        </w:rPr>
      </w:pPr>
    </w:p>
    <w:p w14:paraId="4D2BBF8A" w14:textId="77777777" w:rsidR="00DE1B09" w:rsidRPr="00B736A2" w:rsidRDefault="00DE1B09" w:rsidP="00DE1B09">
      <w:pPr>
        <w:spacing w:before="120"/>
        <w:rPr>
          <w:rFonts w:ascii="Comic Sans MS" w:hAnsi="Comic Sans MS"/>
        </w:rPr>
      </w:pPr>
      <w:r w:rsidRPr="00B736A2">
        <w:rPr>
          <w:rFonts w:ascii="Comic Sans MS" w:hAnsi="Comic Sans MS"/>
          <w:b/>
        </w:rPr>
        <w:t>Es war einmal</w:t>
      </w:r>
      <w:r w:rsidRPr="00B736A2">
        <w:rPr>
          <w:rFonts w:ascii="Comic Sans MS" w:hAnsi="Comic Sans MS"/>
        </w:rPr>
        <w:t xml:space="preserve"> </w:t>
      </w:r>
      <w:bookmarkStart w:id="2" w:name="_GoBack"/>
      <w:r w:rsidRPr="00B736A2">
        <w:rPr>
          <w:rFonts w:ascii="Comic Sans MS" w:hAnsi="Comic Sans MS"/>
        </w:rPr>
        <w:t>eine schöne Prinzessin.</w:t>
      </w:r>
    </w:p>
    <w:p w14:paraId="225FE43B" w14:textId="77777777" w:rsidR="00DE1B09" w:rsidRPr="00B736A2" w:rsidRDefault="00DE1B09" w:rsidP="00DE1B09">
      <w:pPr>
        <w:spacing w:before="120"/>
        <w:rPr>
          <w:rFonts w:ascii="Comic Sans MS" w:hAnsi="Comic Sans MS"/>
        </w:rPr>
      </w:pPr>
      <w:r w:rsidRPr="00B736A2">
        <w:rPr>
          <w:rFonts w:ascii="Comic Sans MS" w:hAnsi="Comic Sans MS"/>
          <w:b/>
        </w:rPr>
        <w:t>Sie</w:t>
      </w:r>
      <w:r w:rsidRPr="00B736A2">
        <w:rPr>
          <w:rFonts w:ascii="Comic Sans MS" w:hAnsi="Comic Sans MS"/>
        </w:rPr>
        <w:t xml:space="preserve"> lebte mit ihre</w:t>
      </w:r>
      <w:bookmarkEnd w:id="2"/>
      <w:r w:rsidRPr="00B736A2">
        <w:rPr>
          <w:rFonts w:ascii="Comic Sans MS" w:hAnsi="Comic Sans MS"/>
        </w:rPr>
        <w:t xml:space="preserve">m Vater in einem Schloss </w:t>
      </w:r>
      <w:r w:rsidRPr="000A0A40">
        <w:rPr>
          <w:rFonts w:ascii="Comic Sans MS" w:hAnsi="Comic Sans MS"/>
          <w:b/>
        </w:rPr>
        <w:t>und</w:t>
      </w:r>
      <w:r w:rsidRPr="00B736A2">
        <w:rPr>
          <w:rFonts w:ascii="Comic Sans MS" w:hAnsi="Comic Sans MS"/>
        </w:rPr>
        <w:t xml:space="preserve"> spielte jeden Tag mit einer</w:t>
      </w:r>
    </w:p>
    <w:p w14:paraId="53C36FC4" w14:textId="77777777" w:rsidR="00DE1B09" w:rsidRPr="00B736A2" w:rsidRDefault="00DE1B09" w:rsidP="00DE1B09">
      <w:pPr>
        <w:spacing w:before="120"/>
        <w:rPr>
          <w:rFonts w:ascii="Comic Sans MS" w:hAnsi="Comic Sans MS"/>
        </w:rPr>
      </w:pPr>
      <w:r w:rsidRPr="00B736A2">
        <w:rPr>
          <w:rFonts w:ascii="Comic Sans MS" w:hAnsi="Comic Sans MS"/>
        </w:rPr>
        <w:t>goldenen Kugel.</w:t>
      </w:r>
    </w:p>
    <w:p w14:paraId="0BA3A539" w14:textId="77777777" w:rsidR="00DE1B09" w:rsidRPr="00B736A2" w:rsidRDefault="00DE1B09" w:rsidP="00DE1B09">
      <w:pPr>
        <w:spacing w:before="120"/>
        <w:rPr>
          <w:rFonts w:ascii="Comic Sans MS" w:hAnsi="Comic Sans MS"/>
        </w:rPr>
      </w:pPr>
      <w:r w:rsidRPr="00B736A2">
        <w:rPr>
          <w:rFonts w:ascii="Comic Sans MS" w:hAnsi="Comic Sans MS"/>
          <w:b/>
        </w:rPr>
        <w:t>Mittags</w:t>
      </w:r>
      <w:r w:rsidRPr="00B736A2">
        <w:rPr>
          <w:rFonts w:ascii="Comic Sans MS" w:hAnsi="Comic Sans MS"/>
        </w:rPr>
        <w:t xml:space="preserve"> ging sie immer in den Park und setzte sich dort an den Brunnen.</w:t>
      </w:r>
    </w:p>
    <w:p w14:paraId="20062837" w14:textId="77777777" w:rsidR="00DE1B09" w:rsidRPr="00B736A2" w:rsidRDefault="00DE1B09" w:rsidP="00DE1B09">
      <w:pPr>
        <w:spacing w:before="120"/>
        <w:rPr>
          <w:rFonts w:ascii="Comic Sans MS" w:hAnsi="Comic Sans MS"/>
        </w:rPr>
      </w:pPr>
      <w:r w:rsidRPr="000A0A40">
        <w:rPr>
          <w:rFonts w:ascii="Comic Sans MS" w:hAnsi="Comic Sans MS"/>
          <w:b/>
        </w:rPr>
        <w:t>Plötzlich</w:t>
      </w:r>
      <w:r w:rsidRPr="00B736A2">
        <w:rPr>
          <w:rFonts w:ascii="Comic Sans MS" w:hAnsi="Comic Sans MS"/>
        </w:rPr>
        <w:t xml:space="preserve"> fiel ihr die Kugel in den Brunnen </w:t>
      </w:r>
      <w:r w:rsidRPr="000A0A40">
        <w:rPr>
          <w:rFonts w:ascii="Comic Sans MS" w:hAnsi="Comic Sans MS"/>
          <w:b/>
        </w:rPr>
        <w:t>und</w:t>
      </w:r>
      <w:r w:rsidRPr="00B736A2">
        <w:rPr>
          <w:rFonts w:ascii="Comic Sans MS" w:hAnsi="Comic Sans MS"/>
        </w:rPr>
        <w:t xml:space="preserve"> die Prinzessin war sehr</w:t>
      </w:r>
      <w:r>
        <w:rPr>
          <w:rFonts w:ascii="Comic Sans MS" w:hAnsi="Comic Sans MS"/>
        </w:rPr>
        <w:t xml:space="preserve"> </w:t>
      </w:r>
      <w:r w:rsidRPr="00B736A2">
        <w:rPr>
          <w:rFonts w:ascii="Comic Sans MS" w:hAnsi="Comic Sans MS"/>
        </w:rPr>
        <w:t>traurig.</w:t>
      </w:r>
    </w:p>
    <w:p w14:paraId="27419BC6" w14:textId="77777777" w:rsidR="00DE1B09" w:rsidRPr="00B736A2" w:rsidRDefault="00DE1B09" w:rsidP="00DE1B09">
      <w:pPr>
        <w:spacing w:before="120"/>
        <w:rPr>
          <w:rFonts w:ascii="Comic Sans MS" w:hAnsi="Comic Sans MS"/>
        </w:rPr>
      </w:pPr>
      <w:r w:rsidRPr="00B736A2">
        <w:rPr>
          <w:rFonts w:ascii="Comic Sans MS" w:hAnsi="Comic Sans MS"/>
          <w:b/>
        </w:rPr>
        <w:t>Das schöne Königskind</w:t>
      </w:r>
      <w:r w:rsidRPr="00B736A2">
        <w:rPr>
          <w:rFonts w:ascii="Comic Sans MS" w:hAnsi="Comic Sans MS"/>
        </w:rPr>
        <w:t xml:space="preserve"> weinte bitterlich...</w:t>
      </w:r>
    </w:p>
    <w:p w14:paraId="1B01D3F2" w14:textId="77777777" w:rsidR="00DE1B09" w:rsidRPr="00B736A2" w:rsidRDefault="00DE1B09" w:rsidP="00DE1B09">
      <w:pPr>
        <w:spacing w:before="120"/>
        <w:rPr>
          <w:rFonts w:ascii="Comic Sans MS" w:hAnsi="Comic Sans MS"/>
          <w:b/>
        </w:rPr>
      </w:pPr>
      <w:r w:rsidRPr="00B736A2">
        <w:rPr>
          <w:rFonts w:ascii="Comic Sans MS" w:hAnsi="Comic Sans MS"/>
          <w:lang w:eastAsia="de-DE"/>
        </w:rPr>
        <w:drawing>
          <wp:anchor distT="0" distB="0" distL="114300" distR="114300" simplePos="0" relativeHeight="251664384" behindDoc="0" locked="0" layoutInCell="1" allowOverlap="1" wp14:anchorId="186E9DAD" wp14:editId="66A3B60F">
            <wp:simplePos x="0" y="0"/>
            <wp:positionH relativeFrom="column">
              <wp:posOffset>2839659</wp:posOffset>
            </wp:positionH>
            <wp:positionV relativeFrom="paragraph">
              <wp:posOffset>203831</wp:posOffset>
            </wp:positionV>
            <wp:extent cx="2386330" cy="3034030"/>
            <wp:effectExtent l="0" t="0" r="0" b="0"/>
            <wp:wrapNone/>
            <wp:docPr id="29" name="Grafik 29" descr="E:\_Annett\Klett Verlag 2019\Wegel\Paket2_Satzanfaenge\Dateneingang\Tricks_Satzanfang\Bilder_Satzanfang\S715310531_KV_008_Niko_aufBett_traeumen_s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330" cy="303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2CBCAA" w14:textId="77777777" w:rsidR="00DE1B09" w:rsidRPr="00B736A2" w:rsidRDefault="00DE1B09" w:rsidP="00DE1B09">
      <w:pPr>
        <w:spacing w:before="120"/>
        <w:rPr>
          <w:rFonts w:ascii="Comic Sans MS" w:hAnsi="Comic Sans MS"/>
        </w:rPr>
      </w:pPr>
      <w:r w:rsidRPr="00B736A2">
        <w:rPr>
          <w:rFonts w:ascii="Comic Sans MS" w:hAnsi="Comic Sans MS"/>
          <w:b/>
        </w:rPr>
        <w:t>Auf einmal</w:t>
      </w:r>
      <w:r w:rsidRPr="00B736A2">
        <w:rPr>
          <w:rFonts w:ascii="Comic Sans MS" w:hAnsi="Comic Sans MS"/>
        </w:rPr>
        <w:t xml:space="preserve"> kam Mama Moll ins Zimmer.</w:t>
      </w:r>
    </w:p>
    <w:p w14:paraId="3F4E7FC1" w14:textId="77777777" w:rsidR="00DE1B09" w:rsidRPr="00B736A2" w:rsidRDefault="00DE1B09" w:rsidP="00DE1B09">
      <w:pPr>
        <w:spacing w:before="120"/>
        <w:rPr>
          <w:rFonts w:ascii="Comic Sans MS" w:hAnsi="Comic Sans MS"/>
        </w:rPr>
      </w:pPr>
      <w:r w:rsidRPr="000A0A40">
        <w:rPr>
          <w:rFonts w:ascii="Comic Sans MS" w:hAnsi="Comic Sans MS"/>
          <w:b/>
        </w:rPr>
        <w:t>Sie</w:t>
      </w:r>
      <w:r w:rsidRPr="00B736A2">
        <w:rPr>
          <w:rFonts w:ascii="Comic Sans MS" w:hAnsi="Comic Sans MS"/>
        </w:rPr>
        <w:t xml:space="preserve"> fragte: </w:t>
      </w:r>
      <w:r>
        <w:rPr>
          <w:rFonts w:ascii="Comic Sans MS" w:hAnsi="Comic Sans MS"/>
        </w:rPr>
        <w:t>„</w:t>
      </w:r>
      <w:r w:rsidRPr="00B736A2">
        <w:rPr>
          <w:rFonts w:ascii="Comic Sans MS" w:hAnsi="Comic Sans MS"/>
        </w:rPr>
        <w:t>Könnt ihr mir helfen?</w:t>
      </w:r>
      <w:r>
        <w:rPr>
          <w:rFonts w:ascii="Comic Sans MS" w:hAnsi="Comic Sans MS"/>
        </w:rPr>
        <w:t>˝</w:t>
      </w:r>
    </w:p>
    <w:p w14:paraId="4187D938" w14:textId="77777777" w:rsidR="00DE1B09" w:rsidRPr="00B736A2" w:rsidRDefault="00DE1B09" w:rsidP="00DE1B09">
      <w:pPr>
        <w:spacing w:before="120"/>
        <w:rPr>
          <w:rFonts w:ascii="Comic Sans MS" w:hAnsi="Comic Sans MS"/>
        </w:rPr>
      </w:pPr>
      <w:r w:rsidRPr="00B736A2">
        <w:rPr>
          <w:rFonts w:ascii="Comic Sans MS" w:hAnsi="Comic Sans MS"/>
          <w:b/>
        </w:rPr>
        <w:t>Emil und Evi</w:t>
      </w:r>
      <w:r w:rsidRPr="00B736A2">
        <w:rPr>
          <w:rFonts w:ascii="Comic Sans MS" w:hAnsi="Comic Sans MS"/>
        </w:rPr>
        <w:t xml:space="preserve"> schauten sie erstaunt an.</w:t>
      </w:r>
    </w:p>
    <w:p w14:paraId="13A50579" w14:textId="77777777" w:rsidR="00DE1B09" w:rsidRPr="00B736A2" w:rsidRDefault="00DE1B09" w:rsidP="00DE1B09">
      <w:pPr>
        <w:rPr>
          <w:rFonts w:ascii="Comic Sans MS" w:hAnsi="Comic Sans MS"/>
        </w:rPr>
      </w:pPr>
      <w:r w:rsidRPr="00B736A2">
        <w:rPr>
          <w:rFonts w:ascii="Comic Sans MS" w:hAnsi="Comic Sans MS"/>
        </w:rPr>
        <w:t>(...)</w:t>
      </w:r>
    </w:p>
    <w:p w14:paraId="3CCFBB6A" w14:textId="77777777" w:rsidR="00DE1B09" w:rsidRDefault="00DE1B09" w:rsidP="00DE1B09">
      <w:pPr>
        <w:rPr>
          <w:color w:val="FF0000"/>
        </w:rPr>
      </w:pPr>
    </w:p>
    <w:p w14:paraId="08559DCA" w14:textId="77777777" w:rsidR="00DE1B09" w:rsidRDefault="00DE1B09" w:rsidP="00DE1B09">
      <w:pPr>
        <w:rPr>
          <w:color w:val="FF0000"/>
        </w:rPr>
      </w:pPr>
    </w:p>
    <w:p w14:paraId="5792FE69" w14:textId="77777777" w:rsidR="00DE1B09" w:rsidRDefault="00DE1B09" w:rsidP="00DE1B09">
      <w:pPr>
        <w:rPr>
          <w:color w:val="FF0000"/>
        </w:rPr>
      </w:pPr>
    </w:p>
    <w:p w14:paraId="3D36EC8B" w14:textId="77777777" w:rsidR="00DE1B09" w:rsidRPr="00D3427F" w:rsidRDefault="00DE1B09" w:rsidP="00DE1B09">
      <w:pPr>
        <w:pStyle w:val="ekvnummerierung"/>
        <w:framePr w:wrap="around"/>
      </w:pPr>
      <w:r>
        <w:t>2</w:t>
      </w:r>
    </w:p>
    <w:p w14:paraId="7F1D67A2" w14:textId="77777777" w:rsidR="00DE1B09" w:rsidRPr="00B736A2" w:rsidRDefault="00DE1B09" w:rsidP="00DE1B09">
      <w:r w:rsidRPr="00B736A2">
        <w:t>Wie geht es weiter?</w:t>
      </w:r>
    </w:p>
    <w:p w14:paraId="261DBB92" w14:textId="77777777" w:rsidR="00DE1B09" w:rsidRDefault="00DE1B09" w:rsidP="00DE1B09">
      <w:r w:rsidRPr="00B736A2">
        <w:t>Schreibe die Geschichte zu Ende.</w:t>
      </w:r>
    </w:p>
    <w:p w14:paraId="5DB1A455" w14:textId="77777777" w:rsidR="00DE1B09" w:rsidRDefault="00DE1B09" w:rsidP="00DE1B09">
      <w:pPr>
        <w:rPr>
          <w:color w:val="FF0000"/>
        </w:rPr>
      </w:pPr>
    </w:p>
    <w:p w14:paraId="02FA37FC" w14:textId="77777777" w:rsidR="00DE1B09" w:rsidRDefault="00DE1B09" w:rsidP="00DE1B09">
      <w:pPr>
        <w:rPr>
          <w:color w:val="FF0000"/>
        </w:rPr>
      </w:pPr>
    </w:p>
    <w:p w14:paraId="54426FA0" w14:textId="77777777" w:rsidR="00DE1B09" w:rsidRDefault="00DE1B09" w:rsidP="00DE1B09">
      <w:pPr>
        <w:rPr>
          <w:color w:val="FF0000"/>
        </w:rPr>
      </w:pPr>
    </w:p>
    <w:p w14:paraId="13C125FF" w14:textId="77777777" w:rsidR="00DE1B09" w:rsidRDefault="00DE1B09" w:rsidP="00DE1B09">
      <w:pPr>
        <w:rPr>
          <w:color w:val="FF0000"/>
        </w:rPr>
      </w:pPr>
    </w:p>
    <w:p w14:paraId="73DB5C15" w14:textId="77777777" w:rsidR="00DE1B09" w:rsidRDefault="00DE1B09" w:rsidP="00DE1B09">
      <w:pPr>
        <w:rPr>
          <w:color w:val="FF0000"/>
        </w:rPr>
      </w:pPr>
    </w:p>
    <w:p w14:paraId="41689787" w14:textId="77777777" w:rsidR="00DE1B09" w:rsidRDefault="00DE1B09" w:rsidP="00DE1B09">
      <w:pPr>
        <w:ind w:right="-2"/>
      </w:pPr>
    </w:p>
    <w:p w14:paraId="6489E04C" w14:textId="77777777" w:rsidR="00DE1B09" w:rsidRDefault="00DE1B09" w:rsidP="00DE1B09">
      <w:pPr>
        <w:ind w:right="-2"/>
      </w:pPr>
    </w:p>
    <w:p w14:paraId="654C59DE" w14:textId="77777777" w:rsidR="00954FAC" w:rsidRDefault="00954FAC" w:rsidP="00855D47">
      <w:pPr>
        <w:ind w:right="-2"/>
      </w:pPr>
    </w:p>
    <w:sectPr w:rsidR="00954FAC" w:rsidSect="009363E4">
      <w:footerReference w:type="default" r:id="rId12"/>
      <w:type w:val="continuous"/>
      <w:pgSz w:w="11906" w:h="16838" w:code="9"/>
      <w:pgMar w:top="454" w:right="851" w:bottom="1276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1AD72A" w14:textId="77777777" w:rsidR="005C64A6" w:rsidRDefault="005C64A6" w:rsidP="003C599D">
      <w:pPr>
        <w:spacing w:line="240" w:lineRule="auto"/>
      </w:pPr>
      <w:r>
        <w:separator/>
      </w:r>
    </w:p>
  </w:endnote>
  <w:endnote w:type="continuationSeparator" w:id="0">
    <w:p w14:paraId="0DA7E66D" w14:textId="77777777" w:rsidR="005C64A6" w:rsidRDefault="005C64A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S Klett GSV"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2993870D" w14:textId="77777777" w:rsidTr="006B2D23">
      <w:trPr>
        <w:trHeight w:hRule="exact" w:val="680"/>
      </w:trPr>
      <w:tc>
        <w:tcPr>
          <w:tcW w:w="1131" w:type="dxa"/>
          <w:noWrap/>
        </w:tcPr>
        <w:p w14:paraId="77917588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4A30501A" wp14:editId="3A7DE04B">
                <wp:extent cx="468000" cy="234000"/>
                <wp:effectExtent l="0" t="0" r="8255" b="0"/>
                <wp:docPr id="12" name="Grafi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2256DFEA" w14:textId="77777777" w:rsidR="00193A18" w:rsidRDefault="00193A18" w:rsidP="00370A70">
          <w:pPr>
            <w:pStyle w:val="ekvpagina"/>
          </w:pPr>
          <w:r w:rsidRPr="00913892">
            <w:t>© Ernst Klett Verlag GmbH, Stuttgart 201</w:t>
          </w:r>
          <w:r w:rsidR="00EA219F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  <w:p w14:paraId="79D8D112" w14:textId="77777777" w:rsidR="00EA219F" w:rsidRDefault="00EA219F" w:rsidP="00370A70">
          <w:pPr>
            <w:pStyle w:val="ekvpagina"/>
          </w:pPr>
        </w:p>
        <w:p w14:paraId="0DD9A12B" w14:textId="1D647789" w:rsidR="00EA219F" w:rsidRPr="00EA219F" w:rsidRDefault="00EA219F" w:rsidP="00370A70">
          <w:pPr>
            <w:pStyle w:val="ekvpagina"/>
            <w:rPr>
              <w:rStyle w:val="ekvfett"/>
            </w:rPr>
          </w:pPr>
        </w:p>
      </w:tc>
      <w:tc>
        <w:tcPr>
          <w:tcW w:w="5823" w:type="dxa"/>
          <w:noWrap/>
        </w:tcPr>
        <w:p w14:paraId="64F6ADBA" w14:textId="77777777" w:rsidR="00D54562" w:rsidRPr="00005AE2" w:rsidRDefault="00D54562" w:rsidP="00D54562">
          <w:pPr>
            <w:pStyle w:val="ekvquelle"/>
          </w:pPr>
          <w:r w:rsidRPr="00005AE2">
            <w:t xml:space="preserve">Textquellen: </w:t>
          </w:r>
          <w:r w:rsidRPr="00E27641">
            <w:t>Carmen-Elisabeth Daub, Saarlouis</w:t>
          </w:r>
        </w:p>
        <w:p w14:paraId="6DEECFDA" w14:textId="020A985A" w:rsidR="00193A18" w:rsidRDefault="00D6099B" w:rsidP="00D6099B">
          <w:pPr>
            <w:pStyle w:val="ekvquelle"/>
          </w:pPr>
          <w:r>
            <w:t xml:space="preserve">Illustratoren: </w:t>
          </w:r>
          <w:r w:rsidR="00145406" w:rsidRPr="00EB26A3">
            <w:rPr>
              <w:rStyle w:val="content"/>
              <w:rFonts w:cs="Arial"/>
              <w:szCs w:val="10"/>
            </w:rPr>
            <w:t>Sigrid und Sven Leberer, Altenberge</w:t>
          </w:r>
          <w:r w:rsidR="00606879">
            <w:rPr>
              <w:rStyle w:val="content"/>
              <w:rFonts w:cs="Arial"/>
              <w:szCs w:val="10"/>
            </w:rPr>
            <w:t xml:space="preserve">; </w:t>
          </w:r>
          <w:r w:rsidR="00606879" w:rsidRPr="00EB26A3">
            <w:rPr>
              <w:rStyle w:val="content"/>
              <w:szCs w:val="10"/>
            </w:rPr>
            <w:t>Hendrik Kranenberg, Drolshagen</w:t>
          </w:r>
          <w:r w:rsidR="00DE1B09">
            <w:rPr>
              <w:rStyle w:val="content"/>
              <w:szCs w:val="10"/>
            </w:rPr>
            <w:t xml:space="preserve">; </w:t>
          </w:r>
          <w:r w:rsidR="00DE1B09" w:rsidRPr="00EB26A3">
            <w:rPr>
              <w:rStyle w:val="content"/>
              <w:rFonts w:cs="Arial"/>
              <w:szCs w:val="10"/>
            </w:rPr>
            <w:t>Manuela Ostadal, München</w:t>
          </w:r>
        </w:p>
        <w:p w14:paraId="74A3DAB7" w14:textId="7D096EDB" w:rsidR="00145406" w:rsidRPr="00145406" w:rsidRDefault="00145406" w:rsidP="00145406"/>
      </w:tc>
      <w:tc>
        <w:tcPr>
          <w:tcW w:w="397" w:type="dxa"/>
        </w:tcPr>
        <w:p w14:paraId="4D0A9218" w14:textId="77777777" w:rsidR="00193A18" w:rsidRPr="00913892" w:rsidRDefault="00193A18" w:rsidP="00913892">
          <w:pPr>
            <w:pStyle w:val="ekvpagina"/>
          </w:pPr>
        </w:p>
      </w:tc>
    </w:tr>
  </w:tbl>
  <w:p w14:paraId="1BB0B985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1E484D" w14:textId="77777777" w:rsidR="005C64A6" w:rsidRDefault="005C64A6" w:rsidP="003C599D">
      <w:pPr>
        <w:spacing w:line="240" w:lineRule="auto"/>
      </w:pPr>
      <w:r>
        <w:separator/>
      </w:r>
    </w:p>
  </w:footnote>
  <w:footnote w:type="continuationSeparator" w:id="0">
    <w:p w14:paraId="1F1DA8E5" w14:textId="77777777" w:rsidR="005C64A6" w:rsidRDefault="005C64A6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BA513A"/>
    <w:multiLevelType w:val="hybridMultilevel"/>
    <w:tmpl w:val="2C7CD67C"/>
    <w:lvl w:ilvl="0" w:tplc="ED427E68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A717C20"/>
    <w:multiLevelType w:val="hybridMultilevel"/>
    <w:tmpl w:val="BE6CE6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B62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A7CA0"/>
    <w:rsid w:val="000B098D"/>
    <w:rsid w:val="000B3D67"/>
    <w:rsid w:val="000B7BD3"/>
    <w:rsid w:val="000C11E0"/>
    <w:rsid w:val="000C20A6"/>
    <w:rsid w:val="000D40DE"/>
    <w:rsid w:val="000D4791"/>
    <w:rsid w:val="000E343E"/>
    <w:rsid w:val="000F21E8"/>
    <w:rsid w:val="000F7910"/>
    <w:rsid w:val="00103057"/>
    <w:rsid w:val="00103642"/>
    <w:rsid w:val="00107D77"/>
    <w:rsid w:val="00107FFB"/>
    <w:rsid w:val="00124062"/>
    <w:rsid w:val="00127C41"/>
    <w:rsid w:val="0013113E"/>
    <w:rsid w:val="00131417"/>
    <w:rsid w:val="00145406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27941"/>
    <w:rsid w:val="002301FF"/>
    <w:rsid w:val="002316D5"/>
    <w:rsid w:val="00232213"/>
    <w:rsid w:val="00246F77"/>
    <w:rsid w:val="002527A5"/>
    <w:rsid w:val="002550FF"/>
    <w:rsid w:val="00255466"/>
    <w:rsid w:val="00255FE3"/>
    <w:rsid w:val="00261D9E"/>
    <w:rsid w:val="0026581E"/>
    <w:rsid w:val="00271367"/>
    <w:rsid w:val="0028107C"/>
    <w:rsid w:val="00287B24"/>
    <w:rsid w:val="00287DC0"/>
    <w:rsid w:val="00295204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3D86"/>
    <w:rsid w:val="0032667B"/>
    <w:rsid w:val="00331234"/>
    <w:rsid w:val="0033469B"/>
    <w:rsid w:val="003367A2"/>
    <w:rsid w:val="003373EF"/>
    <w:rsid w:val="0034417F"/>
    <w:rsid w:val="003533B8"/>
    <w:rsid w:val="00362B02"/>
    <w:rsid w:val="0036404C"/>
    <w:rsid w:val="00370A70"/>
    <w:rsid w:val="00376A0A"/>
    <w:rsid w:val="003832F9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B60DB"/>
    <w:rsid w:val="003C39DC"/>
    <w:rsid w:val="003C599D"/>
    <w:rsid w:val="003D004C"/>
    <w:rsid w:val="003D04DA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172"/>
    <w:rsid w:val="00451CC2"/>
    <w:rsid w:val="00454148"/>
    <w:rsid w:val="0045511F"/>
    <w:rsid w:val="004621B3"/>
    <w:rsid w:val="0047471A"/>
    <w:rsid w:val="004763D2"/>
    <w:rsid w:val="00483A7A"/>
    <w:rsid w:val="00483D65"/>
    <w:rsid w:val="00486B3D"/>
    <w:rsid w:val="00490692"/>
    <w:rsid w:val="004925F2"/>
    <w:rsid w:val="004A19E2"/>
    <w:rsid w:val="004A66C3"/>
    <w:rsid w:val="004A66CF"/>
    <w:rsid w:val="004B4520"/>
    <w:rsid w:val="004B7B62"/>
    <w:rsid w:val="004E4715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C64A6"/>
    <w:rsid w:val="005D367A"/>
    <w:rsid w:val="005D3E99"/>
    <w:rsid w:val="005E15AC"/>
    <w:rsid w:val="005F2AB3"/>
    <w:rsid w:val="005F2E8F"/>
    <w:rsid w:val="005F3914"/>
    <w:rsid w:val="005F439D"/>
    <w:rsid w:val="0060019A"/>
    <w:rsid w:val="00603AD5"/>
    <w:rsid w:val="00606879"/>
    <w:rsid w:val="006201CB"/>
    <w:rsid w:val="00622F6B"/>
    <w:rsid w:val="00627490"/>
    <w:rsid w:val="00627765"/>
    <w:rsid w:val="0064692C"/>
    <w:rsid w:val="00653F68"/>
    <w:rsid w:val="0065490B"/>
    <w:rsid w:val="0066479D"/>
    <w:rsid w:val="006802C4"/>
    <w:rsid w:val="006816BC"/>
    <w:rsid w:val="0068429A"/>
    <w:rsid w:val="006845AF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0EF9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95AEA"/>
    <w:rsid w:val="007A2F5A"/>
    <w:rsid w:val="007A5AA1"/>
    <w:rsid w:val="007B2648"/>
    <w:rsid w:val="007B656B"/>
    <w:rsid w:val="007B7335"/>
    <w:rsid w:val="007B7D0B"/>
    <w:rsid w:val="007D186F"/>
    <w:rsid w:val="007E3CDA"/>
    <w:rsid w:val="007E4DDC"/>
    <w:rsid w:val="007E5E71"/>
    <w:rsid w:val="007E68A0"/>
    <w:rsid w:val="00801A7C"/>
    <w:rsid w:val="00802E02"/>
    <w:rsid w:val="00805C65"/>
    <w:rsid w:val="0080697A"/>
    <w:rsid w:val="00812D4E"/>
    <w:rsid w:val="00816953"/>
    <w:rsid w:val="0082136B"/>
    <w:rsid w:val="008222E5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5D4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8F7B56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23966"/>
    <w:rsid w:val="009363E4"/>
    <w:rsid w:val="00936CF0"/>
    <w:rsid w:val="00942106"/>
    <w:rsid w:val="0094260D"/>
    <w:rsid w:val="00946121"/>
    <w:rsid w:val="00952B21"/>
    <w:rsid w:val="00954FAC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49FF"/>
    <w:rsid w:val="009B7E8B"/>
    <w:rsid w:val="009C26DF"/>
    <w:rsid w:val="009C2A7B"/>
    <w:rsid w:val="009C3C75"/>
    <w:rsid w:val="009C5BF4"/>
    <w:rsid w:val="009D6505"/>
    <w:rsid w:val="009E17E1"/>
    <w:rsid w:val="009E45C5"/>
    <w:rsid w:val="009E47B1"/>
    <w:rsid w:val="009F003E"/>
    <w:rsid w:val="009F0109"/>
    <w:rsid w:val="009F1185"/>
    <w:rsid w:val="00A0012B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50B42"/>
    <w:rsid w:val="00A51583"/>
    <w:rsid w:val="00A54D56"/>
    <w:rsid w:val="00A701AF"/>
    <w:rsid w:val="00A75504"/>
    <w:rsid w:val="00A8687B"/>
    <w:rsid w:val="00A92B79"/>
    <w:rsid w:val="00A9695B"/>
    <w:rsid w:val="00AA2D66"/>
    <w:rsid w:val="00AA3E8B"/>
    <w:rsid w:val="00AA5649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D55C9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236A3"/>
    <w:rsid w:val="00B31F29"/>
    <w:rsid w:val="00B32DAF"/>
    <w:rsid w:val="00B37E68"/>
    <w:rsid w:val="00B468CC"/>
    <w:rsid w:val="00B54655"/>
    <w:rsid w:val="00B54814"/>
    <w:rsid w:val="00B6045F"/>
    <w:rsid w:val="00B6336D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90EEF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06A58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216"/>
    <w:rsid w:val="00CB27C6"/>
    <w:rsid w:val="00CB463B"/>
    <w:rsid w:val="00CB5B82"/>
    <w:rsid w:val="00CB782D"/>
    <w:rsid w:val="00CC54E0"/>
    <w:rsid w:val="00CC65A8"/>
    <w:rsid w:val="00CD3BE3"/>
    <w:rsid w:val="00CD6227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2A01"/>
    <w:rsid w:val="00D54562"/>
    <w:rsid w:val="00D559DE"/>
    <w:rsid w:val="00D56FEB"/>
    <w:rsid w:val="00D6099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B46BD"/>
    <w:rsid w:val="00DC1034"/>
    <w:rsid w:val="00DC2340"/>
    <w:rsid w:val="00DC30DA"/>
    <w:rsid w:val="00DC4F7B"/>
    <w:rsid w:val="00DC5620"/>
    <w:rsid w:val="00DD47BB"/>
    <w:rsid w:val="00DE1B09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37710"/>
    <w:rsid w:val="00E43E04"/>
    <w:rsid w:val="00E50799"/>
    <w:rsid w:val="00E63251"/>
    <w:rsid w:val="00E70C40"/>
    <w:rsid w:val="00E710C7"/>
    <w:rsid w:val="00E802EE"/>
    <w:rsid w:val="00E95ED3"/>
    <w:rsid w:val="00EA219F"/>
    <w:rsid w:val="00EA7542"/>
    <w:rsid w:val="00EB5F83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465C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9"/>
    <w:rsid w:val="00F4144F"/>
    <w:rsid w:val="00F42294"/>
    <w:rsid w:val="00F42F7B"/>
    <w:rsid w:val="00F459EB"/>
    <w:rsid w:val="00F5079A"/>
    <w:rsid w:val="00F52C9C"/>
    <w:rsid w:val="00F6336A"/>
    <w:rsid w:val="00F71E2F"/>
    <w:rsid w:val="00F72065"/>
    <w:rsid w:val="00F81CDB"/>
    <w:rsid w:val="00F84284"/>
    <w:rsid w:val="00F849BE"/>
    <w:rsid w:val="00F94A4B"/>
    <w:rsid w:val="00F94FAE"/>
    <w:rsid w:val="00F97AD4"/>
    <w:rsid w:val="00FA1041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18C17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gsvzebratext12pt">
    <w:name w:val="gsv.zebra.text 12 pt"/>
    <w:basedOn w:val="Standard"/>
    <w:uiPriority w:val="99"/>
    <w:rsid w:val="00EA219F"/>
    <w:pPr>
      <w:tabs>
        <w:tab w:val="clear" w:pos="340"/>
        <w:tab w:val="clear" w:pos="595"/>
        <w:tab w:val="clear" w:pos="851"/>
      </w:tabs>
      <w:autoSpaceDE w:val="0"/>
      <w:autoSpaceDN w:val="0"/>
      <w:adjustRightInd w:val="0"/>
      <w:spacing w:line="340" w:lineRule="atLeast"/>
      <w:textAlignment w:val="center"/>
    </w:pPr>
    <w:rPr>
      <w:rFonts w:eastAsia="Times New Roman" w:cs="FS Klett GSV"/>
      <w:noProof w:val="0"/>
      <w:color w:val="000000"/>
      <w:sz w:val="24"/>
      <w:szCs w:val="28"/>
      <w:lang w:eastAsia="de-DE"/>
    </w:rPr>
  </w:style>
  <w:style w:type="paragraph" w:customStyle="1" w:styleId="Text">
    <w:name w:val="Text"/>
    <w:rsid w:val="00A50B4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de-DE"/>
    </w:rPr>
  </w:style>
  <w:style w:type="character" w:customStyle="1" w:styleId="content">
    <w:name w:val="content"/>
    <w:basedOn w:val="Absatz-Standardschriftart"/>
    <w:rsid w:val="00145406"/>
  </w:style>
  <w:style w:type="paragraph" w:styleId="Listenabsatz">
    <w:name w:val="List Paragraph"/>
    <w:basedOn w:val="Standard"/>
    <w:uiPriority w:val="9"/>
    <w:semiHidden/>
    <w:qFormat/>
    <w:rsid w:val="00855D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gsvzebratext12pt">
    <w:name w:val="gsv.zebra.text 12 pt"/>
    <w:basedOn w:val="Standard"/>
    <w:uiPriority w:val="99"/>
    <w:rsid w:val="00EA219F"/>
    <w:pPr>
      <w:tabs>
        <w:tab w:val="clear" w:pos="340"/>
        <w:tab w:val="clear" w:pos="595"/>
        <w:tab w:val="clear" w:pos="851"/>
      </w:tabs>
      <w:autoSpaceDE w:val="0"/>
      <w:autoSpaceDN w:val="0"/>
      <w:adjustRightInd w:val="0"/>
      <w:spacing w:line="340" w:lineRule="atLeast"/>
      <w:textAlignment w:val="center"/>
    </w:pPr>
    <w:rPr>
      <w:rFonts w:eastAsia="Times New Roman" w:cs="FS Klett GSV"/>
      <w:noProof w:val="0"/>
      <w:color w:val="000000"/>
      <w:sz w:val="24"/>
      <w:szCs w:val="28"/>
      <w:lang w:eastAsia="de-DE"/>
    </w:rPr>
  </w:style>
  <w:style w:type="paragraph" w:customStyle="1" w:styleId="Text">
    <w:name w:val="Text"/>
    <w:rsid w:val="00A50B4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de-DE"/>
    </w:rPr>
  </w:style>
  <w:style w:type="character" w:customStyle="1" w:styleId="content">
    <w:name w:val="content"/>
    <w:basedOn w:val="Absatz-Standardschriftart"/>
    <w:rsid w:val="00145406"/>
  </w:style>
  <w:style w:type="paragraph" w:styleId="Listenabsatz">
    <w:name w:val="List Paragraph"/>
    <w:basedOn w:val="Standard"/>
    <w:uiPriority w:val="9"/>
    <w:semiHidden/>
    <w:qFormat/>
    <w:rsid w:val="00855D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ett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2</cp:revision>
  <cp:lastPrinted>2018-10-03T13:00:00Z</cp:lastPrinted>
  <dcterms:created xsi:type="dcterms:W3CDTF">2019-05-22T07:19:00Z</dcterms:created>
  <dcterms:modified xsi:type="dcterms:W3CDTF">2019-05-22T07:19:00Z</dcterms:modified>
</cp:coreProperties>
</file>