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14:paraId="088304CC" w14:textId="77777777" w:rsidR="00864CE0" w:rsidRDefault="00864CE0" w:rsidP="00864CE0">
      <w:pPr>
        <w:pStyle w:val="ekvbild"/>
      </w:pPr>
      <w:bookmarkStart w:id="0" w:name="bmStart"/>
      <w:bookmarkEnd w:id="0"/>
    </w:p>
    <w:p w14:paraId="255BC487" w14:textId="77777777" w:rsidR="00864CE0" w:rsidRDefault="00864CE0" w:rsidP="00864CE0"/>
    <w:p w14:paraId="4C8F2E48" w14:textId="77777777" w:rsidR="00864CE0" w:rsidRPr="001B77CA" w:rsidRDefault="00864CE0" w:rsidP="00864CE0">
      <w:pPr>
        <w:pStyle w:val="ekvue2arial"/>
        <w:rPr>
          <w:u w:val="single"/>
        </w:rPr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2BEF65B0" wp14:editId="1A1CC923">
                <wp:simplePos x="0" y="0"/>
                <wp:positionH relativeFrom="column">
                  <wp:posOffset>153</wp:posOffset>
                </wp:positionH>
                <wp:positionV relativeFrom="paragraph">
                  <wp:posOffset>1724419</wp:posOffset>
                </wp:positionV>
                <wp:extent cx="5944235" cy="2874325"/>
                <wp:effectExtent l="19050" t="19050" r="18415" b="21590"/>
                <wp:wrapNone/>
                <wp:docPr id="97" name="Rechteck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287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66BD90" w14:textId="77777777" w:rsidR="00864CE0" w:rsidRDefault="00864CE0" w:rsidP="00864CE0">
                            <w:pPr>
                              <w:spacing w:line="240" w:lineRule="auto"/>
                              <w:ind w:left="993"/>
                            </w:pPr>
                            <w:r w:rsidRPr="00990E35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Nikos Satzanfänge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97" o:spid="_x0000_s1026" style="position:absolute;margin-left:0;margin-top:135.8pt;width:468.05pt;height:226.3pt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" fillcolor="white [3212]" strokecolor="#7f7f7f [1612]" strokeweight="3pt">
                <v:textbox>
                  <w:txbxContent>
                    <w:p w14:paraId="2866BD90" w14:textId="77777777" w:rsidR="00864CE0" w:rsidRDefault="00864CE0" w:rsidP="00864CE0">
                      <w:pPr>
                        <w:spacing w:line="240" w:lineRule="auto"/>
                        <w:ind w:left="993"/>
                      </w:pPr>
                      <w:r w:rsidRPr="00990E35">
                        <w:rPr>
                          <w:rStyle w:val="ekvhandschrift"/>
                          <w:sz w:val="116"/>
                          <w:szCs w:val="116"/>
                        </w:rPr>
                        <w:t>Nikos Satzanfänge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eastAsia="de-DE"/>
        </w:rPr>
        <w:drawing>
          <wp:anchor distT="0" distB="0" distL="114300" distR="114300" simplePos="0" relativeHeight="251842048" behindDoc="0" locked="0" layoutInCell="1" allowOverlap="1" wp14:anchorId="5D5D0008" wp14:editId="53D71536">
            <wp:simplePos x="0" y="0"/>
            <wp:positionH relativeFrom="column">
              <wp:posOffset>3707765</wp:posOffset>
            </wp:positionH>
            <wp:positionV relativeFrom="paragraph">
              <wp:posOffset>1890395</wp:posOffset>
            </wp:positionV>
            <wp:extent cx="1949450" cy="1527554"/>
            <wp:effectExtent l="0" t="0" r="0" b="0"/>
            <wp:wrapNone/>
            <wp:docPr id="6" name="Grafik 6" descr="E:\_Annett\Klett Verlag 2019\Wegel\Paket2_Satzanfaenge\Dateneingang\Tricks_Satzanfang\Bilder_Satzanfang\S715310531_KV_061b_Niko_schreibtBrief_s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68" t="9907" r="7650" b="6870"/>
                    <a:stretch/>
                  </pic:blipFill>
                  <pic:spPr bwMode="auto">
                    <a:xfrm>
                      <a:off x="0" y="0"/>
                      <a:ext cx="1955373" cy="1532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41BB7" w14:textId="3DB20CC7" w:rsidR="00864CE0" w:rsidRDefault="00864CE0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  <w:bookmarkStart w:id="1" w:name="_GoBack"/>
      <w:bookmarkEnd w:id="1"/>
    </w:p>
    <w:p w14:paraId="72A113BE" w14:textId="77777777" w:rsidR="00864CE0" w:rsidRDefault="00864CE0" w:rsidP="00864CE0">
      <w:pPr>
        <w:pStyle w:val="ekvbild"/>
      </w:pPr>
    </w:p>
    <w:p w14:paraId="35980151" w14:textId="77777777" w:rsidR="00864CE0" w:rsidRDefault="00864CE0" w:rsidP="00864CE0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 wp14:anchorId="77E421E5" wp14:editId="05F55404">
                <wp:simplePos x="0" y="0"/>
                <wp:positionH relativeFrom="column">
                  <wp:posOffset>-27110</wp:posOffset>
                </wp:positionH>
                <wp:positionV relativeFrom="paragraph">
                  <wp:posOffset>175065</wp:posOffset>
                </wp:positionV>
                <wp:extent cx="5944235" cy="1943100"/>
                <wp:effectExtent l="19050" t="19050" r="18415" b="19050"/>
                <wp:wrapNone/>
                <wp:docPr id="88" name="Rechteck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3547AC" w14:textId="77777777" w:rsidR="00864CE0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</w:pPr>
                            <w:r w:rsidRPr="009759F0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Zuerst ...</w:t>
                            </w:r>
                            <w:r w:rsidRPr="009759F0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88" o:spid="_x0000_s1027" style="position:absolute;margin-left:-2.15pt;margin-top:13.8pt;width:468.05pt;height:153pt;z-index:25183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" fillcolor="#f4b083 [1941]" strokecolor="#7f7f7f [1612]" strokeweight="3pt">
                <v:textbox>
                  <w:txbxContent>
                    <w:p w14:paraId="783547AC" w14:textId="77777777" w:rsidR="00864CE0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</w:pPr>
                      <w:r w:rsidRPr="009759F0">
                        <w:rPr>
                          <w:rStyle w:val="ekvhandschrift"/>
                          <w:sz w:val="116"/>
                          <w:szCs w:val="116"/>
                        </w:rPr>
                        <w:t>Zuerst ...</w:t>
                      </w:r>
                      <w:r w:rsidRPr="009759F0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3773EFE" w14:textId="77777777" w:rsidR="00864CE0" w:rsidRDefault="00864CE0" w:rsidP="00864CE0">
      <w:pPr>
        <w:pStyle w:val="ekvbild"/>
      </w:pPr>
    </w:p>
    <w:p w14:paraId="30B86373" w14:textId="77777777" w:rsidR="00864CE0" w:rsidRDefault="00864CE0" w:rsidP="00864CE0">
      <w:r>
        <w:rPr>
          <w:lang w:eastAsia="de-DE"/>
        </w:rPr>
        <w:drawing>
          <wp:anchor distT="0" distB="0" distL="114300" distR="114300" simplePos="0" relativeHeight="251835904" behindDoc="0" locked="0" layoutInCell="1" allowOverlap="1" wp14:anchorId="2FA4E0AA" wp14:editId="634BB0F9">
            <wp:simplePos x="0" y="0"/>
            <wp:positionH relativeFrom="column">
              <wp:posOffset>442</wp:posOffset>
            </wp:positionH>
            <wp:positionV relativeFrom="paragraph">
              <wp:posOffset>151737</wp:posOffset>
            </wp:positionV>
            <wp:extent cx="1410970" cy="1124585"/>
            <wp:effectExtent l="0" t="0" r="0" b="0"/>
            <wp:wrapNone/>
            <wp:docPr id="92" name="Grafik 92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C1011" w14:textId="77777777" w:rsidR="00864CE0" w:rsidRDefault="00864CE0" w:rsidP="00864CE0">
      <w:pPr>
        <w:pStyle w:val="ekvue2arial"/>
      </w:pPr>
    </w:p>
    <w:p w14:paraId="2B91151F" w14:textId="77777777" w:rsidR="00864CE0" w:rsidRPr="001B77CA" w:rsidRDefault="00864CE0" w:rsidP="00864CE0">
      <w:pPr>
        <w:pStyle w:val="ekvue2arial"/>
        <w:rPr>
          <w:u w:val="single"/>
        </w:rPr>
      </w:pPr>
      <w:r>
        <w:rPr>
          <w:lang w:eastAsia="de-DE"/>
        </w:rPr>
        <w:drawing>
          <wp:anchor distT="0" distB="0" distL="114300" distR="114300" simplePos="0" relativeHeight="251836928" behindDoc="0" locked="0" layoutInCell="1" allowOverlap="1" wp14:anchorId="69D12AC7" wp14:editId="18630AD5">
            <wp:simplePos x="0" y="0"/>
            <wp:positionH relativeFrom="column">
              <wp:posOffset>0</wp:posOffset>
            </wp:positionH>
            <wp:positionV relativeFrom="paragraph">
              <wp:posOffset>2322002</wp:posOffset>
            </wp:positionV>
            <wp:extent cx="1410970" cy="1124585"/>
            <wp:effectExtent l="0" t="0" r="0" b="0"/>
            <wp:wrapNone/>
            <wp:docPr id="93" name="Grafik 93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838976" behindDoc="0" locked="0" layoutInCell="1" allowOverlap="1" wp14:anchorId="2AA34E7E" wp14:editId="56070BB1">
            <wp:simplePos x="0" y="0"/>
            <wp:positionH relativeFrom="column">
              <wp:posOffset>-28575</wp:posOffset>
            </wp:positionH>
            <wp:positionV relativeFrom="paragraph">
              <wp:posOffset>6928844</wp:posOffset>
            </wp:positionV>
            <wp:extent cx="1410970" cy="1124585"/>
            <wp:effectExtent l="0" t="0" r="0" b="0"/>
            <wp:wrapNone/>
            <wp:docPr id="94" name="Grafik 94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837952" behindDoc="0" locked="0" layoutInCell="1" allowOverlap="1" wp14:anchorId="67586FEC" wp14:editId="46CA9CC8">
            <wp:simplePos x="0" y="0"/>
            <wp:positionH relativeFrom="column">
              <wp:posOffset>-28575</wp:posOffset>
            </wp:positionH>
            <wp:positionV relativeFrom="paragraph">
              <wp:posOffset>4592100</wp:posOffset>
            </wp:positionV>
            <wp:extent cx="1410970" cy="1124585"/>
            <wp:effectExtent l="0" t="0" r="0" b="0"/>
            <wp:wrapNone/>
            <wp:docPr id="95" name="Grafik 95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65ED7BA5" wp14:editId="62AD64B9">
                <wp:simplePos x="0" y="0"/>
                <wp:positionH relativeFrom="column">
                  <wp:posOffset>-27110</wp:posOffset>
                </wp:positionH>
                <wp:positionV relativeFrom="paragraph">
                  <wp:posOffset>6475583</wp:posOffset>
                </wp:positionV>
                <wp:extent cx="5944235" cy="1943100"/>
                <wp:effectExtent l="19050" t="19050" r="18415" b="19050"/>
                <wp:wrapNone/>
                <wp:docPr id="89" name="Rechteck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DAF35B" w14:textId="77777777" w:rsidR="00864CE0" w:rsidRDefault="00864CE0" w:rsidP="00864CE0">
                            <w:pPr>
                              <w:spacing w:line="240" w:lineRule="auto"/>
                              <w:ind w:left="993"/>
                            </w:pPr>
                          </w:p>
                          <w:p w14:paraId="6CB6DC8C" w14:textId="77777777" w:rsidR="00864CE0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</w:pPr>
                            <w:r w:rsidRPr="009759F0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Einmal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89" o:spid="_x0000_s1028" style="position:absolute;margin-left:-2.15pt;margin-top:509.9pt;width:468.05pt;height:153pt;z-index:25183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" fillcolor="#f4b083 [1941]" strokecolor="#7f7f7f [1612]" strokeweight="3pt">
                <v:textbox>
                  <w:txbxContent>
                    <w:p w14:paraId="6ADAF35B" w14:textId="77777777" w:rsidR="00864CE0" w:rsidRDefault="00864CE0" w:rsidP="00864CE0">
                      <w:pPr>
                        <w:spacing w:line="240" w:lineRule="auto"/>
                        <w:ind w:left="993"/>
                      </w:pPr>
                    </w:p>
                    <w:p w14:paraId="6CB6DC8C" w14:textId="77777777" w:rsidR="00864CE0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</w:pPr>
                      <w:r w:rsidRPr="009759F0">
                        <w:rPr>
                          <w:rStyle w:val="ekvhandschrift"/>
                          <w:sz w:val="116"/>
                          <w:szCs w:val="116"/>
                        </w:rPr>
                        <w:t>Einmal 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33856" behindDoc="0" locked="0" layoutInCell="1" allowOverlap="1" wp14:anchorId="30FDE9BF" wp14:editId="17FD0461">
                <wp:simplePos x="0" y="0"/>
                <wp:positionH relativeFrom="column">
                  <wp:posOffset>-27110</wp:posOffset>
                </wp:positionH>
                <wp:positionV relativeFrom="paragraph">
                  <wp:posOffset>4182550</wp:posOffset>
                </wp:positionV>
                <wp:extent cx="5944235" cy="1943100"/>
                <wp:effectExtent l="19050" t="19050" r="18415" b="19050"/>
                <wp:wrapNone/>
                <wp:docPr id="90" name="Rechteck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0D408F" w14:textId="77777777" w:rsidR="00864CE0" w:rsidRDefault="00864CE0" w:rsidP="00864CE0">
                            <w:pPr>
                              <w:spacing w:line="240" w:lineRule="auto"/>
                              <w:ind w:left="993"/>
                            </w:pPr>
                          </w:p>
                          <w:p w14:paraId="3A72B1AC" w14:textId="77777777" w:rsidR="00864CE0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</w:pPr>
                            <w:r w:rsidRPr="009759F0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Zunächst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90" o:spid="_x0000_s1029" style="position:absolute;margin-left:-2.15pt;margin-top:329.35pt;width:468.05pt;height:153pt;z-index:25183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" fillcolor="#f4b083 [1941]" strokecolor="#7f7f7f [1612]" strokeweight="3pt">
                <v:textbox>
                  <w:txbxContent>
                    <w:p w14:paraId="7F0D408F" w14:textId="77777777" w:rsidR="00864CE0" w:rsidRDefault="00864CE0" w:rsidP="00864CE0">
                      <w:pPr>
                        <w:spacing w:line="240" w:lineRule="auto"/>
                        <w:ind w:left="993"/>
                      </w:pPr>
                    </w:p>
                    <w:p w14:paraId="3A72B1AC" w14:textId="77777777" w:rsidR="00864CE0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</w:pPr>
                      <w:r w:rsidRPr="009759F0">
                        <w:rPr>
                          <w:rStyle w:val="ekvhandschrift"/>
                          <w:sz w:val="116"/>
                          <w:szCs w:val="116"/>
                        </w:rPr>
                        <w:t>Zunächst 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 wp14:anchorId="609DB55C" wp14:editId="1D436623">
                <wp:simplePos x="0" y="0"/>
                <wp:positionH relativeFrom="column">
                  <wp:posOffset>-27110</wp:posOffset>
                </wp:positionH>
                <wp:positionV relativeFrom="paragraph">
                  <wp:posOffset>1896550</wp:posOffset>
                </wp:positionV>
                <wp:extent cx="5944235" cy="1943100"/>
                <wp:effectExtent l="19050" t="19050" r="18415" b="19050"/>
                <wp:wrapNone/>
                <wp:docPr id="91" name="Rechtec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78855B" w14:textId="77777777" w:rsidR="00864CE0" w:rsidRDefault="00864CE0" w:rsidP="00864CE0">
                            <w:pPr>
                              <w:spacing w:line="240" w:lineRule="auto"/>
                              <w:ind w:left="993"/>
                            </w:pPr>
                          </w:p>
                          <w:p w14:paraId="0BA0D3E5" w14:textId="77777777" w:rsidR="00864CE0" w:rsidRPr="009759F0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  <w:rPr>
                                <w:sz w:val="108"/>
                                <w:szCs w:val="108"/>
                              </w:rPr>
                            </w:pPr>
                            <w:r w:rsidRPr="009759F0">
                              <w:rPr>
                                <w:rStyle w:val="ekvhandschrift"/>
                                <w:sz w:val="108"/>
                                <w:szCs w:val="108"/>
                              </w:rPr>
                              <w:t>Als Erstes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91" o:spid="_x0000_s1030" style="position:absolute;margin-left:-2.15pt;margin-top:149.35pt;width:468.05pt;height:153pt;z-index:25183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" fillcolor="#f4b083 [1941]" strokecolor="#7f7f7f [1612]" strokeweight="3pt">
                <v:textbox>
                  <w:txbxContent>
                    <w:p w14:paraId="5578855B" w14:textId="77777777" w:rsidR="00864CE0" w:rsidRDefault="00864CE0" w:rsidP="00864CE0">
                      <w:pPr>
                        <w:spacing w:line="240" w:lineRule="auto"/>
                        <w:ind w:left="993"/>
                      </w:pPr>
                    </w:p>
                    <w:p w14:paraId="0BA0D3E5" w14:textId="77777777" w:rsidR="00864CE0" w:rsidRPr="009759F0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  <w:rPr>
                          <w:sz w:val="108"/>
                          <w:szCs w:val="108"/>
                        </w:rPr>
                      </w:pPr>
                      <w:r w:rsidRPr="009759F0">
                        <w:rPr>
                          <w:rStyle w:val="ekvhandschrift"/>
                          <w:sz w:val="108"/>
                          <w:szCs w:val="108"/>
                        </w:rPr>
                        <w:t>Als Erstes ...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14:paraId="2B213FD5" w14:textId="6D03D84E" w:rsidR="00864CE0" w:rsidRDefault="00864CE0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478E0BD7" w14:textId="77777777" w:rsidR="00864CE0" w:rsidRDefault="00864CE0" w:rsidP="00864CE0"/>
    <w:p w14:paraId="359AA4C6" w14:textId="77777777" w:rsidR="00864CE0" w:rsidRDefault="00864CE0" w:rsidP="00864CE0">
      <w:pPr>
        <w:pStyle w:val="ekvbild"/>
      </w:pPr>
    </w:p>
    <w:p w14:paraId="08B003F8" w14:textId="77777777" w:rsidR="00864CE0" w:rsidRDefault="00864CE0" w:rsidP="00864CE0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4F5F7971" wp14:editId="1CC2CB28">
                <wp:simplePos x="0" y="0"/>
                <wp:positionH relativeFrom="column">
                  <wp:posOffset>-26670</wp:posOffset>
                </wp:positionH>
                <wp:positionV relativeFrom="paragraph">
                  <wp:posOffset>36720</wp:posOffset>
                </wp:positionV>
                <wp:extent cx="5944235" cy="1943100"/>
                <wp:effectExtent l="19050" t="19050" r="18415" b="19050"/>
                <wp:wrapNone/>
                <wp:docPr id="80" name="Rechteck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5FA8FA" w14:textId="77777777" w:rsidR="00864CE0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Dort</w:t>
                            </w:r>
                            <w:r w:rsidRPr="009759F0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 xml:space="preserve"> ...</w:t>
                            </w:r>
                            <w:r w:rsidRPr="009759F0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80" o:spid="_x0000_s1031" style="position:absolute;margin-left:-2.1pt;margin-top:2.9pt;width:468.05pt;height:153pt;z-index:25182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" fillcolor="#f4b083 [1941]" strokecolor="#7f7f7f [1612]" strokeweight="3pt">
                <v:textbox>
                  <w:txbxContent>
                    <w:p w14:paraId="285FA8FA" w14:textId="77777777" w:rsidR="00864CE0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Dort</w:t>
                      </w:r>
                      <w:r w:rsidRPr="009759F0">
                        <w:rPr>
                          <w:rStyle w:val="ekvhandschrift"/>
                          <w:sz w:val="116"/>
                          <w:szCs w:val="116"/>
                        </w:rPr>
                        <w:t xml:space="preserve"> ...</w:t>
                      </w:r>
                      <w:r w:rsidRPr="009759F0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394F1DF" w14:textId="77777777" w:rsidR="00864CE0" w:rsidRDefault="00864CE0" w:rsidP="00864CE0">
      <w:pPr>
        <w:pStyle w:val="ekvue2arial"/>
      </w:pPr>
      <w:r>
        <w:rPr>
          <w:lang w:eastAsia="de-DE"/>
        </w:rPr>
        <w:drawing>
          <wp:anchor distT="0" distB="0" distL="114300" distR="114300" simplePos="0" relativeHeight="251824640" behindDoc="0" locked="0" layoutInCell="1" allowOverlap="1" wp14:anchorId="77F86E9B" wp14:editId="10B82F8A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1410970" cy="1124585"/>
            <wp:effectExtent l="0" t="0" r="0" b="0"/>
            <wp:wrapNone/>
            <wp:docPr id="84" name="Grafik 84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FDB5D" w14:textId="77777777" w:rsidR="00864CE0" w:rsidRPr="001B77CA" w:rsidRDefault="00864CE0" w:rsidP="00864CE0">
      <w:pPr>
        <w:pStyle w:val="ekvue2arial"/>
        <w:rPr>
          <w:u w:val="single"/>
        </w:rPr>
      </w:pPr>
      <w:r>
        <w:rPr>
          <w:lang w:eastAsia="de-DE"/>
        </w:rPr>
        <w:drawing>
          <wp:anchor distT="0" distB="0" distL="114300" distR="114300" simplePos="0" relativeHeight="251827712" behindDoc="0" locked="0" layoutInCell="1" allowOverlap="1" wp14:anchorId="050484F2" wp14:editId="196CFA27">
            <wp:simplePos x="0" y="0"/>
            <wp:positionH relativeFrom="column">
              <wp:posOffset>0</wp:posOffset>
            </wp:positionH>
            <wp:positionV relativeFrom="paragraph">
              <wp:posOffset>2322002</wp:posOffset>
            </wp:positionV>
            <wp:extent cx="1410970" cy="1124585"/>
            <wp:effectExtent l="0" t="0" r="0" b="0"/>
            <wp:wrapNone/>
            <wp:docPr id="85" name="Grafik 85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829760" behindDoc="0" locked="0" layoutInCell="1" allowOverlap="1" wp14:anchorId="04C57387" wp14:editId="25EDAEDA">
            <wp:simplePos x="0" y="0"/>
            <wp:positionH relativeFrom="column">
              <wp:posOffset>-28575</wp:posOffset>
            </wp:positionH>
            <wp:positionV relativeFrom="paragraph">
              <wp:posOffset>6928844</wp:posOffset>
            </wp:positionV>
            <wp:extent cx="1410970" cy="1124585"/>
            <wp:effectExtent l="0" t="0" r="0" b="0"/>
            <wp:wrapNone/>
            <wp:docPr id="86" name="Grafik 86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828736" behindDoc="0" locked="0" layoutInCell="1" allowOverlap="1" wp14:anchorId="2A59AC80" wp14:editId="4D3B7308">
            <wp:simplePos x="0" y="0"/>
            <wp:positionH relativeFrom="column">
              <wp:posOffset>-28575</wp:posOffset>
            </wp:positionH>
            <wp:positionV relativeFrom="paragraph">
              <wp:posOffset>4592100</wp:posOffset>
            </wp:positionV>
            <wp:extent cx="1410970" cy="1124585"/>
            <wp:effectExtent l="0" t="0" r="0" b="0"/>
            <wp:wrapNone/>
            <wp:docPr id="87" name="Grafik 87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7CB8CD26" wp14:editId="58A32370">
                <wp:simplePos x="0" y="0"/>
                <wp:positionH relativeFrom="column">
                  <wp:posOffset>-27110</wp:posOffset>
                </wp:positionH>
                <wp:positionV relativeFrom="paragraph">
                  <wp:posOffset>6475583</wp:posOffset>
                </wp:positionV>
                <wp:extent cx="5944235" cy="1943100"/>
                <wp:effectExtent l="19050" t="19050" r="18415" b="19050"/>
                <wp:wrapNone/>
                <wp:docPr id="81" name="Rechteck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22AC12" w14:textId="77777777" w:rsidR="00864CE0" w:rsidRDefault="00864CE0" w:rsidP="00864CE0">
                            <w:pPr>
                              <w:spacing w:line="240" w:lineRule="auto"/>
                              <w:ind w:left="993"/>
                            </w:pPr>
                          </w:p>
                          <w:p w14:paraId="562FF33F" w14:textId="77777777" w:rsidR="00864CE0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81" o:spid="_x0000_s1032" style="position:absolute;margin-left:-2.15pt;margin-top:509.9pt;width:468.05pt;height:153pt;z-index:25182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" fillcolor="#f4b083 [1941]" strokecolor="#7f7f7f [1612]" strokeweight="3pt">
                <v:textbox>
                  <w:txbxContent>
                    <w:p w14:paraId="1D22AC12" w14:textId="77777777" w:rsidR="00864CE0" w:rsidRDefault="00864CE0" w:rsidP="00864CE0">
                      <w:pPr>
                        <w:spacing w:line="240" w:lineRule="auto"/>
                        <w:ind w:left="993"/>
                      </w:pPr>
                    </w:p>
                    <w:p w14:paraId="562FF33F" w14:textId="77777777" w:rsidR="00864CE0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05936A77" wp14:editId="0368047E">
                <wp:simplePos x="0" y="0"/>
                <wp:positionH relativeFrom="column">
                  <wp:posOffset>-27110</wp:posOffset>
                </wp:positionH>
                <wp:positionV relativeFrom="paragraph">
                  <wp:posOffset>4182550</wp:posOffset>
                </wp:positionV>
                <wp:extent cx="5944235" cy="1943100"/>
                <wp:effectExtent l="19050" t="19050" r="18415" b="19050"/>
                <wp:wrapNone/>
                <wp:docPr id="82" name="Rechtec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8918DE" w14:textId="77777777" w:rsidR="00864CE0" w:rsidRDefault="00864CE0" w:rsidP="00864CE0">
                            <w:pPr>
                              <w:spacing w:line="240" w:lineRule="auto"/>
                              <w:ind w:left="993"/>
                            </w:pPr>
                          </w:p>
                          <w:p w14:paraId="5D8BD450" w14:textId="77777777" w:rsidR="00864CE0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82" o:spid="_x0000_s1033" style="position:absolute;margin-left:-2.15pt;margin-top:329.35pt;width:468.05pt;height:153pt;z-index:25182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" fillcolor="#f4b083 [1941]" strokecolor="#7f7f7f [1612]" strokeweight="3pt">
                <v:textbox>
                  <w:txbxContent>
                    <w:p w14:paraId="238918DE" w14:textId="77777777" w:rsidR="00864CE0" w:rsidRDefault="00864CE0" w:rsidP="00864CE0">
                      <w:pPr>
                        <w:spacing w:line="240" w:lineRule="auto"/>
                        <w:ind w:left="993"/>
                      </w:pPr>
                    </w:p>
                    <w:p w14:paraId="5D8BD450" w14:textId="77777777" w:rsidR="00864CE0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4880FE29" wp14:editId="17A34111">
                <wp:simplePos x="0" y="0"/>
                <wp:positionH relativeFrom="column">
                  <wp:posOffset>-27110</wp:posOffset>
                </wp:positionH>
                <wp:positionV relativeFrom="paragraph">
                  <wp:posOffset>1896550</wp:posOffset>
                </wp:positionV>
                <wp:extent cx="5944235" cy="1943100"/>
                <wp:effectExtent l="19050" t="19050" r="18415" b="19050"/>
                <wp:wrapNone/>
                <wp:docPr id="83" name="Rechteck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433F31" w14:textId="77777777" w:rsidR="00864CE0" w:rsidRDefault="00864CE0" w:rsidP="00864CE0">
                            <w:pPr>
                              <w:spacing w:line="240" w:lineRule="auto"/>
                              <w:ind w:left="993"/>
                            </w:pPr>
                          </w:p>
                          <w:p w14:paraId="2EDBFE2A" w14:textId="77777777" w:rsidR="00864CE0" w:rsidRDefault="00864CE0" w:rsidP="00864CE0">
                            <w:pPr>
                              <w:rPr>
                                <w:rStyle w:val="ekvhandschrift"/>
                                <w:sz w:val="72"/>
                                <w:szCs w:val="72"/>
                              </w:rPr>
                            </w:pPr>
                          </w:p>
                          <w:p w14:paraId="48B2500D" w14:textId="77777777" w:rsidR="00864CE0" w:rsidRDefault="00864CE0" w:rsidP="00864CE0">
                            <w:pPr>
                              <w:rPr>
                                <w:rStyle w:val="ekvhandschrift"/>
                                <w:sz w:val="72"/>
                                <w:szCs w:val="72"/>
                              </w:rPr>
                            </w:pPr>
                          </w:p>
                          <w:p w14:paraId="7BB5CCD3" w14:textId="77777777" w:rsidR="00864CE0" w:rsidRPr="00BA3347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2"/>
                              <w:rPr>
                                <w:sz w:val="72"/>
                                <w:szCs w:val="72"/>
                              </w:rPr>
                            </w:pPr>
                            <w:r w:rsidRPr="00BA3347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>Nach einer Weile ...</w:t>
                            </w:r>
                          </w:p>
                          <w:p w14:paraId="087FAD26" w14:textId="77777777" w:rsidR="00864CE0" w:rsidRPr="00BA3347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  <w:rPr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83" o:spid="_x0000_s1034" style="position:absolute;margin-left:-2.15pt;margin-top:149.35pt;width:468.05pt;height:153pt;z-index:25182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" fillcolor="#f4b083 [1941]" strokecolor="#7f7f7f [1612]" strokeweight="3pt">
                <v:textbox>
                  <w:txbxContent>
                    <w:p w14:paraId="00433F31" w14:textId="77777777" w:rsidR="00864CE0" w:rsidRDefault="00864CE0" w:rsidP="00864CE0">
                      <w:pPr>
                        <w:spacing w:line="240" w:lineRule="auto"/>
                        <w:ind w:left="993"/>
                      </w:pPr>
                    </w:p>
                    <w:p w14:paraId="2EDBFE2A" w14:textId="77777777" w:rsidR="00864CE0" w:rsidRDefault="00864CE0" w:rsidP="00864CE0">
                      <w:pPr>
                        <w:rPr>
                          <w:rStyle w:val="ekvhandschrift"/>
                          <w:sz w:val="72"/>
                          <w:szCs w:val="72"/>
                        </w:rPr>
                      </w:pPr>
                    </w:p>
                    <w:p w14:paraId="48B2500D" w14:textId="77777777" w:rsidR="00864CE0" w:rsidRDefault="00864CE0" w:rsidP="00864CE0">
                      <w:pPr>
                        <w:rPr>
                          <w:rStyle w:val="ekvhandschrift"/>
                          <w:sz w:val="72"/>
                          <w:szCs w:val="72"/>
                        </w:rPr>
                      </w:pPr>
                    </w:p>
                    <w:p w14:paraId="7BB5CCD3" w14:textId="77777777" w:rsidR="00864CE0" w:rsidRPr="00BA3347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2"/>
                        <w:rPr>
                          <w:sz w:val="72"/>
                          <w:szCs w:val="72"/>
                        </w:rPr>
                      </w:pPr>
                      <w:r w:rsidRPr="00BA3347">
                        <w:rPr>
                          <w:rStyle w:val="ekvhandschrift"/>
                          <w:sz w:val="72"/>
                          <w:szCs w:val="72"/>
                        </w:rPr>
                        <w:t>Nach einer Weile ...</w:t>
                      </w:r>
                    </w:p>
                    <w:p w14:paraId="087FAD26" w14:textId="77777777" w:rsidR="00864CE0" w:rsidRPr="00BA3347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  <w:rPr>
                          <w:sz w:val="96"/>
                          <w:szCs w:val="9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14:paraId="0E4E224A" w14:textId="76D94CEC" w:rsidR="00864CE0" w:rsidRDefault="00864CE0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0968E363" w14:textId="77777777" w:rsidR="00864CE0" w:rsidRDefault="00864CE0" w:rsidP="00864CE0"/>
    <w:p w14:paraId="66861CB7" w14:textId="77777777" w:rsidR="00864CE0" w:rsidRDefault="00864CE0" w:rsidP="00864CE0">
      <w:pPr>
        <w:pStyle w:val="ekvbild"/>
      </w:pPr>
    </w:p>
    <w:p w14:paraId="42087C49" w14:textId="77777777" w:rsidR="00864CE0" w:rsidRDefault="00864CE0" w:rsidP="00864CE0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01E3322C" wp14:editId="040885B9">
                <wp:simplePos x="0" y="0"/>
                <wp:positionH relativeFrom="column">
                  <wp:posOffset>-26670</wp:posOffset>
                </wp:positionH>
                <wp:positionV relativeFrom="paragraph">
                  <wp:posOffset>36720</wp:posOffset>
                </wp:positionV>
                <wp:extent cx="5944235" cy="1943100"/>
                <wp:effectExtent l="19050" t="19050" r="18415" b="19050"/>
                <wp:wrapNone/>
                <wp:docPr id="72" name="Rechteck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39A6F9" w14:textId="77777777" w:rsidR="00864CE0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Jetzt</w:t>
                            </w:r>
                            <w:r w:rsidRPr="009759F0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 xml:space="preserve"> ...</w:t>
                            </w:r>
                            <w:r w:rsidRPr="009759F0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72" o:spid="_x0000_s1035" style="position:absolute;margin-left:-2.1pt;margin-top:2.9pt;width:468.05pt;height:153pt;z-index:25181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" fillcolor="#f4b083 [1941]" strokecolor="#7f7f7f [1612]" strokeweight="3pt">
                <v:textbox>
                  <w:txbxContent>
                    <w:p w14:paraId="7039A6F9" w14:textId="77777777" w:rsidR="00864CE0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Jetzt</w:t>
                      </w:r>
                      <w:r w:rsidRPr="009759F0">
                        <w:rPr>
                          <w:rStyle w:val="ekvhandschrift"/>
                          <w:sz w:val="116"/>
                          <w:szCs w:val="116"/>
                        </w:rPr>
                        <w:t xml:space="preserve"> ...</w:t>
                      </w:r>
                      <w:r w:rsidRPr="009759F0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5A94D442" w14:textId="77777777" w:rsidR="00864CE0" w:rsidRDefault="00864CE0" w:rsidP="00864CE0">
      <w:pPr>
        <w:pStyle w:val="ekvue2arial"/>
      </w:pPr>
      <w:r>
        <w:rPr>
          <w:lang w:eastAsia="de-DE"/>
        </w:rPr>
        <w:drawing>
          <wp:anchor distT="0" distB="0" distL="114300" distR="114300" simplePos="0" relativeHeight="251815424" behindDoc="0" locked="0" layoutInCell="1" allowOverlap="1" wp14:anchorId="55FEC57A" wp14:editId="29EABDCC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1410970" cy="1124585"/>
            <wp:effectExtent l="0" t="0" r="0" b="0"/>
            <wp:wrapNone/>
            <wp:docPr id="76" name="Grafik 76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9FDCB8" w14:textId="77777777" w:rsidR="00864CE0" w:rsidRPr="001B77CA" w:rsidRDefault="00864CE0" w:rsidP="00864CE0">
      <w:pPr>
        <w:pStyle w:val="ekvue2arial"/>
        <w:rPr>
          <w:u w:val="single"/>
        </w:rPr>
      </w:pPr>
      <w:r>
        <w:rPr>
          <w:lang w:eastAsia="de-DE"/>
        </w:rPr>
        <w:drawing>
          <wp:anchor distT="0" distB="0" distL="114300" distR="114300" simplePos="0" relativeHeight="251818496" behindDoc="0" locked="0" layoutInCell="1" allowOverlap="1" wp14:anchorId="2D7FFD33" wp14:editId="222148F3">
            <wp:simplePos x="0" y="0"/>
            <wp:positionH relativeFrom="column">
              <wp:posOffset>0</wp:posOffset>
            </wp:positionH>
            <wp:positionV relativeFrom="paragraph">
              <wp:posOffset>2322002</wp:posOffset>
            </wp:positionV>
            <wp:extent cx="1410970" cy="1124585"/>
            <wp:effectExtent l="0" t="0" r="0" b="0"/>
            <wp:wrapNone/>
            <wp:docPr id="77" name="Grafik 77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820544" behindDoc="0" locked="0" layoutInCell="1" allowOverlap="1" wp14:anchorId="71F84753" wp14:editId="5CD52C11">
            <wp:simplePos x="0" y="0"/>
            <wp:positionH relativeFrom="column">
              <wp:posOffset>-28575</wp:posOffset>
            </wp:positionH>
            <wp:positionV relativeFrom="paragraph">
              <wp:posOffset>6928844</wp:posOffset>
            </wp:positionV>
            <wp:extent cx="1410970" cy="1124585"/>
            <wp:effectExtent l="0" t="0" r="0" b="0"/>
            <wp:wrapNone/>
            <wp:docPr id="78" name="Grafik 78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819520" behindDoc="0" locked="0" layoutInCell="1" allowOverlap="1" wp14:anchorId="79087E2F" wp14:editId="55DDD47F">
            <wp:simplePos x="0" y="0"/>
            <wp:positionH relativeFrom="column">
              <wp:posOffset>-28575</wp:posOffset>
            </wp:positionH>
            <wp:positionV relativeFrom="paragraph">
              <wp:posOffset>4592100</wp:posOffset>
            </wp:positionV>
            <wp:extent cx="1410970" cy="1124585"/>
            <wp:effectExtent l="0" t="0" r="0" b="0"/>
            <wp:wrapNone/>
            <wp:docPr id="79" name="Grafik 79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3A2DFCE8" wp14:editId="114C11EC">
                <wp:simplePos x="0" y="0"/>
                <wp:positionH relativeFrom="column">
                  <wp:posOffset>-27110</wp:posOffset>
                </wp:positionH>
                <wp:positionV relativeFrom="paragraph">
                  <wp:posOffset>6475583</wp:posOffset>
                </wp:positionV>
                <wp:extent cx="5944235" cy="1943100"/>
                <wp:effectExtent l="19050" t="19050" r="18415" b="19050"/>
                <wp:wrapNone/>
                <wp:docPr id="73" name="Rechteck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7269EB" w14:textId="77777777" w:rsidR="00864CE0" w:rsidRDefault="00864CE0" w:rsidP="00864CE0">
                            <w:pPr>
                              <w:spacing w:line="240" w:lineRule="auto"/>
                              <w:ind w:left="993"/>
                            </w:pPr>
                          </w:p>
                          <w:p w14:paraId="58565288" w14:textId="77777777" w:rsidR="00864CE0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Nun</w:t>
                            </w:r>
                            <w:r w:rsidRPr="009759F0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 xml:space="preserve"> ...</w:t>
                            </w:r>
                            <w:r w:rsidRPr="009759F0">
                              <w:t xml:space="preserve"> </w:t>
                            </w:r>
                          </w:p>
                          <w:p w14:paraId="02A9167C" w14:textId="77777777" w:rsidR="00864CE0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73" o:spid="_x0000_s1036" style="position:absolute;margin-left:-2.15pt;margin-top:509.9pt;width:468.05pt;height:153pt;z-index:2518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" fillcolor="#f4b083 [1941]" strokecolor="#7f7f7f [1612]" strokeweight="3pt">
                <v:textbox>
                  <w:txbxContent>
                    <w:p w14:paraId="787269EB" w14:textId="77777777" w:rsidR="00864CE0" w:rsidRDefault="00864CE0" w:rsidP="00864CE0">
                      <w:pPr>
                        <w:spacing w:line="240" w:lineRule="auto"/>
                        <w:ind w:left="993"/>
                      </w:pPr>
                    </w:p>
                    <w:p w14:paraId="58565288" w14:textId="77777777" w:rsidR="00864CE0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Nun</w:t>
                      </w:r>
                      <w:r w:rsidRPr="009759F0">
                        <w:rPr>
                          <w:rStyle w:val="ekvhandschrift"/>
                          <w:sz w:val="116"/>
                          <w:szCs w:val="116"/>
                        </w:rPr>
                        <w:t xml:space="preserve"> ...</w:t>
                      </w:r>
                      <w:r w:rsidRPr="009759F0">
                        <w:t xml:space="preserve"> </w:t>
                      </w:r>
                    </w:p>
                    <w:p w14:paraId="02A9167C" w14:textId="77777777" w:rsidR="00864CE0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2E5842B5" wp14:editId="0B03E788">
                <wp:simplePos x="0" y="0"/>
                <wp:positionH relativeFrom="column">
                  <wp:posOffset>-27110</wp:posOffset>
                </wp:positionH>
                <wp:positionV relativeFrom="paragraph">
                  <wp:posOffset>4182550</wp:posOffset>
                </wp:positionV>
                <wp:extent cx="5944235" cy="1943100"/>
                <wp:effectExtent l="19050" t="19050" r="18415" b="19050"/>
                <wp:wrapNone/>
                <wp:docPr id="74" name="Rechteck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AD5131" w14:textId="77777777" w:rsidR="00864CE0" w:rsidRDefault="00864CE0" w:rsidP="00864CE0">
                            <w:pPr>
                              <w:spacing w:line="240" w:lineRule="auto"/>
                              <w:ind w:left="993"/>
                            </w:pPr>
                          </w:p>
                          <w:p w14:paraId="2D10B379" w14:textId="77777777" w:rsidR="00864CE0" w:rsidRPr="00BA3347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2"/>
                              <w:rPr>
                                <w:sz w:val="72"/>
                                <w:szCs w:val="72"/>
                              </w:rPr>
                            </w:pPr>
                            <w:r w:rsidRPr="00BA3347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Nach </w:t>
                            </w:r>
                            <w:r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>einiger Zeit</w:t>
                            </w:r>
                            <w:r w:rsidRPr="00BA3347">
                              <w:rPr>
                                <w:rStyle w:val="ekvhandschrift"/>
                                <w:sz w:val="72"/>
                                <w:szCs w:val="72"/>
                              </w:rPr>
                              <w:t xml:space="preserve"> ...</w:t>
                            </w:r>
                          </w:p>
                          <w:p w14:paraId="74C1E75F" w14:textId="77777777" w:rsidR="00864CE0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74" o:spid="_x0000_s1037" style="position:absolute;margin-left:-2.15pt;margin-top:329.35pt;width:468.05pt;height:153pt;z-index:2518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" fillcolor="#f4b083 [1941]" strokecolor="#7f7f7f [1612]" strokeweight="3pt">
                <v:textbox>
                  <w:txbxContent>
                    <w:p w14:paraId="6DAD5131" w14:textId="77777777" w:rsidR="00864CE0" w:rsidRDefault="00864CE0" w:rsidP="00864CE0">
                      <w:pPr>
                        <w:spacing w:line="240" w:lineRule="auto"/>
                        <w:ind w:left="993"/>
                      </w:pPr>
                    </w:p>
                    <w:p w14:paraId="2D10B379" w14:textId="77777777" w:rsidR="00864CE0" w:rsidRPr="00BA3347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2"/>
                        <w:rPr>
                          <w:sz w:val="72"/>
                          <w:szCs w:val="72"/>
                        </w:rPr>
                      </w:pPr>
                      <w:r w:rsidRPr="00BA3347">
                        <w:rPr>
                          <w:rStyle w:val="ekvhandschrift"/>
                          <w:sz w:val="72"/>
                          <w:szCs w:val="72"/>
                        </w:rPr>
                        <w:t xml:space="preserve">Nach </w:t>
                      </w:r>
                      <w:r>
                        <w:rPr>
                          <w:rStyle w:val="ekvhandschrift"/>
                          <w:sz w:val="72"/>
                          <w:szCs w:val="72"/>
                        </w:rPr>
                        <w:t>einiger Zeit</w:t>
                      </w:r>
                      <w:r w:rsidRPr="00BA3347">
                        <w:rPr>
                          <w:rStyle w:val="ekvhandschrift"/>
                          <w:sz w:val="72"/>
                          <w:szCs w:val="72"/>
                        </w:rPr>
                        <w:t xml:space="preserve"> ...</w:t>
                      </w:r>
                    </w:p>
                    <w:p w14:paraId="74C1E75F" w14:textId="77777777" w:rsidR="00864CE0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2FD614B7" wp14:editId="42E56ED2">
                <wp:simplePos x="0" y="0"/>
                <wp:positionH relativeFrom="column">
                  <wp:posOffset>-27110</wp:posOffset>
                </wp:positionH>
                <wp:positionV relativeFrom="paragraph">
                  <wp:posOffset>1896550</wp:posOffset>
                </wp:positionV>
                <wp:extent cx="5944235" cy="1943100"/>
                <wp:effectExtent l="19050" t="19050" r="18415" b="19050"/>
                <wp:wrapNone/>
                <wp:docPr id="75" name="Rechteck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C1F711" w14:textId="77777777" w:rsidR="00864CE0" w:rsidRDefault="00864CE0" w:rsidP="00864CE0">
                            <w:pPr>
                              <w:spacing w:line="240" w:lineRule="auto"/>
                              <w:ind w:left="993"/>
                            </w:pPr>
                          </w:p>
                          <w:p w14:paraId="572FFF5F" w14:textId="77777777" w:rsidR="00864CE0" w:rsidRDefault="00864CE0" w:rsidP="00864CE0">
                            <w:pPr>
                              <w:rPr>
                                <w:rStyle w:val="ekvhandschrift"/>
                                <w:sz w:val="72"/>
                                <w:szCs w:val="72"/>
                              </w:rPr>
                            </w:pPr>
                          </w:p>
                          <w:p w14:paraId="6764C231" w14:textId="77777777" w:rsidR="00864CE0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Später</w:t>
                            </w:r>
                            <w:r w:rsidRPr="009759F0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 xml:space="preserve"> ...</w:t>
                            </w:r>
                            <w:r w:rsidRPr="009759F0">
                              <w:t xml:space="preserve"> </w:t>
                            </w:r>
                          </w:p>
                          <w:p w14:paraId="1F7AB41C" w14:textId="77777777" w:rsidR="00864CE0" w:rsidRPr="00BA3347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  <w:rPr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75" o:spid="_x0000_s1038" style="position:absolute;margin-left:-2.15pt;margin-top:149.35pt;width:468.05pt;height:153pt;z-index:25181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" fillcolor="#f4b083 [1941]" strokecolor="#7f7f7f [1612]" strokeweight="3pt">
                <v:textbox>
                  <w:txbxContent>
                    <w:p w14:paraId="27C1F711" w14:textId="77777777" w:rsidR="00864CE0" w:rsidRDefault="00864CE0" w:rsidP="00864CE0">
                      <w:pPr>
                        <w:spacing w:line="240" w:lineRule="auto"/>
                        <w:ind w:left="993"/>
                      </w:pPr>
                    </w:p>
                    <w:p w14:paraId="572FFF5F" w14:textId="77777777" w:rsidR="00864CE0" w:rsidRDefault="00864CE0" w:rsidP="00864CE0">
                      <w:pPr>
                        <w:rPr>
                          <w:rStyle w:val="ekvhandschrift"/>
                          <w:sz w:val="72"/>
                          <w:szCs w:val="72"/>
                        </w:rPr>
                      </w:pPr>
                    </w:p>
                    <w:p w14:paraId="6764C231" w14:textId="77777777" w:rsidR="00864CE0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Später</w:t>
                      </w:r>
                      <w:r w:rsidRPr="009759F0">
                        <w:rPr>
                          <w:rStyle w:val="ekvhandschrift"/>
                          <w:sz w:val="116"/>
                          <w:szCs w:val="116"/>
                        </w:rPr>
                        <w:t xml:space="preserve"> ...</w:t>
                      </w:r>
                      <w:r w:rsidRPr="009759F0">
                        <w:t xml:space="preserve"> </w:t>
                      </w:r>
                    </w:p>
                    <w:p w14:paraId="1F7AB41C" w14:textId="77777777" w:rsidR="00864CE0" w:rsidRPr="00BA3347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  <w:rPr>
                          <w:sz w:val="96"/>
                          <w:szCs w:val="9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14:paraId="67CA86B6" w14:textId="451F3D9A" w:rsidR="00864CE0" w:rsidRDefault="00864CE0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5A8B1968" w14:textId="77777777" w:rsidR="00864CE0" w:rsidRDefault="00864CE0" w:rsidP="00864CE0"/>
    <w:p w14:paraId="5F9ED765" w14:textId="77777777" w:rsidR="00864CE0" w:rsidRDefault="00864CE0" w:rsidP="00864CE0">
      <w:pPr>
        <w:pStyle w:val="ekvbild"/>
      </w:pPr>
    </w:p>
    <w:p w14:paraId="6BBA3161" w14:textId="77777777" w:rsidR="00864CE0" w:rsidRDefault="00864CE0" w:rsidP="00864CE0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0A24E716" wp14:editId="44C1E4EC">
                <wp:simplePos x="0" y="0"/>
                <wp:positionH relativeFrom="column">
                  <wp:posOffset>-26670</wp:posOffset>
                </wp:positionH>
                <wp:positionV relativeFrom="paragraph">
                  <wp:posOffset>36720</wp:posOffset>
                </wp:positionV>
                <wp:extent cx="5944235" cy="1943100"/>
                <wp:effectExtent l="19050" t="19050" r="18415" b="19050"/>
                <wp:wrapNone/>
                <wp:docPr id="64" name="Rechtec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546F93" w14:textId="77777777" w:rsidR="00864CE0" w:rsidRPr="00B52AA6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2"/>
                              <w:rPr>
                                <w:sz w:val="96"/>
                                <w:szCs w:val="96"/>
                              </w:rPr>
                            </w:pPr>
                            <w:r w:rsidRPr="00B52AA6"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t>Auf einmal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64" o:spid="_x0000_s1039" style="position:absolute;margin-left:-2.1pt;margin-top:2.9pt;width:468.05pt;height:153pt;z-index:25180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" fillcolor="#f4b083 [1941]" strokecolor="#7f7f7f [1612]" strokeweight="3pt">
                <v:textbox>
                  <w:txbxContent>
                    <w:p w14:paraId="10546F93" w14:textId="77777777" w:rsidR="00864CE0" w:rsidRPr="00B52AA6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2"/>
                        <w:rPr>
                          <w:sz w:val="96"/>
                          <w:szCs w:val="96"/>
                        </w:rPr>
                      </w:pPr>
                      <w:r w:rsidRPr="00B52AA6">
                        <w:rPr>
                          <w:rStyle w:val="ekvhandschrift"/>
                          <w:sz w:val="96"/>
                          <w:szCs w:val="96"/>
                        </w:rPr>
                        <w:t>Auf einmal ...</w:t>
                      </w:r>
                    </w:p>
                  </w:txbxContent>
                </v:textbox>
              </v:rect>
            </w:pict>
          </mc:Fallback>
        </mc:AlternateContent>
      </w:r>
    </w:p>
    <w:p w14:paraId="61054175" w14:textId="77777777" w:rsidR="00864CE0" w:rsidRDefault="00864CE0" w:rsidP="00864CE0">
      <w:pPr>
        <w:pStyle w:val="ekvue2arial"/>
      </w:pPr>
      <w:r>
        <w:rPr>
          <w:lang w:eastAsia="de-DE"/>
        </w:rPr>
        <w:drawing>
          <wp:anchor distT="0" distB="0" distL="114300" distR="114300" simplePos="0" relativeHeight="251806208" behindDoc="0" locked="0" layoutInCell="1" allowOverlap="1" wp14:anchorId="5D7818D6" wp14:editId="635DA12F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1410970" cy="1124585"/>
            <wp:effectExtent l="0" t="0" r="0" b="0"/>
            <wp:wrapNone/>
            <wp:docPr id="68" name="Grafik 68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D2303" w14:textId="77777777" w:rsidR="00864CE0" w:rsidRPr="001B77CA" w:rsidRDefault="00864CE0" w:rsidP="00864CE0">
      <w:pPr>
        <w:pStyle w:val="ekvue2arial"/>
        <w:rPr>
          <w:u w:val="single"/>
        </w:rPr>
      </w:pPr>
      <w:r>
        <w:rPr>
          <w:lang w:eastAsia="de-DE"/>
        </w:rPr>
        <w:drawing>
          <wp:anchor distT="0" distB="0" distL="114300" distR="114300" simplePos="0" relativeHeight="251809280" behindDoc="0" locked="0" layoutInCell="1" allowOverlap="1" wp14:anchorId="19FD60F1" wp14:editId="287CC15D">
            <wp:simplePos x="0" y="0"/>
            <wp:positionH relativeFrom="column">
              <wp:posOffset>0</wp:posOffset>
            </wp:positionH>
            <wp:positionV relativeFrom="paragraph">
              <wp:posOffset>2322002</wp:posOffset>
            </wp:positionV>
            <wp:extent cx="1410970" cy="1124585"/>
            <wp:effectExtent l="0" t="0" r="0" b="0"/>
            <wp:wrapNone/>
            <wp:docPr id="69" name="Grafik 69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811328" behindDoc="0" locked="0" layoutInCell="1" allowOverlap="1" wp14:anchorId="5512CF05" wp14:editId="4D9CE289">
            <wp:simplePos x="0" y="0"/>
            <wp:positionH relativeFrom="column">
              <wp:posOffset>-28575</wp:posOffset>
            </wp:positionH>
            <wp:positionV relativeFrom="paragraph">
              <wp:posOffset>6928844</wp:posOffset>
            </wp:positionV>
            <wp:extent cx="1410970" cy="1124585"/>
            <wp:effectExtent l="0" t="0" r="0" b="0"/>
            <wp:wrapNone/>
            <wp:docPr id="70" name="Grafik 70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810304" behindDoc="0" locked="0" layoutInCell="1" allowOverlap="1" wp14:anchorId="16AB74F1" wp14:editId="4AB20CDA">
            <wp:simplePos x="0" y="0"/>
            <wp:positionH relativeFrom="column">
              <wp:posOffset>-28575</wp:posOffset>
            </wp:positionH>
            <wp:positionV relativeFrom="paragraph">
              <wp:posOffset>4592100</wp:posOffset>
            </wp:positionV>
            <wp:extent cx="1410970" cy="1124585"/>
            <wp:effectExtent l="0" t="0" r="0" b="0"/>
            <wp:wrapNone/>
            <wp:docPr id="71" name="Grafik 71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2BA3F617" wp14:editId="4C24A39A">
                <wp:simplePos x="0" y="0"/>
                <wp:positionH relativeFrom="column">
                  <wp:posOffset>-27110</wp:posOffset>
                </wp:positionH>
                <wp:positionV relativeFrom="paragraph">
                  <wp:posOffset>6475583</wp:posOffset>
                </wp:positionV>
                <wp:extent cx="5944235" cy="1943100"/>
                <wp:effectExtent l="19050" t="19050" r="18415" b="19050"/>
                <wp:wrapNone/>
                <wp:docPr id="65" name="Rechteck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5031CE" w14:textId="77777777" w:rsidR="00864CE0" w:rsidRDefault="00864CE0" w:rsidP="00864CE0">
                            <w:pPr>
                              <w:spacing w:line="240" w:lineRule="auto"/>
                              <w:ind w:left="993"/>
                            </w:pPr>
                          </w:p>
                          <w:p w14:paraId="1D93568C" w14:textId="77777777" w:rsidR="00864CE0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Da</w:t>
                            </w:r>
                            <w:r w:rsidRPr="009759F0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 xml:space="preserve"> ...</w:t>
                            </w:r>
                            <w:r w:rsidRPr="009759F0">
                              <w:t xml:space="preserve"> </w:t>
                            </w:r>
                          </w:p>
                          <w:p w14:paraId="386C00DE" w14:textId="77777777" w:rsidR="00864CE0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65" o:spid="_x0000_s1040" style="position:absolute;margin-left:-2.15pt;margin-top:509.9pt;width:468.05pt;height:153pt;z-index:25180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" fillcolor="#f4b083 [1941]" strokecolor="#7f7f7f [1612]" strokeweight="3pt">
                <v:textbox>
                  <w:txbxContent>
                    <w:p w14:paraId="165031CE" w14:textId="77777777" w:rsidR="00864CE0" w:rsidRDefault="00864CE0" w:rsidP="00864CE0">
                      <w:pPr>
                        <w:spacing w:line="240" w:lineRule="auto"/>
                        <w:ind w:left="993"/>
                      </w:pPr>
                    </w:p>
                    <w:p w14:paraId="1D93568C" w14:textId="77777777" w:rsidR="00864CE0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Da</w:t>
                      </w:r>
                      <w:r w:rsidRPr="009759F0">
                        <w:rPr>
                          <w:rStyle w:val="ekvhandschrift"/>
                          <w:sz w:val="116"/>
                          <w:szCs w:val="116"/>
                        </w:rPr>
                        <w:t xml:space="preserve"> ...</w:t>
                      </w:r>
                      <w:r w:rsidRPr="009759F0">
                        <w:t xml:space="preserve"> </w:t>
                      </w:r>
                    </w:p>
                    <w:p w14:paraId="386C00DE" w14:textId="77777777" w:rsidR="00864CE0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34A51D38" wp14:editId="3D5EB1C1">
                <wp:simplePos x="0" y="0"/>
                <wp:positionH relativeFrom="column">
                  <wp:posOffset>-27110</wp:posOffset>
                </wp:positionH>
                <wp:positionV relativeFrom="paragraph">
                  <wp:posOffset>4182550</wp:posOffset>
                </wp:positionV>
                <wp:extent cx="5944235" cy="1943100"/>
                <wp:effectExtent l="19050" t="19050" r="18415" b="19050"/>
                <wp:wrapNone/>
                <wp:docPr id="66" name="Rechteck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3F070" w14:textId="77777777" w:rsidR="00864CE0" w:rsidRDefault="00864CE0" w:rsidP="00864CE0">
                            <w:pPr>
                              <w:spacing w:line="240" w:lineRule="auto"/>
                              <w:ind w:left="993"/>
                            </w:pPr>
                          </w:p>
                          <w:p w14:paraId="1B7BE0D7" w14:textId="77777777" w:rsidR="00864CE0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Danach</w:t>
                            </w:r>
                            <w:r w:rsidRPr="009759F0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 xml:space="preserve"> ...</w:t>
                            </w:r>
                            <w:r w:rsidRPr="009759F0">
                              <w:t xml:space="preserve"> </w:t>
                            </w:r>
                          </w:p>
                          <w:p w14:paraId="7A6D5E03" w14:textId="77777777" w:rsidR="00864CE0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66" o:spid="_x0000_s1041" style="position:absolute;margin-left:-2.15pt;margin-top:329.35pt;width:468.05pt;height:153pt;z-index:25180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" fillcolor="#f4b083 [1941]" strokecolor="#7f7f7f [1612]" strokeweight="3pt">
                <v:textbox>
                  <w:txbxContent>
                    <w:p w14:paraId="5993F070" w14:textId="77777777" w:rsidR="00864CE0" w:rsidRDefault="00864CE0" w:rsidP="00864CE0">
                      <w:pPr>
                        <w:spacing w:line="240" w:lineRule="auto"/>
                        <w:ind w:left="993"/>
                      </w:pPr>
                    </w:p>
                    <w:p w14:paraId="1B7BE0D7" w14:textId="77777777" w:rsidR="00864CE0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Danach</w:t>
                      </w:r>
                      <w:r w:rsidRPr="009759F0">
                        <w:rPr>
                          <w:rStyle w:val="ekvhandschrift"/>
                          <w:sz w:val="116"/>
                          <w:szCs w:val="116"/>
                        </w:rPr>
                        <w:t xml:space="preserve"> ...</w:t>
                      </w:r>
                      <w:r w:rsidRPr="009759F0">
                        <w:t xml:space="preserve"> </w:t>
                      </w:r>
                    </w:p>
                    <w:p w14:paraId="7A6D5E03" w14:textId="77777777" w:rsidR="00864CE0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74D60CBB" wp14:editId="52B3570C">
                <wp:simplePos x="0" y="0"/>
                <wp:positionH relativeFrom="column">
                  <wp:posOffset>-27110</wp:posOffset>
                </wp:positionH>
                <wp:positionV relativeFrom="paragraph">
                  <wp:posOffset>1896550</wp:posOffset>
                </wp:positionV>
                <wp:extent cx="5944235" cy="1943100"/>
                <wp:effectExtent l="19050" t="19050" r="18415" b="19050"/>
                <wp:wrapNone/>
                <wp:docPr id="67" name="Rechteck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46A6F7" w14:textId="77777777" w:rsidR="00864CE0" w:rsidRDefault="00864CE0" w:rsidP="00864CE0">
                            <w:pPr>
                              <w:spacing w:line="240" w:lineRule="auto"/>
                              <w:ind w:left="993"/>
                            </w:pPr>
                          </w:p>
                          <w:p w14:paraId="10802F65" w14:textId="77777777" w:rsidR="00864CE0" w:rsidRDefault="00864CE0" w:rsidP="00864CE0">
                            <w:pPr>
                              <w:rPr>
                                <w:rStyle w:val="ekvhandschrift"/>
                                <w:sz w:val="72"/>
                                <w:szCs w:val="72"/>
                              </w:rPr>
                            </w:pPr>
                          </w:p>
                          <w:p w14:paraId="20A6EB1E" w14:textId="77777777" w:rsidR="00864CE0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Dann</w:t>
                            </w:r>
                            <w:r w:rsidRPr="009759F0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 xml:space="preserve"> ...</w:t>
                            </w:r>
                            <w:r w:rsidRPr="009759F0">
                              <w:t xml:space="preserve"> </w:t>
                            </w:r>
                          </w:p>
                          <w:p w14:paraId="3E96A4EE" w14:textId="77777777" w:rsidR="00864CE0" w:rsidRPr="00BA3347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  <w:rPr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67" o:spid="_x0000_s1042" style="position:absolute;margin-left:-2.15pt;margin-top:149.35pt;width:468.05pt;height:153pt;z-index:25180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" fillcolor="#f4b083 [1941]" strokecolor="#7f7f7f [1612]" strokeweight="3pt">
                <v:textbox>
                  <w:txbxContent>
                    <w:p w14:paraId="6B46A6F7" w14:textId="77777777" w:rsidR="00864CE0" w:rsidRDefault="00864CE0" w:rsidP="00864CE0">
                      <w:pPr>
                        <w:spacing w:line="240" w:lineRule="auto"/>
                        <w:ind w:left="993"/>
                      </w:pPr>
                    </w:p>
                    <w:p w14:paraId="10802F65" w14:textId="77777777" w:rsidR="00864CE0" w:rsidRDefault="00864CE0" w:rsidP="00864CE0">
                      <w:pPr>
                        <w:rPr>
                          <w:rStyle w:val="ekvhandschrift"/>
                          <w:sz w:val="72"/>
                          <w:szCs w:val="72"/>
                        </w:rPr>
                      </w:pPr>
                    </w:p>
                    <w:p w14:paraId="20A6EB1E" w14:textId="77777777" w:rsidR="00864CE0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Dann</w:t>
                      </w:r>
                      <w:r w:rsidRPr="009759F0">
                        <w:rPr>
                          <w:rStyle w:val="ekvhandschrift"/>
                          <w:sz w:val="116"/>
                          <w:szCs w:val="116"/>
                        </w:rPr>
                        <w:t xml:space="preserve"> ...</w:t>
                      </w:r>
                      <w:r w:rsidRPr="009759F0">
                        <w:t xml:space="preserve"> </w:t>
                      </w:r>
                    </w:p>
                    <w:p w14:paraId="3E96A4EE" w14:textId="77777777" w:rsidR="00864CE0" w:rsidRPr="00BA3347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  <w:rPr>
                          <w:sz w:val="96"/>
                          <w:szCs w:val="9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14:paraId="58A39171" w14:textId="5D946224" w:rsidR="00864CE0" w:rsidRDefault="00864CE0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2085F70A" w14:textId="77777777" w:rsidR="00864CE0" w:rsidRDefault="00864CE0" w:rsidP="00864CE0"/>
    <w:p w14:paraId="160F822E" w14:textId="77777777" w:rsidR="00864CE0" w:rsidRDefault="00864CE0" w:rsidP="00864CE0">
      <w:pPr>
        <w:pStyle w:val="ekvbild"/>
      </w:pPr>
    </w:p>
    <w:p w14:paraId="6C01E84A" w14:textId="77777777" w:rsidR="00864CE0" w:rsidRDefault="00864CE0" w:rsidP="00864CE0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28EF223A" wp14:editId="7900CFA0">
                <wp:simplePos x="0" y="0"/>
                <wp:positionH relativeFrom="column">
                  <wp:posOffset>-26670</wp:posOffset>
                </wp:positionH>
                <wp:positionV relativeFrom="paragraph">
                  <wp:posOffset>36720</wp:posOffset>
                </wp:positionV>
                <wp:extent cx="5944235" cy="1943100"/>
                <wp:effectExtent l="19050" t="19050" r="18415" b="19050"/>
                <wp:wrapNone/>
                <wp:docPr id="56" name="Rechtec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8AC6B9" w14:textId="77777777" w:rsidR="00864CE0" w:rsidRPr="003B0F0C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2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Am Ende</w:t>
                            </w:r>
                            <w:r w:rsidRPr="003B0F0C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 xml:space="preserve">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56" o:spid="_x0000_s1043" style="position:absolute;margin-left:-2.1pt;margin-top:2.9pt;width:468.05pt;height:153pt;z-index:25179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" fillcolor="#f4b083 [1941]" strokecolor="#7f7f7f [1612]" strokeweight="3pt">
                <v:textbox>
                  <w:txbxContent>
                    <w:p w14:paraId="428AC6B9" w14:textId="77777777" w:rsidR="00864CE0" w:rsidRPr="003B0F0C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2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Am Ende</w:t>
                      </w:r>
                      <w:r w:rsidRPr="003B0F0C">
                        <w:rPr>
                          <w:rStyle w:val="ekvhandschrift"/>
                          <w:sz w:val="116"/>
                          <w:szCs w:val="116"/>
                        </w:rPr>
                        <w:t xml:space="preserve"> ...</w:t>
                      </w:r>
                    </w:p>
                  </w:txbxContent>
                </v:textbox>
              </v:rect>
            </w:pict>
          </mc:Fallback>
        </mc:AlternateContent>
      </w:r>
    </w:p>
    <w:p w14:paraId="203946F6" w14:textId="77777777" w:rsidR="00864CE0" w:rsidRDefault="00864CE0" w:rsidP="00864CE0">
      <w:pPr>
        <w:pStyle w:val="ekvue2arial"/>
      </w:pPr>
      <w:r>
        <w:rPr>
          <w:lang w:eastAsia="de-DE"/>
        </w:rPr>
        <w:drawing>
          <wp:anchor distT="0" distB="0" distL="114300" distR="114300" simplePos="0" relativeHeight="251796992" behindDoc="0" locked="0" layoutInCell="1" allowOverlap="1" wp14:anchorId="2F2A350C" wp14:editId="0141D3DF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1410970" cy="1124585"/>
            <wp:effectExtent l="0" t="0" r="0" b="0"/>
            <wp:wrapNone/>
            <wp:docPr id="60" name="Grafik 60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40A62" w14:textId="77777777" w:rsidR="00864CE0" w:rsidRPr="001B77CA" w:rsidRDefault="00864CE0" w:rsidP="00864CE0">
      <w:pPr>
        <w:pStyle w:val="ekvue2arial"/>
        <w:rPr>
          <w:u w:val="single"/>
        </w:rPr>
      </w:pPr>
      <w:r>
        <w:rPr>
          <w:lang w:eastAsia="de-DE"/>
        </w:rPr>
        <w:drawing>
          <wp:anchor distT="0" distB="0" distL="114300" distR="114300" simplePos="0" relativeHeight="251800064" behindDoc="0" locked="0" layoutInCell="1" allowOverlap="1" wp14:anchorId="5569C290" wp14:editId="555A0320">
            <wp:simplePos x="0" y="0"/>
            <wp:positionH relativeFrom="column">
              <wp:posOffset>0</wp:posOffset>
            </wp:positionH>
            <wp:positionV relativeFrom="paragraph">
              <wp:posOffset>2322002</wp:posOffset>
            </wp:positionV>
            <wp:extent cx="1410970" cy="1124585"/>
            <wp:effectExtent l="0" t="0" r="0" b="0"/>
            <wp:wrapNone/>
            <wp:docPr id="61" name="Grafik 61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802112" behindDoc="0" locked="0" layoutInCell="1" allowOverlap="1" wp14:anchorId="7936CEBE" wp14:editId="46A65359">
            <wp:simplePos x="0" y="0"/>
            <wp:positionH relativeFrom="column">
              <wp:posOffset>-28575</wp:posOffset>
            </wp:positionH>
            <wp:positionV relativeFrom="paragraph">
              <wp:posOffset>6928844</wp:posOffset>
            </wp:positionV>
            <wp:extent cx="1410970" cy="1124585"/>
            <wp:effectExtent l="0" t="0" r="0" b="0"/>
            <wp:wrapNone/>
            <wp:docPr id="62" name="Grafik 62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801088" behindDoc="0" locked="0" layoutInCell="1" allowOverlap="1" wp14:anchorId="75D84EA0" wp14:editId="064D5367">
            <wp:simplePos x="0" y="0"/>
            <wp:positionH relativeFrom="column">
              <wp:posOffset>-28575</wp:posOffset>
            </wp:positionH>
            <wp:positionV relativeFrom="paragraph">
              <wp:posOffset>4592100</wp:posOffset>
            </wp:positionV>
            <wp:extent cx="1410970" cy="1124585"/>
            <wp:effectExtent l="0" t="0" r="0" b="0"/>
            <wp:wrapNone/>
            <wp:docPr id="63" name="Grafik 63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5F8552E2" wp14:editId="18C99859">
                <wp:simplePos x="0" y="0"/>
                <wp:positionH relativeFrom="column">
                  <wp:posOffset>-27110</wp:posOffset>
                </wp:positionH>
                <wp:positionV relativeFrom="paragraph">
                  <wp:posOffset>6475583</wp:posOffset>
                </wp:positionV>
                <wp:extent cx="5944235" cy="1943100"/>
                <wp:effectExtent l="19050" t="19050" r="18415" b="19050"/>
                <wp:wrapNone/>
                <wp:docPr id="57" name="Rechtec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1B198D" w14:textId="77777777" w:rsidR="00864CE0" w:rsidRDefault="00864CE0" w:rsidP="00864CE0">
                            <w:pPr>
                              <w:rPr>
                                <w:rStyle w:val="ekvhandschrift"/>
                                <w:sz w:val="110"/>
                                <w:szCs w:val="110"/>
                              </w:rPr>
                            </w:pPr>
                          </w:p>
                          <w:p w14:paraId="4FB01D19" w14:textId="77777777" w:rsidR="00864CE0" w:rsidRDefault="00864CE0" w:rsidP="00864CE0">
                            <w:pPr>
                              <w:rPr>
                                <w:rStyle w:val="ekvhandschrift"/>
                                <w:sz w:val="110"/>
                                <w:szCs w:val="110"/>
                              </w:rPr>
                            </w:pPr>
                          </w:p>
                          <w:p w14:paraId="325930FC" w14:textId="77777777" w:rsidR="00864CE0" w:rsidRPr="003B0F0C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  <w:rPr>
                                <w:sz w:val="110"/>
                                <w:szCs w:val="110"/>
                              </w:rPr>
                            </w:pPr>
                            <w:r w:rsidRPr="003B0F0C">
                              <w:rPr>
                                <w:rStyle w:val="ekvhandschrift"/>
                                <w:sz w:val="110"/>
                                <w:szCs w:val="110"/>
                              </w:rPr>
                              <w:t>Schließlich ...</w:t>
                            </w:r>
                            <w:r w:rsidRPr="003B0F0C">
                              <w:rPr>
                                <w:sz w:val="110"/>
                                <w:szCs w:val="110"/>
                              </w:rPr>
                              <w:t xml:space="preserve"> </w:t>
                            </w:r>
                          </w:p>
                          <w:p w14:paraId="22B8F26A" w14:textId="77777777" w:rsidR="00864CE0" w:rsidRPr="003B0F0C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  <w:rPr>
                                <w:sz w:val="110"/>
                                <w:szCs w:val="1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57" o:spid="_x0000_s1044" style="position:absolute;margin-left:-2.15pt;margin-top:509.9pt;width:468.05pt;height:153pt;z-index:25179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" fillcolor="#f4b083 [1941]" strokecolor="#7f7f7f [1612]" strokeweight="3pt">
                <v:textbox>
                  <w:txbxContent>
                    <w:p w14:paraId="691B198D" w14:textId="77777777" w:rsidR="00864CE0" w:rsidRDefault="00864CE0" w:rsidP="00864CE0">
                      <w:pPr>
                        <w:rPr>
                          <w:rStyle w:val="ekvhandschrift"/>
                          <w:sz w:val="110"/>
                          <w:szCs w:val="110"/>
                        </w:rPr>
                      </w:pPr>
                    </w:p>
                    <w:p w14:paraId="4FB01D19" w14:textId="77777777" w:rsidR="00864CE0" w:rsidRDefault="00864CE0" w:rsidP="00864CE0">
                      <w:pPr>
                        <w:rPr>
                          <w:rStyle w:val="ekvhandschrift"/>
                          <w:sz w:val="110"/>
                          <w:szCs w:val="110"/>
                        </w:rPr>
                      </w:pPr>
                    </w:p>
                    <w:p w14:paraId="325930FC" w14:textId="77777777" w:rsidR="00864CE0" w:rsidRPr="003B0F0C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  <w:rPr>
                          <w:sz w:val="110"/>
                          <w:szCs w:val="110"/>
                        </w:rPr>
                      </w:pPr>
                      <w:r w:rsidRPr="003B0F0C">
                        <w:rPr>
                          <w:rStyle w:val="ekvhandschrift"/>
                          <w:sz w:val="110"/>
                          <w:szCs w:val="110"/>
                        </w:rPr>
                        <w:t>Schließlich ...</w:t>
                      </w:r>
                      <w:r w:rsidRPr="003B0F0C">
                        <w:rPr>
                          <w:sz w:val="110"/>
                          <w:szCs w:val="110"/>
                        </w:rPr>
                        <w:t xml:space="preserve"> </w:t>
                      </w:r>
                    </w:p>
                    <w:p w14:paraId="22B8F26A" w14:textId="77777777" w:rsidR="00864CE0" w:rsidRPr="003B0F0C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  <w:rPr>
                          <w:sz w:val="110"/>
                          <w:szCs w:val="1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08E6458F" wp14:editId="05072D69">
                <wp:simplePos x="0" y="0"/>
                <wp:positionH relativeFrom="column">
                  <wp:posOffset>-27110</wp:posOffset>
                </wp:positionH>
                <wp:positionV relativeFrom="paragraph">
                  <wp:posOffset>4182550</wp:posOffset>
                </wp:positionV>
                <wp:extent cx="5944235" cy="1943100"/>
                <wp:effectExtent l="19050" t="19050" r="18415" b="19050"/>
                <wp:wrapNone/>
                <wp:docPr id="58" name="Rechtec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DA3DF8" w14:textId="77777777" w:rsidR="00864CE0" w:rsidRDefault="00864CE0" w:rsidP="00864CE0">
                            <w:pPr>
                              <w:spacing w:line="240" w:lineRule="auto"/>
                              <w:ind w:left="993"/>
                            </w:pPr>
                          </w:p>
                          <w:p w14:paraId="1F880D8A" w14:textId="77777777" w:rsidR="00864CE0" w:rsidRPr="003B0F0C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  <w:rPr>
                                <w:sz w:val="96"/>
                                <w:szCs w:val="96"/>
                              </w:rPr>
                            </w:pPr>
                            <w:r w:rsidRPr="003B0F0C"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t>Zum Schluss ...</w:t>
                            </w:r>
                            <w:r w:rsidRPr="003B0F0C">
                              <w:rPr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  <w:p w14:paraId="417C34AF" w14:textId="77777777" w:rsidR="00864CE0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58" o:spid="_x0000_s1045" style="position:absolute;margin-left:-2.15pt;margin-top:329.35pt;width:468.05pt;height:153pt;z-index:25179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" fillcolor="#f4b083 [1941]" strokecolor="#7f7f7f [1612]" strokeweight="3pt">
                <v:textbox>
                  <w:txbxContent>
                    <w:p w14:paraId="10DA3DF8" w14:textId="77777777" w:rsidR="00864CE0" w:rsidRDefault="00864CE0" w:rsidP="00864CE0">
                      <w:pPr>
                        <w:spacing w:line="240" w:lineRule="auto"/>
                        <w:ind w:left="993"/>
                      </w:pPr>
                    </w:p>
                    <w:p w14:paraId="1F880D8A" w14:textId="77777777" w:rsidR="00864CE0" w:rsidRPr="003B0F0C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  <w:rPr>
                          <w:sz w:val="96"/>
                          <w:szCs w:val="96"/>
                        </w:rPr>
                      </w:pPr>
                      <w:r w:rsidRPr="003B0F0C">
                        <w:rPr>
                          <w:rStyle w:val="ekvhandschrift"/>
                          <w:sz w:val="96"/>
                          <w:szCs w:val="96"/>
                        </w:rPr>
                        <w:t>Zum Schluss ...</w:t>
                      </w:r>
                      <w:r w:rsidRPr="003B0F0C">
                        <w:rPr>
                          <w:sz w:val="96"/>
                          <w:szCs w:val="96"/>
                        </w:rPr>
                        <w:t xml:space="preserve"> </w:t>
                      </w:r>
                    </w:p>
                    <w:p w14:paraId="417C34AF" w14:textId="77777777" w:rsidR="00864CE0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7F65B9EE" wp14:editId="7C9AE6C7">
                <wp:simplePos x="0" y="0"/>
                <wp:positionH relativeFrom="column">
                  <wp:posOffset>-27110</wp:posOffset>
                </wp:positionH>
                <wp:positionV relativeFrom="paragraph">
                  <wp:posOffset>1896550</wp:posOffset>
                </wp:positionV>
                <wp:extent cx="5944235" cy="1943100"/>
                <wp:effectExtent l="19050" t="19050" r="18415" b="19050"/>
                <wp:wrapNone/>
                <wp:docPr id="59" name="Rechtec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068F4F" w14:textId="77777777" w:rsidR="00864CE0" w:rsidRDefault="00864CE0" w:rsidP="00864CE0">
                            <w:pPr>
                              <w:spacing w:line="240" w:lineRule="auto"/>
                              <w:ind w:left="993"/>
                            </w:pPr>
                          </w:p>
                          <w:p w14:paraId="4CB4A736" w14:textId="77777777" w:rsidR="00864CE0" w:rsidRDefault="00864CE0" w:rsidP="00864CE0">
                            <w:pPr>
                              <w:rPr>
                                <w:rStyle w:val="ekvhandschrift"/>
                                <w:sz w:val="72"/>
                                <w:szCs w:val="72"/>
                              </w:rPr>
                            </w:pPr>
                          </w:p>
                          <w:p w14:paraId="497F9078" w14:textId="77777777" w:rsidR="00864CE0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Endlich</w:t>
                            </w:r>
                            <w:r w:rsidRPr="009759F0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 xml:space="preserve"> ...</w:t>
                            </w:r>
                            <w:r w:rsidRPr="009759F0">
                              <w:t xml:space="preserve"> </w:t>
                            </w:r>
                          </w:p>
                          <w:p w14:paraId="3DD61ADE" w14:textId="77777777" w:rsidR="00864CE0" w:rsidRPr="00BA3347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  <w:rPr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59" o:spid="_x0000_s1046" style="position:absolute;margin-left:-2.15pt;margin-top:149.35pt;width:468.05pt;height:153pt;z-index:25179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" fillcolor="#f4b083 [1941]" strokecolor="#7f7f7f [1612]" strokeweight="3pt">
                <v:textbox>
                  <w:txbxContent>
                    <w:p w14:paraId="2E068F4F" w14:textId="77777777" w:rsidR="00864CE0" w:rsidRDefault="00864CE0" w:rsidP="00864CE0">
                      <w:pPr>
                        <w:spacing w:line="240" w:lineRule="auto"/>
                        <w:ind w:left="993"/>
                      </w:pPr>
                    </w:p>
                    <w:p w14:paraId="4CB4A736" w14:textId="77777777" w:rsidR="00864CE0" w:rsidRDefault="00864CE0" w:rsidP="00864CE0">
                      <w:pPr>
                        <w:rPr>
                          <w:rStyle w:val="ekvhandschrift"/>
                          <w:sz w:val="72"/>
                          <w:szCs w:val="72"/>
                        </w:rPr>
                      </w:pPr>
                    </w:p>
                    <w:p w14:paraId="497F9078" w14:textId="77777777" w:rsidR="00864CE0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Endlich</w:t>
                      </w:r>
                      <w:r w:rsidRPr="009759F0">
                        <w:rPr>
                          <w:rStyle w:val="ekvhandschrift"/>
                          <w:sz w:val="116"/>
                          <w:szCs w:val="116"/>
                        </w:rPr>
                        <w:t xml:space="preserve"> ...</w:t>
                      </w:r>
                      <w:r w:rsidRPr="009759F0">
                        <w:t xml:space="preserve"> </w:t>
                      </w:r>
                    </w:p>
                    <w:p w14:paraId="3DD61ADE" w14:textId="77777777" w:rsidR="00864CE0" w:rsidRPr="00BA3347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  <w:rPr>
                          <w:sz w:val="96"/>
                          <w:szCs w:val="9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14:paraId="59ED425D" w14:textId="32D78293" w:rsidR="00864CE0" w:rsidRDefault="00864CE0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10B8FE8C" w14:textId="77777777" w:rsidR="00864CE0" w:rsidRDefault="00864CE0" w:rsidP="00864CE0"/>
    <w:p w14:paraId="2BE5153A" w14:textId="77777777" w:rsidR="00864CE0" w:rsidRDefault="00864CE0" w:rsidP="00864CE0"/>
    <w:p w14:paraId="0E6C2060" w14:textId="77777777" w:rsidR="00864CE0" w:rsidRDefault="00864CE0" w:rsidP="00864CE0">
      <w:pPr>
        <w:pStyle w:val="ekvbild"/>
      </w:pPr>
    </w:p>
    <w:p w14:paraId="6522AF3B" w14:textId="77777777" w:rsidR="00864CE0" w:rsidRDefault="00864CE0" w:rsidP="00864CE0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392D5819" wp14:editId="1B99781F">
                <wp:simplePos x="0" y="0"/>
                <wp:positionH relativeFrom="column">
                  <wp:posOffset>-26670</wp:posOffset>
                </wp:positionH>
                <wp:positionV relativeFrom="paragraph">
                  <wp:posOffset>36720</wp:posOffset>
                </wp:positionV>
                <wp:extent cx="5944235" cy="1943100"/>
                <wp:effectExtent l="19050" t="19050" r="18415" b="19050"/>
                <wp:wrapNone/>
                <wp:docPr id="48" name="Rechtec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00BF14" w14:textId="77777777" w:rsidR="00864CE0" w:rsidRPr="003B0F0C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2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 xml:space="preserve">Plötzlich </w:t>
                            </w:r>
                            <w:r w:rsidRPr="003B0F0C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48" o:spid="_x0000_s1047" style="position:absolute;margin-left:-2.1pt;margin-top:2.9pt;width:468.05pt;height:153pt;z-index:25178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" fillcolor="#f4b083 [1941]" strokecolor="#7f7f7f [1612]" strokeweight="3pt">
                <v:textbox>
                  <w:txbxContent>
                    <w:p w14:paraId="5E00BF14" w14:textId="77777777" w:rsidR="00864CE0" w:rsidRPr="003B0F0C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2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 xml:space="preserve">Plötzlich </w:t>
                      </w:r>
                      <w:r w:rsidRPr="003B0F0C">
                        <w:rPr>
                          <w:rStyle w:val="ekvhandschrift"/>
                          <w:sz w:val="116"/>
                          <w:szCs w:val="116"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</w:p>
    <w:p w14:paraId="7EA958A6" w14:textId="77777777" w:rsidR="00864CE0" w:rsidRDefault="00864CE0" w:rsidP="00864CE0">
      <w:pPr>
        <w:pStyle w:val="ekvue2arial"/>
      </w:pPr>
      <w:r>
        <w:rPr>
          <w:lang w:eastAsia="de-DE"/>
        </w:rPr>
        <w:drawing>
          <wp:anchor distT="0" distB="0" distL="114300" distR="114300" simplePos="0" relativeHeight="251787776" behindDoc="0" locked="0" layoutInCell="1" allowOverlap="1" wp14:anchorId="69A20A36" wp14:editId="086EA85D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1410970" cy="1124585"/>
            <wp:effectExtent l="0" t="0" r="0" b="0"/>
            <wp:wrapNone/>
            <wp:docPr id="52" name="Grafik 52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ADFED" w14:textId="77777777" w:rsidR="00864CE0" w:rsidRPr="001B77CA" w:rsidRDefault="00864CE0" w:rsidP="00864CE0">
      <w:pPr>
        <w:pStyle w:val="ekvue2arial"/>
        <w:rPr>
          <w:u w:val="single"/>
        </w:rPr>
      </w:pPr>
      <w:r>
        <w:rPr>
          <w:lang w:eastAsia="de-DE"/>
        </w:rPr>
        <w:drawing>
          <wp:anchor distT="0" distB="0" distL="114300" distR="114300" simplePos="0" relativeHeight="251790848" behindDoc="0" locked="0" layoutInCell="1" allowOverlap="1" wp14:anchorId="183DBD19" wp14:editId="138C1C3C">
            <wp:simplePos x="0" y="0"/>
            <wp:positionH relativeFrom="column">
              <wp:posOffset>0</wp:posOffset>
            </wp:positionH>
            <wp:positionV relativeFrom="paragraph">
              <wp:posOffset>2322002</wp:posOffset>
            </wp:positionV>
            <wp:extent cx="1410970" cy="1124585"/>
            <wp:effectExtent l="0" t="0" r="0" b="0"/>
            <wp:wrapNone/>
            <wp:docPr id="53" name="Grafik 53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92896" behindDoc="0" locked="0" layoutInCell="1" allowOverlap="1" wp14:anchorId="0123ED76" wp14:editId="5A597C2A">
            <wp:simplePos x="0" y="0"/>
            <wp:positionH relativeFrom="column">
              <wp:posOffset>-28575</wp:posOffset>
            </wp:positionH>
            <wp:positionV relativeFrom="paragraph">
              <wp:posOffset>6928844</wp:posOffset>
            </wp:positionV>
            <wp:extent cx="1410970" cy="1124585"/>
            <wp:effectExtent l="0" t="0" r="0" b="0"/>
            <wp:wrapNone/>
            <wp:docPr id="54" name="Grafik 54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91872" behindDoc="0" locked="0" layoutInCell="1" allowOverlap="1" wp14:anchorId="35FD4F38" wp14:editId="51D4F53A">
            <wp:simplePos x="0" y="0"/>
            <wp:positionH relativeFrom="column">
              <wp:posOffset>-28575</wp:posOffset>
            </wp:positionH>
            <wp:positionV relativeFrom="paragraph">
              <wp:posOffset>4592100</wp:posOffset>
            </wp:positionV>
            <wp:extent cx="1410970" cy="1124585"/>
            <wp:effectExtent l="0" t="0" r="0" b="0"/>
            <wp:wrapNone/>
            <wp:docPr id="55" name="Grafik 55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71D0A2C2" wp14:editId="6C00F3DF">
                <wp:simplePos x="0" y="0"/>
                <wp:positionH relativeFrom="column">
                  <wp:posOffset>-27110</wp:posOffset>
                </wp:positionH>
                <wp:positionV relativeFrom="paragraph">
                  <wp:posOffset>6475583</wp:posOffset>
                </wp:positionV>
                <wp:extent cx="5944235" cy="1943100"/>
                <wp:effectExtent l="19050" t="19050" r="18415" b="19050"/>
                <wp:wrapNone/>
                <wp:docPr id="49" name="Rechtec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45AD9F" w14:textId="77777777" w:rsidR="00864CE0" w:rsidRDefault="00864CE0" w:rsidP="00864CE0">
                            <w:pPr>
                              <w:rPr>
                                <w:rStyle w:val="ekvhandschrift"/>
                                <w:sz w:val="110"/>
                                <w:szCs w:val="110"/>
                              </w:rPr>
                            </w:pPr>
                          </w:p>
                          <w:p w14:paraId="5A227092" w14:textId="77777777" w:rsidR="00864CE0" w:rsidRDefault="00864CE0" w:rsidP="00864CE0">
                            <w:pPr>
                              <w:rPr>
                                <w:rStyle w:val="ekvhandschrift"/>
                                <w:sz w:val="110"/>
                                <w:szCs w:val="110"/>
                              </w:rPr>
                            </w:pPr>
                          </w:p>
                          <w:p w14:paraId="764579A3" w14:textId="77777777" w:rsidR="00864CE0" w:rsidRPr="003B0F0C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  <w:rPr>
                                <w:sz w:val="110"/>
                                <w:szCs w:val="110"/>
                              </w:rPr>
                            </w:pPr>
                          </w:p>
                          <w:p w14:paraId="625851EE" w14:textId="77777777" w:rsidR="00864CE0" w:rsidRPr="003B0F0C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  <w:rPr>
                                <w:sz w:val="110"/>
                                <w:szCs w:val="1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49" o:spid="_x0000_s1048" style="position:absolute;margin-left:-2.15pt;margin-top:509.9pt;width:468.05pt;height:153pt;z-index:25178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" fillcolor="#f4b083 [1941]" strokecolor="#7f7f7f [1612]" strokeweight="3pt">
                <v:textbox>
                  <w:txbxContent>
                    <w:p w14:paraId="2645AD9F" w14:textId="77777777" w:rsidR="00864CE0" w:rsidRDefault="00864CE0" w:rsidP="00864CE0">
                      <w:pPr>
                        <w:rPr>
                          <w:rStyle w:val="ekvhandschrift"/>
                          <w:sz w:val="110"/>
                          <w:szCs w:val="110"/>
                        </w:rPr>
                      </w:pPr>
                    </w:p>
                    <w:p w14:paraId="5A227092" w14:textId="77777777" w:rsidR="00864CE0" w:rsidRDefault="00864CE0" w:rsidP="00864CE0">
                      <w:pPr>
                        <w:rPr>
                          <w:rStyle w:val="ekvhandschrift"/>
                          <w:sz w:val="110"/>
                          <w:szCs w:val="110"/>
                        </w:rPr>
                      </w:pPr>
                    </w:p>
                    <w:p w14:paraId="764579A3" w14:textId="77777777" w:rsidR="00864CE0" w:rsidRPr="003B0F0C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  <w:rPr>
                          <w:sz w:val="110"/>
                          <w:szCs w:val="110"/>
                        </w:rPr>
                      </w:pPr>
                    </w:p>
                    <w:p w14:paraId="625851EE" w14:textId="77777777" w:rsidR="00864CE0" w:rsidRPr="003B0F0C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  <w:rPr>
                          <w:sz w:val="110"/>
                          <w:szCs w:val="1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7B98948A" wp14:editId="27876CF1">
                <wp:simplePos x="0" y="0"/>
                <wp:positionH relativeFrom="column">
                  <wp:posOffset>-27110</wp:posOffset>
                </wp:positionH>
                <wp:positionV relativeFrom="paragraph">
                  <wp:posOffset>4182550</wp:posOffset>
                </wp:positionV>
                <wp:extent cx="5944235" cy="1943100"/>
                <wp:effectExtent l="19050" t="19050" r="18415" b="19050"/>
                <wp:wrapNone/>
                <wp:docPr id="50" name="Rechtec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37B1D0" w14:textId="77777777" w:rsidR="00864CE0" w:rsidRDefault="00864CE0" w:rsidP="00864CE0">
                            <w:pPr>
                              <w:spacing w:line="240" w:lineRule="auto"/>
                              <w:ind w:left="993"/>
                            </w:pPr>
                          </w:p>
                          <w:p w14:paraId="09AD3CFA" w14:textId="77777777" w:rsidR="00864CE0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50" o:spid="_x0000_s1049" style="position:absolute;margin-left:-2.15pt;margin-top:329.35pt;width:468.05pt;height:153pt;z-index:25178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" fillcolor="#f4b083 [1941]" strokecolor="#7f7f7f [1612]" strokeweight="3pt">
                <v:textbox>
                  <w:txbxContent>
                    <w:p w14:paraId="0E37B1D0" w14:textId="77777777" w:rsidR="00864CE0" w:rsidRDefault="00864CE0" w:rsidP="00864CE0">
                      <w:pPr>
                        <w:spacing w:line="240" w:lineRule="auto"/>
                        <w:ind w:left="993"/>
                      </w:pPr>
                    </w:p>
                    <w:p w14:paraId="09AD3CFA" w14:textId="77777777" w:rsidR="00864CE0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116B284E" wp14:editId="56F5E824">
                <wp:simplePos x="0" y="0"/>
                <wp:positionH relativeFrom="column">
                  <wp:posOffset>-27110</wp:posOffset>
                </wp:positionH>
                <wp:positionV relativeFrom="paragraph">
                  <wp:posOffset>1896550</wp:posOffset>
                </wp:positionV>
                <wp:extent cx="5944235" cy="1943100"/>
                <wp:effectExtent l="19050" t="19050" r="18415" b="19050"/>
                <wp:wrapNone/>
                <wp:docPr id="51" name="Rechtec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EEFE04" w14:textId="77777777" w:rsidR="00864CE0" w:rsidRDefault="00864CE0" w:rsidP="00864CE0">
                            <w:pPr>
                              <w:spacing w:line="240" w:lineRule="auto"/>
                              <w:ind w:left="993"/>
                            </w:pPr>
                          </w:p>
                          <w:p w14:paraId="7E93B59E" w14:textId="77777777" w:rsidR="00864CE0" w:rsidRDefault="00864CE0" w:rsidP="00864CE0">
                            <w:pPr>
                              <w:rPr>
                                <w:rStyle w:val="ekvhandschrift"/>
                                <w:sz w:val="72"/>
                                <w:szCs w:val="72"/>
                              </w:rPr>
                            </w:pPr>
                          </w:p>
                          <w:p w14:paraId="03AB6A42" w14:textId="77777777" w:rsidR="00864CE0" w:rsidRDefault="00864CE0" w:rsidP="00864CE0">
                            <w:pPr>
                              <w:rPr>
                                <w:rStyle w:val="ekvhandschrift"/>
                                <w:sz w:val="72"/>
                                <w:szCs w:val="72"/>
                              </w:rPr>
                            </w:pPr>
                          </w:p>
                          <w:p w14:paraId="62182331" w14:textId="77777777" w:rsidR="00864CE0" w:rsidRPr="003643B4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  <w:rPr>
                                <w:sz w:val="100"/>
                                <w:szCs w:val="100"/>
                              </w:rPr>
                            </w:pPr>
                            <w:r w:rsidRPr="003643B4">
                              <w:rPr>
                                <w:rStyle w:val="ekvhandschrift"/>
                                <w:sz w:val="100"/>
                                <w:szCs w:val="100"/>
                              </w:rPr>
                              <w:t>E</w:t>
                            </w:r>
                            <w:r>
                              <w:rPr>
                                <w:rStyle w:val="ekvhandschrift"/>
                                <w:sz w:val="100"/>
                                <w:szCs w:val="100"/>
                              </w:rPr>
                              <w:t>ines Tages</w:t>
                            </w:r>
                            <w:r w:rsidRPr="003643B4">
                              <w:rPr>
                                <w:rStyle w:val="ekvhandschrift"/>
                                <w:sz w:val="100"/>
                                <w:szCs w:val="100"/>
                              </w:rPr>
                              <w:t xml:space="preserve"> ...</w:t>
                            </w:r>
                            <w:r w:rsidRPr="003643B4">
                              <w:rPr>
                                <w:sz w:val="100"/>
                                <w:szCs w:val="100"/>
                              </w:rPr>
                              <w:t xml:space="preserve"> </w:t>
                            </w:r>
                          </w:p>
                          <w:p w14:paraId="530AF800" w14:textId="77777777" w:rsidR="00864CE0" w:rsidRPr="00BA3347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  <w:rPr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51" o:spid="_x0000_s1050" style="position:absolute;margin-left:-2.15pt;margin-top:149.35pt;width:468.05pt;height:153pt;z-index:25178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" fillcolor="#f4b083 [1941]" strokecolor="#7f7f7f [1612]" strokeweight="3pt">
                <v:textbox>
                  <w:txbxContent>
                    <w:p w14:paraId="2FEEFE04" w14:textId="77777777" w:rsidR="00864CE0" w:rsidRDefault="00864CE0" w:rsidP="00864CE0">
                      <w:pPr>
                        <w:spacing w:line="240" w:lineRule="auto"/>
                        <w:ind w:left="993"/>
                      </w:pPr>
                    </w:p>
                    <w:p w14:paraId="7E93B59E" w14:textId="77777777" w:rsidR="00864CE0" w:rsidRDefault="00864CE0" w:rsidP="00864CE0">
                      <w:pPr>
                        <w:rPr>
                          <w:rStyle w:val="ekvhandschrift"/>
                          <w:sz w:val="72"/>
                          <w:szCs w:val="72"/>
                        </w:rPr>
                      </w:pPr>
                    </w:p>
                    <w:p w14:paraId="03AB6A42" w14:textId="77777777" w:rsidR="00864CE0" w:rsidRDefault="00864CE0" w:rsidP="00864CE0">
                      <w:pPr>
                        <w:rPr>
                          <w:rStyle w:val="ekvhandschrift"/>
                          <w:sz w:val="72"/>
                          <w:szCs w:val="72"/>
                        </w:rPr>
                      </w:pPr>
                    </w:p>
                    <w:p w14:paraId="62182331" w14:textId="77777777" w:rsidR="00864CE0" w:rsidRPr="003643B4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  <w:rPr>
                          <w:sz w:val="100"/>
                          <w:szCs w:val="100"/>
                        </w:rPr>
                      </w:pPr>
                      <w:r w:rsidRPr="003643B4">
                        <w:rPr>
                          <w:rStyle w:val="ekvhandschrift"/>
                          <w:sz w:val="100"/>
                          <w:szCs w:val="100"/>
                        </w:rPr>
                        <w:t>E</w:t>
                      </w:r>
                      <w:r>
                        <w:rPr>
                          <w:rStyle w:val="ekvhandschrift"/>
                          <w:sz w:val="100"/>
                          <w:szCs w:val="100"/>
                        </w:rPr>
                        <w:t>ines Tages</w:t>
                      </w:r>
                      <w:r w:rsidRPr="003643B4">
                        <w:rPr>
                          <w:rStyle w:val="ekvhandschrift"/>
                          <w:sz w:val="100"/>
                          <w:szCs w:val="100"/>
                        </w:rPr>
                        <w:t xml:space="preserve"> ...</w:t>
                      </w:r>
                      <w:r w:rsidRPr="003643B4">
                        <w:rPr>
                          <w:sz w:val="100"/>
                          <w:szCs w:val="100"/>
                        </w:rPr>
                        <w:t xml:space="preserve"> </w:t>
                      </w:r>
                    </w:p>
                    <w:p w14:paraId="530AF800" w14:textId="77777777" w:rsidR="00864CE0" w:rsidRPr="00BA3347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  <w:rPr>
                          <w:sz w:val="96"/>
                          <w:szCs w:val="9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14:paraId="6D452D0F" w14:textId="77777777" w:rsidR="00864CE0" w:rsidRDefault="00864CE0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b/>
          <w:sz w:val="35"/>
          <w:u w:val="single"/>
        </w:rPr>
      </w:pPr>
      <w:r>
        <w:rPr>
          <w:u w:val="single"/>
        </w:rPr>
        <w:br w:type="page"/>
      </w:r>
    </w:p>
    <w:p w14:paraId="4EA01E55" w14:textId="391171BD" w:rsidR="00864CE0" w:rsidRPr="001B77CA" w:rsidRDefault="00864CE0" w:rsidP="00864CE0">
      <w:pPr>
        <w:pStyle w:val="ekvue2arial"/>
        <w:rPr>
          <w:u w:val="single"/>
        </w:rPr>
      </w:pPr>
      <w:r>
        <w:rPr>
          <w:lang w:eastAsia="de-DE"/>
        </w:rPr>
        <w:lastRenderedPageBreak/>
        <w:drawing>
          <wp:anchor distT="0" distB="0" distL="114300" distR="114300" simplePos="0" relativeHeight="251781632" behindDoc="0" locked="0" layoutInCell="1" allowOverlap="1" wp14:anchorId="6FB88050" wp14:editId="141F6A50">
            <wp:simplePos x="0" y="0"/>
            <wp:positionH relativeFrom="column">
              <wp:posOffset>0</wp:posOffset>
            </wp:positionH>
            <wp:positionV relativeFrom="paragraph">
              <wp:posOffset>2322002</wp:posOffset>
            </wp:positionV>
            <wp:extent cx="1410970" cy="1124585"/>
            <wp:effectExtent l="0" t="0" r="0" b="0"/>
            <wp:wrapNone/>
            <wp:docPr id="45" name="Grafik 45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83680" behindDoc="0" locked="0" layoutInCell="1" allowOverlap="1" wp14:anchorId="143E2C19" wp14:editId="302E74EE">
            <wp:simplePos x="0" y="0"/>
            <wp:positionH relativeFrom="column">
              <wp:posOffset>-28575</wp:posOffset>
            </wp:positionH>
            <wp:positionV relativeFrom="paragraph">
              <wp:posOffset>6928844</wp:posOffset>
            </wp:positionV>
            <wp:extent cx="1410970" cy="1124585"/>
            <wp:effectExtent l="0" t="0" r="0" b="0"/>
            <wp:wrapNone/>
            <wp:docPr id="46" name="Grafik 46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82656" behindDoc="0" locked="0" layoutInCell="1" allowOverlap="1" wp14:anchorId="01488AA2" wp14:editId="56FB16DB">
            <wp:simplePos x="0" y="0"/>
            <wp:positionH relativeFrom="column">
              <wp:posOffset>-28575</wp:posOffset>
            </wp:positionH>
            <wp:positionV relativeFrom="paragraph">
              <wp:posOffset>4592100</wp:posOffset>
            </wp:positionV>
            <wp:extent cx="1410970" cy="1124585"/>
            <wp:effectExtent l="0" t="0" r="0" b="0"/>
            <wp:wrapNone/>
            <wp:docPr id="47" name="Grafik 47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79A8BDA0" wp14:editId="597FA845">
                <wp:simplePos x="0" y="0"/>
                <wp:positionH relativeFrom="column">
                  <wp:posOffset>-27110</wp:posOffset>
                </wp:positionH>
                <wp:positionV relativeFrom="paragraph">
                  <wp:posOffset>6475583</wp:posOffset>
                </wp:positionV>
                <wp:extent cx="5944235" cy="1943100"/>
                <wp:effectExtent l="19050" t="19050" r="18415" b="19050"/>
                <wp:wrapNone/>
                <wp:docPr id="42" name="Rechtec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rgbClr val="DE4E93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59878F" w14:textId="77777777" w:rsidR="00864CE0" w:rsidRDefault="00864CE0" w:rsidP="00864CE0">
                            <w:pPr>
                              <w:rPr>
                                <w:rStyle w:val="ekvhandschrift"/>
                                <w:sz w:val="110"/>
                                <w:szCs w:val="110"/>
                              </w:rPr>
                            </w:pPr>
                          </w:p>
                          <w:p w14:paraId="24B25257" w14:textId="77777777" w:rsidR="00864CE0" w:rsidRDefault="00864CE0" w:rsidP="00864CE0">
                            <w:pPr>
                              <w:rPr>
                                <w:rStyle w:val="ekvhandschrift"/>
                                <w:sz w:val="110"/>
                                <w:szCs w:val="110"/>
                              </w:rPr>
                            </w:pPr>
                          </w:p>
                          <w:p w14:paraId="680DA1D4" w14:textId="77777777" w:rsidR="00864CE0" w:rsidRDefault="00864CE0" w:rsidP="00864CE0">
                            <w:pPr>
                              <w:rPr>
                                <w:rStyle w:val="ekvhandschrift"/>
                                <w:sz w:val="110"/>
                                <w:szCs w:val="110"/>
                              </w:rPr>
                            </w:pPr>
                          </w:p>
                          <w:p w14:paraId="6E063421" w14:textId="77777777" w:rsidR="00864CE0" w:rsidRPr="00DA02A2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2"/>
                              <w:rPr>
                                <w:sz w:val="84"/>
                                <w:szCs w:val="84"/>
                              </w:rPr>
                            </w:pPr>
                            <w:r w:rsidRPr="00DA02A2">
                              <w:rPr>
                                <w:rStyle w:val="ekvhandschrift"/>
                                <w:sz w:val="84"/>
                                <w:szCs w:val="84"/>
                              </w:rPr>
                              <w:t>Heute Mittag ...</w:t>
                            </w:r>
                          </w:p>
                          <w:p w14:paraId="7F0AC853" w14:textId="77777777" w:rsidR="00864CE0" w:rsidRPr="003B0F0C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  <w:rPr>
                                <w:sz w:val="110"/>
                                <w:szCs w:val="110"/>
                              </w:rPr>
                            </w:pPr>
                          </w:p>
                          <w:p w14:paraId="5BB41F66" w14:textId="77777777" w:rsidR="00864CE0" w:rsidRPr="003B0F0C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  <w:rPr>
                                <w:sz w:val="110"/>
                                <w:szCs w:val="1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42" o:spid="_x0000_s1051" style="position:absolute;margin-left:-2.15pt;margin-top:509.9pt;width:468.05pt;height:153pt;z-index:25178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" fillcolor="#de4e93" strokecolor="#7f7f7f [1612]" strokeweight="3pt">
                <v:textbox>
                  <w:txbxContent>
                    <w:p w14:paraId="2B59878F" w14:textId="77777777" w:rsidR="00864CE0" w:rsidRDefault="00864CE0" w:rsidP="00864CE0">
                      <w:pPr>
                        <w:rPr>
                          <w:rStyle w:val="ekvhandschrift"/>
                          <w:sz w:val="110"/>
                          <w:szCs w:val="110"/>
                        </w:rPr>
                      </w:pPr>
                    </w:p>
                    <w:p w14:paraId="24B25257" w14:textId="77777777" w:rsidR="00864CE0" w:rsidRDefault="00864CE0" w:rsidP="00864CE0">
                      <w:pPr>
                        <w:rPr>
                          <w:rStyle w:val="ekvhandschrift"/>
                          <w:sz w:val="110"/>
                          <w:szCs w:val="110"/>
                        </w:rPr>
                      </w:pPr>
                    </w:p>
                    <w:p w14:paraId="680DA1D4" w14:textId="77777777" w:rsidR="00864CE0" w:rsidRDefault="00864CE0" w:rsidP="00864CE0">
                      <w:pPr>
                        <w:rPr>
                          <w:rStyle w:val="ekvhandschrift"/>
                          <w:sz w:val="110"/>
                          <w:szCs w:val="110"/>
                        </w:rPr>
                      </w:pPr>
                    </w:p>
                    <w:p w14:paraId="6E063421" w14:textId="77777777" w:rsidR="00864CE0" w:rsidRPr="00DA02A2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2"/>
                        <w:rPr>
                          <w:sz w:val="84"/>
                          <w:szCs w:val="84"/>
                        </w:rPr>
                      </w:pPr>
                      <w:r w:rsidRPr="00DA02A2">
                        <w:rPr>
                          <w:rStyle w:val="ekvhandschrift"/>
                          <w:sz w:val="84"/>
                          <w:szCs w:val="84"/>
                        </w:rPr>
                        <w:t>Heute Mittag ...</w:t>
                      </w:r>
                    </w:p>
                    <w:p w14:paraId="7F0AC853" w14:textId="77777777" w:rsidR="00864CE0" w:rsidRPr="003B0F0C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  <w:rPr>
                          <w:sz w:val="110"/>
                          <w:szCs w:val="110"/>
                        </w:rPr>
                      </w:pPr>
                    </w:p>
                    <w:p w14:paraId="5BB41F66" w14:textId="77777777" w:rsidR="00864CE0" w:rsidRPr="003B0F0C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  <w:rPr>
                          <w:sz w:val="110"/>
                          <w:szCs w:val="1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116756BB" wp14:editId="4476FA7B">
                <wp:simplePos x="0" y="0"/>
                <wp:positionH relativeFrom="column">
                  <wp:posOffset>-27110</wp:posOffset>
                </wp:positionH>
                <wp:positionV relativeFrom="paragraph">
                  <wp:posOffset>4182550</wp:posOffset>
                </wp:positionV>
                <wp:extent cx="5944235" cy="1943100"/>
                <wp:effectExtent l="19050" t="19050" r="18415" b="19050"/>
                <wp:wrapNone/>
                <wp:docPr id="43" name="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rgbClr val="DE4E93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F99CEB" w14:textId="77777777" w:rsidR="00864CE0" w:rsidRDefault="00864CE0" w:rsidP="00864CE0">
                            <w:pPr>
                              <w:spacing w:line="240" w:lineRule="auto"/>
                              <w:ind w:left="993"/>
                            </w:pPr>
                          </w:p>
                          <w:p w14:paraId="4F05AA54" w14:textId="77777777" w:rsidR="00864CE0" w:rsidRPr="003B0F0C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2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Heute</w:t>
                            </w:r>
                            <w:r w:rsidRPr="003B0F0C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 xml:space="preserve"> ...</w:t>
                            </w:r>
                          </w:p>
                          <w:p w14:paraId="276432E2" w14:textId="77777777" w:rsidR="00864CE0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43" o:spid="_x0000_s1052" style="position:absolute;margin-left:-2.15pt;margin-top:329.35pt;width:468.05pt;height:153pt;z-index:25177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" fillcolor="#de4e93" strokecolor="#7f7f7f [1612]" strokeweight="3pt">
                <v:textbox>
                  <w:txbxContent>
                    <w:p w14:paraId="3CF99CEB" w14:textId="77777777" w:rsidR="00864CE0" w:rsidRDefault="00864CE0" w:rsidP="00864CE0">
                      <w:pPr>
                        <w:spacing w:line="240" w:lineRule="auto"/>
                        <w:ind w:left="993"/>
                      </w:pPr>
                    </w:p>
                    <w:p w14:paraId="4F05AA54" w14:textId="77777777" w:rsidR="00864CE0" w:rsidRPr="003B0F0C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2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Heute</w:t>
                      </w:r>
                      <w:r w:rsidRPr="003B0F0C">
                        <w:rPr>
                          <w:rStyle w:val="ekvhandschrift"/>
                          <w:sz w:val="116"/>
                          <w:szCs w:val="116"/>
                        </w:rPr>
                        <w:t xml:space="preserve"> ...</w:t>
                      </w:r>
                    </w:p>
                    <w:p w14:paraId="276432E2" w14:textId="77777777" w:rsidR="00864CE0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23742384" wp14:editId="398348D5">
                <wp:simplePos x="0" y="0"/>
                <wp:positionH relativeFrom="column">
                  <wp:posOffset>-27110</wp:posOffset>
                </wp:positionH>
                <wp:positionV relativeFrom="paragraph">
                  <wp:posOffset>1896550</wp:posOffset>
                </wp:positionV>
                <wp:extent cx="5944235" cy="1943100"/>
                <wp:effectExtent l="19050" t="19050" r="18415" b="19050"/>
                <wp:wrapNone/>
                <wp:docPr id="44" name="Rechtec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rgbClr val="DE4E93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7F2A8F" w14:textId="77777777" w:rsidR="00864CE0" w:rsidRDefault="00864CE0" w:rsidP="00864CE0">
                            <w:pPr>
                              <w:rPr>
                                <w:rStyle w:val="ekvhandschrift"/>
                                <w:sz w:val="72"/>
                                <w:szCs w:val="72"/>
                              </w:rPr>
                            </w:pPr>
                          </w:p>
                          <w:p w14:paraId="3E9080CC" w14:textId="77777777" w:rsidR="00864CE0" w:rsidRPr="00DA02A2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  <w:rPr>
                                <w:rStyle w:val="ekvhandschrift"/>
                                <w:sz w:val="80"/>
                                <w:szCs w:val="80"/>
                              </w:rPr>
                            </w:pPr>
                            <w:r w:rsidRPr="00DA02A2">
                              <w:rPr>
                                <w:rStyle w:val="ekvhandschrift"/>
                                <w:sz w:val="80"/>
                                <w:szCs w:val="80"/>
                              </w:rPr>
                              <w:t xml:space="preserve">An einem schönen </w:t>
                            </w:r>
                          </w:p>
                          <w:p w14:paraId="48A9EB93" w14:textId="77777777" w:rsidR="00864CE0" w:rsidRPr="00DA02A2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  <w:rPr>
                                <w:sz w:val="80"/>
                                <w:szCs w:val="80"/>
                              </w:rPr>
                            </w:pPr>
                            <w:r w:rsidRPr="00DA02A2">
                              <w:rPr>
                                <w:rStyle w:val="ekvhandschrift"/>
                                <w:sz w:val="80"/>
                                <w:szCs w:val="80"/>
                              </w:rPr>
                              <w:t>Morgen</w:t>
                            </w:r>
                            <w:r>
                              <w:rPr>
                                <w:rStyle w:val="ekvhandschrift"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Pr="00DA02A2">
                              <w:rPr>
                                <w:rStyle w:val="ekvhandschrift"/>
                                <w:sz w:val="80"/>
                                <w:szCs w:val="80"/>
                              </w:rPr>
                              <w:t>...</w:t>
                            </w:r>
                            <w:r w:rsidRPr="00DA02A2">
                              <w:rPr>
                                <w:sz w:val="80"/>
                                <w:szCs w:val="80"/>
                              </w:rPr>
                              <w:t xml:space="preserve"> </w:t>
                            </w:r>
                          </w:p>
                          <w:p w14:paraId="39BF3B99" w14:textId="77777777" w:rsidR="00864CE0" w:rsidRPr="00BA3347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  <w:rPr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44" o:spid="_x0000_s1053" style="position:absolute;margin-left:-2.15pt;margin-top:149.35pt;width:468.05pt;height:153pt;z-index:25177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" fillcolor="#de4e93" strokecolor="#7f7f7f [1612]" strokeweight="3pt">
                <v:textbox>
                  <w:txbxContent>
                    <w:p w14:paraId="197F2A8F" w14:textId="77777777" w:rsidR="00864CE0" w:rsidRDefault="00864CE0" w:rsidP="00864CE0">
                      <w:pPr>
                        <w:rPr>
                          <w:rStyle w:val="ekvhandschrift"/>
                          <w:sz w:val="72"/>
                          <w:szCs w:val="72"/>
                        </w:rPr>
                      </w:pPr>
                    </w:p>
                    <w:p w14:paraId="3E9080CC" w14:textId="77777777" w:rsidR="00864CE0" w:rsidRPr="00DA02A2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  <w:rPr>
                          <w:rStyle w:val="ekvhandschrift"/>
                          <w:sz w:val="80"/>
                          <w:szCs w:val="80"/>
                        </w:rPr>
                      </w:pPr>
                      <w:r w:rsidRPr="00DA02A2">
                        <w:rPr>
                          <w:rStyle w:val="ekvhandschrift"/>
                          <w:sz w:val="80"/>
                          <w:szCs w:val="80"/>
                        </w:rPr>
                        <w:t xml:space="preserve">An einem schönen </w:t>
                      </w:r>
                    </w:p>
                    <w:p w14:paraId="48A9EB93" w14:textId="77777777" w:rsidR="00864CE0" w:rsidRPr="00DA02A2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  <w:rPr>
                          <w:sz w:val="80"/>
                          <w:szCs w:val="80"/>
                        </w:rPr>
                      </w:pPr>
                      <w:r w:rsidRPr="00DA02A2">
                        <w:rPr>
                          <w:rStyle w:val="ekvhandschrift"/>
                          <w:sz w:val="80"/>
                          <w:szCs w:val="80"/>
                        </w:rPr>
                        <w:t>Morgen</w:t>
                      </w:r>
                      <w:r>
                        <w:rPr>
                          <w:rStyle w:val="ekvhandschrift"/>
                          <w:sz w:val="80"/>
                          <w:szCs w:val="80"/>
                        </w:rPr>
                        <w:t xml:space="preserve"> </w:t>
                      </w:r>
                      <w:r w:rsidRPr="00DA02A2">
                        <w:rPr>
                          <w:rStyle w:val="ekvhandschrift"/>
                          <w:sz w:val="80"/>
                          <w:szCs w:val="80"/>
                        </w:rPr>
                        <w:t>...</w:t>
                      </w:r>
                      <w:r w:rsidRPr="00DA02A2">
                        <w:rPr>
                          <w:sz w:val="80"/>
                          <w:szCs w:val="80"/>
                        </w:rPr>
                        <w:t xml:space="preserve"> </w:t>
                      </w:r>
                    </w:p>
                    <w:p w14:paraId="39BF3B99" w14:textId="77777777" w:rsidR="00864CE0" w:rsidRPr="00BA3347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  <w:rPr>
                          <w:sz w:val="96"/>
                          <w:szCs w:val="9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2259303" w14:textId="4D3CFD9E" w:rsidR="00864CE0" w:rsidRDefault="00864CE0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37DA7230" w14:textId="77777777" w:rsidR="00864CE0" w:rsidRDefault="00864CE0" w:rsidP="00864CE0"/>
    <w:p w14:paraId="76859C8C" w14:textId="77777777" w:rsidR="00864CE0" w:rsidRDefault="00864CE0" w:rsidP="00864CE0">
      <w:pPr>
        <w:pStyle w:val="ekvbild"/>
      </w:pPr>
    </w:p>
    <w:p w14:paraId="7ED3AB7B" w14:textId="77777777" w:rsidR="00864CE0" w:rsidRDefault="00864CE0" w:rsidP="00864CE0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2FC7ED4A" wp14:editId="23E70D78">
                <wp:simplePos x="0" y="0"/>
                <wp:positionH relativeFrom="column">
                  <wp:posOffset>-26670</wp:posOffset>
                </wp:positionH>
                <wp:positionV relativeFrom="paragraph">
                  <wp:posOffset>36720</wp:posOffset>
                </wp:positionV>
                <wp:extent cx="5944235" cy="1943100"/>
                <wp:effectExtent l="19050" t="19050" r="18415" b="19050"/>
                <wp:wrapNone/>
                <wp:docPr id="34" name="Rechtec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rgbClr val="DE4E93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1772C6" w14:textId="77777777" w:rsidR="00864CE0" w:rsidRPr="00F815B4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2"/>
                              <w:rPr>
                                <w:sz w:val="110"/>
                                <w:szCs w:val="110"/>
                              </w:rPr>
                            </w:pPr>
                            <w:r w:rsidRPr="00F815B4">
                              <w:rPr>
                                <w:rStyle w:val="ekvhandschrift"/>
                                <w:sz w:val="110"/>
                                <w:szCs w:val="110"/>
                              </w:rPr>
                              <w:t>Am Abend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34" o:spid="_x0000_s1054" style="position:absolute;margin-left:-2.1pt;margin-top:2.9pt;width:468.05pt;height:153pt;z-index:25177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" fillcolor="#de4e93" strokecolor="#7f7f7f [1612]" strokeweight="3pt">
                <v:textbox>
                  <w:txbxContent>
                    <w:p w14:paraId="451772C6" w14:textId="77777777" w:rsidR="00864CE0" w:rsidRPr="00F815B4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2"/>
                        <w:rPr>
                          <w:sz w:val="110"/>
                          <w:szCs w:val="110"/>
                        </w:rPr>
                      </w:pPr>
                      <w:r w:rsidRPr="00F815B4">
                        <w:rPr>
                          <w:rStyle w:val="ekvhandschrift"/>
                          <w:sz w:val="110"/>
                          <w:szCs w:val="110"/>
                        </w:rPr>
                        <w:t>Am Abend ...</w:t>
                      </w:r>
                    </w:p>
                  </w:txbxContent>
                </v:textbox>
              </v:rect>
            </w:pict>
          </mc:Fallback>
        </mc:AlternateContent>
      </w:r>
    </w:p>
    <w:p w14:paraId="196691C9" w14:textId="77777777" w:rsidR="00864CE0" w:rsidRDefault="00864CE0" w:rsidP="00864CE0">
      <w:pPr>
        <w:pStyle w:val="ekvue2arial"/>
      </w:pPr>
      <w:r>
        <w:rPr>
          <w:lang w:eastAsia="de-DE"/>
        </w:rPr>
        <w:drawing>
          <wp:anchor distT="0" distB="0" distL="114300" distR="114300" simplePos="0" relativeHeight="251771392" behindDoc="0" locked="0" layoutInCell="1" allowOverlap="1" wp14:anchorId="71FC8969" wp14:editId="003072AA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1410970" cy="1124585"/>
            <wp:effectExtent l="0" t="0" r="0" b="0"/>
            <wp:wrapNone/>
            <wp:docPr id="38" name="Grafik 38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3887D" w14:textId="77777777" w:rsidR="00864CE0" w:rsidRPr="001B77CA" w:rsidRDefault="00864CE0" w:rsidP="00864CE0">
      <w:pPr>
        <w:pStyle w:val="ekvue2arial"/>
        <w:rPr>
          <w:u w:val="single"/>
        </w:rPr>
      </w:pPr>
      <w:r>
        <w:rPr>
          <w:lang w:eastAsia="de-DE"/>
        </w:rPr>
        <w:drawing>
          <wp:anchor distT="0" distB="0" distL="114300" distR="114300" simplePos="0" relativeHeight="251774464" behindDoc="0" locked="0" layoutInCell="1" allowOverlap="1" wp14:anchorId="5DAB9E6D" wp14:editId="1BE99E0F">
            <wp:simplePos x="0" y="0"/>
            <wp:positionH relativeFrom="column">
              <wp:posOffset>0</wp:posOffset>
            </wp:positionH>
            <wp:positionV relativeFrom="paragraph">
              <wp:posOffset>2322002</wp:posOffset>
            </wp:positionV>
            <wp:extent cx="1410970" cy="1124585"/>
            <wp:effectExtent l="0" t="0" r="0" b="0"/>
            <wp:wrapNone/>
            <wp:docPr id="39" name="Grafik 39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76512" behindDoc="0" locked="0" layoutInCell="1" allowOverlap="1" wp14:anchorId="6C615ADF" wp14:editId="6DE80A68">
            <wp:simplePos x="0" y="0"/>
            <wp:positionH relativeFrom="column">
              <wp:posOffset>-28575</wp:posOffset>
            </wp:positionH>
            <wp:positionV relativeFrom="paragraph">
              <wp:posOffset>6928844</wp:posOffset>
            </wp:positionV>
            <wp:extent cx="1410970" cy="1124585"/>
            <wp:effectExtent l="0" t="0" r="0" b="0"/>
            <wp:wrapNone/>
            <wp:docPr id="40" name="Grafik 40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75488" behindDoc="0" locked="0" layoutInCell="1" allowOverlap="1" wp14:anchorId="79E4191C" wp14:editId="3EA44594">
            <wp:simplePos x="0" y="0"/>
            <wp:positionH relativeFrom="column">
              <wp:posOffset>-28575</wp:posOffset>
            </wp:positionH>
            <wp:positionV relativeFrom="paragraph">
              <wp:posOffset>4592100</wp:posOffset>
            </wp:positionV>
            <wp:extent cx="1410970" cy="1124585"/>
            <wp:effectExtent l="0" t="0" r="0" b="0"/>
            <wp:wrapNone/>
            <wp:docPr id="41" name="Grafik 41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3F0E02BA" wp14:editId="178B69BF">
                <wp:simplePos x="0" y="0"/>
                <wp:positionH relativeFrom="column">
                  <wp:posOffset>-27110</wp:posOffset>
                </wp:positionH>
                <wp:positionV relativeFrom="paragraph">
                  <wp:posOffset>6475583</wp:posOffset>
                </wp:positionV>
                <wp:extent cx="5944235" cy="1943100"/>
                <wp:effectExtent l="19050" t="19050" r="18415" b="19050"/>
                <wp:wrapNone/>
                <wp:docPr id="35" name="Rechtec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rgbClr val="DE4E93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9AFAA2" w14:textId="77777777" w:rsidR="00864CE0" w:rsidRDefault="00864CE0" w:rsidP="00864CE0">
                            <w:pPr>
                              <w:rPr>
                                <w:rStyle w:val="ekvhandschrift"/>
                                <w:sz w:val="110"/>
                                <w:szCs w:val="110"/>
                              </w:rPr>
                            </w:pPr>
                          </w:p>
                          <w:p w14:paraId="678DF77C" w14:textId="77777777" w:rsidR="00864CE0" w:rsidRDefault="00864CE0" w:rsidP="00864CE0">
                            <w:pPr>
                              <w:rPr>
                                <w:rStyle w:val="ekvhandschrift"/>
                                <w:sz w:val="110"/>
                                <w:szCs w:val="110"/>
                              </w:rPr>
                            </w:pPr>
                          </w:p>
                          <w:p w14:paraId="4C5C39B2" w14:textId="77777777" w:rsidR="00864CE0" w:rsidRDefault="00864CE0" w:rsidP="00864CE0">
                            <w:pPr>
                              <w:rPr>
                                <w:rStyle w:val="ekvhandschrift"/>
                                <w:sz w:val="110"/>
                                <w:szCs w:val="110"/>
                              </w:rPr>
                            </w:pPr>
                          </w:p>
                          <w:p w14:paraId="091E3FDA" w14:textId="77777777" w:rsidR="00864CE0" w:rsidRPr="00F815B4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2"/>
                              <w:rPr>
                                <w:sz w:val="96"/>
                                <w:szCs w:val="96"/>
                              </w:rPr>
                            </w:pPr>
                            <w:r w:rsidRPr="00F815B4"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t>Um vier Uhr ...</w:t>
                            </w:r>
                          </w:p>
                          <w:p w14:paraId="68844E08" w14:textId="77777777" w:rsidR="00864CE0" w:rsidRPr="003B0F0C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  <w:rPr>
                                <w:sz w:val="110"/>
                                <w:szCs w:val="110"/>
                              </w:rPr>
                            </w:pPr>
                          </w:p>
                          <w:p w14:paraId="36B27FD1" w14:textId="77777777" w:rsidR="00864CE0" w:rsidRPr="003B0F0C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  <w:rPr>
                                <w:sz w:val="110"/>
                                <w:szCs w:val="1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35" o:spid="_x0000_s1055" style="position:absolute;margin-left:-2.15pt;margin-top:509.9pt;width:468.05pt;height:153pt;z-index:25177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" fillcolor="#de4e93" strokecolor="#7f7f7f [1612]" strokeweight="3pt">
                <v:textbox>
                  <w:txbxContent>
                    <w:p w14:paraId="2F9AFAA2" w14:textId="77777777" w:rsidR="00864CE0" w:rsidRDefault="00864CE0" w:rsidP="00864CE0">
                      <w:pPr>
                        <w:rPr>
                          <w:rStyle w:val="ekvhandschrift"/>
                          <w:sz w:val="110"/>
                          <w:szCs w:val="110"/>
                        </w:rPr>
                      </w:pPr>
                    </w:p>
                    <w:p w14:paraId="678DF77C" w14:textId="77777777" w:rsidR="00864CE0" w:rsidRDefault="00864CE0" w:rsidP="00864CE0">
                      <w:pPr>
                        <w:rPr>
                          <w:rStyle w:val="ekvhandschrift"/>
                          <w:sz w:val="110"/>
                          <w:szCs w:val="110"/>
                        </w:rPr>
                      </w:pPr>
                    </w:p>
                    <w:p w14:paraId="4C5C39B2" w14:textId="77777777" w:rsidR="00864CE0" w:rsidRDefault="00864CE0" w:rsidP="00864CE0">
                      <w:pPr>
                        <w:rPr>
                          <w:rStyle w:val="ekvhandschrift"/>
                          <w:sz w:val="110"/>
                          <w:szCs w:val="110"/>
                        </w:rPr>
                      </w:pPr>
                    </w:p>
                    <w:p w14:paraId="091E3FDA" w14:textId="77777777" w:rsidR="00864CE0" w:rsidRPr="00F815B4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2"/>
                        <w:rPr>
                          <w:sz w:val="96"/>
                          <w:szCs w:val="96"/>
                        </w:rPr>
                      </w:pPr>
                      <w:r w:rsidRPr="00F815B4">
                        <w:rPr>
                          <w:rStyle w:val="ekvhandschrift"/>
                          <w:sz w:val="96"/>
                          <w:szCs w:val="96"/>
                        </w:rPr>
                        <w:t>Um vier Uhr ...</w:t>
                      </w:r>
                    </w:p>
                    <w:p w14:paraId="68844E08" w14:textId="77777777" w:rsidR="00864CE0" w:rsidRPr="003B0F0C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  <w:rPr>
                          <w:sz w:val="110"/>
                          <w:szCs w:val="110"/>
                        </w:rPr>
                      </w:pPr>
                    </w:p>
                    <w:p w14:paraId="36B27FD1" w14:textId="77777777" w:rsidR="00864CE0" w:rsidRPr="003B0F0C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  <w:rPr>
                          <w:sz w:val="110"/>
                          <w:szCs w:val="1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5A648580" wp14:editId="5D62536B">
                <wp:simplePos x="0" y="0"/>
                <wp:positionH relativeFrom="column">
                  <wp:posOffset>-27110</wp:posOffset>
                </wp:positionH>
                <wp:positionV relativeFrom="paragraph">
                  <wp:posOffset>4182550</wp:posOffset>
                </wp:positionV>
                <wp:extent cx="5944235" cy="1943100"/>
                <wp:effectExtent l="19050" t="19050" r="18415" b="19050"/>
                <wp:wrapNone/>
                <wp:docPr id="36" name="Rechtec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rgbClr val="DE4E93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DE58E1" w14:textId="77777777" w:rsidR="00864CE0" w:rsidRDefault="00864CE0" w:rsidP="00864CE0">
                            <w:pPr>
                              <w:spacing w:line="240" w:lineRule="auto"/>
                              <w:ind w:left="993"/>
                            </w:pPr>
                          </w:p>
                          <w:p w14:paraId="0504956B" w14:textId="77777777" w:rsidR="00864CE0" w:rsidRPr="003B0F0C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2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Abends</w:t>
                            </w:r>
                            <w:r w:rsidRPr="003B0F0C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 xml:space="preserve"> ...</w:t>
                            </w:r>
                          </w:p>
                          <w:p w14:paraId="1BE4F015" w14:textId="77777777" w:rsidR="00864CE0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36" o:spid="_x0000_s1056" style="position:absolute;margin-left:-2.15pt;margin-top:329.35pt;width:468.05pt;height:153pt;z-index:25177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" fillcolor="#de4e93" strokecolor="#7f7f7f [1612]" strokeweight="3pt">
                <v:textbox>
                  <w:txbxContent>
                    <w:p w14:paraId="78DE58E1" w14:textId="77777777" w:rsidR="00864CE0" w:rsidRDefault="00864CE0" w:rsidP="00864CE0">
                      <w:pPr>
                        <w:spacing w:line="240" w:lineRule="auto"/>
                        <w:ind w:left="993"/>
                      </w:pPr>
                    </w:p>
                    <w:p w14:paraId="0504956B" w14:textId="77777777" w:rsidR="00864CE0" w:rsidRPr="003B0F0C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2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Abends</w:t>
                      </w:r>
                      <w:r w:rsidRPr="003B0F0C">
                        <w:rPr>
                          <w:rStyle w:val="ekvhandschrift"/>
                          <w:sz w:val="116"/>
                          <w:szCs w:val="116"/>
                        </w:rPr>
                        <w:t xml:space="preserve"> ...</w:t>
                      </w:r>
                    </w:p>
                    <w:p w14:paraId="1BE4F015" w14:textId="77777777" w:rsidR="00864CE0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20271A7F" wp14:editId="17303FD3">
                <wp:simplePos x="0" y="0"/>
                <wp:positionH relativeFrom="column">
                  <wp:posOffset>-27110</wp:posOffset>
                </wp:positionH>
                <wp:positionV relativeFrom="paragraph">
                  <wp:posOffset>1896550</wp:posOffset>
                </wp:positionV>
                <wp:extent cx="5944235" cy="1943100"/>
                <wp:effectExtent l="19050" t="19050" r="18415" b="19050"/>
                <wp:wrapNone/>
                <wp:docPr id="37" name="Rechtec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rgbClr val="DE4E93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DB10AC" w14:textId="77777777" w:rsidR="00864CE0" w:rsidRDefault="00864CE0" w:rsidP="00864CE0">
                            <w:pPr>
                              <w:rPr>
                                <w:rStyle w:val="ekvhandschrift"/>
                                <w:sz w:val="72"/>
                                <w:szCs w:val="72"/>
                              </w:rPr>
                            </w:pPr>
                          </w:p>
                          <w:p w14:paraId="471B756B" w14:textId="77777777" w:rsidR="00864CE0" w:rsidRDefault="00864CE0" w:rsidP="00864CE0">
                            <w:pPr>
                              <w:rPr>
                                <w:rStyle w:val="ekvhandschrift"/>
                                <w:sz w:val="72"/>
                                <w:szCs w:val="72"/>
                              </w:rPr>
                            </w:pPr>
                          </w:p>
                          <w:p w14:paraId="03746909" w14:textId="77777777" w:rsidR="00864CE0" w:rsidRPr="00691635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2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Morgens</w:t>
                            </w:r>
                            <w:r w:rsidRPr="003B0F0C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 xml:space="preserve"> ...</w:t>
                            </w:r>
                          </w:p>
                          <w:p w14:paraId="23EE259C" w14:textId="77777777" w:rsidR="00864CE0" w:rsidRPr="00BA3347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  <w:rPr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37" o:spid="_x0000_s1057" style="position:absolute;margin-left:-2.15pt;margin-top:149.35pt;width:468.05pt;height:153pt;z-index:25176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" fillcolor="#de4e93" strokecolor="#7f7f7f [1612]" strokeweight="3pt">
                <v:textbox>
                  <w:txbxContent>
                    <w:p w14:paraId="38DB10AC" w14:textId="77777777" w:rsidR="00864CE0" w:rsidRDefault="00864CE0" w:rsidP="00864CE0">
                      <w:pPr>
                        <w:rPr>
                          <w:rStyle w:val="ekvhandschrift"/>
                          <w:sz w:val="72"/>
                          <w:szCs w:val="72"/>
                        </w:rPr>
                      </w:pPr>
                    </w:p>
                    <w:p w14:paraId="471B756B" w14:textId="77777777" w:rsidR="00864CE0" w:rsidRDefault="00864CE0" w:rsidP="00864CE0">
                      <w:pPr>
                        <w:rPr>
                          <w:rStyle w:val="ekvhandschrift"/>
                          <w:sz w:val="72"/>
                          <w:szCs w:val="72"/>
                        </w:rPr>
                      </w:pPr>
                    </w:p>
                    <w:p w14:paraId="03746909" w14:textId="77777777" w:rsidR="00864CE0" w:rsidRPr="00691635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2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Morgens</w:t>
                      </w:r>
                      <w:r w:rsidRPr="003B0F0C">
                        <w:rPr>
                          <w:rStyle w:val="ekvhandschrift"/>
                          <w:sz w:val="116"/>
                          <w:szCs w:val="116"/>
                        </w:rPr>
                        <w:t xml:space="preserve"> ...</w:t>
                      </w:r>
                    </w:p>
                    <w:p w14:paraId="23EE259C" w14:textId="77777777" w:rsidR="00864CE0" w:rsidRPr="00BA3347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  <w:rPr>
                          <w:sz w:val="96"/>
                          <w:szCs w:val="9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14:paraId="0F0658B3" w14:textId="4555ABF5" w:rsidR="00864CE0" w:rsidRDefault="00864CE0">
      <w:pPr>
        <w:tabs>
          <w:tab w:val="clear" w:pos="340"/>
          <w:tab w:val="clear" w:pos="595"/>
          <w:tab w:val="clear" w:pos="851"/>
        </w:tabs>
        <w:spacing w:after="160" w:line="259" w:lineRule="auto"/>
      </w:pPr>
      <w:r w:rsidRPr="00864CE0">
        <w:br w:type="page"/>
      </w:r>
    </w:p>
    <w:p w14:paraId="2CD6BCD8" w14:textId="77777777" w:rsidR="00864CE0" w:rsidRPr="00864CE0" w:rsidRDefault="00864CE0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02B2B31B" w14:textId="77777777" w:rsidR="00864CE0" w:rsidRDefault="00864CE0" w:rsidP="00864CE0"/>
    <w:p w14:paraId="0185749E" w14:textId="77777777" w:rsidR="00864CE0" w:rsidRDefault="00864CE0" w:rsidP="00864CE0">
      <w:pPr>
        <w:pStyle w:val="ekvbild"/>
      </w:pPr>
    </w:p>
    <w:p w14:paraId="77D77D9A" w14:textId="77777777" w:rsidR="00864CE0" w:rsidRDefault="00864CE0" w:rsidP="00864CE0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539F3C85" wp14:editId="1EE1980E">
                <wp:simplePos x="0" y="0"/>
                <wp:positionH relativeFrom="column">
                  <wp:posOffset>-26670</wp:posOffset>
                </wp:positionH>
                <wp:positionV relativeFrom="paragraph">
                  <wp:posOffset>36720</wp:posOffset>
                </wp:positionV>
                <wp:extent cx="5944235" cy="1943100"/>
                <wp:effectExtent l="19050" t="19050" r="18415" b="19050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770A49" w14:textId="77777777" w:rsidR="00864CE0" w:rsidRPr="00F815B4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700"/>
                              <w:rPr>
                                <w:sz w:val="110"/>
                                <w:szCs w:val="110"/>
                              </w:rPr>
                            </w:pPr>
                            <w:r>
                              <w:rPr>
                                <w:rStyle w:val="ekvhandschrift"/>
                                <w:sz w:val="110"/>
                                <w:szCs w:val="110"/>
                              </w:rPr>
                              <w:t>Er</w:t>
                            </w:r>
                            <w:r w:rsidRPr="00F815B4">
                              <w:rPr>
                                <w:rStyle w:val="ekvhandschrift"/>
                                <w:sz w:val="110"/>
                                <w:szCs w:val="110"/>
                              </w:rPr>
                              <w:t xml:space="preserve">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14" o:spid="_x0000_s1058" style="position:absolute;margin-left:-2.1pt;margin-top:2.9pt;width:468.05pt;height:153pt;z-index:2517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" fillcolor="#c5e0b3 [1305]" strokecolor="#7f7f7f [1612]" strokeweight="3pt">
                <v:textbox>
                  <w:txbxContent>
                    <w:p w14:paraId="75770A49" w14:textId="77777777" w:rsidR="00864CE0" w:rsidRPr="00F815B4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700"/>
                        <w:rPr>
                          <w:sz w:val="110"/>
                          <w:szCs w:val="110"/>
                        </w:rPr>
                      </w:pPr>
                      <w:r>
                        <w:rPr>
                          <w:rStyle w:val="ekvhandschrift"/>
                          <w:sz w:val="110"/>
                          <w:szCs w:val="110"/>
                        </w:rPr>
                        <w:t>Er</w:t>
                      </w:r>
                      <w:r w:rsidRPr="00F815B4">
                        <w:rPr>
                          <w:rStyle w:val="ekvhandschrift"/>
                          <w:sz w:val="110"/>
                          <w:szCs w:val="110"/>
                        </w:rPr>
                        <w:t xml:space="preserve"> ...</w:t>
                      </w:r>
                    </w:p>
                  </w:txbxContent>
                </v:textbox>
              </v:rect>
            </w:pict>
          </mc:Fallback>
        </mc:AlternateContent>
      </w:r>
    </w:p>
    <w:p w14:paraId="20FA8398" w14:textId="77777777" w:rsidR="00864CE0" w:rsidRDefault="00864CE0" w:rsidP="00864CE0">
      <w:pPr>
        <w:pStyle w:val="ekvue2arial"/>
      </w:pPr>
      <w:r>
        <w:rPr>
          <w:lang w:eastAsia="de-DE"/>
        </w:rPr>
        <w:drawing>
          <wp:anchor distT="0" distB="0" distL="114300" distR="114300" simplePos="0" relativeHeight="251762176" behindDoc="0" locked="0" layoutInCell="1" allowOverlap="1" wp14:anchorId="4F930D7A" wp14:editId="5778EA98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1410970" cy="1124585"/>
            <wp:effectExtent l="0" t="0" r="0" b="0"/>
            <wp:wrapNone/>
            <wp:docPr id="22" name="Grafik 22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72CD2" w14:textId="77777777" w:rsidR="00864CE0" w:rsidRPr="001B77CA" w:rsidRDefault="00864CE0" w:rsidP="00864CE0">
      <w:pPr>
        <w:pStyle w:val="ekvue2arial"/>
        <w:rPr>
          <w:u w:val="single"/>
        </w:rPr>
      </w:pPr>
      <w:r>
        <w:rPr>
          <w:lang w:eastAsia="de-DE"/>
        </w:rPr>
        <w:drawing>
          <wp:anchor distT="0" distB="0" distL="114300" distR="114300" simplePos="0" relativeHeight="251765248" behindDoc="0" locked="0" layoutInCell="1" allowOverlap="1" wp14:anchorId="54CCAAED" wp14:editId="4AC61A8B">
            <wp:simplePos x="0" y="0"/>
            <wp:positionH relativeFrom="column">
              <wp:posOffset>0</wp:posOffset>
            </wp:positionH>
            <wp:positionV relativeFrom="paragraph">
              <wp:posOffset>2322002</wp:posOffset>
            </wp:positionV>
            <wp:extent cx="1410970" cy="1124585"/>
            <wp:effectExtent l="0" t="0" r="0" b="0"/>
            <wp:wrapNone/>
            <wp:docPr id="23" name="Grafik 23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67296" behindDoc="0" locked="0" layoutInCell="1" allowOverlap="1" wp14:anchorId="2CF5152C" wp14:editId="513A082F">
            <wp:simplePos x="0" y="0"/>
            <wp:positionH relativeFrom="column">
              <wp:posOffset>-28575</wp:posOffset>
            </wp:positionH>
            <wp:positionV relativeFrom="paragraph">
              <wp:posOffset>6928844</wp:posOffset>
            </wp:positionV>
            <wp:extent cx="1410970" cy="1124585"/>
            <wp:effectExtent l="0" t="0" r="0" b="0"/>
            <wp:wrapNone/>
            <wp:docPr id="24" name="Grafik 24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66272" behindDoc="0" locked="0" layoutInCell="1" allowOverlap="1" wp14:anchorId="3A58CCB0" wp14:editId="7BB15F10">
            <wp:simplePos x="0" y="0"/>
            <wp:positionH relativeFrom="column">
              <wp:posOffset>-28575</wp:posOffset>
            </wp:positionH>
            <wp:positionV relativeFrom="paragraph">
              <wp:posOffset>4592100</wp:posOffset>
            </wp:positionV>
            <wp:extent cx="1410970" cy="1124585"/>
            <wp:effectExtent l="0" t="0" r="0" b="0"/>
            <wp:wrapNone/>
            <wp:docPr id="25" name="Grafik 25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5E98F4ED" wp14:editId="2CF91B90">
                <wp:simplePos x="0" y="0"/>
                <wp:positionH relativeFrom="column">
                  <wp:posOffset>-27110</wp:posOffset>
                </wp:positionH>
                <wp:positionV relativeFrom="paragraph">
                  <wp:posOffset>6475583</wp:posOffset>
                </wp:positionV>
                <wp:extent cx="5944235" cy="1943100"/>
                <wp:effectExtent l="19050" t="19050" r="18415" b="19050"/>
                <wp:wrapNone/>
                <wp:docPr id="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rgbClr val="EBE33D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E09A21" w14:textId="77777777" w:rsidR="00864CE0" w:rsidRDefault="00864CE0" w:rsidP="00864CE0">
                            <w:pPr>
                              <w:rPr>
                                <w:rStyle w:val="ekvhandschrift"/>
                                <w:sz w:val="110"/>
                                <w:szCs w:val="110"/>
                              </w:rPr>
                            </w:pPr>
                          </w:p>
                          <w:p w14:paraId="4D85A972" w14:textId="77777777" w:rsidR="00864CE0" w:rsidRPr="003B0F0C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700"/>
                              <w:rPr>
                                <w:sz w:val="110"/>
                                <w:szCs w:val="110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Gustav</w:t>
                            </w:r>
                            <w:r w:rsidRPr="003B0F0C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 xml:space="preserve">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15" o:spid="_x0000_s1059" style="position:absolute;margin-left:-2.15pt;margin-top:509.9pt;width:468.05pt;height:153pt;z-index:25176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" fillcolor="#ebe33d" strokecolor="#7f7f7f [1612]" strokeweight="3pt">
                <v:textbox>
                  <w:txbxContent>
                    <w:p w14:paraId="12E09A21" w14:textId="77777777" w:rsidR="00864CE0" w:rsidRDefault="00864CE0" w:rsidP="00864CE0">
                      <w:pPr>
                        <w:rPr>
                          <w:rStyle w:val="ekvhandschrift"/>
                          <w:sz w:val="110"/>
                          <w:szCs w:val="110"/>
                        </w:rPr>
                      </w:pPr>
                    </w:p>
                    <w:p w14:paraId="4D85A972" w14:textId="77777777" w:rsidR="00864CE0" w:rsidRPr="003B0F0C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700"/>
                        <w:rPr>
                          <w:sz w:val="110"/>
                          <w:szCs w:val="110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Gustav</w:t>
                      </w:r>
                      <w:r w:rsidRPr="003B0F0C">
                        <w:rPr>
                          <w:rStyle w:val="ekvhandschrift"/>
                          <w:sz w:val="116"/>
                          <w:szCs w:val="116"/>
                        </w:rPr>
                        <w:t xml:space="preserve"> 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6BA339A1" wp14:editId="6FE6B8EA">
                <wp:simplePos x="0" y="0"/>
                <wp:positionH relativeFrom="column">
                  <wp:posOffset>-27110</wp:posOffset>
                </wp:positionH>
                <wp:positionV relativeFrom="paragraph">
                  <wp:posOffset>4182550</wp:posOffset>
                </wp:positionV>
                <wp:extent cx="5944235" cy="1943100"/>
                <wp:effectExtent l="19050" t="19050" r="18415" b="19050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rgbClr val="EBE33D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579A12" w14:textId="77777777" w:rsidR="00864CE0" w:rsidRDefault="00864CE0" w:rsidP="00864CE0">
                            <w:pPr>
                              <w:spacing w:line="240" w:lineRule="auto"/>
                              <w:ind w:left="993"/>
                            </w:pPr>
                          </w:p>
                          <w:p w14:paraId="3ABE5997" w14:textId="77777777" w:rsidR="00864CE0" w:rsidRPr="003B0F0C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700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Anna</w:t>
                            </w:r>
                            <w:r w:rsidRPr="003B0F0C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 xml:space="preserve"> ...</w:t>
                            </w:r>
                          </w:p>
                          <w:p w14:paraId="337FC069" w14:textId="77777777" w:rsidR="00864CE0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17" o:spid="_x0000_s1060" style="position:absolute;margin-left:-2.15pt;margin-top:329.35pt;width:468.05pt;height:153pt;z-index:2517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" fillcolor="#ebe33d" strokecolor="#7f7f7f [1612]" strokeweight="3pt">
                <v:textbox>
                  <w:txbxContent>
                    <w:p w14:paraId="0B579A12" w14:textId="77777777" w:rsidR="00864CE0" w:rsidRDefault="00864CE0" w:rsidP="00864CE0">
                      <w:pPr>
                        <w:spacing w:line="240" w:lineRule="auto"/>
                        <w:ind w:left="993"/>
                      </w:pPr>
                    </w:p>
                    <w:p w14:paraId="3ABE5997" w14:textId="77777777" w:rsidR="00864CE0" w:rsidRPr="003B0F0C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700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Anna</w:t>
                      </w:r>
                      <w:r w:rsidRPr="003B0F0C">
                        <w:rPr>
                          <w:rStyle w:val="ekvhandschrift"/>
                          <w:sz w:val="116"/>
                          <w:szCs w:val="116"/>
                        </w:rPr>
                        <w:t xml:space="preserve"> ...</w:t>
                      </w:r>
                    </w:p>
                    <w:p w14:paraId="337FC069" w14:textId="77777777" w:rsidR="00864CE0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0150EAB6" wp14:editId="18490BC8">
                <wp:simplePos x="0" y="0"/>
                <wp:positionH relativeFrom="column">
                  <wp:posOffset>-27110</wp:posOffset>
                </wp:positionH>
                <wp:positionV relativeFrom="paragraph">
                  <wp:posOffset>1896550</wp:posOffset>
                </wp:positionV>
                <wp:extent cx="5944235" cy="1943100"/>
                <wp:effectExtent l="19050" t="19050" r="18415" b="19050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36A7F0" w14:textId="77777777" w:rsidR="00864CE0" w:rsidRDefault="00864CE0" w:rsidP="00864CE0">
                            <w:pPr>
                              <w:rPr>
                                <w:rStyle w:val="ekvhandschrift"/>
                                <w:sz w:val="72"/>
                                <w:szCs w:val="72"/>
                              </w:rPr>
                            </w:pPr>
                          </w:p>
                          <w:p w14:paraId="18D570B7" w14:textId="77777777" w:rsidR="00864CE0" w:rsidRDefault="00864CE0" w:rsidP="00864CE0">
                            <w:pPr>
                              <w:rPr>
                                <w:rStyle w:val="ekvhandschrift"/>
                                <w:sz w:val="72"/>
                                <w:szCs w:val="72"/>
                              </w:rPr>
                            </w:pPr>
                          </w:p>
                          <w:p w14:paraId="4F51DDBE" w14:textId="77777777" w:rsidR="00864CE0" w:rsidRPr="00691635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700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Sie</w:t>
                            </w:r>
                            <w:r w:rsidRPr="003B0F0C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 xml:space="preserve"> ...</w:t>
                            </w:r>
                          </w:p>
                          <w:p w14:paraId="12B4A3E2" w14:textId="77777777" w:rsidR="00864CE0" w:rsidRPr="00BA3347" w:rsidRDefault="00864CE0" w:rsidP="00864CE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  <w:rPr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21" o:spid="_x0000_s1061" style="position:absolute;margin-left:-2.15pt;margin-top:149.35pt;width:468.05pt;height:153pt;z-index:25176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" fillcolor="#c5e0b3 [1305]" strokecolor="#7f7f7f [1612]" strokeweight="3pt">
                <v:textbox>
                  <w:txbxContent>
                    <w:p w14:paraId="3136A7F0" w14:textId="77777777" w:rsidR="00864CE0" w:rsidRDefault="00864CE0" w:rsidP="00864CE0">
                      <w:pPr>
                        <w:rPr>
                          <w:rStyle w:val="ekvhandschrift"/>
                          <w:sz w:val="72"/>
                          <w:szCs w:val="72"/>
                        </w:rPr>
                      </w:pPr>
                    </w:p>
                    <w:p w14:paraId="18D570B7" w14:textId="77777777" w:rsidR="00864CE0" w:rsidRDefault="00864CE0" w:rsidP="00864CE0">
                      <w:pPr>
                        <w:rPr>
                          <w:rStyle w:val="ekvhandschrift"/>
                          <w:sz w:val="72"/>
                          <w:szCs w:val="72"/>
                        </w:rPr>
                      </w:pPr>
                    </w:p>
                    <w:p w14:paraId="4F51DDBE" w14:textId="77777777" w:rsidR="00864CE0" w:rsidRPr="00691635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700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Sie</w:t>
                      </w:r>
                      <w:r w:rsidRPr="003B0F0C">
                        <w:rPr>
                          <w:rStyle w:val="ekvhandschrift"/>
                          <w:sz w:val="116"/>
                          <w:szCs w:val="116"/>
                        </w:rPr>
                        <w:t xml:space="preserve"> ...</w:t>
                      </w:r>
                    </w:p>
                    <w:p w14:paraId="12B4A3E2" w14:textId="77777777" w:rsidR="00864CE0" w:rsidRPr="00BA3347" w:rsidRDefault="00864CE0" w:rsidP="00864CE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  <w:rPr>
                          <w:sz w:val="96"/>
                          <w:szCs w:val="9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14:paraId="6E4FC88E" w14:textId="56E78B37" w:rsidR="00864CE0" w:rsidRDefault="00864CE0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2F015399" w14:textId="77777777" w:rsidR="00056044" w:rsidRDefault="00056044" w:rsidP="00990E35"/>
    <w:p w14:paraId="32665173" w14:textId="6908BAA9" w:rsidR="009759F0" w:rsidRDefault="009759F0" w:rsidP="009759F0">
      <w:pPr>
        <w:pStyle w:val="ekvbild"/>
      </w:pPr>
    </w:p>
    <w:p w14:paraId="4DA1D552" w14:textId="7239F228" w:rsidR="009759F0" w:rsidRDefault="005620A8" w:rsidP="009759F0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528AD60" wp14:editId="669E6798">
                <wp:simplePos x="0" y="0"/>
                <wp:positionH relativeFrom="column">
                  <wp:posOffset>-26670</wp:posOffset>
                </wp:positionH>
                <wp:positionV relativeFrom="paragraph">
                  <wp:posOffset>36720</wp:posOffset>
                </wp:positionV>
                <wp:extent cx="5944235" cy="1943100"/>
                <wp:effectExtent l="19050" t="19050" r="18415" b="1905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rgbClr val="DE3636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0941AA" w14:textId="268C7D2C" w:rsidR="00990E35" w:rsidRPr="00F815B4" w:rsidRDefault="00426F4A" w:rsidP="00426F4A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  <w:rPr>
                                <w:sz w:val="110"/>
                                <w:szCs w:val="110"/>
                              </w:rPr>
                            </w:pPr>
                            <w:r>
                              <w:rPr>
                                <w:rStyle w:val="ekvhandschrift"/>
                                <w:sz w:val="110"/>
                                <w:szCs w:val="110"/>
                              </w:rPr>
                              <w:t>Der Alte</w:t>
                            </w:r>
                            <w:r w:rsidR="00691635" w:rsidRPr="00F815B4">
                              <w:rPr>
                                <w:rStyle w:val="ekvhandschrift"/>
                                <w:sz w:val="110"/>
                                <w:szCs w:val="110"/>
                              </w:rPr>
                              <w:t xml:space="preserve">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5" o:spid="_x0000_s1062" style="position:absolute;margin-left:-2.1pt;margin-top:2.9pt;width:468.05pt;height:153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" fillcolor="#de3636" strokecolor="#7f7f7f [1612]" strokeweight="3pt">
                <v:textbox>
                  <w:txbxContent>
                    <w:p w14:paraId="080941AA" w14:textId="268C7D2C" w:rsidR="00990E35" w:rsidRPr="00F815B4" w:rsidRDefault="00426F4A" w:rsidP="00426F4A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  <w:rPr>
                          <w:sz w:val="110"/>
                          <w:szCs w:val="110"/>
                        </w:rPr>
                      </w:pPr>
                      <w:r>
                        <w:rPr>
                          <w:rStyle w:val="ekvhandschrift"/>
                          <w:sz w:val="110"/>
                          <w:szCs w:val="110"/>
                        </w:rPr>
                        <w:t>Der Alte</w:t>
                      </w:r>
                      <w:r w:rsidR="00691635" w:rsidRPr="00F815B4">
                        <w:rPr>
                          <w:rStyle w:val="ekvhandschrift"/>
                          <w:sz w:val="110"/>
                          <w:szCs w:val="110"/>
                        </w:rPr>
                        <w:t xml:space="preserve"> ...</w:t>
                      </w:r>
                    </w:p>
                  </w:txbxContent>
                </v:textbox>
              </v:rect>
            </w:pict>
          </mc:Fallback>
        </mc:AlternateContent>
      </w:r>
    </w:p>
    <w:p w14:paraId="27EC00B4" w14:textId="77B29239" w:rsidR="00162B1C" w:rsidRDefault="005620A8" w:rsidP="00E27641">
      <w:pPr>
        <w:pStyle w:val="ekvue2arial"/>
      </w:pPr>
      <w:r>
        <w:rPr>
          <w:lang w:eastAsia="de-DE"/>
        </w:rPr>
        <w:drawing>
          <wp:anchor distT="0" distB="0" distL="114300" distR="114300" simplePos="0" relativeHeight="251659264" behindDoc="0" locked="0" layoutInCell="1" allowOverlap="1" wp14:anchorId="77F7E138" wp14:editId="65F92B4D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1410970" cy="1124585"/>
            <wp:effectExtent l="0" t="0" r="0" b="0"/>
            <wp:wrapNone/>
            <wp:docPr id="16" name="Grafik 16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CDEA66" w14:textId="5A7939FD" w:rsidR="00990E35" w:rsidRPr="001B77CA" w:rsidRDefault="00162B1C" w:rsidP="00E27641">
      <w:pPr>
        <w:pStyle w:val="ekvue2arial"/>
        <w:rPr>
          <w:u w:val="single"/>
        </w:rPr>
      </w:pPr>
      <w:r>
        <w:rPr>
          <w:lang w:eastAsia="de-DE"/>
        </w:rPr>
        <w:drawing>
          <wp:anchor distT="0" distB="0" distL="114300" distR="114300" simplePos="0" relativeHeight="251744768" behindDoc="0" locked="0" layoutInCell="1" allowOverlap="1" wp14:anchorId="5B043CEA" wp14:editId="22FF1732">
            <wp:simplePos x="0" y="0"/>
            <wp:positionH relativeFrom="column">
              <wp:posOffset>0</wp:posOffset>
            </wp:positionH>
            <wp:positionV relativeFrom="paragraph">
              <wp:posOffset>2322002</wp:posOffset>
            </wp:positionV>
            <wp:extent cx="1410970" cy="1124585"/>
            <wp:effectExtent l="0" t="0" r="0" b="0"/>
            <wp:wrapNone/>
            <wp:docPr id="18" name="Grafik 18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48864" behindDoc="0" locked="0" layoutInCell="1" allowOverlap="1" wp14:anchorId="286EDB60" wp14:editId="2F29940F">
            <wp:simplePos x="0" y="0"/>
            <wp:positionH relativeFrom="column">
              <wp:posOffset>-28575</wp:posOffset>
            </wp:positionH>
            <wp:positionV relativeFrom="paragraph">
              <wp:posOffset>6928844</wp:posOffset>
            </wp:positionV>
            <wp:extent cx="1410970" cy="1124585"/>
            <wp:effectExtent l="0" t="0" r="0" b="0"/>
            <wp:wrapNone/>
            <wp:docPr id="20" name="Grafik 20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46816" behindDoc="0" locked="0" layoutInCell="1" allowOverlap="1" wp14:anchorId="2C4EB518" wp14:editId="6921D472">
            <wp:simplePos x="0" y="0"/>
            <wp:positionH relativeFrom="column">
              <wp:posOffset>-28575</wp:posOffset>
            </wp:positionH>
            <wp:positionV relativeFrom="paragraph">
              <wp:posOffset>4592100</wp:posOffset>
            </wp:positionV>
            <wp:extent cx="1410970" cy="1124585"/>
            <wp:effectExtent l="0" t="0" r="0" b="0"/>
            <wp:wrapNone/>
            <wp:docPr id="19" name="Grafik 19" descr="E:\_Annett\Klett Verlag 2019\Wegel\Paket2_Satzanfaenge\Dateneingang\Tricks_Satzanfang\Bilder_Satzanfang\S715310531_KV_061b_Niko_schreibtBrief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2_Satzanfaenge\Dateneingang\Tricks_Satzanfang\Bilder_Satzanfang\S715310531_KV_061b_Niko_schreibtBrief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061" r="9115" b="6230"/>
                    <a:stretch/>
                  </pic:blipFill>
                  <pic:spPr bwMode="auto">
                    <a:xfrm>
                      <a:off x="0" y="0"/>
                      <a:ext cx="14109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5402C3B2" wp14:editId="51E000D0">
                <wp:simplePos x="0" y="0"/>
                <wp:positionH relativeFrom="column">
                  <wp:posOffset>-27110</wp:posOffset>
                </wp:positionH>
                <wp:positionV relativeFrom="paragraph">
                  <wp:posOffset>6475583</wp:posOffset>
                </wp:positionV>
                <wp:extent cx="5944235" cy="1943100"/>
                <wp:effectExtent l="19050" t="19050" r="18415" b="19050"/>
                <wp:wrapNone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rgbClr val="DE3636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CA3F44" w14:textId="7A5AF6AF" w:rsidR="009759F0" w:rsidRPr="00426F4A" w:rsidRDefault="00426F4A" w:rsidP="00426F4A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  <w:rPr>
                                <w:sz w:val="96"/>
                                <w:szCs w:val="96"/>
                              </w:rPr>
                            </w:pPr>
                            <w:r w:rsidRPr="00426F4A"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t>Der dicke</w:t>
                            </w:r>
                            <w:r w:rsidRPr="00426F4A"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br/>
                              <w:t>Mann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13" o:spid="_x0000_s1063" style="position:absolute;margin-left:-2.15pt;margin-top:509.9pt;width:468.05pt;height:153pt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" fillcolor="#de3636" strokecolor="#7f7f7f [1612]" strokeweight="3pt">
                <v:textbox>
                  <w:txbxContent>
                    <w:p w14:paraId="35CA3F44" w14:textId="7A5AF6AF" w:rsidR="009759F0" w:rsidRPr="00426F4A" w:rsidRDefault="00426F4A" w:rsidP="00426F4A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  <w:rPr>
                          <w:sz w:val="96"/>
                          <w:szCs w:val="96"/>
                        </w:rPr>
                      </w:pPr>
                      <w:r w:rsidRPr="00426F4A">
                        <w:rPr>
                          <w:rStyle w:val="ekvhandschrift"/>
                          <w:sz w:val="96"/>
                          <w:szCs w:val="96"/>
                        </w:rPr>
                        <w:t>Der dicke</w:t>
                      </w:r>
                      <w:r w:rsidRPr="00426F4A">
                        <w:rPr>
                          <w:rStyle w:val="ekvhandschrift"/>
                          <w:sz w:val="96"/>
                          <w:szCs w:val="96"/>
                        </w:rPr>
                        <w:br/>
                        <w:t>Mann 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441E656" wp14:editId="198C1EE1">
                <wp:simplePos x="0" y="0"/>
                <wp:positionH relativeFrom="column">
                  <wp:posOffset>-27110</wp:posOffset>
                </wp:positionH>
                <wp:positionV relativeFrom="paragraph">
                  <wp:posOffset>4182550</wp:posOffset>
                </wp:positionV>
                <wp:extent cx="5944235" cy="1943100"/>
                <wp:effectExtent l="19050" t="19050" r="18415" b="1905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rgbClr val="DE3636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50BCB6" w14:textId="78E5B00B" w:rsidR="00426F4A" w:rsidRPr="00426F4A" w:rsidRDefault="00426F4A" w:rsidP="00426F4A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  <w:rPr>
                                <w:sz w:val="96"/>
                                <w:szCs w:val="96"/>
                              </w:rPr>
                            </w:pPr>
                            <w:r w:rsidRPr="00426F4A"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t>Die schöne</w:t>
                            </w:r>
                            <w:r w:rsidRPr="00426F4A"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br/>
                              <w:t>Prinzessin ...</w:t>
                            </w:r>
                          </w:p>
                          <w:p w14:paraId="3BF9BB2E" w14:textId="77777777" w:rsidR="00FF1A75" w:rsidRDefault="00FF1A75" w:rsidP="009759F0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10" o:spid="_x0000_s1064" style="position:absolute;margin-left:-2.15pt;margin-top:329.35pt;width:468.05pt;height:153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" fillcolor="#de3636" strokecolor="#7f7f7f [1612]" strokeweight="3pt">
                <v:textbox>
                  <w:txbxContent>
                    <w:p w14:paraId="0A50BCB6" w14:textId="78E5B00B" w:rsidR="00426F4A" w:rsidRPr="00426F4A" w:rsidRDefault="00426F4A" w:rsidP="00426F4A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  <w:rPr>
                          <w:sz w:val="96"/>
                          <w:szCs w:val="96"/>
                        </w:rPr>
                      </w:pPr>
                      <w:r w:rsidRPr="00426F4A">
                        <w:rPr>
                          <w:rStyle w:val="ekvhandschrift"/>
                          <w:sz w:val="96"/>
                          <w:szCs w:val="96"/>
                        </w:rPr>
                        <w:t>Die schöne</w:t>
                      </w:r>
                      <w:r w:rsidRPr="00426F4A">
                        <w:rPr>
                          <w:rStyle w:val="ekvhandschrift"/>
                          <w:sz w:val="96"/>
                          <w:szCs w:val="96"/>
                        </w:rPr>
                        <w:br/>
                        <w:t>Prinzessin ...</w:t>
                      </w:r>
                    </w:p>
                    <w:p w14:paraId="3BF9BB2E" w14:textId="77777777" w:rsidR="00FF1A75" w:rsidRDefault="00FF1A75" w:rsidP="009759F0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2312E6D4" wp14:editId="2F89661F">
                <wp:simplePos x="0" y="0"/>
                <wp:positionH relativeFrom="column">
                  <wp:posOffset>-27110</wp:posOffset>
                </wp:positionH>
                <wp:positionV relativeFrom="paragraph">
                  <wp:posOffset>1896550</wp:posOffset>
                </wp:positionV>
                <wp:extent cx="5944235" cy="1943100"/>
                <wp:effectExtent l="19050" t="19050" r="18415" b="1905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943100"/>
                        </a:xfrm>
                        <a:prstGeom prst="rect">
                          <a:avLst/>
                        </a:prstGeom>
                        <a:solidFill>
                          <a:srgbClr val="DE3636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4E345B" w14:textId="77777777" w:rsidR="00691635" w:rsidRDefault="00691635" w:rsidP="00BA3347">
                            <w:pPr>
                              <w:rPr>
                                <w:rStyle w:val="ekvhandschrift"/>
                                <w:sz w:val="72"/>
                                <w:szCs w:val="72"/>
                              </w:rPr>
                            </w:pPr>
                          </w:p>
                          <w:p w14:paraId="5DC8E96A" w14:textId="66CBCDFE" w:rsidR="00A52912" w:rsidRPr="00426F4A" w:rsidRDefault="00426F4A" w:rsidP="00426F4A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</w:tabs>
                              <w:spacing w:line="240" w:lineRule="auto"/>
                              <w:ind w:left="2340"/>
                              <w:rPr>
                                <w:sz w:val="84"/>
                                <w:szCs w:val="84"/>
                              </w:rPr>
                            </w:pPr>
                            <w:r w:rsidRPr="00426F4A">
                              <w:rPr>
                                <w:rStyle w:val="ekvhandschrift"/>
                                <w:sz w:val="84"/>
                                <w:szCs w:val="84"/>
                              </w:rPr>
                              <w:t>Das Mädchen</w:t>
                            </w:r>
                            <w:r w:rsidR="00691635" w:rsidRPr="00426F4A">
                              <w:rPr>
                                <w:rStyle w:val="ekvhandschrift"/>
                                <w:sz w:val="84"/>
                                <w:szCs w:val="84"/>
                              </w:rPr>
                              <w:t xml:space="preserve">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7" o:spid="_x0000_s1065" style="position:absolute;margin-left:-2.15pt;margin-top:149.35pt;width:468.05pt;height:153pt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" fillcolor="#de3636" strokecolor="#7f7f7f [1612]" strokeweight="3pt">
                <v:textbox>
                  <w:txbxContent>
                    <w:p w14:paraId="694E345B" w14:textId="77777777" w:rsidR="00691635" w:rsidRDefault="00691635" w:rsidP="00BA3347">
                      <w:pPr>
                        <w:rPr>
                          <w:rStyle w:val="ekvhandschrift"/>
                          <w:sz w:val="72"/>
                          <w:szCs w:val="72"/>
                        </w:rPr>
                      </w:pPr>
                    </w:p>
                    <w:p w14:paraId="5DC8E96A" w14:textId="66CBCDFE" w:rsidR="00A52912" w:rsidRPr="00426F4A" w:rsidRDefault="00426F4A" w:rsidP="00426F4A">
                      <w:pPr>
                        <w:tabs>
                          <w:tab w:val="clear" w:pos="340"/>
                          <w:tab w:val="clear" w:pos="595"/>
                          <w:tab w:val="clear" w:pos="851"/>
                        </w:tabs>
                        <w:spacing w:line="240" w:lineRule="auto"/>
                        <w:ind w:left="2340"/>
                        <w:rPr>
                          <w:sz w:val="84"/>
                          <w:szCs w:val="84"/>
                        </w:rPr>
                      </w:pPr>
                      <w:r w:rsidRPr="00426F4A">
                        <w:rPr>
                          <w:rStyle w:val="ekvhandschrift"/>
                          <w:sz w:val="84"/>
                          <w:szCs w:val="84"/>
                        </w:rPr>
                        <w:t>Das Mädchen</w:t>
                      </w:r>
                      <w:r w:rsidR="00691635" w:rsidRPr="00426F4A">
                        <w:rPr>
                          <w:rStyle w:val="ekvhandschrift"/>
                          <w:sz w:val="84"/>
                          <w:szCs w:val="84"/>
                        </w:rPr>
                        <w:t xml:space="preserve"> ...</w:t>
                      </w:r>
                    </w:p>
                  </w:txbxContent>
                </v:textbox>
              </v:rect>
            </w:pict>
          </mc:Fallback>
        </mc:AlternateContent>
      </w:r>
      <w:r w:rsidR="009759F0">
        <w:t xml:space="preserve"> </w:t>
      </w:r>
    </w:p>
    <w:sectPr w:rsidR="00990E35" w:rsidRPr="001B77CA" w:rsidSect="008D5A1A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8D1F3D" w14:textId="77777777" w:rsidR="006C2DE6" w:rsidRDefault="006C2DE6" w:rsidP="003C599D">
      <w:pPr>
        <w:spacing w:line="240" w:lineRule="auto"/>
      </w:pPr>
      <w:r>
        <w:separator/>
      </w:r>
    </w:p>
  </w:endnote>
  <w:endnote w:type="continuationSeparator" w:id="0">
    <w:p w14:paraId="225B2921" w14:textId="77777777" w:rsidR="006C2DE6" w:rsidRDefault="006C2DE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7031954E" w14:textId="77777777" w:rsidTr="006B2D23">
      <w:trPr>
        <w:trHeight w:hRule="exact" w:val="680"/>
      </w:trPr>
      <w:tc>
        <w:tcPr>
          <w:tcW w:w="1131" w:type="dxa"/>
          <w:noWrap/>
        </w:tcPr>
        <w:p w14:paraId="51DCF80A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9559711" wp14:editId="43915805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5248089" w14:textId="77777777" w:rsidR="00193A18" w:rsidRDefault="00193A18" w:rsidP="00A15100">
          <w:pPr>
            <w:pStyle w:val="ekvpagina"/>
          </w:pPr>
          <w:r w:rsidRPr="00913892">
            <w:t>© Ernst Klett Verlag GmbH, Stuttgart 201</w:t>
          </w:r>
          <w:r w:rsidR="00E27641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14:paraId="0463C6A3" w14:textId="77777777" w:rsidR="00A15100" w:rsidRDefault="00A15100" w:rsidP="00A15100">
          <w:pPr>
            <w:pStyle w:val="ekvpagina"/>
          </w:pPr>
        </w:p>
        <w:p w14:paraId="02C81DE8" w14:textId="77777777" w:rsidR="00A15100" w:rsidRPr="00A15100" w:rsidRDefault="00A15100" w:rsidP="00A15100">
          <w:pPr>
            <w:pStyle w:val="ekvpagina"/>
            <w:rPr>
              <w:b/>
            </w:rPr>
          </w:pPr>
        </w:p>
      </w:tc>
      <w:tc>
        <w:tcPr>
          <w:tcW w:w="5823" w:type="dxa"/>
          <w:noWrap/>
        </w:tcPr>
        <w:p w14:paraId="522FF3B8" w14:textId="77777777" w:rsidR="00193A18" w:rsidRDefault="00193A18" w:rsidP="00005AE2">
          <w:pPr>
            <w:pStyle w:val="ekvquelle"/>
          </w:pPr>
          <w:r w:rsidRPr="00005AE2">
            <w:t xml:space="preserve">Textquellen: </w:t>
          </w:r>
          <w:r w:rsidR="00E27641" w:rsidRPr="00E27641">
            <w:t>Carmen-Elisabeth Daub, Saarlouis</w:t>
          </w:r>
        </w:p>
        <w:p w14:paraId="14A5BAA8" w14:textId="77777777" w:rsidR="00C307EF" w:rsidRPr="00005AE2" w:rsidRDefault="00C307EF" w:rsidP="00005AE2">
          <w:pPr>
            <w:pStyle w:val="ekvquelle"/>
          </w:pPr>
          <w:r>
            <w:t xml:space="preserve">Illustratoren: </w:t>
          </w:r>
          <w:r w:rsidRPr="00EB26A3">
            <w:rPr>
              <w:rStyle w:val="content"/>
              <w:rFonts w:cs="Arial"/>
              <w:szCs w:val="10"/>
            </w:rPr>
            <w:t>Manuela Ostadal, München</w:t>
          </w:r>
        </w:p>
        <w:p w14:paraId="34F67D39" w14:textId="77777777"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14:paraId="6F2EC467" w14:textId="77777777" w:rsidR="00193A18" w:rsidRPr="00913892" w:rsidRDefault="00193A18" w:rsidP="00913892">
          <w:pPr>
            <w:pStyle w:val="ekvpagina"/>
          </w:pPr>
        </w:p>
      </w:tc>
    </w:tr>
  </w:tbl>
  <w:p w14:paraId="3939D523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E4DB2D" w14:textId="77777777" w:rsidR="006C2DE6" w:rsidRDefault="006C2DE6" w:rsidP="003C599D">
      <w:pPr>
        <w:spacing w:line="240" w:lineRule="auto"/>
      </w:pPr>
      <w:r>
        <w:separator/>
      </w:r>
    </w:p>
  </w:footnote>
  <w:footnote w:type="continuationSeparator" w:id="0">
    <w:p w14:paraId="471DCBC9" w14:textId="77777777" w:rsidR="006C2DE6" w:rsidRDefault="006C2DE6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100"/>
    <w:rsid w:val="000040E2"/>
    <w:rsid w:val="000044F1"/>
    <w:rsid w:val="00005AE2"/>
    <w:rsid w:val="000101D7"/>
    <w:rsid w:val="00017D13"/>
    <w:rsid w:val="00020440"/>
    <w:rsid w:val="000206B8"/>
    <w:rsid w:val="00025140"/>
    <w:rsid w:val="0003161F"/>
    <w:rsid w:val="00031BCD"/>
    <w:rsid w:val="00035074"/>
    <w:rsid w:val="00035289"/>
    <w:rsid w:val="00037566"/>
    <w:rsid w:val="00043523"/>
    <w:rsid w:val="0005189B"/>
    <w:rsid w:val="000523D4"/>
    <w:rsid w:val="00054678"/>
    <w:rsid w:val="00054A93"/>
    <w:rsid w:val="00056044"/>
    <w:rsid w:val="00056587"/>
    <w:rsid w:val="0006258C"/>
    <w:rsid w:val="00062D31"/>
    <w:rsid w:val="00072AD4"/>
    <w:rsid w:val="00073C70"/>
    <w:rsid w:val="00077DAF"/>
    <w:rsid w:val="00080E07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5A23"/>
    <w:rsid w:val="000F7910"/>
    <w:rsid w:val="00103057"/>
    <w:rsid w:val="00107D77"/>
    <w:rsid w:val="00121175"/>
    <w:rsid w:val="00124062"/>
    <w:rsid w:val="0012757A"/>
    <w:rsid w:val="00127C41"/>
    <w:rsid w:val="0013113E"/>
    <w:rsid w:val="00131417"/>
    <w:rsid w:val="001524C9"/>
    <w:rsid w:val="00153B1C"/>
    <w:rsid w:val="00153C26"/>
    <w:rsid w:val="00162B1C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A0257"/>
    <w:rsid w:val="001B77CA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33DC7"/>
    <w:rsid w:val="00246F77"/>
    <w:rsid w:val="002527A5"/>
    <w:rsid w:val="00255466"/>
    <w:rsid w:val="00255FE3"/>
    <w:rsid w:val="00261D9E"/>
    <w:rsid w:val="0026581E"/>
    <w:rsid w:val="00271367"/>
    <w:rsid w:val="0028107C"/>
    <w:rsid w:val="002837D2"/>
    <w:rsid w:val="00287B24"/>
    <w:rsid w:val="00287DC0"/>
    <w:rsid w:val="002A25AE"/>
    <w:rsid w:val="002B2160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9CE"/>
    <w:rsid w:val="002E7FEA"/>
    <w:rsid w:val="002F1328"/>
    <w:rsid w:val="00302866"/>
    <w:rsid w:val="00303749"/>
    <w:rsid w:val="00304833"/>
    <w:rsid w:val="00306B12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200E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A75C7"/>
    <w:rsid w:val="003B0F0C"/>
    <w:rsid w:val="003B106E"/>
    <w:rsid w:val="003B4D5E"/>
    <w:rsid w:val="003B59CC"/>
    <w:rsid w:val="003B71B0"/>
    <w:rsid w:val="003C39DC"/>
    <w:rsid w:val="003C599D"/>
    <w:rsid w:val="003C5F36"/>
    <w:rsid w:val="003D70F5"/>
    <w:rsid w:val="003E21AC"/>
    <w:rsid w:val="003E6330"/>
    <w:rsid w:val="003F362F"/>
    <w:rsid w:val="003F640D"/>
    <w:rsid w:val="004054DB"/>
    <w:rsid w:val="00405D0B"/>
    <w:rsid w:val="00411B18"/>
    <w:rsid w:val="00414457"/>
    <w:rsid w:val="00415405"/>
    <w:rsid w:val="00415632"/>
    <w:rsid w:val="00416BF9"/>
    <w:rsid w:val="0042107E"/>
    <w:rsid w:val="00424375"/>
    <w:rsid w:val="00426F4A"/>
    <w:rsid w:val="004341AE"/>
    <w:rsid w:val="00436C24"/>
    <w:rsid w:val="004372DD"/>
    <w:rsid w:val="0044079F"/>
    <w:rsid w:val="00441088"/>
    <w:rsid w:val="00441724"/>
    <w:rsid w:val="00451CC2"/>
    <w:rsid w:val="00454148"/>
    <w:rsid w:val="004560F6"/>
    <w:rsid w:val="004621B3"/>
    <w:rsid w:val="00464D91"/>
    <w:rsid w:val="0047471A"/>
    <w:rsid w:val="004763D2"/>
    <w:rsid w:val="00483A7A"/>
    <w:rsid w:val="00483D65"/>
    <w:rsid w:val="00484D31"/>
    <w:rsid w:val="00486B3D"/>
    <w:rsid w:val="00490692"/>
    <w:rsid w:val="004925F2"/>
    <w:rsid w:val="004A66C3"/>
    <w:rsid w:val="004A66CF"/>
    <w:rsid w:val="004B1D81"/>
    <w:rsid w:val="004B4520"/>
    <w:rsid w:val="004C054C"/>
    <w:rsid w:val="004D3FD3"/>
    <w:rsid w:val="004D6209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20A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E4E55"/>
    <w:rsid w:val="005F2AB3"/>
    <w:rsid w:val="005F3914"/>
    <w:rsid w:val="005F439D"/>
    <w:rsid w:val="0060019A"/>
    <w:rsid w:val="00603AD5"/>
    <w:rsid w:val="00611A9E"/>
    <w:rsid w:val="006201CB"/>
    <w:rsid w:val="00622F6B"/>
    <w:rsid w:val="006264EA"/>
    <w:rsid w:val="00627765"/>
    <w:rsid w:val="0064692C"/>
    <w:rsid w:val="0064744E"/>
    <w:rsid w:val="00653F68"/>
    <w:rsid w:val="0066479D"/>
    <w:rsid w:val="006802C4"/>
    <w:rsid w:val="006816BC"/>
    <w:rsid w:val="0068429A"/>
    <w:rsid w:val="00685FDD"/>
    <w:rsid w:val="00687BAD"/>
    <w:rsid w:val="00691635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2DE6"/>
    <w:rsid w:val="006C4E52"/>
    <w:rsid w:val="006C563C"/>
    <w:rsid w:val="006C6A77"/>
    <w:rsid w:val="006D49F0"/>
    <w:rsid w:val="006E235E"/>
    <w:rsid w:val="006E5947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320F"/>
    <w:rsid w:val="00724064"/>
    <w:rsid w:val="00726B12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3AA8"/>
    <w:rsid w:val="00766405"/>
    <w:rsid w:val="0076691A"/>
    <w:rsid w:val="007715D8"/>
    <w:rsid w:val="00772DA9"/>
    <w:rsid w:val="00775629"/>
    <w:rsid w:val="00782506"/>
    <w:rsid w:val="00787700"/>
    <w:rsid w:val="00794C12"/>
    <w:rsid w:val="007A2F5A"/>
    <w:rsid w:val="007A5AA1"/>
    <w:rsid w:val="007B656B"/>
    <w:rsid w:val="007B6A85"/>
    <w:rsid w:val="007B7D0B"/>
    <w:rsid w:val="007D186F"/>
    <w:rsid w:val="007D68F4"/>
    <w:rsid w:val="007E4DDC"/>
    <w:rsid w:val="007E5E71"/>
    <w:rsid w:val="007E68A0"/>
    <w:rsid w:val="00802E02"/>
    <w:rsid w:val="00805C65"/>
    <w:rsid w:val="00805FF6"/>
    <w:rsid w:val="00812D4E"/>
    <w:rsid w:val="00816953"/>
    <w:rsid w:val="00817623"/>
    <w:rsid w:val="0082136B"/>
    <w:rsid w:val="00826DDD"/>
    <w:rsid w:val="008273B7"/>
    <w:rsid w:val="008277EF"/>
    <w:rsid w:val="00827EF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4CE0"/>
    <w:rsid w:val="00866C85"/>
    <w:rsid w:val="00874376"/>
    <w:rsid w:val="00882053"/>
    <w:rsid w:val="0088358E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B5F80"/>
    <w:rsid w:val="008C0880"/>
    <w:rsid w:val="008C27FD"/>
    <w:rsid w:val="008C672C"/>
    <w:rsid w:val="008D3CE0"/>
    <w:rsid w:val="008D46C7"/>
    <w:rsid w:val="008D5A1A"/>
    <w:rsid w:val="008D67ED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5A22"/>
    <w:rsid w:val="0096733B"/>
    <w:rsid w:val="00967C71"/>
    <w:rsid w:val="009759F0"/>
    <w:rsid w:val="009770A2"/>
    <w:rsid w:val="00977556"/>
    <w:rsid w:val="009800AB"/>
    <w:rsid w:val="00981DFC"/>
    <w:rsid w:val="009856A1"/>
    <w:rsid w:val="00990E35"/>
    <w:rsid w:val="009915B2"/>
    <w:rsid w:val="00991B0F"/>
    <w:rsid w:val="00992275"/>
    <w:rsid w:val="00992B92"/>
    <w:rsid w:val="009A056D"/>
    <w:rsid w:val="009A17FC"/>
    <w:rsid w:val="009A50D4"/>
    <w:rsid w:val="009A7614"/>
    <w:rsid w:val="009B2955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5100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67A9"/>
    <w:rsid w:val="00A478DC"/>
    <w:rsid w:val="00A52912"/>
    <w:rsid w:val="00A701AF"/>
    <w:rsid w:val="00A75504"/>
    <w:rsid w:val="00A8687B"/>
    <w:rsid w:val="00A92B79"/>
    <w:rsid w:val="00A94263"/>
    <w:rsid w:val="00A9695B"/>
    <w:rsid w:val="00AA2D66"/>
    <w:rsid w:val="00AA3E8B"/>
    <w:rsid w:val="00AA5A5A"/>
    <w:rsid w:val="00AA7CB0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D4EE3"/>
    <w:rsid w:val="00AE65F6"/>
    <w:rsid w:val="00AE6684"/>
    <w:rsid w:val="00AF053E"/>
    <w:rsid w:val="00B022FE"/>
    <w:rsid w:val="00B039E8"/>
    <w:rsid w:val="00B112CF"/>
    <w:rsid w:val="00B116BC"/>
    <w:rsid w:val="00B12E51"/>
    <w:rsid w:val="00B14B45"/>
    <w:rsid w:val="00B155E8"/>
    <w:rsid w:val="00B15F75"/>
    <w:rsid w:val="00B2194E"/>
    <w:rsid w:val="00B25FEF"/>
    <w:rsid w:val="00B30B59"/>
    <w:rsid w:val="00B31F29"/>
    <w:rsid w:val="00B32DAF"/>
    <w:rsid w:val="00B37E68"/>
    <w:rsid w:val="00B468CC"/>
    <w:rsid w:val="00B52AA6"/>
    <w:rsid w:val="00B54655"/>
    <w:rsid w:val="00B54814"/>
    <w:rsid w:val="00B6045F"/>
    <w:rsid w:val="00B65ABF"/>
    <w:rsid w:val="00B661D9"/>
    <w:rsid w:val="00B7242A"/>
    <w:rsid w:val="00B73767"/>
    <w:rsid w:val="00B73B76"/>
    <w:rsid w:val="00B75BBE"/>
    <w:rsid w:val="00B82B4E"/>
    <w:rsid w:val="00B8420E"/>
    <w:rsid w:val="00B84691"/>
    <w:rsid w:val="00B86605"/>
    <w:rsid w:val="00B86FE6"/>
    <w:rsid w:val="00B90CE1"/>
    <w:rsid w:val="00BA1A23"/>
    <w:rsid w:val="00BA3347"/>
    <w:rsid w:val="00BA7AEC"/>
    <w:rsid w:val="00BB56E9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3D21"/>
    <w:rsid w:val="00C00404"/>
    <w:rsid w:val="00C11D23"/>
    <w:rsid w:val="00C150A2"/>
    <w:rsid w:val="00C172AE"/>
    <w:rsid w:val="00C226FA"/>
    <w:rsid w:val="00C24816"/>
    <w:rsid w:val="00C307EF"/>
    <w:rsid w:val="00C343F5"/>
    <w:rsid w:val="00C40555"/>
    <w:rsid w:val="00C40D51"/>
    <w:rsid w:val="00C429A6"/>
    <w:rsid w:val="00C47E35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1219"/>
    <w:rsid w:val="00CD3832"/>
    <w:rsid w:val="00CD6369"/>
    <w:rsid w:val="00CD6FE3"/>
    <w:rsid w:val="00CD7D9F"/>
    <w:rsid w:val="00CE2A37"/>
    <w:rsid w:val="00CE5015"/>
    <w:rsid w:val="00CF2E1A"/>
    <w:rsid w:val="00CF715C"/>
    <w:rsid w:val="00D022EC"/>
    <w:rsid w:val="00D05217"/>
    <w:rsid w:val="00D06182"/>
    <w:rsid w:val="00D11441"/>
    <w:rsid w:val="00D11A89"/>
    <w:rsid w:val="00D12661"/>
    <w:rsid w:val="00D1582D"/>
    <w:rsid w:val="00D170B8"/>
    <w:rsid w:val="00D247D5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02A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178F"/>
    <w:rsid w:val="00DD47BB"/>
    <w:rsid w:val="00DE287B"/>
    <w:rsid w:val="00DF129D"/>
    <w:rsid w:val="00DF4371"/>
    <w:rsid w:val="00DF625F"/>
    <w:rsid w:val="00DF74DB"/>
    <w:rsid w:val="00E01841"/>
    <w:rsid w:val="00E126C1"/>
    <w:rsid w:val="00E13A1A"/>
    <w:rsid w:val="00E21473"/>
    <w:rsid w:val="00E22935"/>
    <w:rsid w:val="00E22C67"/>
    <w:rsid w:val="00E27641"/>
    <w:rsid w:val="00E34F46"/>
    <w:rsid w:val="00E375D2"/>
    <w:rsid w:val="00E43E04"/>
    <w:rsid w:val="00E50799"/>
    <w:rsid w:val="00E62277"/>
    <w:rsid w:val="00E63251"/>
    <w:rsid w:val="00E70C40"/>
    <w:rsid w:val="00E710C7"/>
    <w:rsid w:val="00E93998"/>
    <w:rsid w:val="00E95AAA"/>
    <w:rsid w:val="00E95ED3"/>
    <w:rsid w:val="00EA7542"/>
    <w:rsid w:val="00EB395E"/>
    <w:rsid w:val="00EB4CA3"/>
    <w:rsid w:val="00EB7DDA"/>
    <w:rsid w:val="00EC1621"/>
    <w:rsid w:val="00EC662E"/>
    <w:rsid w:val="00EC6804"/>
    <w:rsid w:val="00ED1F6B"/>
    <w:rsid w:val="00ED2500"/>
    <w:rsid w:val="00EE049D"/>
    <w:rsid w:val="00EE25BE"/>
    <w:rsid w:val="00EE2721"/>
    <w:rsid w:val="00EE2A0B"/>
    <w:rsid w:val="00EF6029"/>
    <w:rsid w:val="00F022FD"/>
    <w:rsid w:val="00F15E54"/>
    <w:rsid w:val="00F16DA0"/>
    <w:rsid w:val="00F23554"/>
    <w:rsid w:val="00F241DA"/>
    <w:rsid w:val="00F24740"/>
    <w:rsid w:val="00F258A3"/>
    <w:rsid w:val="00F30571"/>
    <w:rsid w:val="00F3334C"/>
    <w:rsid w:val="00F335CB"/>
    <w:rsid w:val="00F35BDF"/>
    <w:rsid w:val="00F35DB1"/>
    <w:rsid w:val="00F36D0F"/>
    <w:rsid w:val="00F4144F"/>
    <w:rsid w:val="00F42294"/>
    <w:rsid w:val="00F42F7B"/>
    <w:rsid w:val="00F459EB"/>
    <w:rsid w:val="00F52687"/>
    <w:rsid w:val="00F52C9C"/>
    <w:rsid w:val="00F60B8C"/>
    <w:rsid w:val="00F6336A"/>
    <w:rsid w:val="00F72065"/>
    <w:rsid w:val="00F72FF6"/>
    <w:rsid w:val="00F752D0"/>
    <w:rsid w:val="00F815B4"/>
    <w:rsid w:val="00F81CDB"/>
    <w:rsid w:val="00F84284"/>
    <w:rsid w:val="00F849BE"/>
    <w:rsid w:val="00F94A4B"/>
    <w:rsid w:val="00F94FAE"/>
    <w:rsid w:val="00F97AD4"/>
    <w:rsid w:val="00FA2CC7"/>
    <w:rsid w:val="00FB0917"/>
    <w:rsid w:val="00FB3BCE"/>
    <w:rsid w:val="00FB59FB"/>
    <w:rsid w:val="00FB72A0"/>
    <w:rsid w:val="00FC35C5"/>
    <w:rsid w:val="00FC7DBF"/>
    <w:rsid w:val="00FE4FE6"/>
    <w:rsid w:val="00FF1A75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F63E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11D23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anforderung">
    <w:name w:val="ekv.anforderung"/>
    <w:basedOn w:val="Standard"/>
    <w:qFormat/>
    <w:rsid w:val="00EB4CA3"/>
    <w:pPr>
      <w:spacing w:before="40" w:line="240" w:lineRule="auto"/>
      <w:ind w:left="-57"/>
    </w:pPr>
    <w:rPr>
      <w:b/>
      <w:color w:val="FFFFFF" w:themeColor="background1"/>
      <w:sz w:val="24"/>
      <w:szCs w:val="24"/>
    </w:rPr>
  </w:style>
  <w:style w:type="paragraph" w:customStyle="1" w:styleId="nachspurenaufLineatur">
    <w:name w:val="nachspuren auf Lineatur"/>
    <w:basedOn w:val="Standard"/>
    <w:qFormat/>
    <w:rsid w:val="00763AA8"/>
    <w:pPr>
      <w:spacing w:after="200" w:line="276" w:lineRule="auto"/>
      <w:jc w:val="center"/>
    </w:pPr>
    <w:rPr>
      <w:rFonts w:ascii="Comic Sans MS" w:eastAsia="Times New Roman" w:hAnsi="Comic Sans MS" w:cs="Times New Roman"/>
      <w:color w:val="A6A6A6"/>
      <w:sz w:val="54"/>
      <w:szCs w:val="52"/>
    </w:rPr>
  </w:style>
  <w:style w:type="character" w:customStyle="1" w:styleId="content">
    <w:name w:val="content"/>
    <w:basedOn w:val="Absatz-Standardschriftart"/>
    <w:rsid w:val="00C307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11D23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anforderung">
    <w:name w:val="ekv.anforderung"/>
    <w:basedOn w:val="Standard"/>
    <w:qFormat/>
    <w:rsid w:val="00EB4CA3"/>
    <w:pPr>
      <w:spacing w:before="40" w:line="240" w:lineRule="auto"/>
      <w:ind w:left="-57"/>
    </w:pPr>
    <w:rPr>
      <w:b/>
      <w:color w:val="FFFFFF" w:themeColor="background1"/>
      <w:sz w:val="24"/>
      <w:szCs w:val="24"/>
    </w:rPr>
  </w:style>
  <w:style w:type="paragraph" w:customStyle="1" w:styleId="nachspurenaufLineatur">
    <w:name w:val="nachspuren auf Lineatur"/>
    <w:basedOn w:val="Standard"/>
    <w:qFormat/>
    <w:rsid w:val="00763AA8"/>
    <w:pPr>
      <w:spacing w:after="200" w:line="276" w:lineRule="auto"/>
      <w:jc w:val="center"/>
    </w:pPr>
    <w:rPr>
      <w:rFonts w:ascii="Comic Sans MS" w:eastAsia="Times New Roman" w:hAnsi="Comic Sans MS" w:cs="Times New Roman"/>
      <w:color w:val="A6A6A6"/>
      <w:sz w:val="54"/>
      <w:szCs w:val="52"/>
    </w:rPr>
  </w:style>
  <w:style w:type="character" w:customStyle="1" w:styleId="content">
    <w:name w:val="content"/>
    <w:basedOn w:val="Absatz-Standardschriftart"/>
    <w:rsid w:val="00C30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2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tt\AppData\Roaming\Microsoft\Templates\WD_KV_KL2_NIKO_SU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2019-05-15T12:55:00Z</cp:lastPrinted>
  <dcterms:created xsi:type="dcterms:W3CDTF">2019-05-22T06:31:00Z</dcterms:created>
  <dcterms:modified xsi:type="dcterms:W3CDTF">2019-05-22T06:31:00Z</dcterms:modified>
</cp:coreProperties>
</file>