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14:paraId="410D7EFA" w14:textId="77777777" w:rsidR="00385524" w:rsidRDefault="00385524" w:rsidP="00385524">
      <w:pPr>
        <w:pStyle w:val="ekvbild"/>
      </w:pPr>
      <w:bookmarkStart w:id="0" w:name="bmStart"/>
      <w:bookmarkEnd w:id="0"/>
    </w:p>
    <w:p w14:paraId="3DCD1FE0" w14:textId="77777777" w:rsidR="00385524" w:rsidRDefault="00385524" w:rsidP="00385524"/>
    <w:p w14:paraId="6B7F1512" w14:textId="2B399166" w:rsidR="00954FAC" w:rsidRDefault="00954FAC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5A8BC82D" w14:textId="522C8A3D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  <w:r>
        <w:t>Wortfeld „essen“</w:t>
      </w:r>
    </w:p>
    <w:p w14:paraId="5C9D3DEF" w14:textId="175DEE31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098784A7" w14:textId="77777777" w:rsidR="006B7DAE" w:rsidRDefault="006B7DAE" w:rsidP="00182483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27435373" w14:textId="618E4484" w:rsidR="007017FA" w:rsidRPr="007017FA" w:rsidRDefault="00182483" w:rsidP="007017FA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81FD1D" wp14:editId="297616B0">
                <wp:simplePos x="0" y="0"/>
                <wp:positionH relativeFrom="column">
                  <wp:posOffset>1270</wp:posOffset>
                </wp:positionH>
                <wp:positionV relativeFrom="paragraph">
                  <wp:posOffset>95885</wp:posOffset>
                </wp:positionV>
                <wp:extent cx="5944235" cy="2520000"/>
                <wp:effectExtent l="19050" t="19050" r="18415" b="1397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252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EBD4F" w14:textId="31E96E2B" w:rsidR="007017FA" w:rsidRDefault="006B7DAE" w:rsidP="00182483">
                            <w:pPr>
                              <w:spacing w:line="240" w:lineRule="auto"/>
                              <w:jc w:val="center"/>
                              <w:rPr>
                                <w:rStyle w:val="ekvhandschrift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Nikos Wortfeld</w:t>
                            </w:r>
                          </w:p>
                          <w:p w14:paraId="63343B50" w14:textId="7789989B" w:rsidR="006B7DAE" w:rsidRPr="006B7DAE" w:rsidRDefault="006B7DAE" w:rsidP="00182483">
                            <w:pPr>
                              <w:spacing w:line="240" w:lineRule="auto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„</w:t>
                            </w:r>
                            <w:r w:rsidR="00941877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essen</w:t>
                            </w:r>
                            <w:r w:rsidR="00941877" w:rsidRPr="008B0A7A"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1FD1D" id="Rechteck 5" o:spid="_x0000_s1026" style="position:absolute;margin-left:.1pt;margin-top:7.55pt;width:468.05pt;height:19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" fillcolor="white [3212]" strokecolor="#7f7f7f [1612]" strokeweight="3pt">
                <v:textbox inset="1mm,,1mm">
                  <w:txbxContent>
                    <w:p w14:paraId="471EBD4F" w14:textId="31E96E2B" w:rsidR="007017FA" w:rsidRDefault="006B7DAE" w:rsidP="00182483">
                      <w:pPr>
                        <w:spacing w:line="240" w:lineRule="auto"/>
                        <w:jc w:val="center"/>
                        <w:rPr>
                          <w:rStyle w:val="ekvhandschrift"/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Nikos Wortfeld</w:t>
                      </w:r>
                    </w:p>
                    <w:p w14:paraId="63343B50" w14:textId="7789989B" w:rsidR="006B7DAE" w:rsidRPr="006B7DAE" w:rsidRDefault="006B7DAE" w:rsidP="00182483">
                      <w:pPr>
                        <w:spacing w:line="240" w:lineRule="auto"/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„</w:t>
                      </w:r>
                      <w:r w:rsidR="00941877">
                        <w:rPr>
                          <w:rStyle w:val="ekvhandschrift"/>
                          <w:sz w:val="96"/>
                          <w:szCs w:val="96"/>
                        </w:rPr>
                        <w:t>essen</w:t>
                      </w:r>
                      <w:r w:rsidR="00941877" w:rsidRPr="008B0A7A">
                        <w:rPr>
                          <w:rStyle w:val="ekvhandschrift"/>
                          <w:sz w:val="96"/>
                          <w:szCs w:val="96"/>
                        </w:rPr>
                        <w:t>″</w:t>
                      </w:r>
                    </w:p>
                  </w:txbxContent>
                </v:textbox>
              </v:rect>
            </w:pict>
          </mc:Fallback>
        </mc:AlternateContent>
      </w:r>
    </w:p>
    <w:p w14:paraId="605C1631" w14:textId="5C9A9613" w:rsidR="007017FA" w:rsidRDefault="007017FA" w:rsidP="007017FA"/>
    <w:p w14:paraId="0099E941" w14:textId="254D4CFD" w:rsidR="007017FA" w:rsidRPr="007017FA" w:rsidRDefault="007017FA" w:rsidP="007017FA"/>
    <w:p w14:paraId="3522A154" w14:textId="495D9907" w:rsidR="007017FA" w:rsidRPr="007017FA" w:rsidRDefault="007017FA" w:rsidP="007017FA"/>
    <w:p w14:paraId="1DE80D21" w14:textId="5F544B45" w:rsidR="007017FA" w:rsidRPr="007017FA" w:rsidRDefault="007017FA" w:rsidP="007017FA"/>
    <w:p w14:paraId="13C02411" w14:textId="01203CC1" w:rsidR="007017FA" w:rsidRPr="007017FA" w:rsidRDefault="007017FA" w:rsidP="007017FA"/>
    <w:p w14:paraId="6D0F4D1A" w14:textId="4CBBECE9" w:rsidR="007017FA" w:rsidRPr="007017FA" w:rsidRDefault="007017FA" w:rsidP="007017FA"/>
    <w:p w14:paraId="513A829A" w14:textId="3069AF38" w:rsidR="007017FA" w:rsidRPr="007017FA" w:rsidRDefault="006B7DAE" w:rsidP="007017FA">
      <w:r>
        <w:drawing>
          <wp:anchor distT="0" distB="0" distL="114300" distR="114300" simplePos="0" relativeHeight="251662336" behindDoc="0" locked="0" layoutInCell="1" allowOverlap="1" wp14:anchorId="5EB951ED" wp14:editId="792E6A20">
            <wp:simplePos x="0" y="0"/>
            <wp:positionH relativeFrom="column">
              <wp:posOffset>4563577</wp:posOffset>
            </wp:positionH>
            <wp:positionV relativeFrom="paragraph">
              <wp:posOffset>166960</wp:posOffset>
            </wp:positionV>
            <wp:extent cx="1152525" cy="944880"/>
            <wp:effectExtent l="0" t="0" r="9525" b="7620"/>
            <wp:wrapNone/>
            <wp:docPr id="18" name="Grafik 18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09812" w14:textId="2D472C55" w:rsidR="007017FA" w:rsidRPr="007017FA" w:rsidRDefault="007017FA" w:rsidP="007017FA"/>
    <w:p w14:paraId="4FBBD034" w14:textId="3D6D97EA" w:rsidR="007017FA" w:rsidRPr="007017FA" w:rsidRDefault="007017FA" w:rsidP="007017FA"/>
    <w:p w14:paraId="3DB5FD7B" w14:textId="2DB5E312" w:rsidR="00182483" w:rsidRPr="007017FA" w:rsidRDefault="00182483" w:rsidP="006B7DAE">
      <w:pPr>
        <w:pStyle w:val="ekvgrundtexthalbe"/>
      </w:pPr>
      <w:r>
        <w:softHyphen/>
      </w:r>
    </w:p>
    <w:p w14:paraId="09CA265D" w14:textId="77777777" w:rsidR="00182483" w:rsidRPr="007017FA" w:rsidRDefault="00182483" w:rsidP="00182483"/>
    <w:p w14:paraId="2B2E669F" w14:textId="77777777" w:rsidR="00182483" w:rsidRPr="007017FA" w:rsidRDefault="00182483" w:rsidP="00182483"/>
    <w:p w14:paraId="2E23BB61" w14:textId="77777777" w:rsidR="00182483" w:rsidRPr="007017FA" w:rsidRDefault="00182483" w:rsidP="00182483"/>
    <w:p w14:paraId="738139D2" w14:textId="77777777" w:rsidR="00182483" w:rsidRPr="001B77CA" w:rsidRDefault="00182483" w:rsidP="00182483">
      <w:pPr>
        <w:pStyle w:val="ekvgrundtexthalbe"/>
      </w:pPr>
    </w:p>
    <w:p w14:paraId="2E40FEF5" w14:textId="356AB345" w:rsidR="00182483" w:rsidRPr="007017FA" w:rsidRDefault="00182483" w:rsidP="00182483">
      <w:pPr>
        <w:pStyle w:val="ekvue1arial"/>
      </w:pPr>
      <w:r>
        <w:softHyphen/>
      </w:r>
    </w:p>
    <w:p w14:paraId="0E81D952" w14:textId="71A39F91" w:rsidR="00182483" w:rsidRDefault="00182483" w:rsidP="00182483"/>
    <w:p w14:paraId="267AC9E0" w14:textId="6D95766A" w:rsidR="00182483" w:rsidRPr="007017FA" w:rsidRDefault="00182483" w:rsidP="00182483"/>
    <w:p w14:paraId="4F9F5ADC" w14:textId="334124DF" w:rsidR="00182483" w:rsidRPr="007017FA" w:rsidRDefault="006B7DAE" w:rsidP="00182483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B1D7D5" wp14:editId="08C24C68">
                <wp:simplePos x="0" y="0"/>
                <wp:positionH relativeFrom="column">
                  <wp:posOffset>1270</wp:posOffset>
                </wp:positionH>
                <wp:positionV relativeFrom="paragraph">
                  <wp:posOffset>62094</wp:posOffset>
                </wp:positionV>
                <wp:extent cx="5944235" cy="2121597"/>
                <wp:effectExtent l="19050" t="19050" r="18415" b="12065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21215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EF1DC" w14:textId="461E0C4B" w:rsidR="00182483" w:rsidRPr="006B7DAE" w:rsidRDefault="006B7DAE" w:rsidP="006B7DAE">
                            <w:pPr>
                              <w:spacing w:line="240" w:lineRule="auto"/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Style w:val="ekvhandschrift"/>
                                <w:sz w:val="96"/>
                                <w:szCs w:val="96"/>
                              </w:rPr>
                              <w:t>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1D7D5" id="Rechteck 31" o:spid="_x0000_s1027" style="position:absolute;margin-left:.1pt;margin-top:4.9pt;width:468.05pt;height:16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" fillcolor="white [3212]" strokecolor="#7f7f7f [1612]" strokeweight="3pt">
                <v:textbox inset="1mm,,1mm">
                  <w:txbxContent>
                    <w:p w14:paraId="15AEF1DC" w14:textId="461E0C4B" w:rsidR="00182483" w:rsidRPr="006B7DAE" w:rsidRDefault="006B7DAE" w:rsidP="006B7DAE">
                      <w:pPr>
                        <w:spacing w:line="240" w:lineRule="auto"/>
                        <w:jc w:val="center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Style w:val="ekvhandschrift"/>
                          <w:sz w:val="96"/>
                          <w:szCs w:val="96"/>
                        </w:rPr>
                        <w:t>essen</w:t>
                      </w:r>
                    </w:p>
                  </w:txbxContent>
                </v:textbox>
              </v:rect>
            </w:pict>
          </mc:Fallback>
        </mc:AlternateContent>
      </w:r>
    </w:p>
    <w:p w14:paraId="2F6D8483" w14:textId="5C0C0137" w:rsidR="00182483" w:rsidRPr="007017FA" w:rsidRDefault="00182483" w:rsidP="00182483"/>
    <w:p w14:paraId="17816039" w14:textId="53978B26" w:rsidR="00182483" w:rsidRPr="007017FA" w:rsidRDefault="006B7DAE" w:rsidP="00182483">
      <w:r>
        <w:drawing>
          <wp:anchor distT="0" distB="0" distL="114300" distR="114300" simplePos="0" relativeHeight="251668480" behindDoc="0" locked="0" layoutInCell="1" allowOverlap="1" wp14:anchorId="08832431" wp14:editId="3B65FE85">
            <wp:simplePos x="0" y="0"/>
            <wp:positionH relativeFrom="column">
              <wp:posOffset>420880</wp:posOffset>
            </wp:positionH>
            <wp:positionV relativeFrom="paragraph">
              <wp:posOffset>175715</wp:posOffset>
            </wp:positionV>
            <wp:extent cx="1284388" cy="1052986"/>
            <wp:effectExtent l="0" t="0" r="0" b="0"/>
            <wp:wrapNone/>
            <wp:docPr id="32" name="Grafik 32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4388" cy="105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51AE2" w14:textId="77777777" w:rsidR="00182483" w:rsidRPr="007017FA" w:rsidRDefault="00182483" w:rsidP="00182483"/>
    <w:p w14:paraId="30F54870" w14:textId="77777777" w:rsidR="00182483" w:rsidRPr="007017FA" w:rsidRDefault="00182483" w:rsidP="00182483"/>
    <w:p w14:paraId="4CE8BF96" w14:textId="6EE61AC4" w:rsidR="00182483" w:rsidRDefault="00182483" w:rsidP="00182483"/>
    <w:p w14:paraId="0C9DBDB4" w14:textId="1A835678" w:rsidR="00237CB7" w:rsidRPr="00237CB7" w:rsidRDefault="00237CB7" w:rsidP="00237CB7"/>
    <w:p w14:paraId="3B98F649" w14:textId="762D2D4D" w:rsidR="00237CB7" w:rsidRPr="00237CB7" w:rsidRDefault="00237CB7" w:rsidP="00237CB7"/>
    <w:p w14:paraId="3E2FDA8F" w14:textId="4CE075E4" w:rsidR="00237CB7" w:rsidRPr="00237CB7" w:rsidRDefault="00237CB7" w:rsidP="00237CB7"/>
    <w:p w14:paraId="5A1792C7" w14:textId="5566CC29" w:rsidR="00237CB7" w:rsidRPr="00237CB7" w:rsidRDefault="00237CB7" w:rsidP="00237CB7"/>
    <w:p w14:paraId="63B32200" w14:textId="6A2C436C" w:rsidR="00237CB7" w:rsidRPr="00237CB7" w:rsidRDefault="00237CB7" w:rsidP="00237CB7"/>
    <w:p w14:paraId="3F2375E1" w14:textId="4E6E04F1" w:rsidR="00237CB7" w:rsidRPr="00237CB7" w:rsidRDefault="00237CB7" w:rsidP="00237CB7"/>
    <w:p w14:paraId="6DC060F9" w14:textId="08551EFB" w:rsidR="00237CB7" w:rsidRPr="00237CB7" w:rsidRDefault="00237CB7" w:rsidP="00237CB7"/>
    <w:p w14:paraId="449233AA" w14:textId="37D4C83D" w:rsidR="00237CB7" w:rsidRPr="00237CB7" w:rsidRDefault="00237CB7" w:rsidP="00237CB7"/>
    <w:p w14:paraId="7912B0F0" w14:textId="5D1ACCCA" w:rsidR="00237CB7" w:rsidRPr="00237CB7" w:rsidRDefault="00237CB7" w:rsidP="00237CB7"/>
    <w:p w14:paraId="682F46E9" w14:textId="78C03733" w:rsidR="00237CB7" w:rsidRPr="00237CB7" w:rsidRDefault="00237CB7" w:rsidP="00237CB7"/>
    <w:p w14:paraId="0112A893" w14:textId="43D9CB6C" w:rsidR="00237CB7" w:rsidRPr="00237CB7" w:rsidRDefault="00237CB7" w:rsidP="00237CB7"/>
    <w:p w14:paraId="155DB4AC" w14:textId="46E8DF89" w:rsidR="00237CB7" w:rsidRPr="00237CB7" w:rsidRDefault="00237CB7" w:rsidP="00237CB7"/>
    <w:p w14:paraId="6ED45552" w14:textId="62DA20B9" w:rsidR="00237CB7" w:rsidRPr="00237CB7" w:rsidRDefault="00237CB7" w:rsidP="00237CB7"/>
    <w:p w14:paraId="652655D0" w14:textId="0AB6E907" w:rsidR="00237CB7" w:rsidRPr="00237CB7" w:rsidRDefault="00237CB7" w:rsidP="00237CB7"/>
    <w:p w14:paraId="26166A91" w14:textId="4502F8EB" w:rsidR="00237CB7" w:rsidRPr="00237CB7" w:rsidRDefault="00237CB7" w:rsidP="00237CB7"/>
    <w:p w14:paraId="1E142AB6" w14:textId="64FAFE33" w:rsidR="00237CB7" w:rsidRDefault="00237CB7" w:rsidP="00237CB7"/>
    <w:p w14:paraId="31FECDC6" w14:textId="77777777" w:rsidR="00237CB7" w:rsidRDefault="00237CB7" w:rsidP="00237CB7">
      <w:pPr>
        <w:pStyle w:val="ekvbild"/>
      </w:pPr>
    </w:p>
    <w:p w14:paraId="1728E78B" w14:textId="77777777" w:rsidR="00237CB7" w:rsidRDefault="00237CB7" w:rsidP="00237CB7"/>
    <w:p w14:paraId="17478555" w14:textId="77777777" w:rsidR="00237CB7" w:rsidRDefault="00237CB7" w:rsidP="00237CB7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2DD2CC72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C55331" wp14:editId="67153F76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F2531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 w:rsidRPr="00182483"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mampfen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55331" id="Rechteck 1" o:spid="_x0000_s1028" style="position:absolute;margin-left:.1pt;margin-top:7.4pt;width:468.05pt;height:14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" fillcolor="white [3212]" strokecolor="#7f7f7f [1612]" strokeweight="3pt">
                <v:textbox inset="1mm,,1mm">
                  <w:txbxContent>
                    <w:p w14:paraId="16CF2531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 w:rsidRPr="00182483">
                        <w:rPr>
                          <w:rStyle w:val="ekvhandschrift"/>
                          <w:sz w:val="116"/>
                          <w:szCs w:val="116"/>
                        </w:rPr>
                        <w:t>mampfen</w:t>
                      </w:r>
                    </w:p>
                  </w:txbxContent>
                </v:textbox>
              </v:rect>
            </w:pict>
          </mc:Fallback>
        </mc:AlternateContent>
      </w:r>
    </w:p>
    <w:p w14:paraId="0AF9FE98" w14:textId="77777777" w:rsidR="00237CB7" w:rsidRDefault="00237CB7" w:rsidP="00237CB7">
      <w:r>
        <w:drawing>
          <wp:anchor distT="0" distB="0" distL="114300" distR="114300" simplePos="0" relativeHeight="251671552" behindDoc="0" locked="0" layoutInCell="1" allowOverlap="1" wp14:anchorId="353088B5" wp14:editId="21F95562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3" name="Grafik 3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8C424" w14:textId="77777777" w:rsidR="00237CB7" w:rsidRPr="007017FA" w:rsidRDefault="00237CB7" w:rsidP="00237CB7"/>
    <w:p w14:paraId="6C797862" w14:textId="77777777" w:rsidR="00237CB7" w:rsidRPr="007017FA" w:rsidRDefault="00237CB7" w:rsidP="00237CB7"/>
    <w:p w14:paraId="0B0C499B" w14:textId="77777777" w:rsidR="00237CB7" w:rsidRPr="007017FA" w:rsidRDefault="00237CB7" w:rsidP="00237CB7"/>
    <w:p w14:paraId="7170787A" w14:textId="77777777" w:rsidR="00237CB7" w:rsidRPr="007017FA" w:rsidRDefault="00237CB7" w:rsidP="00237CB7"/>
    <w:p w14:paraId="02CAD0DE" w14:textId="77777777" w:rsidR="00237CB7" w:rsidRPr="007017FA" w:rsidRDefault="00237CB7" w:rsidP="00237CB7"/>
    <w:p w14:paraId="39BB8188" w14:textId="77777777" w:rsidR="00237CB7" w:rsidRPr="007017FA" w:rsidRDefault="00237CB7" w:rsidP="00237CB7"/>
    <w:p w14:paraId="696510AD" w14:textId="77777777" w:rsidR="00237CB7" w:rsidRPr="007017FA" w:rsidRDefault="00237CB7" w:rsidP="00237CB7"/>
    <w:p w14:paraId="653DBE9F" w14:textId="77777777" w:rsidR="00237CB7" w:rsidRPr="007017FA" w:rsidRDefault="00237CB7" w:rsidP="00237CB7"/>
    <w:p w14:paraId="0CC6CAAF" w14:textId="77777777" w:rsidR="00237CB7" w:rsidRDefault="00237CB7" w:rsidP="00237CB7">
      <w:pPr>
        <w:pStyle w:val="ekvgrundtexthalbe"/>
      </w:pPr>
      <w:r>
        <w:softHyphen/>
      </w:r>
    </w:p>
    <w:p w14:paraId="415A44C9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4D4AF8" wp14:editId="3141F90A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D54EB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schlingen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D4AF8" id="Rechteck 29" o:spid="_x0000_s1029" style="position:absolute;margin-left:.1pt;margin-top:7.4pt;width:468.05pt;height:141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C4PMlmsAIAAO4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5E0D54EB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schlingen</w:t>
                      </w:r>
                    </w:p>
                  </w:txbxContent>
                </v:textbox>
              </v:rect>
            </w:pict>
          </mc:Fallback>
        </mc:AlternateContent>
      </w:r>
    </w:p>
    <w:p w14:paraId="3F0DA91D" w14:textId="77777777" w:rsidR="00237CB7" w:rsidRDefault="00237CB7" w:rsidP="00237CB7">
      <w:r>
        <w:drawing>
          <wp:anchor distT="0" distB="0" distL="114300" distR="114300" simplePos="0" relativeHeight="251673600" behindDoc="0" locked="0" layoutInCell="1" allowOverlap="1" wp14:anchorId="4AFBD2AB" wp14:editId="39CDC263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30" name="Grafik 30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D8C10" w14:textId="77777777" w:rsidR="00237CB7" w:rsidRPr="007017FA" w:rsidRDefault="00237CB7" w:rsidP="00237CB7"/>
    <w:p w14:paraId="2A930314" w14:textId="77777777" w:rsidR="00237CB7" w:rsidRPr="007017FA" w:rsidRDefault="00237CB7" w:rsidP="00237CB7"/>
    <w:p w14:paraId="64E9D1C2" w14:textId="77777777" w:rsidR="00237CB7" w:rsidRPr="007017FA" w:rsidRDefault="00237CB7" w:rsidP="00237CB7"/>
    <w:p w14:paraId="7920E1DB" w14:textId="77777777" w:rsidR="00237CB7" w:rsidRPr="007017FA" w:rsidRDefault="00237CB7" w:rsidP="00237CB7"/>
    <w:p w14:paraId="7D857B5A" w14:textId="77777777" w:rsidR="00237CB7" w:rsidRPr="007017FA" w:rsidRDefault="00237CB7" w:rsidP="00237CB7"/>
    <w:p w14:paraId="04DA2203" w14:textId="77777777" w:rsidR="00237CB7" w:rsidRPr="007017FA" w:rsidRDefault="00237CB7" w:rsidP="00237CB7"/>
    <w:p w14:paraId="3F57795F" w14:textId="77777777" w:rsidR="00237CB7" w:rsidRPr="007017FA" w:rsidRDefault="00237CB7" w:rsidP="00237CB7"/>
    <w:p w14:paraId="19D818C4" w14:textId="77777777" w:rsidR="00237CB7" w:rsidRPr="007017FA" w:rsidRDefault="00237CB7" w:rsidP="00237CB7"/>
    <w:p w14:paraId="123AD639" w14:textId="77777777" w:rsidR="00237CB7" w:rsidRPr="001B77CA" w:rsidRDefault="00237CB7" w:rsidP="00237CB7">
      <w:pPr>
        <w:pStyle w:val="ekvgrundtexthalbe"/>
      </w:pPr>
    </w:p>
    <w:p w14:paraId="7638F2F7" w14:textId="77777777" w:rsidR="00237CB7" w:rsidRPr="007017FA" w:rsidRDefault="00237CB7" w:rsidP="00237CB7">
      <w:pPr>
        <w:pStyle w:val="ekvue1arial"/>
      </w:pPr>
      <w:r>
        <w:softHyphen/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A728C2" wp14:editId="18D35752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084A7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fressen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728C2" id="Rechteck 2" o:spid="_x0000_s1030" style="position:absolute;margin-left:.1pt;margin-top:7.4pt;width:468.05pt;height:14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" fillcolor="white [3212]" strokecolor="#7f7f7f [1612]" strokeweight="3pt">
                <v:textbox inset="1mm,,1mm">
                  <w:txbxContent>
                    <w:p w14:paraId="7CD084A7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fressen</w:t>
                      </w:r>
                    </w:p>
                  </w:txbxContent>
                </v:textbox>
              </v:rect>
            </w:pict>
          </mc:Fallback>
        </mc:AlternateContent>
      </w:r>
    </w:p>
    <w:p w14:paraId="01CDD8A8" w14:textId="77777777" w:rsidR="00237CB7" w:rsidRDefault="00237CB7" w:rsidP="00237CB7">
      <w:r>
        <w:drawing>
          <wp:anchor distT="0" distB="0" distL="114300" distR="114300" simplePos="0" relativeHeight="251675648" behindDoc="0" locked="0" layoutInCell="1" allowOverlap="1" wp14:anchorId="7EC9AB25" wp14:editId="19B799CA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4" name="Grafik 4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D604C" w14:textId="77777777" w:rsidR="00237CB7" w:rsidRPr="007017FA" w:rsidRDefault="00237CB7" w:rsidP="00237CB7"/>
    <w:p w14:paraId="23643774" w14:textId="77777777" w:rsidR="00237CB7" w:rsidRPr="007017FA" w:rsidRDefault="00237CB7" w:rsidP="00237CB7"/>
    <w:p w14:paraId="56B02093" w14:textId="77777777" w:rsidR="00237CB7" w:rsidRPr="007017FA" w:rsidRDefault="00237CB7" w:rsidP="00237CB7"/>
    <w:p w14:paraId="3DDE9386" w14:textId="77777777" w:rsidR="00237CB7" w:rsidRPr="007017FA" w:rsidRDefault="00237CB7" w:rsidP="00237CB7"/>
    <w:p w14:paraId="1ECE59A4" w14:textId="77777777" w:rsidR="00237CB7" w:rsidRPr="007017FA" w:rsidRDefault="00237CB7" w:rsidP="00237CB7"/>
    <w:p w14:paraId="6D51B9DF" w14:textId="77777777" w:rsidR="00237CB7" w:rsidRPr="007017FA" w:rsidRDefault="00237CB7" w:rsidP="00237CB7"/>
    <w:p w14:paraId="7354A349" w14:textId="77777777" w:rsidR="00237CB7" w:rsidRPr="007017FA" w:rsidRDefault="00237CB7" w:rsidP="00237CB7"/>
    <w:p w14:paraId="11090A5A" w14:textId="77777777" w:rsidR="00237CB7" w:rsidRPr="007017FA" w:rsidRDefault="00237CB7" w:rsidP="00237CB7"/>
    <w:p w14:paraId="22DEE8A7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938ADD" wp14:editId="3E4307C4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33" name="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E80AA" w14:textId="77777777" w:rsidR="00237CB7" w:rsidRPr="00182483" w:rsidRDefault="00237CB7" w:rsidP="00182483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schlürfen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38ADD" id="Rechteck 33" o:spid="_x0000_s1031" style="position:absolute;margin-left:.1pt;margin-top:7.4pt;width:468.05pt;height:141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DwrPVvsAIAAO4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087E80AA" w14:textId="77777777" w:rsidR="00237CB7" w:rsidRPr="00182483" w:rsidRDefault="00237CB7" w:rsidP="00182483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schlürfen</w:t>
                      </w:r>
                    </w:p>
                  </w:txbxContent>
                </v:textbox>
              </v:rect>
            </w:pict>
          </mc:Fallback>
        </mc:AlternateContent>
      </w:r>
    </w:p>
    <w:p w14:paraId="5C900CDB" w14:textId="77777777" w:rsidR="00237CB7" w:rsidRDefault="00237CB7" w:rsidP="00237CB7">
      <w:r>
        <w:drawing>
          <wp:anchor distT="0" distB="0" distL="114300" distR="114300" simplePos="0" relativeHeight="251677696" behindDoc="0" locked="0" layoutInCell="1" allowOverlap="1" wp14:anchorId="2C8DCEFC" wp14:editId="574A58C9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34" name="Grafik 34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A249F" w14:textId="77777777" w:rsidR="00237CB7" w:rsidRPr="007017FA" w:rsidRDefault="00237CB7" w:rsidP="00237CB7"/>
    <w:p w14:paraId="406BB34A" w14:textId="77777777" w:rsidR="00237CB7" w:rsidRPr="007017FA" w:rsidRDefault="00237CB7" w:rsidP="00237CB7"/>
    <w:p w14:paraId="7EC9FB51" w14:textId="77777777" w:rsidR="00237CB7" w:rsidRPr="007017FA" w:rsidRDefault="00237CB7" w:rsidP="00237CB7"/>
    <w:p w14:paraId="25BB3FAC" w14:textId="77777777" w:rsidR="00237CB7" w:rsidRPr="007017FA" w:rsidRDefault="00237CB7" w:rsidP="00237CB7"/>
    <w:p w14:paraId="1B867D08" w14:textId="77777777" w:rsidR="00237CB7" w:rsidRPr="007017FA" w:rsidRDefault="00237CB7" w:rsidP="00237CB7"/>
    <w:p w14:paraId="117763B1" w14:textId="77777777" w:rsidR="00237CB7" w:rsidRPr="007017FA" w:rsidRDefault="00237CB7" w:rsidP="00237CB7"/>
    <w:p w14:paraId="2C38313A" w14:textId="77777777" w:rsidR="00237CB7" w:rsidRDefault="00237CB7" w:rsidP="00237CB7"/>
    <w:p w14:paraId="0BF6D17B" w14:textId="75002248" w:rsidR="00237CB7" w:rsidRDefault="00237CB7" w:rsidP="00237CB7"/>
    <w:p w14:paraId="213023C3" w14:textId="4ED8B034" w:rsidR="00237CB7" w:rsidRPr="00237CB7" w:rsidRDefault="00237CB7" w:rsidP="00237CB7"/>
    <w:p w14:paraId="69EC95DA" w14:textId="343DB9AB" w:rsidR="00237CB7" w:rsidRPr="00237CB7" w:rsidRDefault="00237CB7" w:rsidP="00237CB7"/>
    <w:p w14:paraId="3F08970F" w14:textId="4797EE4B" w:rsidR="00237CB7" w:rsidRDefault="00237CB7" w:rsidP="00237CB7"/>
    <w:p w14:paraId="2A9D96E7" w14:textId="27E403B4" w:rsidR="00237CB7" w:rsidRDefault="00237CB7" w:rsidP="00237CB7"/>
    <w:p w14:paraId="17EAC735" w14:textId="77777777" w:rsidR="00237CB7" w:rsidRDefault="00237CB7" w:rsidP="00237CB7">
      <w:pPr>
        <w:pStyle w:val="ekvbild"/>
      </w:pPr>
    </w:p>
    <w:p w14:paraId="24E8FD5E" w14:textId="77777777" w:rsidR="00237CB7" w:rsidRDefault="00237CB7" w:rsidP="00237CB7"/>
    <w:p w14:paraId="194CD312" w14:textId="77777777" w:rsidR="00237CB7" w:rsidRDefault="00237CB7" w:rsidP="00237CB7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334A1DCD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5A6724" wp14:editId="5633BB00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A110AB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schmatzen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A6724" id="Rechteck 6" o:spid="_x0000_s1032" style="position:absolute;margin-left:.1pt;margin-top:7.4pt;width:468.05pt;height:141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" filled="f" strokecolor="#7f7f7f [1612]" strokeweight="3pt">
                <v:textbox inset="1mm,,1mm">
                  <w:txbxContent>
                    <w:p w14:paraId="46A110AB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schmatzen</w:t>
                      </w:r>
                    </w:p>
                  </w:txbxContent>
                </v:textbox>
              </v:rect>
            </w:pict>
          </mc:Fallback>
        </mc:AlternateContent>
      </w:r>
    </w:p>
    <w:p w14:paraId="3D660728" w14:textId="77777777" w:rsidR="00237CB7" w:rsidRDefault="00237CB7" w:rsidP="00237CB7">
      <w:r>
        <w:drawing>
          <wp:anchor distT="0" distB="0" distL="114300" distR="114300" simplePos="0" relativeHeight="251682816" behindDoc="0" locked="0" layoutInCell="1" allowOverlap="1" wp14:anchorId="1999D0A2" wp14:editId="3CE5A454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10" name="Grafik 10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D6087" w14:textId="77777777" w:rsidR="00237CB7" w:rsidRPr="007017FA" w:rsidRDefault="00237CB7" w:rsidP="00237CB7"/>
    <w:p w14:paraId="7DDCCA18" w14:textId="77777777" w:rsidR="00237CB7" w:rsidRPr="007017FA" w:rsidRDefault="00237CB7" w:rsidP="00237CB7"/>
    <w:p w14:paraId="1A41FD9F" w14:textId="77777777" w:rsidR="00237CB7" w:rsidRPr="007017FA" w:rsidRDefault="00237CB7" w:rsidP="00237CB7"/>
    <w:p w14:paraId="70AB7CD3" w14:textId="77777777" w:rsidR="00237CB7" w:rsidRPr="007017FA" w:rsidRDefault="00237CB7" w:rsidP="00237CB7"/>
    <w:p w14:paraId="7DE0901A" w14:textId="77777777" w:rsidR="00237CB7" w:rsidRPr="007017FA" w:rsidRDefault="00237CB7" w:rsidP="00237CB7"/>
    <w:p w14:paraId="2B05338D" w14:textId="77777777" w:rsidR="00237CB7" w:rsidRPr="007017FA" w:rsidRDefault="00237CB7" w:rsidP="00237CB7"/>
    <w:p w14:paraId="019776AD" w14:textId="77777777" w:rsidR="00237CB7" w:rsidRPr="007017FA" w:rsidRDefault="00237CB7" w:rsidP="00237CB7"/>
    <w:p w14:paraId="2AB08525" w14:textId="77777777" w:rsidR="00237CB7" w:rsidRPr="007017FA" w:rsidRDefault="00237CB7" w:rsidP="00237CB7"/>
    <w:p w14:paraId="50F09C0E" w14:textId="77777777" w:rsidR="00237CB7" w:rsidRDefault="00237CB7" w:rsidP="00237CB7">
      <w:pPr>
        <w:pStyle w:val="ekvgrundtexthalbe"/>
      </w:pPr>
      <w:r>
        <w:softHyphen/>
      </w:r>
    </w:p>
    <w:p w14:paraId="399FB298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DDFD50" wp14:editId="6F4BB4E2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84DE7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schlecken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DFD50" id="Rechteck 7" o:spid="_x0000_s1033" style="position:absolute;margin-left:.1pt;margin-top:7.4pt;width:468.05pt;height:141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" filled="f" strokecolor="#7f7f7f [1612]" strokeweight="3pt">
                <v:textbox inset="1mm,,1mm">
                  <w:txbxContent>
                    <w:p w14:paraId="79284DE7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schlecken</w:t>
                      </w:r>
                    </w:p>
                  </w:txbxContent>
                </v:textbox>
              </v:rect>
            </w:pict>
          </mc:Fallback>
        </mc:AlternateContent>
      </w:r>
    </w:p>
    <w:p w14:paraId="3E9349C9" w14:textId="77777777" w:rsidR="00237CB7" w:rsidRDefault="00237CB7" w:rsidP="00237CB7">
      <w:r>
        <w:drawing>
          <wp:anchor distT="0" distB="0" distL="114300" distR="114300" simplePos="0" relativeHeight="251681792" behindDoc="0" locked="0" layoutInCell="1" allowOverlap="1" wp14:anchorId="4667459A" wp14:editId="02E5F665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11" name="Grafik 11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27252" w14:textId="77777777" w:rsidR="00237CB7" w:rsidRPr="007017FA" w:rsidRDefault="00237CB7" w:rsidP="00237CB7"/>
    <w:p w14:paraId="2E688683" w14:textId="77777777" w:rsidR="00237CB7" w:rsidRPr="007017FA" w:rsidRDefault="00237CB7" w:rsidP="00237CB7"/>
    <w:p w14:paraId="7AFD1771" w14:textId="77777777" w:rsidR="00237CB7" w:rsidRPr="007017FA" w:rsidRDefault="00237CB7" w:rsidP="00237CB7"/>
    <w:p w14:paraId="5A7951AB" w14:textId="77777777" w:rsidR="00237CB7" w:rsidRPr="007017FA" w:rsidRDefault="00237CB7" w:rsidP="00237CB7"/>
    <w:p w14:paraId="7B3F04A1" w14:textId="77777777" w:rsidR="00237CB7" w:rsidRPr="007017FA" w:rsidRDefault="00237CB7" w:rsidP="00237CB7"/>
    <w:p w14:paraId="3BA189D4" w14:textId="77777777" w:rsidR="00237CB7" w:rsidRPr="007017FA" w:rsidRDefault="00237CB7" w:rsidP="00237CB7"/>
    <w:p w14:paraId="3F314EE0" w14:textId="77777777" w:rsidR="00237CB7" w:rsidRPr="007017FA" w:rsidRDefault="00237CB7" w:rsidP="00237CB7"/>
    <w:p w14:paraId="61ABBE71" w14:textId="77777777" w:rsidR="00237CB7" w:rsidRPr="007017FA" w:rsidRDefault="00237CB7" w:rsidP="00237CB7"/>
    <w:p w14:paraId="14B5D171" w14:textId="77777777" w:rsidR="00237CB7" w:rsidRPr="001B77CA" w:rsidRDefault="00237CB7" w:rsidP="00237CB7">
      <w:pPr>
        <w:pStyle w:val="ekvgrundtexthalbe"/>
      </w:pPr>
    </w:p>
    <w:p w14:paraId="1E308E1B" w14:textId="77777777" w:rsidR="00237CB7" w:rsidRPr="007017FA" w:rsidRDefault="00237CB7" w:rsidP="00237CB7">
      <w:pPr>
        <w:pStyle w:val="ekvue1arial"/>
      </w:pPr>
      <w:r>
        <w:softHyphen/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2A452D" wp14:editId="2FACA9F1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734ED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knabbern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A452D" id="Rechteck 8" o:spid="_x0000_s1034" style="position:absolute;margin-left:.1pt;margin-top:7.4pt;width:468.05pt;height:14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" filled="f" strokecolor="#7f7f7f [1612]" strokeweight="3pt">
                <v:textbox inset="1mm,,1mm">
                  <w:txbxContent>
                    <w:p w14:paraId="5E4734ED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knabbern</w:t>
                      </w:r>
                    </w:p>
                  </w:txbxContent>
                </v:textbox>
              </v:rect>
            </w:pict>
          </mc:Fallback>
        </mc:AlternateContent>
      </w:r>
    </w:p>
    <w:p w14:paraId="47C8622C" w14:textId="77777777" w:rsidR="00237CB7" w:rsidRDefault="00237CB7" w:rsidP="00237CB7">
      <w:r>
        <w:drawing>
          <wp:anchor distT="0" distB="0" distL="114300" distR="114300" simplePos="0" relativeHeight="251680768" behindDoc="0" locked="0" layoutInCell="1" allowOverlap="1" wp14:anchorId="0E003DD3" wp14:editId="3A506EC4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13" name="Grafik 13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B0CF2" w14:textId="77777777" w:rsidR="00237CB7" w:rsidRPr="007017FA" w:rsidRDefault="00237CB7" w:rsidP="00237CB7"/>
    <w:p w14:paraId="3EDC8D62" w14:textId="77777777" w:rsidR="00237CB7" w:rsidRPr="007017FA" w:rsidRDefault="00237CB7" w:rsidP="00237CB7"/>
    <w:p w14:paraId="2E28D0FA" w14:textId="77777777" w:rsidR="00237CB7" w:rsidRPr="007017FA" w:rsidRDefault="00237CB7" w:rsidP="00237CB7"/>
    <w:p w14:paraId="6EE5E1A2" w14:textId="77777777" w:rsidR="00237CB7" w:rsidRPr="007017FA" w:rsidRDefault="00237CB7" w:rsidP="00237CB7"/>
    <w:p w14:paraId="040DE364" w14:textId="77777777" w:rsidR="00237CB7" w:rsidRPr="007017FA" w:rsidRDefault="00237CB7" w:rsidP="00237CB7"/>
    <w:p w14:paraId="23D91739" w14:textId="77777777" w:rsidR="00237CB7" w:rsidRPr="007017FA" w:rsidRDefault="00237CB7" w:rsidP="00237CB7"/>
    <w:p w14:paraId="5A5C9968" w14:textId="77777777" w:rsidR="00237CB7" w:rsidRPr="007017FA" w:rsidRDefault="00237CB7" w:rsidP="00237CB7"/>
    <w:p w14:paraId="2D76115C" w14:textId="77777777" w:rsidR="00237CB7" w:rsidRPr="007017FA" w:rsidRDefault="00237CB7" w:rsidP="00237CB7"/>
    <w:p w14:paraId="2584C373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B62800" wp14:editId="792956D2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C3A5A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naschen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62800" id="Rechteck 9" o:spid="_x0000_s1035" style="position:absolute;margin-left:.1pt;margin-top:7.4pt;width:468.05pt;height:141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" filled="f" strokecolor="#7f7f7f [1612]" strokeweight="3pt">
                <v:textbox inset="1mm,,1mm">
                  <w:txbxContent>
                    <w:p w14:paraId="0DDC3A5A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naschen</w:t>
                      </w:r>
                    </w:p>
                  </w:txbxContent>
                </v:textbox>
              </v:rect>
            </w:pict>
          </mc:Fallback>
        </mc:AlternateContent>
      </w:r>
    </w:p>
    <w:p w14:paraId="714AE220" w14:textId="77777777" w:rsidR="00237CB7" w:rsidRDefault="00237CB7" w:rsidP="00237CB7">
      <w:r>
        <w:drawing>
          <wp:anchor distT="0" distB="0" distL="114300" distR="114300" simplePos="0" relativeHeight="251679744" behindDoc="0" locked="0" layoutInCell="1" allowOverlap="1" wp14:anchorId="41F4B9CA" wp14:editId="64884BD4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14" name="Grafik 14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1CD2D" w14:textId="77777777" w:rsidR="00237CB7" w:rsidRPr="007017FA" w:rsidRDefault="00237CB7" w:rsidP="00237CB7"/>
    <w:p w14:paraId="6BB91262" w14:textId="77777777" w:rsidR="00237CB7" w:rsidRPr="007017FA" w:rsidRDefault="00237CB7" w:rsidP="00237CB7"/>
    <w:p w14:paraId="36032E0B" w14:textId="77777777" w:rsidR="00237CB7" w:rsidRPr="007017FA" w:rsidRDefault="00237CB7" w:rsidP="00237CB7"/>
    <w:p w14:paraId="330A19F7" w14:textId="77777777" w:rsidR="00237CB7" w:rsidRPr="007017FA" w:rsidRDefault="00237CB7" w:rsidP="00237CB7"/>
    <w:p w14:paraId="2592D486" w14:textId="77777777" w:rsidR="00237CB7" w:rsidRPr="007017FA" w:rsidRDefault="00237CB7" w:rsidP="00237CB7"/>
    <w:p w14:paraId="0CEFF093" w14:textId="77777777" w:rsidR="00237CB7" w:rsidRPr="007017FA" w:rsidRDefault="00237CB7" w:rsidP="00237CB7"/>
    <w:p w14:paraId="6BECED59" w14:textId="77777777" w:rsidR="00237CB7" w:rsidRDefault="00237CB7" w:rsidP="00237CB7"/>
    <w:p w14:paraId="716EE701" w14:textId="0ABEE895" w:rsidR="00237CB7" w:rsidRDefault="00237CB7" w:rsidP="00237CB7"/>
    <w:p w14:paraId="58ED49D5" w14:textId="223668F1" w:rsidR="00237CB7" w:rsidRDefault="00237CB7" w:rsidP="00237CB7"/>
    <w:p w14:paraId="1C64A2FF" w14:textId="5BCDC203" w:rsidR="00237CB7" w:rsidRDefault="00237CB7" w:rsidP="00237CB7"/>
    <w:p w14:paraId="7F98E1D3" w14:textId="271C5BB5" w:rsidR="00237CB7" w:rsidRDefault="00237CB7" w:rsidP="00237CB7"/>
    <w:p w14:paraId="3CE0DBD7" w14:textId="77777777" w:rsidR="00237CB7" w:rsidRDefault="00237CB7" w:rsidP="00237CB7">
      <w:pPr>
        <w:pStyle w:val="ekvbild"/>
      </w:pPr>
    </w:p>
    <w:p w14:paraId="195EA5F8" w14:textId="77777777" w:rsidR="00237CB7" w:rsidRDefault="00237CB7" w:rsidP="00237CB7"/>
    <w:p w14:paraId="5F11CCEB" w14:textId="77777777" w:rsidR="00237CB7" w:rsidRDefault="00237CB7" w:rsidP="00237CB7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48EF4B8E" w14:textId="77777777" w:rsidR="00237CB7" w:rsidRPr="007017FA" w:rsidRDefault="00237CB7" w:rsidP="00237CB7">
      <w:r>
        <w:drawing>
          <wp:anchor distT="0" distB="0" distL="114300" distR="114300" simplePos="0" relativeHeight="251691008" behindDoc="0" locked="0" layoutInCell="1" allowOverlap="1" wp14:anchorId="1A25FF8C" wp14:editId="3EC96CFC">
            <wp:simplePos x="0" y="0"/>
            <wp:positionH relativeFrom="column">
              <wp:posOffset>-96520</wp:posOffset>
            </wp:positionH>
            <wp:positionV relativeFrom="paragraph">
              <wp:posOffset>2211705</wp:posOffset>
            </wp:positionV>
            <wp:extent cx="1152525" cy="944880"/>
            <wp:effectExtent l="0" t="0" r="9525" b="7620"/>
            <wp:wrapNone/>
            <wp:docPr id="20" name="Grafik 20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92032" behindDoc="0" locked="0" layoutInCell="1" allowOverlap="1" wp14:anchorId="5066E08F" wp14:editId="15C1B846">
            <wp:simplePos x="0" y="0"/>
            <wp:positionH relativeFrom="column">
              <wp:posOffset>-96520</wp:posOffset>
            </wp:positionH>
            <wp:positionV relativeFrom="paragraph">
              <wp:posOffset>131445</wp:posOffset>
            </wp:positionV>
            <wp:extent cx="1152525" cy="944880"/>
            <wp:effectExtent l="0" t="0" r="9525" b="7620"/>
            <wp:wrapNone/>
            <wp:docPr id="21" name="Grafik 21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C7259A" wp14:editId="49FA6C6C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B0B07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verdrücken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7259A" id="Rechteck 15" o:spid="_x0000_s1036" style="position:absolute;margin-left:.1pt;margin-top:7.4pt;width:468.05pt;height:141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" filled="f" strokecolor="#7f7f7f [1612]" strokeweight="3pt">
                <v:textbox inset="1mm,,1mm">
                  <w:txbxContent>
                    <w:p w14:paraId="5E5B0B07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verdrücken</w:t>
                      </w:r>
                    </w:p>
                  </w:txbxContent>
                </v:textbox>
              </v:rect>
            </w:pict>
          </mc:Fallback>
        </mc:AlternateContent>
      </w:r>
    </w:p>
    <w:p w14:paraId="1F326DEA" w14:textId="77777777" w:rsidR="00237CB7" w:rsidRDefault="00237CB7" w:rsidP="00237CB7"/>
    <w:p w14:paraId="6CAF6FFD" w14:textId="77777777" w:rsidR="00237CB7" w:rsidRPr="007017FA" w:rsidRDefault="00237CB7" w:rsidP="00237CB7"/>
    <w:p w14:paraId="21682FC7" w14:textId="77777777" w:rsidR="00237CB7" w:rsidRPr="007017FA" w:rsidRDefault="00237CB7" w:rsidP="00237CB7"/>
    <w:p w14:paraId="34FDAA4E" w14:textId="77777777" w:rsidR="00237CB7" w:rsidRPr="007017FA" w:rsidRDefault="00237CB7" w:rsidP="00237CB7"/>
    <w:p w14:paraId="027B30FB" w14:textId="77777777" w:rsidR="00237CB7" w:rsidRPr="007017FA" w:rsidRDefault="00237CB7" w:rsidP="00237CB7"/>
    <w:p w14:paraId="4B12BAF7" w14:textId="77777777" w:rsidR="00237CB7" w:rsidRPr="007017FA" w:rsidRDefault="00237CB7" w:rsidP="00237CB7"/>
    <w:p w14:paraId="289B6EE6" w14:textId="77777777" w:rsidR="00237CB7" w:rsidRPr="007017FA" w:rsidRDefault="00237CB7" w:rsidP="00237CB7"/>
    <w:p w14:paraId="6DFA3DE0" w14:textId="77777777" w:rsidR="00237CB7" w:rsidRPr="007017FA" w:rsidRDefault="00237CB7" w:rsidP="00237CB7"/>
    <w:p w14:paraId="3424AFCA" w14:textId="77777777" w:rsidR="00237CB7" w:rsidRPr="007017FA" w:rsidRDefault="00237CB7" w:rsidP="00237CB7"/>
    <w:p w14:paraId="7E78A422" w14:textId="77777777" w:rsidR="00237CB7" w:rsidRDefault="00237CB7" w:rsidP="00237CB7">
      <w:pPr>
        <w:pStyle w:val="ekvgrundtexthalbe"/>
      </w:pPr>
      <w:r>
        <w:softHyphen/>
      </w:r>
    </w:p>
    <w:p w14:paraId="753D9EB0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1E3F28" wp14:editId="4E69A5CA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41D20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verschlingen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E3F28" id="Rechteck 16" o:spid="_x0000_s1037" style="position:absolute;margin-left:.1pt;margin-top:7.4pt;width:468.05pt;height:141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" filled="f" strokecolor="#7f7f7f [1612]" strokeweight="3pt">
                <v:textbox inset="1mm,,1mm">
                  <w:txbxContent>
                    <w:p w14:paraId="05841D20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verschlingen</w:t>
                      </w:r>
                    </w:p>
                  </w:txbxContent>
                </v:textbox>
              </v:rect>
            </w:pict>
          </mc:Fallback>
        </mc:AlternateContent>
      </w:r>
    </w:p>
    <w:p w14:paraId="57FDCD55" w14:textId="77777777" w:rsidR="00237CB7" w:rsidRDefault="00237CB7" w:rsidP="00237CB7"/>
    <w:p w14:paraId="3EBB1869" w14:textId="77777777" w:rsidR="00237CB7" w:rsidRPr="007017FA" w:rsidRDefault="00237CB7" w:rsidP="00237CB7"/>
    <w:p w14:paraId="2AA44884" w14:textId="77777777" w:rsidR="00237CB7" w:rsidRPr="007017FA" w:rsidRDefault="00237CB7" w:rsidP="00237CB7"/>
    <w:p w14:paraId="7B7EB7A8" w14:textId="77777777" w:rsidR="00237CB7" w:rsidRPr="007017FA" w:rsidRDefault="00237CB7" w:rsidP="00237CB7"/>
    <w:p w14:paraId="4758A1B7" w14:textId="77777777" w:rsidR="00237CB7" w:rsidRPr="007017FA" w:rsidRDefault="00237CB7" w:rsidP="00237CB7"/>
    <w:p w14:paraId="2E40C2B9" w14:textId="77777777" w:rsidR="00237CB7" w:rsidRPr="007017FA" w:rsidRDefault="00237CB7" w:rsidP="00237CB7"/>
    <w:p w14:paraId="057AF380" w14:textId="77777777" w:rsidR="00237CB7" w:rsidRPr="007017FA" w:rsidRDefault="00237CB7" w:rsidP="00237CB7"/>
    <w:p w14:paraId="58DC2321" w14:textId="77777777" w:rsidR="00237CB7" w:rsidRPr="007017FA" w:rsidRDefault="00237CB7" w:rsidP="00237CB7"/>
    <w:p w14:paraId="103C9A95" w14:textId="77777777" w:rsidR="00237CB7" w:rsidRPr="007017FA" w:rsidRDefault="00237CB7" w:rsidP="00237CB7"/>
    <w:p w14:paraId="000307B2" w14:textId="77777777" w:rsidR="00237CB7" w:rsidRPr="001B77CA" w:rsidRDefault="00237CB7" w:rsidP="00237CB7">
      <w:pPr>
        <w:pStyle w:val="ekvgrundtexthalbe"/>
      </w:pPr>
    </w:p>
    <w:p w14:paraId="0F4AE8AC" w14:textId="77777777" w:rsidR="00237CB7" w:rsidRPr="007017FA" w:rsidRDefault="00237CB7" w:rsidP="00237CB7">
      <w:pPr>
        <w:pStyle w:val="ekvue1arial"/>
      </w:pPr>
      <w:r>
        <w:drawing>
          <wp:anchor distT="0" distB="0" distL="114300" distR="114300" simplePos="0" relativeHeight="251689984" behindDoc="0" locked="0" layoutInCell="1" allowOverlap="1" wp14:anchorId="460A226E" wp14:editId="0DD7ACF5">
            <wp:simplePos x="0" y="0"/>
            <wp:positionH relativeFrom="column">
              <wp:posOffset>-96520</wp:posOffset>
            </wp:positionH>
            <wp:positionV relativeFrom="paragraph">
              <wp:posOffset>158412</wp:posOffset>
            </wp:positionV>
            <wp:extent cx="1152525" cy="944880"/>
            <wp:effectExtent l="0" t="0" r="9525" b="7620"/>
            <wp:wrapNone/>
            <wp:docPr id="22" name="Grafik 22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12E210" wp14:editId="3D7735FC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7B09DB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verzehren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2E210" id="Rechteck 17" o:spid="_x0000_s1038" style="position:absolute;margin-left:.1pt;margin-top:7.4pt;width:468.05pt;height:141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wvxCqqkCAADH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097B09DB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verzehren</w:t>
                      </w:r>
                    </w:p>
                  </w:txbxContent>
                </v:textbox>
              </v:rect>
            </w:pict>
          </mc:Fallback>
        </mc:AlternateContent>
      </w:r>
    </w:p>
    <w:p w14:paraId="47CCBA05" w14:textId="77777777" w:rsidR="00237CB7" w:rsidRDefault="00237CB7" w:rsidP="00237CB7"/>
    <w:p w14:paraId="14092793" w14:textId="77777777" w:rsidR="00237CB7" w:rsidRPr="007017FA" w:rsidRDefault="00237CB7" w:rsidP="00237CB7"/>
    <w:p w14:paraId="3E3FF4CA" w14:textId="77777777" w:rsidR="00237CB7" w:rsidRPr="007017FA" w:rsidRDefault="00237CB7" w:rsidP="00237CB7"/>
    <w:p w14:paraId="369EC0AD" w14:textId="77777777" w:rsidR="00237CB7" w:rsidRPr="007017FA" w:rsidRDefault="00237CB7" w:rsidP="00237CB7"/>
    <w:p w14:paraId="035277C8" w14:textId="77777777" w:rsidR="00237CB7" w:rsidRPr="007017FA" w:rsidRDefault="00237CB7" w:rsidP="00237CB7"/>
    <w:p w14:paraId="0DC9D959" w14:textId="77777777" w:rsidR="00237CB7" w:rsidRPr="007017FA" w:rsidRDefault="00237CB7" w:rsidP="00237CB7"/>
    <w:p w14:paraId="13A3ECD3" w14:textId="77777777" w:rsidR="00237CB7" w:rsidRPr="007017FA" w:rsidRDefault="00237CB7" w:rsidP="00237CB7"/>
    <w:p w14:paraId="12C11BB1" w14:textId="77777777" w:rsidR="00237CB7" w:rsidRPr="007017FA" w:rsidRDefault="00237CB7" w:rsidP="00237CB7"/>
    <w:p w14:paraId="15502241" w14:textId="77777777" w:rsidR="00237CB7" w:rsidRPr="007017FA" w:rsidRDefault="00237CB7" w:rsidP="00237CB7"/>
    <w:p w14:paraId="3E3EDFFF" w14:textId="77777777" w:rsidR="00237CB7" w:rsidRPr="007017FA" w:rsidRDefault="00237CB7" w:rsidP="00237CB7">
      <w:r>
        <w:drawing>
          <wp:anchor distT="0" distB="0" distL="114300" distR="114300" simplePos="0" relativeHeight="251688960" behindDoc="0" locked="0" layoutInCell="1" allowOverlap="1" wp14:anchorId="215EEAE7" wp14:editId="5166580A">
            <wp:simplePos x="0" y="0"/>
            <wp:positionH relativeFrom="column">
              <wp:posOffset>-96520</wp:posOffset>
            </wp:positionH>
            <wp:positionV relativeFrom="paragraph">
              <wp:posOffset>156507</wp:posOffset>
            </wp:positionV>
            <wp:extent cx="1152525" cy="944880"/>
            <wp:effectExtent l="0" t="0" r="9525" b="7620"/>
            <wp:wrapNone/>
            <wp:docPr id="23" name="Grafik 23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4C5358" wp14:editId="31263D66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7B347" w14:textId="77777777" w:rsidR="00237CB7" w:rsidRPr="00182483" w:rsidRDefault="00237CB7" w:rsidP="00182483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verspeisen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C5358" id="Rechteck 19" o:spid="_x0000_s1039" style="position:absolute;margin-left:.1pt;margin-top:7.4pt;width:468.05pt;height:141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" filled="f" strokecolor="#7f7f7f [1612]" strokeweight="3pt">
                <v:textbox inset="1mm,,1mm">
                  <w:txbxContent>
                    <w:p w14:paraId="3A07B347" w14:textId="77777777" w:rsidR="00237CB7" w:rsidRPr="00182483" w:rsidRDefault="00237CB7" w:rsidP="00182483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verspeisen</w:t>
                      </w:r>
                    </w:p>
                  </w:txbxContent>
                </v:textbox>
              </v:rect>
            </w:pict>
          </mc:Fallback>
        </mc:AlternateContent>
      </w:r>
    </w:p>
    <w:p w14:paraId="0D23FEF3" w14:textId="77777777" w:rsidR="00237CB7" w:rsidRDefault="00237CB7" w:rsidP="00237CB7"/>
    <w:p w14:paraId="38F8646E" w14:textId="77777777" w:rsidR="00237CB7" w:rsidRPr="007017FA" w:rsidRDefault="00237CB7" w:rsidP="00237CB7"/>
    <w:p w14:paraId="2C31939F" w14:textId="77777777" w:rsidR="00237CB7" w:rsidRPr="007017FA" w:rsidRDefault="00237CB7" w:rsidP="00237CB7"/>
    <w:p w14:paraId="04F9156E" w14:textId="77777777" w:rsidR="00237CB7" w:rsidRPr="007017FA" w:rsidRDefault="00237CB7" w:rsidP="00237CB7"/>
    <w:p w14:paraId="62B7C831" w14:textId="77777777" w:rsidR="00237CB7" w:rsidRPr="007017FA" w:rsidRDefault="00237CB7" w:rsidP="00237CB7"/>
    <w:p w14:paraId="3F87F896" w14:textId="77777777" w:rsidR="00237CB7" w:rsidRPr="007017FA" w:rsidRDefault="00237CB7" w:rsidP="00237CB7"/>
    <w:p w14:paraId="5E5864D6" w14:textId="77777777" w:rsidR="00237CB7" w:rsidRPr="007017FA" w:rsidRDefault="00237CB7" w:rsidP="00237CB7"/>
    <w:p w14:paraId="0021577D" w14:textId="77777777" w:rsidR="00237CB7" w:rsidRDefault="00237CB7" w:rsidP="00237CB7"/>
    <w:p w14:paraId="22ACE85D" w14:textId="383CFA9B" w:rsidR="00237CB7" w:rsidRDefault="00237CB7" w:rsidP="00237CB7"/>
    <w:p w14:paraId="1666EA7F" w14:textId="053EC9FB" w:rsidR="00237CB7" w:rsidRDefault="00237CB7" w:rsidP="00237CB7"/>
    <w:p w14:paraId="54D74C5E" w14:textId="1BF3F611" w:rsidR="00237CB7" w:rsidRDefault="00237CB7" w:rsidP="00237CB7"/>
    <w:p w14:paraId="7933A298" w14:textId="4CF198CE" w:rsidR="00237CB7" w:rsidRDefault="00237CB7" w:rsidP="00237CB7"/>
    <w:p w14:paraId="4E266246" w14:textId="77777777" w:rsidR="00237CB7" w:rsidRDefault="00237CB7" w:rsidP="00237CB7">
      <w:pPr>
        <w:pStyle w:val="ekvbild"/>
      </w:pPr>
    </w:p>
    <w:p w14:paraId="3194F012" w14:textId="77777777" w:rsidR="00237CB7" w:rsidRDefault="00237CB7" w:rsidP="00237CB7"/>
    <w:p w14:paraId="39CAB7CF" w14:textId="77777777" w:rsidR="00237CB7" w:rsidRDefault="00237CB7" w:rsidP="00237CB7">
      <w:pPr>
        <w:pStyle w:val="ekvue1arial"/>
        <w:tabs>
          <w:tab w:val="clear" w:pos="340"/>
          <w:tab w:val="clear" w:pos="595"/>
          <w:tab w:val="clear" w:pos="851"/>
          <w:tab w:val="left" w:pos="1274"/>
        </w:tabs>
      </w:pPr>
    </w:p>
    <w:p w14:paraId="30FA4ECD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7A9417" wp14:editId="7D9006E6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B753F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knuspern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A9417" id="Rechteck 24" o:spid="_x0000_s1040" style="position:absolute;margin-left:.1pt;margin-top:7.4pt;width:468.05pt;height:141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B1YJl7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25AB753F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knuspern</w:t>
                      </w:r>
                    </w:p>
                  </w:txbxContent>
                </v:textbox>
              </v:rect>
            </w:pict>
          </mc:Fallback>
        </mc:AlternateContent>
      </w:r>
    </w:p>
    <w:p w14:paraId="0DADD6B5" w14:textId="77777777" w:rsidR="00237CB7" w:rsidRDefault="00237CB7" w:rsidP="00237CB7">
      <w:r>
        <w:drawing>
          <wp:anchor distT="0" distB="0" distL="114300" distR="114300" simplePos="0" relativeHeight="251699200" behindDoc="0" locked="0" layoutInCell="1" allowOverlap="1" wp14:anchorId="1965AFE0" wp14:editId="6D18E3D6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28" name="Grafik 28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29520" w14:textId="77777777" w:rsidR="00237CB7" w:rsidRPr="007017FA" w:rsidRDefault="00237CB7" w:rsidP="00237CB7"/>
    <w:p w14:paraId="20EFCF62" w14:textId="77777777" w:rsidR="00237CB7" w:rsidRPr="007017FA" w:rsidRDefault="00237CB7" w:rsidP="00237CB7"/>
    <w:p w14:paraId="2AF3A584" w14:textId="77777777" w:rsidR="00237CB7" w:rsidRPr="007017FA" w:rsidRDefault="00237CB7" w:rsidP="00237CB7"/>
    <w:p w14:paraId="6021744B" w14:textId="77777777" w:rsidR="00237CB7" w:rsidRPr="007017FA" w:rsidRDefault="00237CB7" w:rsidP="00237CB7"/>
    <w:p w14:paraId="7E775C0D" w14:textId="77777777" w:rsidR="00237CB7" w:rsidRPr="007017FA" w:rsidRDefault="00237CB7" w:rsidP="00237CB7"/>
    <w:p w14:paraId="441353C3" w14:textId="77777777" w:rsidR="00237CB7" w:rsidRPr="007017FA" w:rsidRDefault="00237CB7" w:rsidP="00237CB7"/>
    <w:p w14:paraId="34812F31" w14:textId="77777777" w:rsidR="00237CB7" w:rsidRPr="007017FA" w:rsidRDefault="00237CB7" w:rsidP="00237CB7"/>
    <w:p w14:paraId="5AFC2BFD" w14:textId="77777777" w:rsidR="00237CB7" w:rsidRPr="007017FA" w:rsidRDefault="00237CB7" w:rsidP="00237CB7"/>
    <w:p w14:paraId="173063CD" w14:textId="77777777" w:rsidR="00237CB7" w:rsidRDefault="00237CB7" w:rsidP="00237CB7">
      <w:pPr>
        <w:pStyle w:val="ekvgrundtexthalbe"/>
      </w:pPr>
      <w:r>
        <w:softHyphen/>
      </w:r>
    </w:p>
    <w:p w14:paraId="36716F9D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E9832C" wp14:editId="0F5A27B2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08C2D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verputzen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9832C" id="Rechteck 25" o:spid="_x0000_s1041" style="position:absolute;margin-left:.1pt;margin-top:7.4pt;width:468.05pt;height:141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" fillcolor="white [3212]" strokecolor="#7f7f7f [1612]" strokeweight="3pt">
                <v:textbox inset="1mm,,1mm">
                  <w:txbxContent>
                    <w:p w14:paraId="32D08C2D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verputzen</w:t>
                      </w:r>
                    </w:p>
                  </w:txbxContent>
                </v:textbox>
              </v:rect>
            </w:pict>
          </mc:Fallback>
        </mc:AlternateContent>
      </w:r>
    </w:p>
    <w:p w14:paraId="38D3A018" w14:textId="77777777" w:rsidR="00237CB7" w:rsidRDefault="00237CB7" w:rsidP="00237CB7">
      <w:r>
        <w:drawing>
          <wp:anchor distT="0" distB="0" distL="114300" distR="114300" simplePos="0" relativeHeight="251701248" behindDoc="0" locked="0" layoutInCell="1" allowOverlap="1" wp14:anchorId="10B1A31F" wp14:editId="09CB8C5F">
            <wp:simplePos x="0" y="0"/>
            <wp:positionH relativeFrom="column">
              <wp:posOffset>71120</wp:posOffset>
            </wp:positionH>
            <wp:positionV relativeFrom="paragraph">
              <wp:posOffset>13585</wp:posOffset>
            </wp:positionV>
            <wp:extent cx="1152525" cy="944880"/>
            <wp:effectExtent l="0" t="0" r="9525" b="7620"/>
            <wp:wrapNone/>
            <wp:docPr id="35" name="Grafik 35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18C31" w14:textId="77777777" w:rsidR="00237CB7" w:rsidRPr="007017FA" w:rsidRDefault="00237CB7" w:rsidP="00237CB7"/>
    <w:p w14:paraId="1B5BF49E" w14:textId="77777777" w:rsidR="00237CB7" w:rsidRPr="007017FA" w:rsidRDefault="00237CB7" w:rsidP="00237CB7"/>
    <w:p w14:paraId="31C40972" w14:textId="77777777" w:rsidR="00237CB7" w:rsidRPr="007017FA" w:rsidRDefault="00237CB7" w:rsidP="00237CB7"/>
    <w:p w14:paraId="48AB2F28" w14:textId="77777777" w:rsidR="00237CB7" w:rsidRPr="007017FA" w:rsidRDefault="00237CB7" w:rsidP="00237CB7"/>
    <w:p w14:paraId="6A3CFC14" w14:textId="77777777" w:rsidR="00237CB7" w:rsidRPr="007017FA" w:rsidRDefault="00237CB7" w:rsidP="00237CB7"/>
    <w:p w14:paraId="409F7058" w14:textId="77777777" w:rsidR="00237CB7" w:rsidRPr="007017FA" w:rsidRDefault="00237CB7" w:rsidP="00237CB7"/>
    <w:p w14:paraId="3FA5BB15" w14:textId="77777777" w:rsidR="00237CB7" w:rsidRPr="007017FA" w:rsidRDefault="00237CB7" w:rsidP="00237CB7"/>
    <w:p w14:paraId="5406E9AC" w14:textId="77777777" w:rsidR="00237CB7" w:rsidRPr="007017FA" w:rsidRDefault="00237CB7" w:rsidP="00237CB7"/>
    <w:p w14:paraId="283F4B8B" w14:textId="77777777" w:rsidR="00237CB7" w:rsidRPr="001B77CA" w:rsidRDefault="00237CB7" w:rsidP="00237CB7">
      <w:pPr>
        <w:pStyle w:val="ekvgrundtexthalbe"/>
      </w:pPr>
    </w:p>
    <w:p w14:paraId="1F41E818" w14:textId="77777777" w:rsidR="00237CB7" w:rsidRPr="007017FA" w:rsidRDefault="00237CB7" w:rsidP="00237CB7">
      <w:pPr>
        <w:pStyle w:val="ekvue1arial"/>
      </w:pPr>
      <w:r>
        <w:drawing>
          <wp:anchor distT="0" distB="0" distL="114300" distR="114300" simplePos="0" relativeHeight="251703296" behindDoc="0" locked="0" layoutInCell="1" allowOverlap="1" wp14:anchorId="60D4BD26" wp14:editId="5C695430">
            <wp:simplePos x="0" y="0"/>
            <wp:positionH relativeFrom="column">
              <wp:posOffset>71120</wp:posOffset>
            </wp:positionH>
            <wp:positionV relativeFrom="paragraph">
              <wp:posOffset>217280</wp:posOffset>
            </wp:positionV>
            <wp:extent cx="1152525" cy="944880"/>
            <wp:effectExtent l="0" t="0" r="9525" b="7620"/>
            <wp:wrapNone/>
            <wp:docPr id="36" name="Grafik 36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25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softHyphen/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FCF992B" wp14:editId="6A33D764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F5DA70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probieren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F992B" id="Rechteck 26" o:spid="_x0000_s1042" style="position:absolute;margin-left:.1pt;margin-top:7.4pt;width:468.05pt;height:141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uFuB77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2BF5DA70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probieren</w:t>
                      </w:r>
                    </w:p>
                  </w:txbxContent>
                </v:textbox>
              </v:rect>
            </w:pict>
          </mc:Fallback>
        </mc:AlternateContent>
      </w:r>
    </w:p>
    <w:p w14:paraId="3E7196F8" w14:textId="77777777" w:rsidR="00237CB7" w:rsidRDefault="00237CB7" w:rsidP="00237CB7"/>
    <w:p w14:paraId="26B96F0D" w14:textId="77777777" w:rsidR="00237CB7" w:rsidRPr="007017FA" w:rsidRDefault="00237CB7" w:rsidP="00237CB7"/>
    <w:p w14:paraId="32E62016" w14:textId="77777777" w:rsidR="00237CB7" w:rsidRPr="007017FA" w:rsidRDefault="00237CB7" w:rsidP="00237CB7"/>
    <w:p w14:paraId="4169C814" w14:textId="77777777" w:rsidR="00237CB7" w:rsidRPr="007017FA" w:rsidRDefault="00237CB7" w:rsidP="00237CB7"/>
    <w:p w14:paraId="122D8A2D" w14:textId="77777777" w:rsidR="00237CB7" w:rsidRPr="007017FA" w:rsidRDefault="00237CB7" w:rsidP="00237CB7"/>
    <w:p w14:paraId="781A8AD4" w14:textId="77777777" w:rsidR="00237CB7" w:rsidRPr="007017FA" w:rsidRDefault="00237CB7" w:rsidP="00237CB7"/>
    <w:p w14:paraId="2D4CE6D8" w14:textId="77777777" w:rsidR="00237CB7" w:rsidRPr="007017FA" w:rsidRDefault="00237CB7" w:rsidP="00237CB7"/>
    <w:p w14:paraId="7A40C1CF" w14:textId="77777777" w:rsidR="00237CB7" w:rsidRPr="007017FA" w:rsidRDefault="00237CB7" w:rsidP="00237CB7"/>
    <w:p w14:paraId="21581E22" w14:textId="77777777" w:rsidR="00237CB7" w:rsidRPr="007017FA" w:rsidRDefault="00237CB7" w:rsidP="00237CB7"/>
    <w:p w14:paraId="4C88C29C" w14:textId="77777777" w:rsidR="00237CB7" w:rsidRPr="007017FA" w:rsidRDefault="00237CB7" w:rsidP="00237CB7">
      <w: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1DB1030" wp14:editId="2C08DAC1">
                <wp:simplePos x="0" y="0"/>
                <wp:positionH relativeFrom="column">
                  <wp:posOffset>1270</wp:posOffset>
                </wp:positionH>
                <wp:positionV relativeFrom="paragraph">
                  <wp:posOffset>94230</wp:posOffset>
                </wp:positionV>
                <wp:extent cx="5944235" cy="1799179"/>
                <wp:effectExtent l="19050" t="19050" r="18415" b="1079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235" cy="1799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1B46A" w14:textId="77777777" w:rsidR="00237CB7" w:rsidRPr="00182483" w:rsidRDefault="00237CB7" w:rsidP="00237CB7">
                            <w:pPr>
                              <w:spacing w:line="240" w:lineRule="auto"/>
                              <w:jc w:val="center"/>
                              <w:rPr>
                                <w:sz w:val="116"/>
                                <w:szCs w:val="116"/>
                              </w:rPr>
                            </w:pPr>
                            <w:r>
                              <w:rPr>
                                <w:rStyle w:val="ekvhandschrift"/>
                                <w:sz w:val="116"/>
                                <w:szCs w:val="116"/>
                              </w:rPr>
                              <w:t>schmausen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B1030" id="Rechteck 27" o:spid="_x0000_s1043" style="position:absolute;margin-left:.1pt;margin-top:7.4pt;width:468.05pt;height:141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" fillcolor="white [3212]" strokecolor="#7f7f7f [1612]" strokeweight="3pt">
                <v:textbox inset="1mm,,1mm">
                  <w:txbxContent>
                    <w:p w14:paraId="03D1B46A" w14:textId="77777777" w:rsidR="00237CB7" w:rsidRPr="00182483" w:rsidRDefault="00237CB7" w:rsidP="00237CB7">
                      <w:pPr>
                        <w:spacing w:line="240" w:lineRule="auto"/>
                        <w:jc w:val="center"/>
                        <w:rPr>
                          <w:sz w:val="116"/>
                          <w:szCs w:val="116"/>
                        </w:rPr>
                      </w:pPr>
                      <w:r>
                        <w:rPr>
                          <w:rStyle w:val="ekvhandschrift"/>
                          <w:sz w:val="116"/>
                          <w:szCs w:val="116"/>
                        </w:rPr>
                        <w:t>schmausen</w:t>
                      </w:r>
                    </w:p>
                  </w:txbxContent>
                </v:textbox>
              </v:rect>
            </w:pict>
          </mc:Fallback>
        </mc:AlternateContent>
      </w:r>
    </w:p>
    <w:p w14:paraId="359EC6B8" w14:textId="77777777" w:rsidR="00237CB7" w:rsidRDefault="00237CB7" w:rsidP="00237CB7">
      <w:r>
        <w:drawing>
          <wp:anchor distT="0" distB="0" distL="114300" distR="114300" simplePos="0" relativeHeight="251705344" behindDoc="0" locked="0" layoutInCell="1" allowOverlap="1" wp14:anchorId="6ABCE55E" wp14:editId="6BB83D62">
            <wp:simplePos x="0" y="0"/>
            <wp:positionH relativeFrom="column">
              <wp:posOffset>72114</wp:posOffset>
            </wp:positionH>
            <wp:positionV relativeFrom="paragraph">
              <wp:posOffset>15765</wp:posOffset>
            </wp:positionV>
            <wp:extent cx="1020111" cy="944880"/>
            <wp:effectExtent l="0" t="0" r="8890" b="7620"/>
            <wp:wrapNone/>
            <wp:docPr id="37" name="Grafik 37" descr="E:\_Annett\Klett Verlag 2019\Wegel\Paket3_Wortfelder\Dateneingang\Wortfelder\Bilder_Wortfelder\S042310514_041_Niko_Kirsche_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_Annett\Klett Verlag 2019\Wegel\Paket3_Wortfelder\Dateneingang\Wortfelder\Bilder_Wortfelder\S042310514_041_Niko_Kirsche_s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9"/>
                    <a:stretch/>
                  </pic:blipFill>
                  <pic:spPr bwMode="auto">
                    <a:xfrm flipH="1">
                      <a:off x="0" y="0"/>
                      <a:ext cx="1020111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A57D6" w14:textId="77777777" w:rsidR="00237CB7" w:rsidRPr="007017FA" w:rsidRDefault="00237CB7" w:rsidP="00237CB7"/>
    <w:p w14:paraId="0448822A" w14:textId="77777777" w:rsidR="00237CB7" w:rsidRPr="007017FA" w:rsidRDefault="00237CB7" w:rsidP="00237CB7"/>
    <w:p w14:paraId="6CB63B6E" w14:textId="77777777" w:rsidR="00237CB7" w:rsidRPr="007017FA" w:rsidRDefault="00237CB7" w:rsidP="00237CB7"/>
    <w:p w14:paraId="2612D151" w14:textId="77777777" w:rsidR="00237CB7" w:rsidRPr="007017FA" w:rsidRDefault="00237CB7" w:rsidP="00237CB7"/>
    <w:p w14:paraId="3AF4C8B3" w14:textId="77777777" w:rsidR="00237CB7" w:rsidRPr="007017FA" w:rsidRDefault="00237CB7" w:rsidP="00237CB7"/>
    <w:p w14:paraId="5BC43E50" w14:textId="77777777" w:rsidR="00237CB7" w:rsidRPr="007017FA" w:rsidRDefault="00237CB7" w:rsidP="00237CB7"/>
    <w:p w14:paraId="12976140" w14:textId="77777777" w:rsidR="00237CB7" w:rsidRDefault="00237CB7" w:rsidP="00237CB7"/>
    <w:p w14:paraId="6B7FECC7" w14:textId="77777777" w:rsidR="00237CB7" w:rsidRPr="00237CB7" w:rsidRDefault="00237CB7" w:rsidP="00237CB7">
      <w:bookmarkStart w:id="1" w:name="_GoBack"/>
      <w:bookmarkEnd w:id="1"/>
    </w:p>
    <w:sectPr w:rsidR="00237CB7" w:rsidRPr="00237CB7" w:rsidSect="009363E4">
      <w:footerReference w:type="default" r:id="rId8"/>
      <w:type w:val="continuous"/>
      <w:pgSz w:w="11906" w:h="16838" w:code="9"/>
      <w:pgMar w:top="454" w:right="851" w:bottom="127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846A2" w14:textId="77777777" w:rsidR="0053303E" w:rsidRDefault="0053303E" w:rsidP="003C599D">
      <w:pPr>
        <w:spacing w:line="240" w:lineRule="auto"/>
      </w:pPr>
      <w:r>
        <w:separator/>
      </w:r>
    </w:p>
  </w:endnote>
  <w:endnote w:type="continuationSeparator" w:id="0">
    <w:p w14:paraId="2E9DE8BF" w14:textId="77777777" w:rsidR="0053303E" w:rsidRDefault="0053303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Klett GSV">
    <w:panose1 w:val="02000506040000020004"/>
    <w:charset w:val="00"/>
    <w:family w:val="modern"/>
    <w:notTrueType/>
    <w:pitch w:val="variable"/>
    <w:sig w:usb0="A00000AF" w:usb1="4000204A" w:usb2="00000000" w:usb3="00000000" w:csb0="0000009B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993870D" w14:textId="77777777" w:rsidTr="006B2D23">
      <w:trPr>
        <w:trHeight w:hRule="exact" w:val="680"/>
      </w:trPr>
      <w:tc>
        <w:tcPr>
          <w:tcW w:w="1131" w:type="dxa"/>
          <w:noWrap/>
        </w:tcPr>
        <w:p w14:paraId="77917588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A30501A" wp14:editId="3A7DE04B">
                <wp:extent cx="468000" cy="234000"/>
                <wp:effectExtent l="0" t="0" r="8255" b="0"/>
                <wp:docPr id="12" name="Graf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256DFEA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EA219F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79D8D112" w14:textId="77777777" w:rsidR="00EA219F" w:rsidRDefault="00EA219F" w:rsidP="00370A70">
          <w:pPr>
            <w:pStyle w:val="ekvpagina"/>
          </w:pPr>
        </w:p>
        <w:p w14:paraId="0DD9A12B" w14:textId="1D647789" w:rsidR="00EA219F" w:rsidRPr="00EA219F" w:rsidRDefault="00EA219F" w:rsidP="00370A70">
          <w:pPr>
            <w:pStyle w:val="ekvpagina"/>
            <w:rPr>
              <w:rStyle w:val="ekvfett"/>
            </w:rPr>
          </w:pPr>
        </w:p>
      </w:tc>
      <w:tc>
        <w:tcPr>
          <w:tcW w:w="5823" w:type="dxa"/>
          <w:noWrap/>
        </w:tcPr>
        <w:p w14:paraId="64F6ADBA" w14:textId="77777777" w:rsidR="00D54562" w:rsidRPr="00005AE2" w:rsidRDefault="00D54562" w:rsidP="00D54562">
          <w:pPr>
            <w:pStyle w:val="ekvquelle"/>
          </w:pPr>
          <w:r w:rsidRPr="00005AE2">
            <w:t xml:space="preserve">Textquellen: </w:t>
          </w:r>
          <w:r w:rsidRPr="00E27641">
            <w:t>Carmen-Elisabeth Daub, Saarlouis</w:t>
          </w:r>
        </w:p>
        <w:p w14:paraId="6DEECFDA" w14:textId="020B4652" w:rsidR="00193A18" w:rsidRDefault="00D6099B" w:rsidP="00D6099B">
          <w:pPr>
            <w:pStyle w:val="ekvquelle"/>
          </w:pPr>
          <w:r>
            <w:t xml:space="preserve">Illustratoren: </w:t>
          </w:r>
          <w:r w:rsidR="007017FA" w:rsidRPr="00EB26A3">
            <w:rPr>
              <w:rStyle w:val="content"/>
              <w:rFonts w:cs="Arial"/>
              <w:szCs w:val="10"/>
            </w:rPr>
            <w:t>Sigrid und Sven Leberer, Altenberge</w:t>
          </w:r>
        </w:p>
        <w:p w14:paraId="74A3DAB7" w14:textId="7D096EDB" w:rsidR="00145406" w:rsidRPr="00145406" w:rsidRDefault="00145406" w:rsidP="00145406"/>
      </w:tc>
      <w:tc>
        <w:tcPr>
          <w:tcW w:w="397" w:type="dxa"/>
        </w:tcPr>
        <w:p w14:paraId="4D0A9218" w14:textId="77777777" w:rsidR="00193A18" w:rsidRPr="00913892" w:rsidRDefault="00193A18" w:rsidP="00913892">
          <w:pPr>
            <w:pStyle w:val="ekvpagina"/>
          </w:pPr>
        </w:p>
      </w:tc>
    </w:tr>
  </w:tbl>
  <w:p w14:paraId="1BB0B98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30D63" w14:textId="77777777" w:rsidR="0053303E" w:rsidRDefault="0053303E" w:rsidP="003C599D">
      <w:pPr>
        <w:spacing w:line="240" w:lineRule="auto"/>
      </w:pPr>
      <w:r>
        <w:separator/>
      </w:r>
    </w:p>
  </w:footnote>
  <w:footnote w:type="continuationSeparator" w:id="0">
    <w:p w14:paraId="058CE8AE" w14:textId="77777777" w:rsidR="0053303E" w:rsidRDefault="0053303E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A513A"/>
    <w:multiLevelType w:val="hybridMultilevel"/>
    <w:tmpl w:val="2C7CD67C"/>
    <w:lvl w:ilvl="0" w:tplc="ED427E6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17C20"/>
    <w:multiLevelType w:val="hybridMultilevel"/>
    <w:tmpl w:val="BE6CE6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62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7CA0"/>
    <w:rsid w:val="000B098D"/>
    <w:rsid w:val="000B3D67"/>
    <w:rsid w:val="000B7BD3"/>
    <w:rsid w:val="000C11E0"/>
    <w:rsid w:val="000C20A6"/>
    <w:rsid w:val="000D40DE"/>
    <w:rsid w:val="000D4791"/>
    <w:rsid w:val="000E343E"/>
    <w:rsid w:val="000F21E8"/>
    <w:rsid w:val="000F7910"/>
    <w:rsid w:val="00103057"/>
    <w:rsid w:val="00103642"/>
    <w:rsid w:val="00107D77"/>
    <w:rsid w:val="00107FFB"/>
    <w:rsid w:val="00124062"/>
    <w:rsid w:val="00127C41"/>
    <w:rsid w:val="0013113E"/>
    <w:rsid w:val="00131417"/>
    <w:rsid w:val="00145406"/>
    <w:rsid w:val="001524C9"/>
    <w:rsid w:val="00153B1C"/>
    <w:rsid w:val="00153C26"/>
    <w:rsid w:val="001641FA"/>
    <w:rsid w:val="0016475A"/>
    <w:rsid w:val="00165ECC"/>
    <w:rsid w:val="001750C3"/>
    <w:rsid w:val="00182050"/>
    <w:rsid w:val="00182483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27941"/>
    <w:rsid w:val="002301FF"/>
    <w:rsid w:val="002316D5"/>
    <w:rsid w:val="00232213"/>
    <w:rsid w:val="00237CB7"/>
    <w:rsid w:val="00246F77"/>
    <w:rsid w:val="002527A5"/>
    <w:rsid w:val="002550FF"/>
    <w:rsid w:val="00255466"/>
    <w:rsid w:val="00255FE3"/>
    <w:rsid w:val="00261D9E"/>
    <w:rsid w:val="0026581E"/>
    <w:rsid w:val="00271367"/>
    <w:rsid w:val="0028107C"/>
    <w:rsid w:val="00287B24"/>
    <w:rsid w:val="00287DC0"/>
    <w:rsid w:val="00295204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D86"/>
    <w:rsid w:val="0032667B"/>
    <w:rsid w:val="00331234"/>
    <w:rsid w:val="0033469B"/>
    <w:rsid w:val="003367A2"/>
    <w:rsid w:val="003373EF"/>
    <w:rsid w:val="0034417F"/>
    <w:rsid w:val="003533B8"/>
    <w:rsid w:val="00362B02"/>
    <w:rsid w:val="0036404C"/>
    <w:rsid w:val="00370A70"/>
    <w:rsid w:val="0037196A"/>
    <w:rsid w:val="00376A0A"/>
    <w:rsid w:val="003832F9"/>
    <w:rsid w:val="0038356B"/>
    <w:rsid w:val="00384305"/>
    <w:rsid w:val="00385524"/>
    <w:rsid w:val="0039268F"/>
    <w:rsid w:val="00392F9B"/>
    <w:rsid w:val="003945FF"/>
    <w:rsid w:val="0039465E"/>
    <w:rsid w:val="003973E4"/>
    <w:rsid w:val="003A1A19"/>
    <w:rsid w:val="003A5B0C"/>
    <w:rsid w:val="003B59CC"/>
    <w:rsid w:val="003B60DB"/>
    <w:rsid w:val="003C39DC"/>
    <w:rsid w:val="003C599D"/>
    <w:rsid w:val="003D004C"/>
    <w:rsid w:val="003D04DA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172"/>
    <w:rsid w:val="00451CC2"/>
    <w:rsid w:val="00454148"/>
    <w:rsid w:val="0045511F"/>
    <w:rsid w:val="004621B3"/>
    <w:rsid w:val="0047471A"/>
    <w:rsid w:val="004763D2"/>
    <w:rsid w:val="00483A7A"/>
    <w:rsid w:val="00483D65"/>
    <w:rsid w:val="00486B3D"/>
    <w:rsid w:val="00490692"/>
    <w:rsid w:val="004925F2"/>
    <w:rsid w:val="004A19E2"/>
    <w:rsid w:val="004A66C3"/>
    <w:rsid w:val="004A66CF"/>
    <w:rsid w:val="004B4520"/>
    <w:rsid w:val="004B7B62"/>
    <w:rsid w:val="004E4715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303E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C64A6"/>
    <w:rsid w:val="005D367A"/>
    <w:rsid w:val="005D3E99"/>
    <w:rsid w:val="005E15AC"/>
    <w:rsid w:val="005F2AB3"/>
    <w:rsid w:val="005F2E8F"/>
    <w:rsid w:val="005F3914"/>
    <w:rsid w:val="005F439D"/>
    <w:rsid w:val="0060019A"/>
    <w:rsid w:val="00603AD5"/>
    <w:rsid w:val="00606879"/>
    <w:rsid w:val="006201CB"/>
    <w:rsid w:val="00622F6B"/>
    <w:rsid w:val="00627490"/>
    <w:rsid w:val="00627765"/>
    <w:rsid w:val="0064692C"/>
    <w:rsid w:val="00653F68"/>
    <w:rsid w:val="0065490B"/>
    <w:rsid w:val="0066479D"/>
    <w:rsid w:val="006802C4"/>
    <w:rsid w:val="006816BC"/>
    <w:rsid w:val="00683715"/>
    <w:rsid w:val="0068429A"/>
    <w:rsid w:val="006845AF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DAE"/>
    <w:rsid w:val="006B7F87"/>
    <w:rsid w:val="006C4E52"/>
    <w:rsid w:val="006C563C"/>
    <w:rsid w:val="006C6A77"/>
    <w:rsid w:val="006D49F0"/>
    <w:rsid w:val="006E235E"/>
    <w:rsid w:val="006F0D3C"/>
    <w:rsid w:val="006F2EDC"/>
    <w:rsid w:val="00700EF9"/>
    <w:rsid w:val="00701548"/>
    <w:rsid w:val="007017FA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95AEA"/>
    <w:rsid w:val="007A2F5A"/>
    <w:rsid w:val="007A5AA1"/>
    <w:rsid w:val="007B2648"/>
    <w:rsid w:val="007B656B"/>
    <w:rsid w:val="007B7335"/>
    <w:rsid w:val="007B7D0B"/>
    <w:rsid w:val="007D186F"/>
    <w:rsid w:val="007E3CDA"/>
    <w:rsid w:val="007E4DDC"/>
    <w:rsid w:val="007E5E71"/>
    <w:rsid w:val="007E68A0"/>
    <w:rsid w:val="00801A7C"/>
    <w:rsid w:val="00802E02"/>
    <w:rsid w:val="00805C65"/>
    <w:rsid w:val="0080697A"/>
    <w:rsid w:val="00812D4E"/>
    <w:rsid w:val="00816953"/>
    <w:rsid w:val="0082136B"/>
    <w:rsid w:val="008222E5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5D4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8F7B56"/>
    <w:rsid w:val="00902002"/>
    <w:rsid w:val="00902CEB"/>
    <w:rsid w:val="00905BCF"/>
    <w:rsid w:val="009064C0"/>
    <w:rsid w:val="00907EC2"/>
    <w:rsid w:val="00912A0A"/>
    <w:rsid w:val="00913598"/>
    <w:rsid w:val="00913892"/>
    <w:rsid w:val="009206F8"/>
    <w:rsid w:val="009215E3"/>
    <w:rsid w:val="00923966"/>
    <w:rsid w:val="009363E4"/>
    <w:rsid w:val="00936CF0"/>
    <w:rsid w:val="00941877"/>
    <w:rsid w:val="00942106"/>
    <w:rsid w:val="0094260D"/>
    <w:rsid w:val="00946121"/>
    <w:rsid w:val="00952B21"/>
    <w:rsid w:val="00954FAC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9FF"/>
    <w:rsid w:val="009B7E8B"/>
    <w:rsid w:val="009C26DF"/>
    <w:rsid w:val="009C2A7B"/>
    <w:rsid w:val="009C3C75"/>
    <w:rsid w:val="009C5BF4"/>
    <w:rsid w:val="009D6505"/>
    <w:rsid w:val="009E17E1"/>
    <w:rsid w:val="009E45C5"/>
    <w:rsid w:val="009E47B1"/>
    <w:rsid w:val="009F003E"/>
    <w:rsid w:val="009F0109"/>
    <w:rsid w:val="009F1185"/>
    <w:rsid w:val="00A0012B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50B42"/>
    <w:rsid w:val="00A51583"/>
    <w:rsid w:val="00A54D56"/>
    <w:rsid w:val="00A701AF"/>
    <w:rsid w:val="00A75504"/>
    <w:rsid w:val="00A8687B"/>
    <w:rsid w:val="00A92B79"/>
    <w:rsid w:val="00A9695B"/>
    <w:rsid w:val="00AA2D66"/>
    <w:rsid w:val="00AA3E8B"/>
    <w:rsid w:val="00AA5649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D55C9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6A3"/>
    <w:rsid w:val="00B31F29"/>
    <w:rsid w:val="00B32DAF"/>
    <w:rsid w:val="00B37E68"/>
    <w:rsid w:val="00B468CC"/>
    <w:rsid w:val="00B54655"/>
    <w:rsid w:val="00B54814"/>
    <w:rsid w:val="00B6045F"/>
    <w:rsid w:val="00B6336D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0EEF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06A58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474D"/>
    <w:rsid w:val="00C727B3"/>
    <w:rsid w:val="00C72BA2"/>
    <w:rsid w:val="00C842ED"/>
    <w:rsid w:val="00C84E4C"/>
    <w:rsid w:val="00C87044"/>
    <w:rsid w:val="00C94D17"/>
    <w:rsid w:val="00CA0A31"/>
    <w:rsid w:val="00CA5A56"/>
    <w:rsid w:val="00CB2216"/>
    <w:rsid w:val="00CB27C6"/>
    <w:rsid w:val="00CB463B"/>
    <w:rsid w:val="00CB5B82"/>
    <w:rsid w:val="00CB782D"/>
    <w:rsid w:val="00CC54E0"/>
    <w:rsid w:val="00CC65A8"/>
    <w:rsid w:val="00CD3BE3"/>
    <w:rsid w:val="00CD6227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2A01"/>
    <w:rsid w:val="00D54562"/>
    <w:rsid w:val="00D559DE"/>
    <w:rsid w:val="00D56FEB"/>
    <w:rsid w:val="00D6099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46BD"/>
    <w:rsid w:val="00DC1034"/>
    <w:rsid w:val="00DC2340"/>
    <w:rsid w:val="00DC30DA"/>
    <w:rsid w:val="00DC32B1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37710"/>
    <w:rsid w:val="00E43E04"/>
    <w:rsid w:val="00E50799"/>
    <w:rsid w:val="00E63251"/>
    <w:rsid w:val="00E70C40"/>
    <w:rsid w:val="00E710C7"/>
    <w:rsid w:val="00E802EE"/>
    <w:rsid w:val="00E80D29"/>
    <w:rsid w:val="00E95ED3"/>
    <w:rsid w:val="00EA219F"/>
    <w:rsid w:val="00EA7542"/>
    <w:rsid w:val="00EB5F83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465C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9"/>
    <w:rsid w:val="00F4144F"/>
    <w:rsid w:val="00F42294"/>
    <w:rsid w:val="00F42F7B"/>
    <w:rsid w:val="00F459EB"/>
    <w:rsid w:val="00F5079A"/>
    <w:rsid w:val="00F52C9C"/>
    <w:rsid w:val="00F6336A"/>
    <w:rsid w:val="00F71E2F"/>
    <w:rsid w:val="00F72065"/>
    <w:rsid w:val="00F81CDB"/>
    <w:rsid w:val="00F84284"/>
    <w:rsid w:val="00F849BE"/>
    <w:rsid w:val="00F94A4B"/>
    <w:rsid w:val="00F94FAE"/>
    <w:rsid w:val="00F97AD4"/>
    <w:rsid w:val="00FA1041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C1760"/>
  <w15:chartTrackingRefBased/>
  <w15:docId w15:val="{367E764F-C87A-4704-840E-5D3C5CAA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85524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gsvzebratext12pt">
    <w:name w:val="gsv.zebra.text 12 pt"/>
    <w:basedOn w:val="Standard"/>
    <w:uiPriority w:val="99"/>
    <w:rsid w:val="00EA219F"/>
    <w:pPr>
      <w:tabs>
        <w:tab w:val="clear" w:pos="340"/>
        <w:tab w:val="clear" w:pos="595"/>
        <w:tab w:val="clear" w:pos="851"/>
      </w:tabs>
      <w:autoSpaceDE w:val="0"/>
      <w:autoSpaceDN w:val="0"/>
      <w:adjustRightInd w:val="0"/>
      <w:spacing w:line="340" w:lineRule="atLeast"/>
      <w:textAlignment w:val="center"/>
    </w:pPr>
    <w:rPr>
      <w:rFonts w:eastAsia="Times New Roman" w:cs="FS Klett GSV"/>
      <w:noProof w:val="0"/>
      <w:color w:val="000000"/>
      <w:sz w:val="24"/>
      <w:szCs w:val="28"/>
      <w:lang w:eastAsia="de-DE"/>
    </w:rPr>
  </w:style>
  <w:style w:type="paragraph" w:customStyle="1" w:styleId="Text">
    <w:name w:val="Text"/>
    <w:rsid w:val="00A50B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content">
    <w:name w:val="content"/>
    <w:basedOn w:val="Absatz-Standardschriftart"/>
    <w:rsid w:val="00145406"/>
  </w:style>
  <w:style w:type="paragraph" w:styleId="Listenabsatz">
    <w:name w:val="List Paragraph"/>
    <w:basedOn w:val="Standard"/>
    <w:uiPriority w:val="9"/>
    <w:semiHidden/>
    <w:qFormat/>
    <w:rsid w:val="00855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2019-05-27T06:24:00Z</cp:lastPrinted>
  <dcterms:created xsi:type="dcterms:W3CDTF">2019-05-27T06:18:00Z</dcterms:created>
  <dcterms:modified xsi:type="dcterms:W3CDTF">2019-05-27T14:33:00Z</dcterms:modified>
</cp:coreProperties>
</file>