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14:paraId="410D7EFA" w14:textId="77777777" w:rsidR="00385524" w:rsidRDefault="00385524" w:rsidP="00385524">
      <w:pPr>
        <w:pStyle w:val="ekvbild"/>
      </w:pPr>
      <w:bookmarkStart w:id="0" w:name="bmStart"/>
      <w:bookmarkEnd w:id="0"/>
    </w:p>
    <w:p w14:paraId="3DCD1FE0" w14:textId="77777777" w:rsidR="00385524" w:rsidRDefault="00385524" w:rsidP="00385524"/>
    <w:p w14:paraId="6B7F1512" w14:textId="2B399166" w:rsidR="00954FAC" w:rsidRDefault="00954FAC" w:rsidP="00182483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5A8BC82D" w14:textId="0E7FC7FF" w:rsidR="006B7DAE" w:rsidRDefault="006B7DAE" w:rsidP="00182483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  <w:r>
        <w:t>Wortfeld „</w:t>
      </w:r>
      <w:r w:rsidR="00CF04D0">
        <w:t>gehen</w:t>
      </w:r>
      <w:r>
        <w:t>“</w:t>
      </w:r>
    </w:p>
    <w:p w14:paraId="5C9D3DEF" w14:textId="175DEE31" w:rsidR="006B7DAE" w:rsidRDefault="006B7DAE" w:rsidP="00182483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098784A7" w14:textId="77777777" w:rsidR="006B7DAE" w:rsidRDefault="006B7DAE" w:rsidP="00182483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27435373" w14:textId="618E4484" w:rsidR="007017FA" w:rsidRPr="007017FA" w:rsidRDefault="00182483" w:rsidP="007017FA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1FD1D" wp14:editId="297616B0">
                <wp:simplePos x="0" y="0"/>
                <wp:positionH relativeFrom="column">
                  <wp:posOffset>1270</wp:posOffset>
                </wp:positionH>
                <wp:positionV relativeFrom="paragraph">
                  <wp:posOffset>95885</wp:posOffset>
                </wp:positionV>
                <wp:extent cx="5944235" cy="2520000"/>
                <wp:effectExtent l="19050" t="19050" r="18415" b="1397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252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EBD4F" w14:textId="31E96E2B" w:rsidR="007017FA" w:rsidRDefault="006B7DAE" w:rsidP="00182483">
                            <w:pPr>
                              <w:spacing w:line="240" w:lineRule="auto"/>
                              <w:jc w:val="center"/>
                              <w:rPr>
                                <w:rStyle w:val="ekvhandschrift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Nikos Wortfeld</w:t>
                            </w:r>
                          </w:p>
                          <w:p w14:paraId="63343B50" w14:textId="6006F7F7" w:rsidR="006B7DAE" w:rsidRPr="006B7DAE" w:rsidRDefault="006B7DAE" w:rsidP="00182483">
                            <w:pPr>
                              <w:spacing w:line="240" w:lineRule="auto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„</w:t>
                            </w:r>
                            <w:r w:rsidR="00CF04D0"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gehen</w:t>
                            </w:r>
                            <w:r w:rsidR="00941877" w:rsidRPr="008B0A7A"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1FD1D" id="Rechteck 5" o:spid="_x0000_s1026" style="position:absolute;margin-left:.1pt;margin-top:7.55pt;width:468.05pt;height:19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" fillcolor="white [3212]" strokecolor="#7f7f7f [1612]" strokeweight="3pt">
                <v:textbox inset="1mm,,1mm">
                  <w:txbxContent>
                    <w:p w14:paraId="471EBD4F" w14:textId="31E96E2B" w:rsidR="007017FA" w:rsidRDefault="006B7DAE" w:rsidP="00182483">
                      <w:pPr>
                        <w:spacing w:line="240" w:lineRule="auto"/>
                        <w:jc w:val="center"/>
                        <w:rPr>
                          <w:rStyle w:val="ekvhandschrift"/>
                          <w:sz w:val="96"/>
                          <w:szCs w:val="96"/>
                        </w:rPr>
                      </w:pPr>
                      <w:r>
                        <w:rPr>
                          <w:rStyle w:val="ekvhandschrift"/>
                          <w:sz w:val="96"/>
                          <w:szCs w:val="96"/>
                        </w:rPr>
                        <w:t>Nikos Wortfeld</w:t>
                      </w:r>
                    </w:p>
                    <w:p w14:paraId="63343B50" w14:textId="6006F7F7" w:rsidR="006B7DAE" w:rsidRPr="006B7DAE" w:rsidRDefault="006B7DAE" w:rsidP="00182483">
                      <w:pPr>
                        <w:spacing w:line="240" w:lineRule="auto"/>
                        <w:jc w:val="center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rStyle w:val="ekvhandschrift"/>
                          <w:sz w:val="96"/>
                          <w:szCs w:val="96"/>
                        </w:rPr>
                        <w:t>„</w:t>
                      </w:r>
                      <w:r w:rsidR="00CF04D0">
                        <w:rPr>
                          <w:rStyle w:val="ekvhandschrift"/>
                          <w:sz w:val="96"/>
                          <w:szCs w:val="96"/>
                        </w:rPr>
                        <w:t>gehen</w:t>
                      </w:r>
                      <w:r w:rsidR="00941877" w:rsidRPr="008B0A7A">
                        <w:rPr>
                          <w:rStyle w:val="ekvhandschrift"/>
                          <w:sz w:val="96"/>
                          <w:szCs w:val="96"/>
                        </w:rPr>
                        <w:t>″</w:t>
                      </w:r>
                    </w:p>
                  </w:txbxContent>
                </v:textbox>
              </v:rect>
            </w:pict>
          </mc:Fallback>
        </mc:AlternateContent>
      </w:r>
    </w:p>
    <w:p w14:paraId="605C1631" w14:textId="5C9A9613" w:rsidR="007017FA" w:rsidRDefault="007017FA" w:rsidP="007017FA"/>
    <w:p w14:paraId="0099E941" w14:textId="254D4CFD" w:rsidR="007017FA" w:rsidRPr="007017FA" w:rsidRDefault="007017FA" w:rsidP="007017FA"/>
    <w:p w14:paraId="3522A154" w14:textId="495D9907" w:rsidR="007017FA" w:rsidRPr="007017FA" w:rsidRDefault="007017FA" w:rsidP="007017FA"/>
    <w:p w14:paraId="1DE80D21" w14:textId="5F544B45" w:rsidR="007017FA" w:rsidRPr="007017FA" w:rsidRDefault="007017FA" w:rsidP="007017FA"/>
    <w:p w14:paraId="13C02411" w14:textId="7AF426DF" w:rsidR="007017FA" w:rsidRPr="007017FA" w:rsidRDefault="007017FA" w:rsidP="007017FA"/>
    <w:p w14:paraId="6D0F4D1A" w14:textId="268CC466" w:rsidR="007017FA" w:rsidRPr="007017FA" w:rsidRDefault="00CF04D0" w:rsidP="007017FA">
      <w:r>
        <w:rPr>
          <w:rStyle w:val="ekvhandschrift"/>
          <w:sz w:val="96"/>
          <w:szCs w:val="96"/>
        </w:rPr>
        <w:drawing>
          <wp:anchor distT="0" distB="0" distL="114300" distR="114300" simplePos="0" relativeHeight="251671552" behindDoc="0" locked="0" layoutInCell="1" allowOverlap="1" wp14:anchorId="24B709B5" wp14:editId="400F3BF0">
            <wp:simplePos x="0" y="0"/>
            <wp:positionH relativeFrom="column">
              <wp:posOffset>4692015</wp:posOffset>
            </wp:positionH>
            <wp:positionV relativeFrom="paragraph">
              <wp:posOffset>191770</wp:posOffset>
            </wp:positionV>
            <wp:extent cx="1023251" cy="1071162"/>
            <wp:effectExtent l="0" t="0" r="5715" b="0"/>
            <wp:wrapNone/>
            <wp:docPr id="2" name="Grafik 2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23251" cy="107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A829A" w14:textId="047F6686" w:rsidR="007017FA" w:rsidRPr="007017FA" w:rsidRDefault="007017FA" w:rsidP="007017FA"/>
    <w:p w14:paraId="43A09812" w14:textId="2D472C55" w:rsidR="007017FA" w:rsidRPr="007017FA" w:rsidRDefault="007017FA" w:rsidP="007017FA"/>
    <w:p w14:paraId="4FBBD034" w14:textId="3D6D97EA" w:rsidR="007017FA" w:rsidRPr="007017FA" w:rsidRDefault="007017FA" w:rsidP="007017FA"/>
    <w:p w14:paraId="3DB5FD7B" w14:textId="559AE706" w:rsidR="00182483" w:rsidRPr="007017FA" w:rsidRDefault="00182483" w:rsidP="006B7DAE">
      <w:pPr>
        <w:pStyle w:val="ekvgrundtexthalbe"/>
      </w:pPr>
      <w:r>
        <w:softHyphen/>
      </w:r>
    </w:p>
    <w:p w14:paraId="09CA265D" w14:textId="36868360" w:rsidR="00182483" w:rsidRPr="007017FA" w:rsidRDefault="00182483" w:rsidP="00182483"/>
    <w:p w14:paraId="2B2E669F" w14:textId="5C3273FD" w:rsidR="00182483" w:rsidRPr="007017FA" w:rsidRDefault="00182483" w:rsidP="00182483"/>
    <w:p w14:paraId="2E23BB61" w14:textId="36B216BA" w:rsidR="00182483" w:rsidRPr="007017FA" w:rsidRDefault="00182483" w:rsidP="00182483"/>
    <w:p w14:paraId="738139D2" w14:textId="77777777" w:rsidR="00182483" w:rsidRPr="001B77CA" w:rsidRDefault="00182483" w:rsidP="00182483">
      <w:pPr>
        <w:pStyle w:val="ekvgrundtexthalbe"/>
      </w:pPr>
    </w:p>
    <w:p w14:paraId="2E40FEF5" w14:textId="676C62C4" w:rsidR="00182483" w:rsidRPr="007017FA" w:rsidRDefault="00182483" w:rsidP="00182483">
      <w:pPr>
        <w:pStyle w:val="ekvue1arial"/>
      </w:pPr>
      <w:r>
        <w:softHyphen/>
      </w:r>
    </w:p>
    <w:p w14:paraId="0E81D952" w14:textId="09EE4CF8" w:rsidR="00182483" w:rsidRDefault="00182483" w:rsidP="00182483"/>
    <w:p w14:paraId="267AC9E0" w14:textId="2D5CA2A5" w:rsidR="00182483" w:rsidRPr="007017FA" w:rsidRDefault="00182483" w:rsidP="00182483"/>
    <w:p w14:paraId="4F9F5ADC" w14:textId="3090BD75" w:rsidR="00182483" w:rsidRPr="007017FA" w:rsidRDefault="006B7DAE" w:rsidP="00182483">
      <w: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B1D7D5" wp14:editId="7789A463">
                <wp:simplePos x="0" y="0"/>
                <wp:positionH relativeFrom="column">
                  <wp:posOffset>1270</wp:posOffset>
                </wp:positionH>
                <wp:positionV relativeFrom="paragraph">
                  <wp:posOffset>62094</wp:posOffset>
                </wp:positionV>
                <wp:extent cx="5944235" cy="2121597"/>
                <wp:effectExtent l="19050" t="19050" r="18415" b="12065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212159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EF1DC" w14:textId="370A8AC2" w:rsidR="00182483" w:rsidRPr="006B7DAE" w:rsidRDefault="00CF04D0" w:rsidP="006B7DAE">
                            <w:pPr>
                              <w:spacing w:line="240" w:lineRule="auto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gehen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1D7D5" id="Rechteck 31" o:spid="_x0000_s1027" style="position:absolute;margin-left:.1pt;margin-top:4.9pt;width:468.05pt;height:167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" fillcolor="white [3212]" strokecolor="#7f7f7f [1612]" strokeweight="3pt">
                <v:textbox inset="1mm,,1mm">
                  <w:txbxContent>
                    <w:p w14:paraId="15AEF1DC" w14:textId="370A8AC2" w:rsidR="00182483" w:rsidRPr="006B7DAE" w:rsidRDefault="00CF04D0" w:rsidP="006B7DAE">
                      <w:pPr>
                        <w:spacing w:line="240" w:lineRule="auto"/>
                        <w:jc w:val="center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rStyle w:val="ekvhandschrift"/>
                          <w:sz w:val="96"/>
                          <w:szCs w:val="96"/>
                        </w:rPr>
                        <w:t>gehen</w:t>
                      </w:r>
                    </w:p>
                  </w:txbxContent>
                </v:textbox>
              </v:rect>
            </w:pict>
          </mc:Fallback>
        </mc:AlternateContent>
      </w:r>
    </w:p>
    <w:p w14:paraId="2F6D8483" w14:textId="0B762C0E" w:rsidR="00182483" w:rsidRPr="007017FA" w:rsidRDefault="00CF04D0" w:rsidP="00182483">
      <w:r>
        <w:rPr>
          <w:rStyle w:val="ekvhandschrift"/>
          <w:sz w:val="96"/>
          <w:szCs w:val="96"/>
        </w:rPr>
        <w:drawing>
          <wp:anchor distT="0" distB="0" distL="114300" distR="114300" simplePos="0" relativeHeight="251669504" behindDoc="0" locked="0" layoutInCell="1" allowOverlap="1" wp14:anchorId="27224F7F" wp14:editId="25E642FA">
            <wp:simplePos x="0" y="0"/>
            <wp:positionH relativeFrom="column">
              <wp:posOffset>375807</wp:posOffset>
            </wp:positionH>
            <wp:positionV relativeFrom="paragraph">
              <wp:posOffset>177165</wp:posOffset>
            </wp:positionV>
            <wp:extent cx="1327150" cy="1389291"/>
            <wp:effectExtent l="0" t="0" r="6350" b="1905"/>
            <wp:wrapNone/>
            <wp:docPr id="1" name="Grafik 1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38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816039" w14:textId="25215993" w:rsidR="00182483" w:rsidRPr="007017FA" w:rsidRDefault="00182483" w:rsidP="00182483"/>
    <w:p w14:paraId="59551AE2" w14:textId="77777777" w:rsidR="00182483" w:rsidRPr="007017FA" w:rsidRDefault="00182483" w:rsidP="00182483"/>
    <w:p w14:paraId="30F54870" w14:textId="77777777" w:rsidR="00182483" w:rsidRPr="007017FA" w:rsidRDefault="00182483" w:rsidP="00182483"/>
    <w:p w14:paraId="4CE8BF96" w14:textId="4AA8E99F" w:rsidR="00182483" w:rsidRDefault="00182483" w:rsidP="00182483"/>
    <w:p w14:paraId="4D174F9A" w14:textId="1255B4CB" w:rsidR="009219C9" w:rsidRPr="009219C9" w:rsidRDefault="009219C9" w:rsidP="009219C9"/>
    <w:p w14:paraId="7D058E28" w14:textId="592BA07F" w:rsidR="009219C9" w:rsidRPr="009219C9" w:rsidRDefault="009219C9" w:rsidP="009219C9"/>
    <w:p w14:paraId="79B90DA9" w14:textId="4B4E1151" w:rsidR="009219C9" w:rsidRPr="009219C9" w:rsidRDefault="009219C9" w:rsidP="009219C9"/>
    <w:p w14:paraId="0CFB3342" w14:textId="1BEA34DC" w:rsidR="009219C9" w:rsidRPr="009219C9" w:rsidRDefault="009219C9" w:rsidP="009219C9"/>
    <w:p w14:paraId="02FA9326" w14:textId="61EBC742" w:rsidR="009219C9" w:rsidRPr="009219C9" w:rsidRDefault="009219C9" w:rsidP="009219C9"/>
    <w:p w14:paraId="2D48207F" w14:textId="431379BC" w:rsidR="009219C9" w:rsidRPr="009219C9" w:rsidRDefault="009219C9" w:rsidP="009219C9"/>
    <w:p w14:paraId="5D31F3B7" w14:textId="605FAC30" w:rsidR="009219C9" w:rsidRPr="009219C9" w:rsidRDefault="009219C9" w:rsidP="009219C9"/>
    <w:p w14:paraId="515D9F2E" w14:textId="0FB07737" w:rsidR="009219C9" w:rsidRPr="009219C9" w:rsidRDefault="009219C9" w:rsidP="009219C9"/>
    <w:p w14:paraId="7FDA21BD" w14:textId="6E4D48AB" w:rsidR="009219C9" w:rsidRPr="009219C9" w:rsidRDefault="009219C9" w:rsidP="009219C9"/>
    <w:p w14:paraId="25E9AF73" w14:textId="10FC94D7" w:rsidR="009219C9" w:rsidRPr="009219C9" w:rsidRDefault="009219C9" w:rsidP="009219C9"/>
    <w:p w14:paraId="44E6A936" w14:textId="5FF663CB" w:rsidR="009219C9" w:rsidRPr="009219C9" w:rsidRDefault="009219C9" w:rsidP="009219C9"/>
    <w:p w14:paraId="0A5F4129" w14:textId="03537047" w:rsidR="009219C9" w:rsidRPr="009219C9" w:rsidRDefault="009219C9" w:rsidP="009219C9"/>
    <w:p w14:paraId="330717FB" w14:textId="322FB6E7" w:rsidR="009219C9" w:rsidRPr="009219C9" w:rsidRDefault="009219C9" w:rsidP="009219C9"/>
    <w:p w14:paraId="6B8887AB" w14:textId="6FC99D76" w:rsidR="009219C9" w:rsidRPr="009219C9" w:rsidRDefault="009219C9" w:rsidP="009219C9"/>
    <w:p w14:paraId="24AA98E7" w14:textId="3FB89216" w:rsidR="009219C9" w:rsidRDefault="009219C9" w:rsidP="009219C9"/>
    <w:p w14:paraId="26C92A5D" w14:textId="775A9506" w:rsidR="009219C9" w:rsidRDefault="009219C9" w:rsidP="009219C9"/>
    <w:p w14:paraId="6913F8C5" w14:textId="3E3B857E" w:rsidR="009219C9" w:rsidRDefault="009219C9" w:rsidP="009219C9"/>
    <w:p w14:paraId="5CD459A5" w14:textId="77777777" w:rsidR="009219C9" w:rsidRDefault="009219C9" w:rsidP="009219C9"/>
    <w:p w14:paraId="59800507" w14:textId="77777777" w:rsidR="009219C9" w:rsidRDefault="009219C9" w:rsidP="009219C9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1F4DC193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ABDB8D" wp14:editId="5312A70F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FAD8FA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stürmen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BDB8D" id="Rechteck 3" o:spid="_x0000_s1028" style="position:absolute;margin-left:.1pt;margin-top:7.4pt;width:468.05pt;height:141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" fillcolor="white [3212]" strokecolor="#7f7f7f [1612]" strokeweight="3pt">
                <v:textbox inset="1mm,,1mm">
                  <w:txbxContent>
                    <w:p w14:paraId="33FAD8FA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stürmen</w:t>
                      </w:r>
                    </w:p>
                  </w:txbxContent>
                </v:textbox>
              </v:rect>
            </w:pict>
          </mc:Fallback>
        </mc:AlternateContent>
      </w:r>
    </w:p>
    <w:p w14:paraId="0507EAB0" w14:textId="77777777" w:rsidR="009219C9" w:rsidRDefault="009219C9" w:rsidP="009219C9">
      <w:r>
        <w:drawing>
          <wp:anchor distT="0" distB="0" distL="114300" distR="114300" simplePos="0" relativeHeight="251677696" behindDoc="0" locked="0" layoutInCell="1" allowOverlap="1" wp14:anchorId="0D9FC770" wp14:editId="45B2D71F">
            <wp:simplePos x="0" y="0"/>
            <wp:positionH relativeFrom="column">
              <wp:posOffset>156933</wp:posOffset>
            </wp:positionH>
            <wp:positionV relativeFrom="paragraph">
              <wp:posOffset>10795</wp:posOffset>
            </wp:positionV>
            <wp:extent cx="997399" cy="1082904"/>
            <wp:effectExtent l="0" t="0" r="0" b="3175"/>
            <wp:wrapNone/>
            <wp:docPr id="6" name="Grafik 6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C323F4" w14:textId="77777777" w:rsidR="009219C9" w:rsidRPr="007017FA" w:rsidRDefault="009219C9" w:rsidP="009219C9"/>
    <w:p w14:paraId="2846FC18" w14:textId="77777777" w:rsidR="009219C9" w:rsidRPr="007017FA" w:rsidRDefault="009219C9" w:rsidP="009219C9"/>
    <w:p w14:paraId="4641DDE4" w14:textId="77777777" w:rsidR="009219C9" w:rsidRPr="007017FA" w:rsidRDefault="009219C9" w:rsidP="009219C9"/>
    <w:p w14:paraId="67EA3E01" w14:textId="77777777" w:rsidR="009219C9" w:rsidRPr="007017FA" w:rsidRDefault="009219C9" w:rsidP="009219C9"/>
    <w:p w14:paraId="2059A5D3" w14:textId="77777777" w:rsidR="009219C9" w:rsidRPr="007017FA" w:rsidRDefault="009219C9" w:rsidP="009219C9"/>
    <w:p w14:paraId="2A3B53FD" w14:textId="77777777" w:rsidR="009219C9" w:rsidRPr="007017FA" w:rsidRDefault="009219C9" w:rsidP="009219C9"/>
    <w:p w14:paraId="4111DD90" w14:textId="77777777" w:rsidR="009219C9" w:rsidRPr="007017FA" w:rsidRDefault="009219C9" w:rsidP="009219C9"/>
    <w:p w14:paraId="656DB02E" w14:textId="77777777" w:rsidR="009219C9" w:rsidRPr="007017FA" w:rsidRDefault="009219C9" w:rsidP="009219C9"/>
    <w:p w14:paraId="3C0CD0DE" w14:textId="77777777" w:rsidR="009219C9" w:rsidRDefault="009219C9" w:rsidP="009219C9">
      <w:pPr>
        <w:pStyle w:val="ekvgrundtexthalbe"/>
      </w:pPr>
      <w:r>
        <w:softHyphen/>
      </w:r>
    </w:p>
    <w:p w14:paraId="52B5ADAA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F3AC61" wp14:editId="37290990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09CBFA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fliehen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3AC61" id="Rechteck 29" o:spid="_x0000_s1029" style="position:absolute;margin-left:.1pt;margin-top:7.4pt;width:468.05pt;height:141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" fillcolor="white [3212]" strokecolor="#7f7f7f [1612]" strokeweight="3pt">
                <v:textbox inset="1mm,,1mm">
                  <w:txbxContent>
                    <w:p w14:paraId="1B09CBFA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fliehen</w:t>
                      </w:r>
                    </w:p>
                  </w:txbxContent>
                </v:textbox>
              </v:rect>
            </w:pict>
          </mc:Fallback>
        </mc:AlternateContent>
      </w:r>
    </w:p>
    <w:p w14:paraId="1ED42482" w14:textId="77777777" w:rsidR="009219C9" w:rsidRDefault="009219C9" w:rsidP="009219C9">
      <w:r>
        <w:drawing>
          <wp:anchor distT="0" distB="0" distL="114300" distR="114300" simplePos="0" relativeHeight="251678720" behindDoc="0" locked="0" layoutInCell="1" allowOverlap="1" wp14:anchorId="3C60AAC3" wp14:editId="6383BF53">
            <wp:simplePos x="0" y="0"/>
            <wp:positionH relativeFrom="column">
              <wp:posOffset>155663</wp:posOffset>
            </wp:positionH>
            <wp:positionV relativeFrom="paragraph">
              <wp:posOffset>8255</wp:posOffset>
            </wp:positionV>
            <wp:extent cx="997399" cy="1082904"/>
            <wp:effectExtent l="0" t="0" r="0" b="3175"/>
            <wp:wrapNone/>
            <wp:docPr id="7" name="Grafik 7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94938" w14:textId="77777777" w:rsidR="009219C9" w:rsidRPr="007017FA" w:rsidRDefault="009219C9" w:rsidP="009219C9"/>
    <w:p w14:paraId="6CCAD9CF" w14:textId="77777777" w:rsidR="009219C9" w:rsidRPr="007017FA" w:rsidRDefault="009219C9" w:rsidP="009219C9"/>
    <w:p w14:paraId="3D12CCB1" w14:textId="77777777" w:rsidR="009219C9" w:rsidRPr="007017FA" w:rsidRDefault="009219C9" w:rsidP="009219C9"/>
    <w:p w14:paraId="15436AC2" w14:textId="77777777" w:rsidR="009219C9" w:rsidRPr="007017FA" w:rsidRDefault="009219C9" w:rsidP="009219C9"/>
    <w:p w14:paraId="566360C1" w14:textId="77777777" w:rsidR="009219C9" w:rsidRPr="007017FA" w:rsidRDefault="009219C9" w:rsidP="009219C9"/>
    <w:p w14:paraId="3D83A282" w14:textId="77777777" w:rsidR="009219C9" w:rsidRPr="007017FA" w:rsidRDefault="009219C9" w:rsidP="009219C9"/>
    <w:p w14:paraId="7DFE1942" w14:textId="77777777" w:rsidR="009219C9" w:rsidRPr="007017FA" w:rsidRDefault="009219C9" w:rsidP="009219C9"/>
    <w:p w14:paraId="181BF67C" w14:textId="77777777" w:rsidR="009219C9" w:rsidRPr="007017FA" w:rsidRDefault="009219C9" w:rsidP="009219C9"/>
    <w:p w14:paraId="03CBB01E" w14:textId="77777777" w:rsidR="009219C9" w:rsidRPr="001B77CA" w:rsidRDefault="009219C9" w:rsidP="009219C9">
      <w:pPr>
        <w:pStyle w:val="ekvgrundtexthalbe"/>
      </w:pPr>
    </w:p>
    <w:p w14:paraId="383023CC" w14:textId="77777777" w:rsidR="009219C9" w:rsidRPr="007017FA" w:rsidRDefault="009219C9" w:rsidP="009219C9">
      <w:pPr>
        <w:pStyle w:val="ekvue1arial"/>
      </w:pPr>
      <w:r w:rsidRPr="00302D8B">
        <w:drawing>
          <wp:anchor distT="0" distB="0" distL="114300" distR="114300" simplePos="0" relativeHeight="251679744" behindDoc="0" locked="0" layoutInCell="1" allowOverlap="1" wp14:anchorId="504FADBD" wp14:editId="1BC91CA8">
            <wp:simplePos x="0" y="0"/>
            <wp:positionH relativeFrom="column">
              <wp:posOffset>156933</wp:posOffset>
            </wp:positionH>
            <wp:positionV relativeFrom="paragraph">
              <wp:posOffset>207010</wp:posOffset>
            </wp:positionV>
            <wp:extent cx="997399" cy="1082904"/>
            <wp:effectExtent l="0" t="0" r="0" b="3175"/>
            <wp:wrapNone/>
            <wp:docPr id="8" name="Grafik 8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oftHyphen/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5D0937" wp14:editId="45372E97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EB4E70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eilen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D0937" id="Rechteck 4" o:spid="_x0000_s1030" style="position:absolute;margin-left:.1pt;margin-top:7.4pt;width:468.05pt;height:141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" fillcolor="white [3212]" strokecolor="#7f7f7f [1612]" strokeweight="3pt">
                <v:textbox inset="1mm,,1mm">
                  <w:txbxContent>
                    <w:p w14:paraId="5CEB4E70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eilen</w:t>
                      </w:r>
                    </w:p>
                  </w:txbxContent>
                </v:textbox>
              </v:rect>
            </w:pict>
          </mc:Fallback>
        </mc:AlternateContent>
      </w:r>
    </w:p>
    <w:p w14:paraId="29DA2C17" w14:textId="77777777" w:rsidR="009219C9" w:rsidRDefault="009219C9" w:rsidP="009219C9"/>
    <w:p w14:paraId="31DA462C" w14:textId="77777777" w:rsidR="009219C9" w:rsidRPr="007017FA" w:rsidRDefault="009219C9" w:rsidP="009219C9"/>
    <w:p w14:paraId="1DC2DB55" w14:textId="77777777" w:rsidR="009219C9" w:rsidRPr="007017FA" w:rsidRDefault="009219C9" w:rsidP="009219C9"/>
    <w:p w14:paraId="5764FB15" w14:textId="77777777" w:rsidR="009219C9" w:rsidRPr="007017FA" w:rsidRDefault="009219C9" w:rsidP="009219C9"/>
    <w:p w14:paraId="58013F1A" w14:textId="77777777" w:rsidR="009219C9" w:rsidRPr="007017FA" w:rsidRDefault="009219C9" w:rsidP="009219C9"/>
    <w:p w14:paraId="42DEA68E" w14:textId="77777777" w:rsidR="009219C9" w:rsidRPr="007017FA" w:rsidRDefault="009219C9" w:rsidP="009219C9"/>
    <w:p w14:paraId="72A874D1" w14:textId="77777777" w:rsidR="009219C9" w:rsidRPr="007017FA" w:rsidRDefault="009219C9" w:rsidP="009219C9"/>
    <w:p w14:paraId="439670F5" w14:textId="77777777" w:rsidR="009219C9" w:rsidRPr="007017FA" w:rsidRDefault="009219C9" w:rsidP="009219C9"/>
    <w:p w14:paraId="7D784ABB" w14:textId="77777777" w:rsidR="009219C9" w:rsidRPr="007017FA" w:rsidRDefault="009219C9" w:rsidP="009219C9"/>
    <w:p w14:paraId="0AD7DF13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0325C1" wp14:editId="20CC4138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33" name="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15ED3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wandern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325C1" id="Rechteck 33" o:spid="_x0000_s1031" style="position:absolute;margin-left:.1pt;margin-top:7.4pt;width:468.05pt;height:141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" fillcolor="white [3212]" strokecolor="#7f7f7f [1612]" strokeweight="3pt">
                <v:textbox inset="1mm,,1mm">
                  <w:txbxContent>
                    <w:p w14:paraId="3D915ED3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wandern</w:t>
                      </w:r>
                    </w:p>
                  </w:txbxContent>
                </v:textbox>
              </v:rect>
            </w:pict>
          </mc:Fallback>
        </mc:AlternateContent>
      </w:r>
    </w:p>
    <w:p w14:paraId="16958830" w14:textId="77777777" w:rsidR="009219C9" w:rsidRDefault="009219C9" w:rsidP="009219C9">
      <w:r w:rsidRPr="00302D8B">
        <w:drawing>
          <wp:anchor distT="0" distB="0" distL="114300" distR="114300" simplePos="0" relativeHeight="251680768" behindDoc="0" locked="0" layoutInCell="1" allowOverlap="1" wp14:anchorId="56EECE98" wp14:editId="2278817A">
            <wp:simplePos x="0" y="0"/>
            <wp:positionH relativeFrom="column">
              <wp:posOffset>155663</wp:posOffset>
            </wp:positionH>
            <wp:positionV relativeFrom="paragraph">
              <wp:posOffset>10160</wp:posOffset>
            </wp:positionV>
            <wp:extent cx="997399" cy="1082904"/>
            <wp:effectExtent l="0" t="0" r="0" b="3175"/>
            <wp:wrapNone/>
            <wp:docPr id="9" name="Grafik 9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65A54" w14:textId="77777777" w:rsidR="009219C9" w:rsidRPr="007017FA" w:rsidRDefault="009219C9" w:rsidP="009219C9"/>
    <w:p w14:paraId="00140789" w14:textId="77777777" w:rsidR="009219C9" w:rsidRPr="007017FA" w:rsidRDefault="009219C9" w:rsidP="009219C9"/>
    <w:p w14:paraId="1B71BD08" w14:textId="77777777" w:rsidR="009219C9" w:rsidRPr="007017FA" w:rsidRDefault="009219C9" w:rsidP="009219C9"/>
    <w:p w14:paraId="756DABF6" w14:textId="77777777" w:rsidR="009219C9" w:rsidRPr="007017FA" w:rsidRDefault="009219C9" w:rsidP="009219C9"/>
    <w:p w14:paraId="0B6AFE1C" w14:textId="77777777" w:rsidR="009219C9" w:rsidRPr="007017FA" w:rsidRDefault="009219C9" w:rsidP="009219C9"/>
    <w:p w14:paraId="22A32C19" w14:textId="77777777" w:rsidR="009219C9" w:rsidRPr="007017FA" w:rsidRDefault="009219C9" w:rsidP="009219C9"/>
    <w:p w14:paraId="68DF9033" w14:textId="77777777" w:rsidR="009219C9" w:rsidRDefault="009219C9" w:rsidP="009219C9"/>
    <w:p w14:paraId="0C7D0A25" w14:textId="4E16C5A7" w:rsidR="009219C9" w:rsidRDefault="009219C9" w:rsidP="009219C9"/>
    <w:p w14:paraId="5AA972DB" w14:textId="31A81792" w:rsidR="009219C9" w:rsidRPr="009219C9" w:rsidRDefault="009219C9" w:rsidP="009219C9"/>
    <w:p w14:paraId="189D17FB" w14:textId="5DADA6CA" w:rsidR="009219C9" w:rsidRPr="009219C9" w:rsidRDefault="009219C9" w:rsidP="009219C9"/>
    <w:p w14:paraId="69E46C78" w14:textId="7B2236AB" w:rsidR="009219C9" w:rsidRDefault="009219C9" w:rsidP="009219C9"/>
    <w:p w14:paraId="6A9840B8" w14:textId="6DF7C3C2" w:rsidR="009219C9" w:rsidRDefault="009219C9" w:rsidP="009219C9"/>
    <w:p w14:paraId="50B48C39" w14:textId="77777777" w:rsidR="009219C9" w:rsidRDefault="009219C9" w:rsidP="009219C9">
      <w:pPr>
        <w:pStyle w:val="ekvbild"/>
      </w:pPr>
    </w:p>
    <w:p w14:paraId="39744934" w14:textId="77777777" w:rsidR="009219C9" w:rsidRDefault="009219C9" w:rsidP="009219C9"/>
    <w:p w14:paraId="3D29248F" w14:textId="77777777" w:rsidR="009219C9" w:rsidRDefault="009219C9" w:rsidP="009219C9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6E6C6587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330996" wp14:editId="7E03BC78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0BBBF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schlurfen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30996" id="Rechteck 10" o:spid="_x0000_s1032" style="position:absolute;margin-left:.1pt;margin-top:7.4pt;width:468.05pt;height:141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" fillcolor="white [3212]" strokecolor="#7f7f7f [1612]" strokeweight="3pt">
                <v:textbox inset="1mm,,1mm">
                  <w:txbxContent>
                    <w:p w14:paraId="7610BBBF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schlurfen</w:t>
                      </w:r>
                    </w:p>
                  </w:txbxContent>
                </v:textbox>
              </v:rect>
            </w:pict>
          </mc:Fallback>
        </mc:AlternateContent>
      </w:r>
    </w:p>
    <w:p w14:paraId="4F7FD53E" w14:textId="77777777" w:rsidR="009219C9" w:rsidRDefault="009219C9" w:rsidP="009219C9">
      <w:r>
        <w:drawing>
          <wp:anchor distT="0" distB="0" distL="114300" distR="114300" simplePos="0" relativeHeight="251686912" behindDoc="0" locked="0" layoutInCell="1" allowOverlap="1" wp14:anchorId="706246E5" wp14:editId="0546B069">
            <wp:simplePos x="0" y="0"/>
            <wp:positionH relativeFrom="column">
              <wp:posOffset>156933</wp:posOffset>
            </wp:positionH>
            <wp:positionV relativeFrom="paragraph">
              <wp:posOffset>10795</wp:posOffset>
            </wp:positionV>
            <wp:extent cx="997399" cy="1082904"/>
            <wp:effectExtent l="0" t="0" r="0" b="3175"/>
            <wp:wrapNone/>
            <wp:docPr id="15" name="Grafik 15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248642" w14:textId="77777777" w:rsidR="009219C9" w:rsidRPr="007017FA" w:rsidRDefault="009219C9" w:rsidP="009219C9"/>
    <w:p w14:paraId="723F90E7" w14:textId="77777777" w:rsidR="009219C9" w:rsidRPr="007017FA" w:rsidRDefault="009219C9" w:rsidP="009219C9"/>
    <w:p w14:paraId="0BA6E2BC" w14:textId="77777777" w:rsidR="009219C9" w:rsidRPr="007017FA" w:rsidRDefault="009219C9" w:rsidP="009219C9"/>
    <w:p w14:paraId="1C5500AB" w14:textId="77777777" w:rsidR="009219C9" w:rsidRPr="007017FA" w:rsidRDefault="009219C9" w:rsidP="009219C9"/>
    <w:p w14:paraId="040766B5" w14:textId="77777777" w:rsidR="009219C9" w:rsidRPr="007017FA" w:rsidRDefault="009219C9" w:rsidP="009219C9"/>
    <w:p w14:paraId="2AFBE547" w14:textId="77777777" w:rsidR="009219C9" w:rsidRPr="007017FA" w:rsidRDefault="009219C9" w:rsidP="009219C9"/>
    <w:p w14:paraId="1C979F20" w14:textId="77777777" w:rsidR="009219C9" w:rsidRPr="007017FA" w:rsidRDefault="009219C9" w:rsidP="009219C9"/>
    <w:p w14:paraId="7FC0494A" w14:textId="77777777" w:rsidR="009219C9" w:rsidRPr="007017FA" w:rsidRDefault="009219C9" w:rsidP="009219C9"/>
    <w:p w14:paraId="0EC8A4B5" w14:textId="77777777" w:rsidR="009219C9" w:rsidRDefault="009219C9" w:rsidP="009219C9">
      <w:pPr>
        <w:pStyle w:val="ekvgrundtexthalbe"/>
      </w:pPr>
      <w:r>
        <w:softHyphen/>
      </w:r>
    </w:p>
    <w:p w14:paraId="42635AF1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EA714F" wp14:editId="540989E9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72A427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schleichen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EA714F" id="Rechteck 11" o:spid="_x0000_s1033" style="position:absolute;margin-left:.1pt;margin-top:7.4pt;width:468.05pt;height:141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" fillcolor="white [3212]" strokecolor="#7f7f7f [1612]" strokeweight="3pt">
                <v:textbox inset="1mm,,1mm">
                  <w:txbxContent>
                    <w:p w14:paraId="3972A427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schleichen</w:t>
                      </w:r>
                    </w:p>
                  </w:txbxContent>
                </v:textbox>
              </v:rect>
            </w:pict>
          </mc:Fallback>
        </mc:AlternateContent>
      </w:r>
    </w:p>
    <w:p w14:paraId="78A4A950" w14:textId="77777777" w:rsidR="009219C9" w:rsidRDefault="009219C9" w:rsidP="009219C9">
      <w:r>
        <w:drawing>
          <wp:anchor distT="0" distB="0" distL="114300" distR="114300" simplePos="0" relativeHeight="251687936" behindDoc="0" locked="0" layoutInCell="1" allowOverlap="1" wp14:anchorId="0CFCA1EA" wp14:editId="52DC418F">
            <wp:simplePos x="0" y="0"/>
            <wp:positionH relativeFrom="column">
              <wp:posOffset>155663</wp:posOffset>
            </wp:positionH>
            <wp:positionV relativeFrom="paragraph">
              <wp:posOffset>8255</wp:posOffset>
            </wp:positionV>
            <wp:extent cx="997399" cy="1082904"/>
            <wp:effectExtent l="0" t="0" r="0" b="3175"/>
            <wp:wrapNone/>
            <wp:docPr id="16" name="Grafik 16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05321" w14:textId="77777777" w:rsidR="009219C9" w:rsidRPr="007017FA" w:rsidRDefault="009219C9" w:rsidP="009219C9"/>
    <w:p w14:paraId="0781F694" w14:textId="77777777" w:rsidR="009219C9" w:rsidRPr="007017FA" w:rsidRDefault="009219C9" w:rsidP="009219C9"/>
    <w:p w14:paraId="1FDD3A39" w14:textId="77777777" w:rsidR="009219C9" w:rsidRPr="007017FA" w:rsidRDefault="009219C9" w:rsidP="009219C9"/>
    <w:p w14:paraId="050F67DD" w14:textId="77777777" w:rsidR="009219C9" w:rsidRPr="007017FA" w:rsidRDefault="009219C9" w:rsidP="009219C9"/>
    <w:p w14:paraId="3B1043E1" w14:textId="77777777" w:rsidR="009219C9" w:rsidRPr="007017FA" w:rsidRDefault="009219C9" w:rsidP="009219C9"/>
    <w:p w14:paraId="7A08EA39" w14:textId="77777777" w:rsidR="009219C9" w:rsidRPr="007017FA" w:rsidRDefault="009219C9" w:rsidP="009219C9"/>
    <w:p w14:paraId="430E8498" w14:textId="77777777" w:rsidR="009219C9" w:rsidRPr="007017FA" w:rsidRDefault="009219C9" w:rsidP="009219C9"/>
    <w:p w14:paraId="1F0186AD" w14:textId="77777777" w:rsidR="009219C9" w:rsidRPr="007017FA" w:rsidRDefault="009219C9" w:rsidP="009219C9"/>
    <w:p w14:paraId="18984AF4" w14:textId="77777777" w:rsidR="009219C9" w:rsidRPr="001B77CA" w:rsidRDefault="009219C9" w:rsidP="009219C9">
      <w:pPr>
        <w:pStyle w:val="ekvgrundtexthalbe"/>
      </w:pPr>
    </w:p>
    <w:p w14:paraId="25803DA5" w14:textId="77777777" w:rsidR="009219C9" w:rsidRPr="007017FA" w:rsidRDefault="009219C9" w:rsidP="009219C9">
      <w:pPr>
        <w:pStyle w:val="ekvue1arial"/>
      </w:pPr>
      <w:r w:rsidRPr="00302D8B">
        <w:drawing>
          <wp:anchor distT="0" distB="0" distL="114300" distR="114300" simplePos="0" relativeHeight="251688960" behindDoc="0" locked="0" layoutInCell="1" allowOverlap="1" wp14:anchorId="66CBE396" wp14:editId="36E6ED20">
            <wp:simplePos x="0" y="0"/>
            <wp:positionH relativeFrom="column">
              <wp:posOffset>156933</wp:posOffset>
            </wp:positionH>
            <wp:positionV relativeFrom="paragraph">
              <wp:posOffset>207010</wp:posOffset>
            </wp:positionV>
            <wp:extent cx="997399" cy="1082904"/>
            <wp:effectExtent l="0" t="0" r="0" b="3175"/>
            <wp:wrapNone/>
            <wp:docPr id="17" name="Grafik 17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oftHyphen/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23B339" wp14:editId="789F804C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04A74C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taumeln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3B339" id="Rechteck 13" o:spid="_x0000_s1034" style="position:absolute;margin-left:.1pt;margin-top:7.4pt;width:468.05pt;height:141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" fillcolor="white [3212]" strokecolor="#7f7f7f [1612]" strokeweight="3pt">
                <v:textbox inset="1mm,,1mm">
                  <w:txbxContent>
                    <w:p w14:paraId="4F04A74C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taumeln</w:t>
                      </w:r>
                    </w:p>
                  </w:txbxContent>
                </v:textbox>
              </v:rect>
            </w:pict>
          </mc:Fallback>
        </mc:AlternateContent>
      </w:r>
    </w:p>
    <w:p w14:paraId="43C9B5F6" w14:textId="77777777" w:rsidR="009219C9" w:rsidRDefault="009219C9" w:rsidP="009219C9"/>
    <w:p w14:paraId="2C568219" w14:textId="77777777" w:rsidR="009219C9" w:rsidRPr="007017FA" w:rsidRDefault="009219C9" w:rsidP="009219C9"/>
    <w:p w14:paraId="0DC9C9DC" w14:textId="77777777" w:rsidR="009219C9" w:rsidRPr="007017FA" w:rsidRDefault="009219C9" w:rsidP="009219C9"/>
    <w:p w14:paraId="1151A90F" w14:textId="77777777" w:rsidR="009219C9" w:rsidRPr="007017FA" w:rsidRDefault="009219C9" w:rsidP="009219C9"/>
    <w:p w14:paraId="04CF5768" w14:textId="77777777" w:rsidR="009219C9" w:rsidRPr="007017FA" w:rsidRDefault="009219C9" w:rsidP="009219C9"/>
    <w:p w14:paraId="2158D1AD" w14:textId="77777777" w:rsidR="009219C9" w:rsidRPr="007017FA" w:rsidRDefault="009219C9" w:rsidP="009219C9"/>
    <w:p w14:paraId="6770A9B8" w14:textId="77777777" w:rsidR="009219C9" w:rsidRPr="007017FA" w:rsidRDefault="009219C9" w:rsidP="009219C9"/>
    <w:p w14:paraId="682BE9CF" w14:textId="77777777" w:rsidR="009219C9" w:rsidRPr="007017FA" w:rsidRDefault="009219C9" w:rsidP="009219C9"/>
    <w:p w14:paraId="77B58E9A" w14:textId="77777777" w:rsidR="009219C9" w:rsidRPr="007017FA" w:rsidRDefault="009219C9" w:rsidP="009219C9"/>
    <w:p w14:paraId="0B2C9313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09E7B6" wp14:editId="090AED97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DABF35" w14:textId="77777777" w:rsidR="009219C9" w:rsidRPr="00182483" w:rsidRDefault="009219C9" w:rsidP="00182483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trödeln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9E7B6" id="Rechteck 14" o:spid="_x0000_s1035" style="position:absolute;margin-left:.1pt;margin-top:7.4pt;width:468.05pt;height:141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" fillcolor="white [3212]" strokecolor="#7f7f7f [1612]" strokeweight="3pt">
                <v:textbox inset="1mm,,1mm">
                  <w:txbxContent>
                    <w:p w14:paraId="20DABF35" w14:textId="77777777" w:rsidR="009219C9" w:rsidRPr="00182483" w:rsidRDefault="009219C9" w:rsidP="00182483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trödeln</w:t>
                      </w:r>
                    </w:p>
                  </w:txbxContent>
                </v:textbox>
              </v:rect>
            </w:pict>
          </mc:Fallback>
        </mc:AlternateContent>
      </w:r>
    </w:p>
    <w:p w14:paraId="4812ED62" w14:textId="77777777" w:rsidR="009219C9" w:rsidRDefault="009219C9" w:rsidP="009219C9">
      <w:r w:rsidRPr="00302D8B">
        <w:drawing>
          <wp:anchor distT="0" distB="0" distL="114300" distR="114300" simplePos="0" relativeHeight="251689984" behindDoc="0" locked="0" layoutInCell="1" allowOverlap="1" wp14:anchorId="03495D60" wp14:editId="308FE319">
            <wp:simplePos x="0" y="0"/>
            <wp:positionH relativeFrom="column">
              <wp:posOffset>155663</wp:posOffset>
            </wp:positionH>
            <wp:positionV relativeFrom="paragraph">
              <wp:posOffset>10160</wp:posOffset>
            </wp:positionV>
            <wp:extent cx="997399" cy="1082904"/>
            <wp:effectExtent l="0" t="0" r="0" b="3175"/>
            <wp:wrapNone/>
            <wp:docPr id="18" name="Grafik 18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9AC42" w14:textId="77777777" w:rsidR="009219C9" w:rsidRPr="007017FA" w:rsidRDefault="009219C9" w:rsidP="009219C9"/>
    <w:p w14:paraId="6EC229C7" w14:textId="77777777" w:rsidR="009219C9" w:rsidRPr="007017FA" w:rsidRDefault="009219C9" w:rsidP="009219C9"/>
    <w:p w14:paraId="29C9B446" w14:textId="77777777" w:rsidR="009219C9" w:rsidRPr="007017FA" w:rsidRDefault="009219C9" w:rsidP="009219C9"/>
    <w:p w14:paraId="3A15BA5F" w14:textId="77777777" w:rsidR="009219C9" w:rsidRPr="007017FA" w:rsidRDefault="009219C9" w:rsidP="009219C9"/>
    <w:p w14:paraId="6E9B994A" w14:textId="77777777" w:rsidR="009219C9" w:rsidRPr="007017FA" w:rsidRDefault="009219C9" w:rsidP="009219C9"/>
    <w:p w14:paraId="6254905C" w14:textId="77777777" w:rsidR="009219C9" w:rsidRPr="007017FA" w:rsidRDefault="009219C9" w:rsidP="009219C9"/>
    <w:p w14:paraId="551DDF6A" w14:textId="66C5E6E3" w:rsidR="009219C9" w:rsidRDefault="009219C9" w:rsidP="009219C9"/>
    <w:p w14:paraId="513770F3" w14:textId="56F4F5FD" w:rsidR="009219C9" w:rsidRPr="009219C9" w:rsidRDefault="009219C9" w:rsidP="009219C9"/>
    <w:p w14:paraId="0E8DD157" w14:textId="71A4B5B1" w:rsidR="009219C9" w:rsidRPr="009219C9" w:rsidRDefault="009219C9" w:rsidP="009219C9"/>
    <w:p w14:paraId="56DB4541" w14:textId="34FCB57E" w:rsidR="009219C9" w:rsidRDefault="009219C9" w:rsidP="009219C9"/>
    <w:p w14:paraId="5DCB654F" w14:textId="3DBC5673" w:rsidR="009219C9" w:rsidRDefault="009219C9" w:rsidP="009219C9"/>
    <w:p w14:paraId="64C415C9" w14:textId="77777777" w:rsidR="009219C9" w:rsidRDefault="009219C9" w:rsidP="009219C9">
      <w:pPr>
        <w:pStyle w:val="ekvbild"/>
      </w:pPr>
    </w:p>
    <w:p w14:paraId="5184AAB7" w14:textId="77777777" w:rsidR="009219C9" w:rsidRDefault="009219C9" w:rsidP="009219C9"/>
    <w:p w14:paraId="6996217E" w14:textId="77777777" w:rsidR="009219C9" w:rsidRDefault="009219C9" w:rsidP="009219C9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3F8FD802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D3E3FF6" wp14:editId="782890FD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AC634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bummeln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3E3FF6" id="Rechteck 19" o:spid="_x0000_s1036" style="position:absolute;margin-left:.1pt;margin-top:7.4pt;width:468.05pt;height:141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" fillcolor="white [3212]" strokecolor="#7f7f7f [1612]" strokeweight="3pt">
                <v:textbox inset="1mm,,1mm">
                  <w:txbxContent>
                    <w:p w14:paraId="1A8AC634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bummeln</w:t>
                      </w:r>
                    </w:p>
                  </w:txbxContent>
                </v:textbox>
              </v:rect>
            </w:pict>
          </mc:Fallback>
        </mc:AlternateContent>
      </w:r>
    </w:p>
    <w:p w14:paraId="0C5E9A86" w14:textId="77777777" w:rsidR="009219C9" w:rsidRDefault="009219C9" w:rsidP="009219C9">
      <w:r>
        <w:drawing>
          <wp:anchor distT="0" distB="0" distL="114300" distR="114300" simplePos="0" relativeHeight="251697152" behindDoc="0" locked="0" layoutInCell="1" allowOverlap="1" wp14:anchorId="474F24D5" wp14:editId="4244E103">
            <wp:simplePos x="0" y="0"/>
            <wp:positionH relativeFrom="column">
              <wp:posOffset>158356</wp:posOffset>
            </wp:positionH>
            <wp:positionV relativeFrom="paragraph">
              <wp:posOffset>11367</wp:posOffset>
            </wp:positionV>
            <wp:extent cx="842200" cy="914400"/>
            <wp:effectExtent l="0" t="0" r="0" b="0"/>
            <wp:wrapNone/>
            <wp:docPr id="23" name="Grafik 23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849061" cy="92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AB955" w14:textId="77777777" w:rsidR="009219C9" w:rsidRPr="007017FA" w:rsidRDefault="009219C9" w:rsidP="009219C9"/>
    <w:p w14:paraId="4784C3A0" w14:textId="77777777" w:rsidR="009219C9" w:rsidRPr="007017FA" w:rsidRDefault="009219C9" w:rsidP="009219C9"/>
    <w:p w14:paraId="4B51B17B" w14:textId="77777777" w:rsidR="009219C9" w:rsidRPr="007017FA" w:rsidRDefault="009219C9" w:rsidP="009219C9"/>
    <w:p w14:paraId="1812AC27" w14:textId="77777777" w:rsidR="009219C9" w:rsidRPr="007017FA" w:rsidRDefault="009219C9" w:rsidP="009219C9"/>
    <w:p w14:paraId="1F63204C" w14:textId="77777777" w:rsidR="009219C9" w:rsidRPr="007017FA" w:rsidRDefault="009219C9" w:rsidP="009219C9"/>
    <w:p w14:paraId="38DACC11" w14:textId="77777777" w:rsidR="009219C9" w:rsidRPr="007017FA" w:rsidRDefault="009219C9" w:rsidP="009219C9"/>
    <w:p w14:paraId="3CD37474" w14:textId="77777777" w:rsidR="009219C9" w:rsidRPr="007017FA" w:rsidRDefault="009219C9" w:rsidP="009219C9"/>
    <w:p w14:paraId="17275C89" w14:textId="77777777" w:rsidR="009219C9" w:rsidRPr="007017FA" w:rsidRDefault="009219C9" w:rsidP="009219C9"/>
    <w:p w14:paraId="5C15B7CE" w14:textId="77777777" w:rsidR="009219C9" w:rsidRDefault="009219C9" w:rsidP="009219C9">
      <w:pPr>
        <w:pStyle w:val="ekvgrundtexthalbe"/>
      </w:pPr>
      <w:r>
        <w:softHyphen/>
      </w:r>
    </w:p>
    <w:p w14:paraId="483930FA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78FD90" wp14:editId="27A47679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3DD5C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 xml:space="preserve">  marschieren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8FD90" id="Rechteck 20" o:spid="_x0000_s1037" style="position:absolute;margin-left:.1pt;margin-top:7.4pt;width:468.05pt;height:141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" filled="f" strokecolor="#7f7f7f [1612]" strokeweight="3pt">
                <v:textbox inset="1mm,,1mm">
                  <w:txbxContent>
                    <w:p w14:paraId="01F3DD5C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 xml:space="preserve">  marschieren</w:t>
                      </w:r>
                    </w:p>
                  </w:txbxContent>
                </v:textbox>
              </v:rect>
            </w:pict>
          </mc:Fallback>
        </mc:AlternateContent>
      </w:r>
    </w:p>
    <w:p w14:paraId="5518CA2D" w14:textId="77777777" w:rsidR="009219C9" w:rsidRDefault="009219C9" w:rsidP="009219C9">
      <w:r>
        <w:drawing>
          <wp:anchor distT="0" distB="0" distL="114300" distR="114300" simplePos="0" relativeHeight="251692032" behindDoc="0" locked="0" layoutInCell="1" allowOverlap="1" wp14:anchorId="6B61CEC7" wp14:editId="2246ABCB">
            <wp:simplePos x="0" y="0"/>
            <wp:positionH relativeFrom="column">
              <wp:posOffset>158356</wp:posOffset>
            </wp:positionH>
            <wp:positionV relativeFrom="paragraph">
              <wp:posOffset>8762</wp:posOffset>
            </wp:positionV>
            <wp:extent cx="842200" cy="914400"/>
            <wp:effectExtent l="0" t="0" r="0" b="0"/>
            <wp:wrapNone/>
            <wp:docPr id="24" name="Grafik 24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849061" cy="92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0F4A5" w14:textId="77777777" w:rsidR="009219C9" w:rsidRPr="007017FA" w:rsidRDefault="009219C9" w:rsidP="009219C9"/>
    <w:p w14:paraId="2C861EAE" w14:textId="77777777" w:rsidR="009219C9" w:rsidRPr="007017FA" w:rsidRDefault="009219C9" w:rsidP="009219C9"/>
    <w:p w14:paraId="3053D0A7" w14:textId="77777777" w:rsidR="009219C9" w:rsidRPr="007017FA" w:rsidRDefault="009219C9" w:rsidP="009219C9"/>
    <w:p w14:paraId="1A786F89" w14:textId="77777777" w:rsidR="009219C9" w:rsidRPr="007017FA" w:rsidRDefault="009219C9" w:rsidP="009219C9"/>
    <w:p w14:paraId="195B9E95" w14:textId="77777777" w:rsidR="009219C9" w:rsidRPr="007017FA" w:rsidRDefault="009219C9" w:rsidP="009219C9"/>
    <w:p w14:paraId="6ADF7C5D" w14:textId="77777777" w:rsidR="009219C9" w:rsidRPr="007017FA" w:rsidRDefault="009219C9" w:rsidP="009219C9"/>
    <w:p w14:paraId="1AB2EB81" w14:textId="77777777" w:rsidR="009219C9" w:rsidRPr="007017FA" w:rsidRDefault="009219C9" w:rsidP="009219C9"/>
    <w:p w14:paraId="5D01871B" w14:textId="77777777" w:rsidR="009219C9" w:rsidRPr="007017FA" w:rsidRDefault="009219C9" w:rsidP="009219C9"/>
    <w:p w14:paraId="1EA90F72" w14:textId="77777777" w:rsidR="009219C9" w:rsidRPr="001B77CA" w:rsidRDefault="009219C9" w:rsidP="009219C9">
      <w:pPr>
        <w:pStyle w:val="ekvgrundtexthalbe"/>
      </w:pPr>
    </w:p>
    <w:p w14:paraId="56C24CD3" w14:textId="77777777" w:rsidR="009219C9" w:rsidRPr="007017FA" w:rsidRDefault="009219C9" w:rsidP="009219C9">
      <w:pPr>
        <w:pStyle w:val="ekvue1arial"/>
      </w:pPr>
      <w:r w:rsidRPr="00302D8B">
        <w:drawing>
          <wp:anchor distT="0" distB="0" distL="114300" distR="114300" simplePos="0" relativeHeight="251698176" behindDoc="0" locked="0" layoutInCell="1" allowOverlap="1" wp14:anchorId="0C395C32" wp14:editId="0F92AEA7">
            <wp:simplePos x="0" y="0"/>
            <wp:positionH relativeFrom="column">
              <wp:posOffset>158356</wp:posOffset>
            </wp:positionH>
            <wp:positionV relativeFrom="paragraph">
              <wp:posOffset>204278</wp:posOffset>
            </wp:positionV>
            <wp:extent cx="842200" cy="914400"/>
            <wp:effectExtent l="0" t="0" r="0" b="0"/>
            <wp:wrapNone/>
            <wp:docPr id="25" name="Grafik 25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849061" cy="92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oftHyphen/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42F0E6" wp14:editId="68204BD1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A47393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stolpern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2F0E6" id="Rechteck 21" o:spid="_x0000_s1038" style="position:absolute;margin-left:.1pt;margin-top:7.4pt;width:468.05pt;height:141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" fillcolor="white [3212]" strokecolor="#7f7f7f [1612]" strokeweight="3pt">
                <v:textbox inset="1mm,,1mm">
                  <w:txbxContent>
                    <w:p w14:paraId="55A47393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stolpern</w:t>
                      </w:r>
                    </w:p>
                  </w:txbxContent>
                </v:textbox>
              </v:rect>
            </w:pict>
          </mc:Fallback>
        </mc:AlternateContent>
      </w:r>
    </w:p>
    <w:p w14:paraId="770A0E45" w14:textId="77777777" w:rsidR="009219C9" w:rsidRDefault="009219C9" w:rsidP="009219C9"/>
    <w:p w14:paraId="57D2622E" w14:textId="77777777" w:rsidR="009219C9" w:rsidRPr="007017FA" w:rsidRDefault="009219C9" w:rsidP="009219C9"/>
    <w:p w14:paraId="3D0D54F4" w14:textId="77777777" w:rsidR="009219C9" w:rsidRPr="007017FA" w:rsidRDefault="009219C9" w:rsidP="009219C9"/>
    <w:p w14:paraId="4380F11A" w14:textId="77777777" w:rsidR="009219C9" w:rsidRPr="007017FA" w:rsidRDefault="009219C9" w:rsidP="009219C9"/>
    <w:p w14:paraId="44AE51D4" w14:textId="77777777" w:rsidR="009219C9" w:rsidRPr="007017FA" w:rsidRDefault="009219C9" w:rsidP="009219C9"/>
    <w:p w14:paraId="6E86149E" w14:textId="77777777" w:rsidR="009219C9" w:rsidRPr="007017FA" w:rsidRDefault="009219C9" w:rsidP="009219C9"/>
    <w:p w14:paraId="28D1F31A" w14:textId="77777777" w:rsidR="009219C9" w:rsidRPr="007017FA" w:rsidRDefault="009219C9" w:rsidP="009219C9"/>
    <w:p w14:paraId="1967F01C" w14:textId="77777777" w:rsidR="009219C9" w:rsidRPr="007017FA" w:rsidRDefault="009219C9" w:rsidP="009219C9"/>
    <w:p w14:paraId="43731679" w14:textId="77777777" w:rsidR="009219C9" w:rsidRPr="007017FA" w:rsidRDefault="009219C9" w:rsidP="009219C9"/>
    <w:p w14:paraId="3131F18E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098DD5" wp14:editId="1B92F65A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DE7DA3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spazieren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98DD5" id="Rechteck 22" o:spid="_x0000_s1039" style="position:absolute;margin-left:.1pt;margin-top:7.4pt;width:468.05pt;height:141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" fillcolor="white [3212]" strokecolor="#7f7f7f [1612]" strokeweight="3pt">
                <v:textbox inset="1mm,,1mm">
                  <w:txbxContent>
                    <w:p w14:paraId="1BDE7DA3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spazieren</w:t>
                      </w:r>
                    </w:p>
                  </w:txbxContent>
                </v:textbox>
              </v:rect>
            </w:pict>
          </mc:Fallback>
        </mc:AlternateContent>
      </w:r>
    </w:p>
    <w:p w14:paraId="640CA701" w14:textId="77777777" w:rsidR="009219C9" w:rsidRDefault="009219C9" w:rsidP="009219C9">
      <w:r w:rsidRPr="00302D8B">
        <w:drawing>
          <wp:anchor distT="0" distB="0" distL="114300" distR="114300" simplePos="0" relativeHeight="251699200" behindDoc="0" locked="0" layoutInCell="1" allowOverlap="1" wp14:anchorId="7001A998" wp14:editId="0AD41054">
            <wp:simplePos x="0" y="0"/>
            <wp:positionH relativeFrom="column">
              <wp:posOffset>158356</wp:posOffset>
            </wp:positionH>
            <wp:positionV relativeFrom="paragraph">
              <wp:posOffset>13223</wp:posOffset>
            </wp:positionV>
            <wp:extent cx="842200" cy="914400"/>
            <wp:effectExtent l="0" t="0" r="0" b="0"/>
            <wp:wrapNone/>
            <wp:docPr id="26" name="Grafik 26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849061" cy="92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FCA12" w14:textId="77777777" w:rsidR="009219C9" w:rsidRPr="007017FA" w:rsidRDefault="009219C9" w:rsidP="009219C9"/>
    <w:p w14:paraId="5FA80647" w14:textId="77777777" w:rsidR="009219C9" w:rsidRPr="007017FA" w:rsidRDefault="009219C9" w:rsidP="009219C9"/>
    <w:p w14:paraId="4C05C7A8" w14:textId="77777777" w:rsidR="009219C9" w:rsidRPr="007017FA" w:rsidRDefault="009219C9" w:rsidP="009219C9"/>
    <w:p w14:paraId="14C94729" w14:textId="77777777" w:rsidR="009219C9" w:rsidRPr="007017FA" w:rsidRDefault="009219C9" w:rsidP="009219C9"/>
    <w:p w14:paraId="08BB9C2E" w14:textId="77777777" w:rsidR="009219C9" w:rsidRPr="007017FA" w:rsidRDefault="009219C9" w:rsidP="009219C9"/>
    <w:p w14:paraId="2063519A" w14:textId="77777777" w:rsidR="009219C9" w:rsidRPr="007017FA" w:rsidRDefault="009219C9" w:rsidP="009219C9"/>
    <w:p w14:paraId="7D4D538A" w14:textId="7356D6EA" w:rsidR="009219C9" w:rsidRDefault="009219C9" w:rsidP="009219C9"/>
    <w:p w14:paraId="657FB3EF" w14:textId="6F26CB70" w:rsidR="009219C9" w:rsidRPr="009219C9" w:rsidRDefault="009219C9" w:rsidP="009219C9"/>
    <w:p w14:paraId="3E576BF1" w14:textId="3AD4D7E4" w:rsidR="009219C9" w:rsidRPr="009219C9" w:rsidRDefault="009219C9" w:rsidP="009219C9"/>
    <w:p w14:paraId="126B096B" w14:textId="2F54FB34" w:rsidR="009219C9" w:rsidRDefault="009219C9" w:rsidP="009219C9"/>
    <w:p w14:paraId="6A35CF9B" w14:textId="2D6A65B8" w:rsidR="009219C9" w:rsidRDefault="009219C9" w:rsidP="009219C9"/>
    <w:p w14:paraId="098FA8D7" w14:textId="77777777" w:rsidR="009219C9" w:rsidRDefault="009219C9" w:rsidP="009219C9">
      <w:pPr>
        <w:pStyle w:val="ekvbild"/>
      </w:pPr>
    </w:p>
    <w:p w14:paraId="674CE771" w14:textId="77777777" w:rsidR="009219C9" w:rsidRDefault="009219C9" w:rsidP="009219C9"/>
    <w:p w14:paraId="0C57D8C0" w14:textId="77777777" w:rsidR="009219C9" w:rsidRDefault="009219C9" w:rsidP="009219C9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2122E7DD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E58A4D" wp14:editId="3BF794B9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603B1B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kriechen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58A4D" id="Rechteck 27" o:spid="_x0000_s1040" style="position:absolute;margin-left:.1pt;margin-top:7.4pt;width:468.05pt;height:141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" fillcolor="white [3212]" strokecolor="#7f7f7f [1612]" strokeweight="3pt">
                <v:textbox inset="1mm,,1mm">
                  <w:txbxContent>
                    <w:p w14:paraId="08603B1B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kriechen</w:t>
                      </w:r>
                    </w:p>
                  </w:txbxContent>
                </v:textbox>
              </v:rect>
            </w:pict>
          </mc:Fallback>
        </mc:AlternateContent>
      </w:r>
    </w:p>
    <w:p w14:paraId="5325BFE8" w14:textId="77777777" w:rsidR="009219C9" w:rsidRDefault="009219C9" w:rsidP="009219C9">
      <w:r>
        <w:drawing>
          <wp:anchor distT="0" distB="0" distL="114300" distR="114300" simplePos="0" relativeHeight="251705344" behindDoc="0" locked="0" layoutInCell="1" allowOverlap="1" wp14:anchorId="241154A6" wp14:editId="47E93D2B">
            <wp:simplePos x="0" y="0"/>
            <wp:positionH relativeFrom="column">
              <wp:posOffset>156933</wp:posOffset>
            </wp:positionH>
            <wp:positionV relativeFrom="paragraph">
              <wp:posOffset>10795</wp:posOffset>
            </wp:positionV>
            <wp:extent cx="997399" cy="1082904"/>
            <wp:effectExtent l="0" t="0" r="0" b="3175"/>
            <wp:wrapNone/>
            <wp:docPr id="34" name="Grafik 34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01114" w14:textId="77777777" w:rsidR="009219C9" w:rsidRPr="007017FA" w:rsidRDefault="009219C9" w:rsidP="009219C9"/>
    <w:p w14:paraId="36DC1863" w14:textId="77777777" w:rsidR="009219C9" w:rsidRPr="007017FA" w:rsidRDefault="009219C9" w:rsidP="009219C9"/>
    <w:p w14:paraId="34A06BED" w14:textId="77777777" w:rsidR="009219C9" w:rsidRPr="007017FA" w:rsidRDefault="009219C9" w:rsidP="009219C9"/>
    <w:p w14:paraId="09593466" w14:textId="77777777" w:rsidR="009219C9" w:rsidRPr="007017FA" w:rsidRDefault="009219C9" w:rsidP="009219C9"/>
    <w:p w14:paraId="3E3BE39A" w14:textId="77777777" w:rsidR="009219C9" w:rsidRPr="007017FA" w:rsidRDefault="009219C9" w:rsidP="009219C9"/>
    <w:p w14:paraId="1A976DC7" w14:textId="77777777" w:rsidR="009219C9" w:rsidRPr="007017FA" w:rsidRDefault="009219C9" w:rsidP="009219C9"/>
    <w:p w14:paraId="3E5B352C" w14:textId="77777777" w:rsidR="009219C9" w:rsidRPr="007017FA" w:rsidRDefault="009219C9" w:rsidP="009219C9"/>
    <w:p w14:paraId="4C13B692" w14:textId="77777777" w:rsidR="009219C9" w:rsidRPr="007017FA" w:rsidRDefault="009219C9" w:rsidP="009219C9"/>
    <w:p w14:paraId="2B4FD3DC" w14:textId="77777777" w:rsidR="009219C9" w:rsidRDefault="009219C9" w:rsidP="009219C9">
      <w:pPr>
        <w:pStyle w:val="ekvgrundtexthalbe"/>
      </w:pPr>
      <w:r>
        <w:softHyphen/>
      </w:r>
    </w:p>
    <w:p w14:paraId="307F6A14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DC84CB" wp14:editId="7BDF4858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CFED46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laufen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C84CB" id="Rechteck 28" o:spid="_x0000_s1041" style="position:absolute;margin-left:.1pt;margin-top:7.4pt;width:468.05pt;height:141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" fillcolor="white [3212]" strokecolor="#7f7f7f [1612]" strokeweight="3pt">
                <v:textbox inset="1mm,,1mm">
                  <w:txbxContent>
                    <w:p w14:paraId="0ECFED46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laufen</w:t>
                      </w:r>
                    </w:p>
                  </w:txbxContent>
                </v:textbox>
              </v:rect>
            </w:pict>
          </mc:Fallback>
        </mc:AlternateContent>
      </w:r>
    </w:p>
    <w:p w14:paraId="23153BDD" w14:textId="77777777" w:rsidR="009219C9" w:rsidRDefault="009219C9" w:rsidP="009219C9">
      <w:r>
        <w:drawing>
          <wp:anchor distT="0" distB="0" distL="114300" distR="114300" simplePos="0" relativeHeight="251706368" behindDoc="0" locked="0" layoutInCell="1" allowOverlap="1" wp14:anchorId="3FE747B0" wp14:editId="26B5FE2F">
            <wp:simplePos x="0" y="0"/>
            <wp:positionH relativeFrom="column">
              <wp:posOffset>155663</wp:posOffset>
            </wp:positionH>
            <wp:positionV relativeFrom="paragraph">
              <wp:posOffset>8255</wp:posOffset>
            </wp:positionV>
            <wp:extent cx="997399" cy="1082904"/>
            <wp:effectExtent l="0" t="0" r="0" b="3175"/>
            <wp:wrapNone/>
            <wp:docPr id="35" name="Grafik 35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6426A" w14:textId="77777777" w:rsidR="009219C9" w:rsidRPr="007017FA" w:rsidRDefault="009219C9" w:rsidP="009219C9"/>
    <w:p w14:paraId="054E87AC" w14:textId="77777777" w:rsidR="009219C9" w:rsidRPr="007017FA" w:rsidRDefault="009219C9" w:rsidP="009219C9"/>
    <w:p w14:paraId="30B77694" w14:textId="77777777" w:rsidR="009219C9" w:rsidRPr="007017FA" w:rsidRDefault="009219C9" w:rsidP="009219C9"/>
    <w:p w14:paraId="094CC75F" w14:textId="77777777" w:rsidR="009219C9" w:rsidRPr="007017FA" w:rsidRDefault="009219C9" w:rsidP="009219C9"/>
    <w:p w14:paraId="61893328" w14:textId="77777777" w:rsidR="009219C9" w:rsidRPr="007017FA" w:rsidRDefault="009219C9" w:rsidP="009219C9"/>
    <w:p w14:paraId="677C6B18" w14:textId="77777777" w:rsidR="009219C9" w:rsidRPr="007017FA" w:rsidRDefault="009219C9" w:rsidP="009219C9"/>
    <w:p w14:paraId="2B256CE8" w14:textId="77777777" w:rsidR="009219C9" w:rsidRPr="007017FA" w:rsidRDefault="009219C9" w:rsidP="009219C9"/>
    <w:p w14:paraId="55CFDD6B" w14:textId="77777777" w:rsidR="009219C9" w:rsidRPr="007017FA" w:rsidRDefault="009219C9" w:rsidP="009219C9"/>
    <w:p w14:paraId="226E233F" w14:textId="77777777" w:rsidR="009219C9" w:rsidRPr="001B77CA" w:rsidRDefault="009219C9" w:rsidP="009219C9">
      <w:pPr>
        <w:pStyle w:val="ekvgrundtexthalbe"/>
      </w:pPr>
    </w:p>
    <w:p w14:paraId="764AE566" w14:textId="77777777" w:rsidR="009219C9" w:rsidRPr="007017FA" w:rsidRDefault="009219C9" w:rsidP="009219C9">
      <w:pPr>
        <w:pStyle w:val="ekvue1arial"/>
      </w:pPr>
      <w:r w:rsidRPr="00302D8B">
        <w:drawing>
          <wp:anchor distT="0" distB="0" distL="114300" distR="114300" simplePos="0" relativeHeight="251707392" behindDoc="0" locked="0" layoutInCell="1" allowOverlap="1" wp14:anchorId="2EE52359" wp14:editId="2789D1BE">
            <wp:simplePos x="0" y="0"/>
            <wp:positionH relativeFrom="column">
              <wp:posOffset>156933</wp:posOffset>
            </wp:positionH>
            <wp:positionV relativeFrom="paragraph">
              <wp:posOffset>207010</wp:posOffset>
            </wp:positionV>
            <wp:extent cx="997399" cy="1082904"/>
            <wp:effectExtent l="0" t="0" r="0" b="3175"/>
            <wp:wrapNone/>
            <wp:docPr id="36" name="Grafik 36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oftHyphen/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4039A4" wp14:editId="53F03DB1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D5F9D8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hüpfen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039A4" id="Rechteck 30" o:spid="_x0000_s1042" style="position:absolute;margin-left:.1pt;margin-top:7.4pt;width:468.05pt;height:141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" fillcolor="white [3212]" strokecolor="#7f7f7f [1612]" strokeweight="3pt">
                <v:textbox inset="1mm,,1mm">
                  <w:txbxContent>
                    <w:p w14:paraId="5CD5F9D8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hüpfen</w:t>
                      </w:r>
                    </w:p>
                  </w:txbxContent>
                </v:textbox>
              </v:rect>
            </w:pict>
          </mc:Fallback>
        </mc:AlternateContent>
      </w:r>
    </w:p>
    <w:p w14:paraId="324F7F21" w14:textId="77777777" w:rsidR="009219C9" w:rsidRDefault="009219C9" w:rsidP="009219C9"/>
    <w:p w14:paraId="2ECCDF3E" w14:textId="77777777" w:rsidR="009219C9" w:rsidRPr="007017FA" w:rsidRDefault="009219C9" w:rsidP="009219C9"/>
    <w:p w14:paraId="049D2797" w14:textId="77777777" w:rsidR="009219C9" w:rsidRPr="007017FA" w:rsidRDefault="009219C9" w:rsidP="009219C9"/>
    <w:p w14:paraId="1C048C12" w14:textId="77777777" w:rsidR="009219C9" w:rsidRPr="007017FA" w:rsidRDefault="009219C9" w:rsidP="009219C9"/>
    <w:p w14:paraId="757E5B90" w14:textId="77777777" w:rsidR="009219C9" w:rsidRPr="007017FA" w:rsidRDefault="009219C9" w:rsidP="009219C9"/>
    <w:p w14:paraId="0B8B9907" w14:textId="77777777" w:rsidR="009219C9" w:rsidRPr="007017FA" w:rsidRDefault="009219C9" w:rsidP="009219C9"/>
    <w:p w14:paraId="057A62CF" w14:textId="77777777" w:rsidR="009219C9" w:rsidRPr="007017FA" w:rsidRDefault="009219C9" w:rsidP="009219C9"/>
    <w:p w14:paraId="432D5AB1" w14:textId="77777777" w:rsidR="009219C9" w:rsidRPr="007017FA" w:rsidRDefault="009219C9" w:rsidP="009219C9"/>
    <w:p w14:paraId="3DFD1AAF" w14:textId="77777777" w:rsidR="009219C9" w:rsidRPr="007017FA" w:rsidRDefault="009219C9" w:rsidP="009219C9"/>
    <w:p w14:paraId="31F57202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27B858B" wp14:editId="17BF01F6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32" name="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A210A" w14:textId="77777777" w:rsidR="009219C9" w:rsidRPr="00182483" w:rsidRDefault="009219C9" w:rsidP="00182483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schreiten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B858B" id="Rechteck 32" o:spid="_x0000_s1043" style="position:absolute;margin-left:.1pt;margin-top:7.4pt;width:468.05pt;height:141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" fillcolor="white [3212]" strokecolor="#7f7f7f [1612]" strokeweight="3pt">
                <v:textbox inset="1mm,,1mm">
                  <w:txbxContent>
                    <w:p w14:paraId="577A210A" w14:textId="77777777" w:rsidR="009219C9" w:rsidRPr="00182483" w:rsidRDefault="009219C9" w:rsidP="00182483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schreiten</w:t>
                      </w:r>
                    </w:p>
                  </w:txbxContent>
                </v:textbox>
              </v:rect>
            </w:pict>
          </mc:Fallback>
        </mc:AlternateContent>
      </w:r>
    </w:p>
    <w:p w14:paraId="302386AD" w14:textId="77777777" w:rsidR="009219C9" w:rsidRDefault="009219C9" w:rsidP="009219C9">
      <w:r w:rsidRPr="00302D8B">
        <w:drawing>
          <wp:anchor distT="0" distB="0" distL="114300" distR="114300" simplePos="0" relativeHeight="251708416" behindDoc="0" locked="0" layoutInCell="1" allowOverlap="1" wp14:anchorId="15BAF364" wp14:editId="4017FF92">
            <wp:simplePos x="0" y="0"/>
            <wp:positionH relativeFrom="column">
              <wp:posOffset>155663</wp:posOffset>
            </wp:positionH>
            <wp:positionV relativeFrom="paragraph">
              <wp:posOffset>10160</wp:posOffset>
            </wp:positionV>
            <wp:extent cx="997399" cy="1082904"/>
            <wp:effectExtent l="0" t="0" r="0" b="3175"/>
            <wp:wrapNone/>
            <wp:docPr id="37" name="Grafik 37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26D6B" w14:textId="77777777" w:rsidR="009219C9" w:rsidRPr="007017FA" w:rsidRDefault="009219C9" w:rsidP="009219C9"/>
    <w:p w14:paraId="385C8228" w14:textId="77777777" w:rsidR="009219C9" w:rsidRPr="007017FA" w:rsidRDefault="009219C9" w:rsidP="009219C9"/>
    <w:p w14:paraId="4FF9FBAB" w14:textId="77777777" w:rsidR="009219C9" w:rsidRPr="007017FA" w:rsidRDefault="009219C9" w:rsidP="009219C9"/>
    <w:p w14:paraId="44389F5F" w14:textId="77777777" w:rsidR="009219C9" w:rsidRPr="007017FA" w:rsidRDefault="009219C9" w:rsidP="009219C9"/>
    <w:p w14:paraId="4B46C798" w14:textId="77777777" w:rsidR="009219C9" w:rsidRPr="007017FA" w:rsidRDefault="009219C9" w:rsidP="009219C9"/>
    <w:p w14:paraId="7563E204" w14:textId="77777777" w:rsidR="009219C9" w:rsidRPr="007017FA" w:rsidRDefault="009219C9" w:rsidP="009219C9"/>
    <w:p w14:paraId="13E29E74" w14:textId="77777777" w:rsidR="009219C9" w:rsidRDefault="009219C9" w:rsidP="009219C9"/>
    <w:p w14:paraId="65CD19B6" w14:textId="40312D54" w:rsidR="009219C9" w:rsidRDefault="009219C9" w:rsidP="009219C9"/>
    <w:p w14:paraId="39A4D259" w14:textId="03266A37" w:rsidR="009219C9" w:rsidRPr="009219C9" w:rsidRDefault="009219C9" w:rsidP="009219C9"/>
    <w:p w14:paraId="73C57733" w14:textId="797ADAB5" w:rsidR="009219C9" w:rsidRPr="009219C9" w:rsidRDefault="009219C9" w:rsidP="009219C9"/>
    <w:p w14:paraId="79255A58" w14:textId="4B7344BF" w:rsidR="009219C9" w:rsidRDefault="009219C9" w:rsidP="009219C9"/>
    <w:p w14:paraId="79DD961D" w14:textId="77777777" w:rsidR="009219C9" w:rsidRDefault="009219C9" w:rsidP="009219C9">
      <w:pPr>
        <w:pStyle w:val="ekvbild"/>
      </w:pPr>
    </w:p>
    <w:p w14:paraId="44D4D3E4" w14:textId="77777777" w:rsidR="009219C9" w:rsidRDefault="009219C9" w:rsidP="009219C9"/>
    <w:p w14:paraId="33D1A753" w14:textId="77777777" w:rsidR="009219C9" w:rsidRDefault="009219C9" w:rsidP="009219C9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0D0CD84C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E5E0FF" wp14:editId="69F53CD9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38" name="Rechtec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9FFDF1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hinken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5E0FF" id="Rechteck 38" o:spid="_x0000_s1044" style="position:absolute;margin-left:.1pt;margin-top:7.4pt;width:468.05pt;height:141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" fillcolor="white [3212]" strokecolor="#7f7f7f [1612]" strokeweight="3pt">
                <v:textbox inset="1mm,,1mm">
                  <w:txbxContent>
                    <w:p w14:paraId="339FFDF1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hinken</w:t>
                      </w:r>
                    </w:p>
                  </w:txbxContent>
                </v:textbox>
              </v:rect>
            </w:pict>
          </mc:Fallback>
        </mc:AlternateContent>
      </w:r>
    </w:p>
    <w:p w14:paraId="40D2977A" w14:textId="77777777" w:rsidR="009219C9" w:rsidRDefault="009219C9" w:rsidP="009219C9">
      <w:r>
        <w:drawing>
          <wp:anchor distT="0" distB="0" distL="114300" distR="114300" simplePos="0" relativeHeight="251714560" behindDoc="0" locked="0" layoutInCell="1" allowOverlap="1" wp14:anchorId="002C431A" wp14:editId="3D16EFFF">
            <wp:simplePos x="0" y="0"/>
            <wp:positionH relativeFrom="column">
              <wp:posOffset>156933</wp:posOffset>
            </wp:positionH>
            <wp:positionV relativeFrom="paragraph">
              <wp:posOffset>10795</wp:posOffset>
            </wp:positionV>
            <wp:extent cx="997399" cy="1082904"/>
            <wp:effectExtent l="0" t="0" r="0" b="3175"/>
            <wp:wrapNone/>
            <wp:docPr id="42" name="Grafik 42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0A022D" w14:textId="77777777" w:rsidR="009219C9" w:rsidRPr="007017FA" w:rsidRDefault="009219C9" w:rsidP="009219C9"/>
    <w:p w14:paraId="1D0276E7" w14:textId="77777777" w:rsidR="009219C9" w:rsidRPr="007017FA" w:rsidRDefault="009219C9" w:rsidP="009219C9"/>
    <w:p w14:paraId="02984DBE" w14:textId="77777777" w:rsidR="009219C9" w:rsidRPr="007017FA" w:rsidRDefault="009219C9" w:rsidP="009219C9"/>
    <w:p w14:paraId="27EB32FD" w14:textId="77777777" w:rsidR="009219C9" w:rsidRPr="007017FA" w:rsidRDefault="009219C9" w:rsidP="009219C9"/>
    <w:p w14:paraId="050FD9E6" w14:textId="77777777" w:rsidR="009219C9" w:rsidRPr="007017FA" w:rsidRDefault="009219C9" w:rsidP="009219C9"/>
    <w:p w14:paraId="4C2709B2" w14:textId="77777777" w:rsidR="009219C9" w:rsidRPr="007017FA" w:rsidRDefault="009219C9" w:rsidP="009219C9"/>
    <w:p w14:paraId="10ABD3E6" w14:textId="77777777" w:rsidR="009219C9" w:rsidRPr="007017FA" w:rsidRDefault="009219C9" w:rsidP="009219C9"/>
    <w:p w14:paraId="2AECD70D" w14:textId="77777777" w:rsidR="009219C9" w:rsidRPr="007017FA" w:rsidRDefault="009219C9" w:rsidP="009219C9"/>
    <w:p w14:paraId="5B02E5E9" w14:textId="77777777" w:rsidR="009219C9" w:rsidRDefault="009219C9" w:rsidP="009219C9">
      <w:pPr>
        <w:pStyle w:val="ekvgrundtexthalbe"/>
      </w:pPr>
      <w:r>
        <w:softHyphen/>
      </w:r>
    </w:p>
    <w:p w14:paraId="193B13D5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401E248" wp14:editId="4752A173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39" name="Rechtec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E51A4A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springen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1E248" id="Rechteck 39" o:spid="_x0000_s1045" style="position:absolute;margin-left:.1pt;margin-top:7.4pt;width:468.05pt;height:141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" fillcolor="white [3212]" strokecolor="#7f7f7f [1612]" strokeweight="3pt">
                <v:textbox inset="1mm,,1mm">
                  <w:txbxContent>
                    <w:p w14:paraId="28E51A4A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springen</w:t>
                      </w:r>
                    </w:p>
                  </w:txbxContent>
                </v:textbox>
              </v:rect>
            </w:pict>
          </mc:Fallback>
        </mc:AlternateContent>
      </w:r>
    </w:p>
    <w:p w14:paraId="0A749358" w14:textId="77777777" w:rsidR="009219C9" w:rsidRDefault="009219C9" w:rsidP="009219C9">
      <w:r>
        <w:drawing>
          <wp:anchor distT="0" distB="0" distL="114300" distR="114300" simplePos="0" relativeHeight="251715584" behindDoc="0" locked="0" layoutInCell="1" allowOverlap="1" wp14:anchorId="48088295" wp14:editId="098664C0">
            <wp:simplePos x="0" y="0"/>
            <wp:positionH relativeFrom="column">
              <wp:posOffset>155663</wp:posOffset>
            </wp:positionH>
            <wp:positionV relativeFrom="paragraph">
              <wp:posOffset>8255</wp:posOffset>
            </wp:positionV>
            <wp:extent cx="997399" cy="1082904"/>
            <wp:effectExtent l="0" t="0" r="0" b="3175"/>
            <wp:wrapNone/>
            <wp:docPr id="43" name="Grafik 43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455CF4" w14:textId="77777777" w:rsidR="009219C9" w:rsidRPr="007017FA" w:rsidRDefault="009219C9" w:rsidP="009219C9"/>
    <w:p w14:paraId="410BC925" w14:textId="77777777" w:rsidR="009219C9" w:rsidRPr="007017FA" w:rsidRDefault="009219C9" w:rsidP="009219C9"/>
    <w:p w14:paraId="7C30555F" w14:textId="77777777" w:rsidR="009219C9" w:rsidRPr="007017FA" w:rsidRDefault="009219C9" w:rsidP="009219C9"/>
    <w:p w14:paraId="654821E8" w14:textId="77777777" w:rsidR="009219C9" w:rsidRPr="007017FA" w:rsidRDefault="009219C9" w:rsidP="009219C9"/>
    <w:p w14:paraId="1B49BFFD" w14:textId="77777777" w:rsidR="009219C9" w:rsidRPr="007017FA" w:rsidRDefault="009219C9" w:rsidP="009219C9"/>
    <w:p w14:paraId="7757064D" w14:textId="77777777" w:rsidR="009219C9" w:rsidRPr="007017FA" w:rsidRDefault="009219C9" w:rsidP="009219C9"/>
    <w:p w14:paraId="6099BD6B" w14:textId="77777777" w:rsidR="009219C9" w:rsidRPr="007017FA" w:rsidRDefault="009219C9" w:rsidP="009219C9"/>
    <w:p w14:paraId="05049F0C" w14:textId="77777777" w:rsidR="009219C9" w:rsidRPr="007017FA" w:rsidRDefault="009219C9" w:rsidP="009219C9"/>
    <w:p w14:paraId="1D56356D" w14:textId="77777777" w:rsidR="009219C9" w:rsidRPr="001B77CA" w:rsidRDefault="009219C9" w:rsidP="009219C9">
      <w:pPr>
        <w:pStyle w:val="ekvgrundtexthalbe"/>
      </w:pPr>
    </w:p>
    <w:p w14:paraId="0F4C5491" w14:textId="77777777" w:rsidR="009219C9" w:rsidRPr="007017FA" w:rsidRDefault="009219C9" w:rsidP="009219C9">
      <w:pPr>
        <w:pStyle w:val="ekvue1arial"/>
      </w:pPr>
      <w:r w:rsidRPr="00302D8B">
        <w:drawing>
          <wp:anchor distT="0" distB="0" distL="114300" distR="114300" simplePos="0" relativeHeight="251716608" behindDoc="0" locked="0" layoutInCell="1" allowOverlap="1" wp14:anchorId="03D3CC55" wp14:editId="6F527D4B">
            <wp:simplePos x="0" y="0"/>
            <wp:positionH relativeFrom="column">
              <wp:posOffset>156933</wp:posOffset>
            </wp:positionH>
            <wp:positionV relativeFrom="paragraph">
              <wp:posOffset>207010</wp:posOffset>
            </wp:positionV>
            <wp:extent cx="997399" cy="1082904"/>
            <wp:effectExtent l="0" t="0" r="0" b="3175"/>
            <wp:wrapNone/>
            <wp:docPr id="44" name="Grafik 44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oftHyphen/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A9D8ABA" wp14:editId="18DFCB61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40" name="Rechtec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EAFA4B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rennen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D8ABA" id="Rechteck 40" o:spid="_x0000_s1046" style="position:absolute;margin-left:.1pt;margin-top:7.4pt;width:468.05pt;height:141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" fillcolor="white [3212]" strokecolor="#7f7f7f [1612]" strokeweight="3pt">
                <v:textbox inset="1mm,,1mm">
                  <w:txbxContent>
                    <w:p w14:paraId="21EAFA4B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rennen</w:t>
                      </w:r>
                    </w:p>
                  </w:txbxContent>
                </v:textbox>
              </v:rect>
            </w:pict>
          </mc:Fallback>
        </mc:AlternateContent>
      </w:r>
    </w:p>
    <w:p w14:paraId="7E54FA77" w14:textId="77777777" w:rsidR="009219C9" w:rsidRDefault="009219C9" w:rsidP="009219C9"/>
    <w:p w14:paraId="1D19A57D" w14:textId="77777777" w:rsidR="009219C9" w:rsidRPr="007017FA" w:rsidRDefault="009219C9" w:rsidP="009219C9"/>
    <w:p w14:paraId="7BEE626E" w14:textId="77777777" w:rsidR="009219C9" w:rsidRPr="007017FA" w:rsidRDefault="009219C9" w:rsidP="009219C9"/>
    <w:p w14:paraId="034314BE" w14:textId="77777777" w:rsidR="009219C9" w:rsidRPr="007017FA" w:rsidRDefault="009219C9" w:rsidP="009219C9"/>
    <w:p w14:paraId="3F7F7D63" w14:textId="77777777" w:rsidR="009219C9" w:rsidRPr="007017FA" w:rsidRDefault="009219C9" w:rsidP="009219C9"/>
    <w:p w14:paraId="18FA19EF" w14:textId="77777777" w:rsidR="009219C9" w:rsidRPr="007017FA" w:rsidRDefault="009219C9" w:rsidP="009219C9"/>
    <w:p w14:paraId="4DC19D92" w14:textId="77777777" w:rsidR="009219C9" w:rsidRPr="007017FA" w:rsidRDefault="009219C9" w:rsidP="009219C9"/>
    <w:p w14:paraId="17C6C947" w14:textId="77777777" w:rsidR="009219C9" w:rsidRPr="007017FA" w:rsidRDefault="009219C9" w:rsidP="009219C9"/>
    <w:p w14:paraId="40245719" w14:textId="77777777" w:rsidR="009219C9" w:rsidRPr="007017FA" w:rsidRDefault="009219C9" w:rsidP="009219C9"/>
    <w:p w14:paraId="4D2E3DA9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C89F87E" wp14:editId="340ED2B7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41" name="Rechtec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62D58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tapsen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9F87E" id="Rechteck 41" o:spid="_x0000_s1047" style="position:absolute;margin-left:.1pt;margin-top:7.4pt;width:468.05pt;height:141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" fillcolor="white [3212]" strokecolor="#7f7f7f [1612]" strokeweight="3pt">
                <v:textbox inset="1mm,,1mm">
                  <w:txbxContent>
                    <w:p w14:paraId="24962D58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tapsen</w:t>
                      </w:r>
                    </w:p>
                  </w:txbxContent>
                </v:textbox>
              </v:rect>
            </w:pict>
          </mc:Fallback>
        </mc:AlternateContent>
      </w:r>
    </w:p>
    <w:p w14:paraId="02006599" w14:textId="77777777" w:rsidR="009219C9" w:rsidRDefault="009219C9" w:rsidP="009219C9">
      <w:r w:rsidRPr="00302D8B">
        <w:drawing>
          <wp:anchor distT="0" distB="0" distL="114300" distR="114300" simplePos="0" relativeHeight="251717632" behindDoc="0" locked="0" layoutInCell="1" allowOverlap="1" wp14:anchorId="37B68142" wp14:editId="6F89A574">
            <wp:simplePos x="0" y="0"/>
            <wp:positionH relativeFrom="column">
              <wp:posOffset>155663</wp:posOffset>
            </wp:positionH>
            <wp:positionV relativeFrom="paragraph">
              <wp:posOffset>10160</wp:posOffset>
            </wp:positionV>
            <wp:extent cx="997399" cy="1082904"/>
            <wp:effectExtent l="0" t="0" r="0" b="3175"/>
            <wp:wrapNone/>
            <wp:docPr id="45" name="Grafik 45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652F4" w14:textId="77777777" w:rsidR="009219C9" w:rsidRPr="007017FA" w:rsidRDefault="009219C9" w:rsidP="009219C9"/>
    <w:p w14:paraId="78E95991" w14:textId="77777777" w:rsidR="009219C9" w:rsidRPr="007017FA" w:rsidRDefault="009219C9" w:rsidP="009219C9"/>
    <w:p w14:paraId="2B1E1B58" w14:textId="77777777" w:rsidR="009219C9" w:rsidRPr="007017FA" w:rsidRDefault="009219C9" w:rsidP="009219C9"/>
    <w:p w14:paraId="3D0BC8A0" w14:textId="77777777" w:rsidR="009219C9" w:rsidRPr="007017FA" w:rsidRDefault="009219C9" w:rsidP="009219C9"/>
    <w:p w14:paraId="081C6ACF" w14:textId="77777777" w:rsidR="009219C9" w:rsidRPr="007017FA" w:rsidRDefault="009219C9" w:rsidP="009219C9"/>
    <w:p w14:paraId="453A4205" w14:textId="77777777" w:rsidR="009219C9" w:rsidRPr="007017FA" w:rsidRDefault="009219C9" w:rsidP="009219C9"/>
    <w:p w14:paraId="670383D8" w14:textId="77777777" w:rsidR="009219C9" w:rsidRDefault="009219C9" w:rsidP="009219C9"/>
    <w:p w14:paraId="20212BF4" w14:textId="78ACDFCF" w:rsidR="009219C9" w:rsidRDefault="009219C9" w:rsidP="009219C9"/>
    <w:p w14:paraId="1B12F260" w14:textId="40E90F30" w:rsidR="009219C9" w:rsidRPr="009219C9" w:rsidRDefault="009219C9" w:rsidP="009219C9"/>
    <w:p w14:paraId="47F874C3" w14:textId="21A42BE4" w:rsidR="009219C9" w:rsidRDefault="009219C9" w:rsidP="009219C9"/>
    <w:p w14:paraId="32349582" w14:textId="2658613D" w:rsidR="009219C9" w:rsidRDefault="009219C9" w:rsidP="009219C9"/>
    <w:p w14:paraId="347CB369" w14:textId="77777777" w:rsidR="009219C9" w:rsidRDefault="009219C9" w:rsidP="009219C9">
      <w:pPr>
        <w:pStyle w:val="ekvbild"/>
      </w:pPr>
    </w:p>
    <w:p w14:paraId="2EFBA288" w14:textId="77777777" w:rsidR="009219C9" w:rsidRDefault="009219C9" w:rsidP="009219C9"/>
    <w:p w14:paraId="0696F7A7" w14:textId="77777777" w:rsidR="009219C9" w:rsidRDefault="009219C9" w:rsidP="009219C9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68A776A4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74B2FB0" wp14:editId="5A713BEB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46" name="Rechtec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BCF9D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flitzen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B2FB0" id="Rechteck 46" o:spid="_x0000_s1048" style="position:absolute;margin-left:.1pt;margin-top:7.4pt;width:468.05pt;height:141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" fillcolor="white [3212]" strokecolor="#7f7f7f [1612]" strokeweight="3pt">
                <v:textbox inset="1mm,,1mm">
                  <w:txbxContent>
                    <w:p w14:paraId="6BABCF9D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flitzen</w:t>
                      </w:r>
                    </w:p>
                  </w:txbxContent>
                </v:textbox>
              </v:rect>
            </w:pict>
          </mc:Fallback>
        </mc:AlternateContent>
      </w:r>
    </w:p>
    <w:p w14:paraId="7B7F5B86" w14:textId="77777777" w:rsidR="009219C9" w:rsidRDefault="009219C9" w:rsidP="009219C9">
      <w:r>
        <w:drawing>
          <wp:anchor distT="0" distB="0" distL="114300" distR="114300" simplePos="0" relativeHeight="251723776" behindDoc="0" locked="0" layoutInCell="1" allowOverlap="1" wp14:anchorId="45147D10" wp14:editId="3E0EAEB9">
            <wp:simplePos x="0" y="0"/>
            <wp:positionH relativeFrom="column">
              <wp:posOffset>156933</wp:posOffset>
            </wp:positionH>
            <wp:positionV relativeFrom="paragraph">
              <wp:posOffset>10795</wp:posOffset>
            </wp:positionV>
            <wp:extent cx="997399" cy="1082904"/>
            <wp:effectExtent l="0" t="0" r="0" b="3175"/>
            <wp:wrapNone/>
            <wp:docPr id="50" name="Grafik 50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71DBC" w14:textId="77777777" w:rsidR="009219C9" w:rsidRPr="007017FA" w:rsidRDefault="009219C9" w:rsidP="009219C9"/>
    <w:p w14:paraId="406CB174" w14:textId="77777777" w:rsidR="009219C9" w:rsidRPr="007017FA" w:rsidRDefault="009219C9" w:rsidP="009219C9"/>
    <w:p w14:paraId="24E08828" w14:textId="77777777" w:rsidR="009219C9" w:rsidRPr="007017FA" w:rsidRDefault="009219C9" w:rsidP="009219C9"/>
    <w:p w14:paraId="54D43847" w14:textId="77777777" w:rsidR="009219C9" w:rsidRPr="007017FA" w:rsidRDefault="009219C9" w:rsidP="009219C9"/>
    <w:p w14:paraId="6C7FDC26" w14:textId="77777777" w:rsidR="009219C9" w:rsidRPr="007017FA" w:rsidRDefault="009219C9" w:rsidP="009219C9"/>
    <w:p w14:paraId="002D8E47" w14:textId="77777777" w:rsidR="009219C9" w:rsidRPr="007017FA" w:rsidRDefault="009219C9" w:rsidP="009219C9"/>
    <w:p w14:paraId="6EB7DFA1" w14:textId="77777777" w:rsidR="009219C9" w:rsidRPr="007017FA" w:rsidRDefault="009219C9" w:rsidP="009219C9"/>
    <w:p w14:paraId="1F0B1948" w14:textId="77777777" w:rsidR="009219C9" w:rsidRPr="007017FA" w:rsidRDefault="009219C9" w:rsidP="009219C9"/>
    <w:p w14:paraId="07D58F57" w14:textId="77777777" w:rsidR="009219C9" w:rsidRDefault="009219C9" w:rsidP="009219C9">
      <w:pPr>
        <w:pStyle w:val="ekvgrundtexthalbe"/>
      </w:pPr>
      <w:r>
        <w:softHyphen/>
      </w:r>
    </w:p>
    <w:p w14:paraId="26E8A837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451B5DD" wp14:editId="5DBAC423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47" name="Rechtec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03A926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rasen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1B5DD" id="Rechteck 47" o:spid="_x0000_s1049" style="position:absolute;margin-left:.1pt;margin-top:7.4pt;width:468.05pt;height:141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" fillcolor="white [3212]" strokecolor="#7f7f7f [1612]" strokeweight="3pt">
                <v:textbox inset="1mm,,1mm">
                  <w:txbxContent>
                    <w:p w14:paraId="3603A926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rasen</w:t>
                      </w:r>
                    </w:p>
                  </w:txbxContent>
                </v:textbox>
              </v:rect>
            </w:pict>
          </mc:Fallback>
        </mc:AlternateContent>
      </w:r>
    </w:p>
    <w:p w14:paraId="468A14E1" w14:textId="77777777" w:rsidR="009219C9" w:rsidRDefault="009219C9" w:rsidP="009219C9">
      <w:r>
        <w:drawing>
          <wp:anchor distT="0" distB="0" distL="114300" distR="114300" simplePos="0" relativeHeight="251724800" behindDoc="0" locked="0" layoutInCell="1" allowOverlap="1" wp14:anchorId="61035F49" wp14:editId="596B54ED">
            <wp:simplePos x="0" y="0"/>
            <wp:positionH relativeFrom="column">
              <wp:posOffset>155663</wp:posOffset>
            </wp:positionH>
            <wp:positionV relativeFrom="paragraph">
              <wp:posOffset>8255</wp:posOffset>
            </wp:positionV>
            <wp:extent cx="997399" cy="1082904"/>
            <wp:effectExtent l="0" t="0" r="0" b="3175"/>
            <wp:wrapNone/>
            <wp:docPr id="51" name="Grafik 51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4FDFD8" w14:textId="77777777" w:rsidR="009219C9" w:rsidRPr="007017FA" w:rsidRDefault="009219C9" w:rsidP="009219C9"/>
    <w:p w14:paraId="254B2EB9" w14:textId="77777777" w:rsidR="009219C9" w:rsidRPr="007017FA" w:rsidRDefault="009219C9" w:rsidP="009219C9"/>
    <w:p w14:paraId="504C2D19" w14:textId="77777777" w:rsidR="009219C9" w:rsidRPr="007017FA" w:rsidRDefault="009219C9" w:rsidP="009219C9"/>
    <w:p w14:paraId="156AF346" w14:textId="77777777" w:rsidR="009219C9" w:rsidRPr="007017FA" w:rsidRDefault="009219C9" w:rsidP="009219C9"/>
    <w:p w14:paraId="43037A14" w14:textId="77777777" w:rsidR="009219C9" w:rsidRPr="007017FA" w:rsidRDefault="009219C9" w:rsidP="009219C9"/>
    <w:p w14:paraId="776F2D33" w14:textId="77777777" w:rsidR="009219C9" w:rsidRPr="007017FA" w:rsidRDefault="009219C9" w:rsidP="009219C9"/>
    <w:p w14:paraId="7F25F8DB" w14:textId="77777777" w:rsidR="009219C9" w:rsidRPr="007017FA" w:rsidRDefault="009219C9" w:rsidP="009219C9"/>
    <w:p w14:paraId="6EC8E929" w14:textId="77777777" w:rsidR="009219C9" w:rsidRPr="007017FA" w:rsidRDefault="009219C9" w:rsidP="009219C9"/>
    <w:p w14:paraId="2CA5B09F" w14:textId="77777777" w:rsidR="009219C9" w:rsidRPr="001B77CA" w:rsidRDefault="009219C9" w:rsidP="009219C9">
      <w:pPr>
        <w:pStyle w:val="ekvgrundtexthalbe"/>
      </w:pPr>
    </w:p>
    <w:p w14:paraId="6B759ECC" w14:textId="77777777" w:rsidR="009219C9" w:rsidRPr="007017FA" w:rsidRDefault="009219C9" w:rsidP="009219C9">
      <w:pPr>
        <w:pStyle w:val="ekvue1arial"/>
      </w:pPr>
      <w:r w:rsidRPr="00302D8B">
        <w:drawing>
          <wp:anchor distT="0" distB="0" distL="114300" distR="114300" simplePos="0" relativeHeight="251725824" behindDoc="0" locked="0" layoutInCell="1" allowOverlap="1" wp14:anchorId="05A5E709" wp14:editId="489CFD11">
            <wp:simplePos x="0" y="0"/>
            <wp:positionH relativeFrom="column">
              <wp:posOffset>156933</wp:posOffset>
            </wp:positionH>
            <wp:positionV relativeFrom="paragraph">
              <wp:posOffset>207010</wp:posOffset>
            </wp:positionV>
            <wp:extent cx="997399" cy="1082904"/>
            <wp:effectExtent l="0" t="0" r="0" b="3175"/>
            <wp:wrapNone/>
            <wp:docPr id="52" name="Grafik 52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oftHyphen/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A542E0" wp14:editId="64037313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48" name="Rechtec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3D88BF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sausen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542E0" id="Rechteck 48" o:spid="_x0000_s1050" style="position:absolute;margin-left:.1pt;margin-top:7.4pt;width:468.05pt;height:141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" fillcolor="white [3212]" strokecolor="#7f7f7f [1612]" strokeweight="3pt">
                <v:textbox inset="1mm,,1mm">
                  <w:txbxContent>
                    <w:p w14:paraId="613D88BF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sausen</w:t>
                      </w:r>
                    </w:p>
                  </w:txbxContent>
                </v:textbox>
              </v:rect>
            </w:pict>
          </mc:Fallback>
        </mc:AlternateContent>
      </w:r>
    </w:p>
    <w:p w14:paraId="1A59EC8D" w14:textId="77777777" w:rsidR="009219C9" w:rsidRDefault="009219C9" w:rsidP="009219C9"/>
    <w:p w14:paraId="06D49B31" w14:textId="77777777" w:rsidR="009219C9" w:rsidRPr="007017FA" w:rsidRDefault="009219C9" w:rsidP="009219C9"/>
    <w:p w14:paraId="25526298" w14:textId="77777777" w:rsidR="009219C9" w:rsidRPr="007017FA" w:rsidRDefault="009219C9" w:rsidP="009219C9"/>
    <w:p w14:paraId="649D391C" w14:textId="77777777" w:rsidR="009219C9" w:rsidRPr="007017FA" w:rsidRDefault="009219C9" w:rsidP="009219C9"/>
    <w:p w14:paraId="7EA4C37B" w14:textId="77777777" w:rsidR="009219C9" w:rsidRPr="007017FA" w:rsidRDefault="009219C9" w:rsidP="009219C9"/>
    <w:p w14:paraId="11EC3D7F" w14:textId="77777777" w:rsidR="009219C9" w:rsidRPr="007017FA" w:rsidRDefault="009219C9" w:rsidP="009219C9"/>
    <w:p w14:paraId="2EFFF5B3" w14:textId="77777777" w:rsidR="009219C9" w:rsidRPr="007017FA" w:rsidRDefault="009219C9" w:rsidP="009219C9"/>
    <w:p w14:paraId="2C818F39" w14:textId="77777777" w:rsidR="009219C9" w:rsidRPr="007017FA" w:rsidRDefault="009219C9" w:rsidP="009219C9"/>
    <w:p w14:paraId="01604438" w14:textId="77777777" w:rsidR="009219C9" w:rsidRPr="007017FA" w:rsidRDefault="009219C9" w:rsidP="009219C9"/>
    <w:p w14:paraId="6525C8E5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36288B9" wp14:editId="262425D5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49" name="Rechtec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94800E" w14:textId="77777777" w:rsidR="009219C9" w:rsidRPr="00182483" w:rsidRDefault="009219C9" w:rsidP="00182483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hetzen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288B9" id="Rechteck 49" o:spid="_x0000_s1051" style="position:absolute;margin-left:.1pt;margin-top:7.4pt;width:468.05pt;height:141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" fillcolor="white [3212]" strokecolor="#7f7f7f [1612]" strokeweight="3pt">
                <v:textbox inset="1mm,,1mm">
                  <w:txbxContent>
                    <w:p w14:paraId="6294800E" w14:textId="77777777" w:rsidR="009219C9" w:rsidRPr="00182483" w:rsidRDefault="009219C9" w:rsidP="00182483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hetzen</w:t>
                      </w:r>
                    </w:p>
                  </w:txbxContent>
                </v:textbox>
              </v:rect>
            </w:pict>
          </mc:Fallback>
        </mc:AlternateContent>
      </w:r>
    </w:p>
    <w:p w14:paraId="7598EE01" w14:textId="77777777" w:rsidR="009219C9" w:rsidRDefault="009219C9" w:rsidP="009219C9">
      <w:r w:rsidRPr="00302D8B">
        <w:drawing>
          <wp:anchor distT="0" distB="0" distL="114300" distR="114300" simplePos="0" relativeHeight="251726848" behindDoc="0" locked="0" layoutInCell="1" allowOverlap="1" wp14:anchorId="53CC2356" wp14:editId="5974749B">
            <wp:simplePos x="0" y="0"/>
            <wp:positionH relativeFrom="column">
              <wp:posOffset>155663</wp:posOffset>
            </wp:positionH>
            <wp:positionV relativeFrom="paragraph">
              <wp:posOffset>10160</wp:posOffset>
            </wp:positionV>
            <wp:extent cx="997399" cy="1082904"/>
            <wp:effectExtent l="0" t="0" r="0" b="3175"/>
            <wp:wrapNone/>
            <wp:docPr id="53" name="Grafik 53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F887D" w14:textId="77777777" w:rsidR="009219C9" w:rsidRPr="007017FA" w:rsidRDefault="009219C9" w:rsidP="009219C9"/>
    <w:p w14:paraId="2E53DB15" w14:textId="77777777" w:rsidR="009219C9" w:rsidRPr="007017FA" w:rsidRDefault="009219C9" w:rsidP="009219C9"/>
    <w:p w14:paraId="62088CE5" w14:textId="77777777" w:rsidR="009219C9" w:rsidRPr="007017FA" w:rsidRDefault="009219C9" w:rsidP="009219C9"/>
    <w:p w14:paraId="7D1205FA" w14:textId="77777777" w:rsidR="009219C9" w:rsidRPr="007017FA" w:rsidRDefault="009219C9" w:rsidP="009219C9"/>
    <w:p w14:paraId="377C5164" w14:textId="77777777" w:rsidR="009219C9" w:rsidRPr="007017FA" w:rsidRDefault="009219C9" w:rsidP="009219C9"/>
    <w:p w14:paraId="27971FCD" w14:textId="3EEC845D" w:rsidR="009219C9" w:rsidRDefault="009219C9" w:rsidP="009219C9"/>
    <w:p w14:paraId="129EA86C" w14:textId="6BAFF965" w:rsidR="009219C9" w:rsidRPr="009219C9" w:rsidRDefault="009219C9" w:rsidP="009219C9"/>
    <w:p w14:paraId="58FF8071" w14:textId="5CEF467E" w:rsidR="009219C9" w:rsidRPr="009219C9" w:rsidRDefault="009219C9" w:rsidP="009219C9"/>
    <w:p w14:paraId="627028A3" w14:textId="03D3DF64" w:rsidR="009219C9" w:rsidRPr="009219C9" w:rsidRDefault="009219C9" w:rsidP="009219C9"/>
    <w:p w14:paraId="722DC190" w14:textId="6067A107" w:rsidR="009219C9" w:rsidRDefault="009219C9" w:rsidP="009219C9"/>
    <w:p w14:paraId="02998328" w14:textId="00C4BB80" w:rsidR="009219C9" w:rsidRDefault="009219C9" w:rsidP="009219C9"/>
    <w:p w14:paraId="4A8B4E54" w14:textId="77777777" w:rsidR="009219C9" w:rsidRDefault="009219C9" w:rsidP="009219C9">
      <w:pPr>
        <w:pStyle w:val="ekvbild"/>
      </w:pPr>
    </w:p>
    <w:p w14:paraId="5D48CAEC" w14:textId="77777777" w:rsidR="009219C9" w:rsidRDefault="009219C9" w:rsidP="009219C9"/>
    <w:p w14:paraId="4C9DBAD7" w14:textId="77777777" w:rsidR="009219C9" w:rsidRDefault="009219C9" w:rsidP="009219C9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5A15B4A7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9EC3F0F" wp14:editId="673BDBC4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54" name="Rechtec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094020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stampfen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C3F0F" id="Rechteck 54" o:spid="_x0000_s1052" style="position:absolute;margin-left:.1pt;margin-top:7.4pt;width:468.05pt;height:141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" fillcolor="white [3212]" strokecolor="#7f7f7f [1612]" strokeweight="3pt">
                <v:textbox inset="1mm,,1mm">
                  <w:txbxContent>
                    <w:p w14:paraId="0E094020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stampfen</w:t>
                      </w:r>
                    </w:p>
                  </w:txbxContent>
                </v:textbox>
              </v:rect>
            </w:pict>
          </mc:Fallback>
        </mc:AlternateContent>
      </w:r>
    </w:p>
    <w:p w14:paraId="0DC04FC0" w14:textId="77777777" w:rsidR="009219C9" w:rsidRDefault="009219C9" w:rsidP="009219C9">
      <w:r>
        <w:drawing>
          <wp:anchor distT="0" distB="0" distL="114300" distR="114300" simplePos="0" relativeHeight="251732992" behindDoc="0" locked="0" layoutInCell="1" allowOverlap="1" wp14:anchorId="7E6AECAE" wp14:editId="6706C06D">
            <wp:simplePos x="0" y="0"/>
            <wp:positionH relativeFrom="column">
              <wp:posOffset>156933</wp:posOffset>
            </wp:positionH>
            <wp:positionV relativeFrom="paragraph">
              <wp:posOffset>10795</wp:posOffset>
            </wp:positionV>
            <wp:extent cx="997399" cy="1082904"/>
            <wp:effectExtent l="0" t="0" r="0" b="3175"/>
            <wp:wrapNone/>
            <wp:docPr id="58" name="Grafik 58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C02D80" w14:textId="77777777" w:rsidR="009219C9" w:rsidRPr="007017FA" w:rsidRDefault="009219C9" w:rsidP="009219C9"/>
    <w:p w14:paraId="589E5C8B" w14:textId="77777777" w:rsidR="009219C9" w:rsidRPr="007017FA" w:rsidRDefault="009219C9" w:rsidP="009219C9"/>
    <w:p w14:paraId="4E51208E" w14:textId="77777777" w:rsidR="009219C9" w:rsidRPr="007017FA" w:rsidRDefault="009219C9" w:rsidP="009219C9"/>
    <w:p w14:paraId="195ABC2F" w14:textId="77777777" w:rsidR="009219C9" w:rsidRPr="007017FA" w:rsidRDefault="009219C9" w:rsidP="009219C9"/>
    <w:p w14:paraId="48F20D52" w14:textId="77777777" w:rsidR="009219C9" w:rsidRPr="007017FA" w:rsidRDefault="009219C9" w:rsidP="009219C9"/>
    <w:p w14:paraId="08F5F01D" w14:textId="77777777" w:rsidR="009219C9" w:rsidRPr="007017FA" w:rsidRDefault="009219C9" w:rsidP="009219C9"/>
    <w:p w14:paraId="5E093C89" w14:textId="77777777" w:rsidR="009219C9" w:rsidRPr="007017FA" w:rsidRDefault="009219C9" w:rsidP="009219C9"/>
    <w:p w14:paraId="23642FDC" w14:textId="77777777" w:rsidR="009219C9" w:rsidRPr="007017FA" w:rsidRDefault="009219C9" w:rsidP="009219C9"/>
    <w:p w14:paraId="558CC777" w14:textId="77777777" w:rsidR="009219C9" w:rsidRDefault="009219C9" w:rsidP="009219C9">
      <w:pPr>
        <w:pStyle w:val="ekvgrundtexthalbe"/>
      </w:pPr>
      <w:r>
        <w:softHyphen/>
      </w:r>
    </w:p>
    <w:p w14:paraId="14CCF115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9110120" wp14:editId="6C64CED6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55" name="Rechtec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6260AC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trippeln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110120" id="Rechteck 55" o:spid="_x0000_s1053" style="position:absolute;margin-left:.1pt;margin-top:7.4pt;width:468.05pt;height:141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" fillcolor="white [3212]" strokecolor="#7f7f7f [1612]" strokeweight="3pt">
                <v:textbox inset="1mm,,1mm">
                  <w:txbxContent>
                    <w:p w14:paraId="266260AC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trippeln</w:t>
                      </w:r>
                    </w:p>
                  </w:txbxContent>
                </v:textbox>
              </v:rect>
            </w:pict>
          </mc:Fallback>
        </mc:AlternateContent>
      </w:r>
    </w:p>
    <w:p w14:paraId="154965BC" w14:textId="77777777" w:rsidR="009219C9" w:rsidRDefault="009219C9" w:rsidP="009219C9">
      <w:r>
        <w:drawing>
          <wp:anchor distT="0" distB="0" distL="114300" distR="114300" simplePos="0" relativeHeight="251734016" behindDoc="0" locked="0" layoutInCell="1" allowOverlap="1" wp14:anchorId="725FDA01" wp14:editId="623B58B7">
            <wp:simplePos x="0" y="0"/>
            <wp:positionH relativeFrom="column">
              <wp:posOffset>155663</wp:posOffset>
            </wp:positionH>
            <wp:positionV relativeFrom="paragraph">
              <wp:posOffset>8255</wp:posOffset>
            </wp:positionV>
            <wp:extent cx="997399" cy="1082904"/>
            <wp:effectExtent l="0" t="0" r="0" b="3175"/>
            <wp:wrapNone/>
            <wp:docPr id="59" name="Grafik 59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08C21" w14:textId="77777777" w:rsidR="009219C9" w:rsidRPr="007017FA" w:rsidRDefault="009219C9" w:rsidP="009219C9"/>
    <w:p w14:paraId="4A9C959F" w14:textId="77777777" w:rsidR="009219C9" w:rsidRPr="007017FA" w:rsidRDefault="009219C9" w:rsidP="009219C9"/>
    <w:p w14:paraId="7424C11C" w14:textId="77777777" w:rsidR="009219C9" w:rsidRPr="007017FA" w:rsidRDefault="009219C9" w:rsidP="009219C9"/>
    <w:p w14:paraId="411152E5" w14:textId="77777777" w:rsidR="009219C9" w:rsidRPr="007017FA" w:rsidRDefault="009219C9" w:rsidP="009219C9"/>
    <w:p w14:paraId="50A6019E" w14:textId="77777777" w:rsidR="009219C9" w:rsidRPr="007017FA" w:rsidRDefault="009219C9" w:rsidP="009219C9"/>
    <w:p w14:paraId="0B98EFDB" w14:textId="77777777" w:rsidR="009219C9" w:rsidRPr="007017FA" w:rsidRDefault="009219C9" w:rsidP="009219C9"/>
    <w:p w14:paraId="053655CA" w14:textId="77777777" w:rsidR="009219C9" w:rsidRPr="007017FA" w:rsidRDefault="009219C9" w:rsidP="009219C9"/>
    <w:p w14:paraId="1085E6D3" w14:textId="77777777" w:rsidR="009219C9" w:rsidRPr="007017FA" w:rsidRDefault="009219C9" w:rsidP="009219C9"/>
    <w:p w14:paraId="7BF4E838" w14:textId="77777777" w:rsidR="009219C9" w:rsidRPr="001B77CA" w:rsidRDefault="009219C9" w:rsidP="009219C9">
      <w:pPr>
        <w:pStyle w:val="ekvgrundtexthalbe"/>
      </w:pPr>
    </w:p>
    <w:p w14:paraId="7D7D95B1" w14:textId="77777777" w:rsidR="009219C9" w:rsidRPr="007017FA" w:rsidRDefault="009219C9" w:rsidP="009219C9">
      <w:pPr>
        <w:pStyle w:val="ekvue1arial"/>
      </w:pPr>
      <w:r w:rsidRPr="00302D8B">
        <w:drawing>
          <wp:anchor distT="0" distB="0" distL="114300" distR="114300" simplePos="0" relativeHeight="251735040" behindDoc="0" locked="0" layoutInCell="1" allowOverlap="1" wp14:anchorId="19C7442B" wp14:editId="0C8ED760">
            <wp:simplePos x="0" y="0"/>
            <wp:positionH relativeFrom="column">
              <wp:posOffset>156933</wp:posOffset>
            </wp:positionH>
            <wp:positionV relativeFrom="paragraph">
              <wp:posOffset>207010</wp:posOffset>
            </wp:positionV>
            <wp:extent cx="997399" cy="1082904"/>
            <wp:effectExtent l="0" t="0" r="0" b="3175"/>
            <wp:wrapNone/>
            <wp:docPr id="60" name="Grafik 60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oftHyphen/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EE948BA" wp14:editId="3697F305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56" name="Rechtec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96B019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E948BA" id="Rechteck 56" o:spid="_x0000_s1054" style="position:absolute;margin-left:.1pt;margin-top:7.4pt;width:468.05pt;height:141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" fillcolor="white [3212]" strokecolor="#7f7f7f [1612]" strokeweight="3pt">
                <v:textbox inset="1mm,,1mm">
                  <w:txbxContent>
                    <w:p w14:paraId="1296B019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5E49020" w14:textId="77777777" w:rsidR="009219C9" w:rsidRDefault="009219C9" w:rsidP="009219C9"/>
    <w:p w14:paraId="3C79F9F6" w14:textId="77777777" w:rsidR="009219C9" w:rsidRPr="007017FA" w:rsidRDefault="009219C9" w:rsidP="009219C9"/>
    <w:p w14:paraId="2E772025" w14:textId="77777777" w:rsidR="009219C9" w:rsidRPr="007017FA" w:rsidRDefault="009219C9" w:rsidP="009219C9"/>
    <w:p w14:paraId="2B18F3C0" w14:textId="77777777" w:rsidR="009219C9" w:rsidRPr="007017FA" w:rsidRDefault="009219C9" w:rsidP="009219C9"/>
    <w:p w14:paraId="774BCB16" w14:textId="77777777" w:rsidR="009219C9" w:rsidRPr="007017FA" w:rsidRDefault="009219C9" w:rsidP="009219C9"/>
    <w:p w14:paraId="31BB0FFE" w14:textId="77777777" w:rsidR="009219C9" w:rsidRPr="007017FA" w:rsidRDefault="009219C9" w:rsidP="009219C9"/>
    <w:p w14:paraId="706146A2" w14:textId="77777777" w:rsidR="009219C9" w:rsidRPr="007017FA" w:rsidRDefault="009219C9" w:rsidP="009219C9"/>
    <w:p w14:paraId="5EDF9A01" w14:textId="77777777" w:rsidR="009219C9" w:rsidRPr="007017FA" w:rsidRDefault="009219C9" w:rsidP="009219C9"/>
    <w:p w14:paraId="4323FA98" w14:textId="77777777" w:rsidR="009219C9" w:rsidRPr="007017FA" w:rsidRDefault="009219C9" w:rsidP="009219C9"/>
    <w:p w14:paraId="56517814" w14:textId="77777777" w:rsidR="009219C9" w:rsidRPr="007017FA" w:rsidRDefault="009219C9" w:rsidP="009219C9">
      <w: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E52CC6C" wp14:editId="4979419F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57" name="Rechtec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7FBB98" w14:textId="77777777" w:rsidR="009219C9" w:rsidRPr="00182483" w:rsidRDefault="009219C9" w:rsidP="009219C9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2CC6C" id="Rechteck 57" o:spid="_x0000_s1055" style="position:absolute;margin-left:.1pt;margin-top:7.4pt;width:468.05pt;height:141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" fillcolor="white [3212]" strokecolor="#7f7f7f [1612]" strokeweight="3pt">
                <v:textbox inset="1mm,,1mm">
                  <w:txbxContent>
                    <w:p w14:paraId="0A7FBB98" w14:textId="77777777" w:rsidR="009219C9" w:rsidRPr="00182483" w:rsidRDefault="009219C9" w:rsidP="009219C9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E786F76" w14:textId="77777777" w:rsidR="009219C9" w:rsidRDefault="009219C9" w:rsidP="009219C9">
      <w:r w:rsidRPr="00302D8B">
        <w:drawing>
          <wp:anchor distT="0" distB="0" distL="114300" distR="114300" simplePos="0" relativeHeight="251736064" behindDoc="0" locked="0" layoutInCell="1" allowOverlap="1" wp14:anchorId="4BD74A4D" wp14:editId="1D4A4823">
            <wp:simplePos x="0" y="0"/>
            <wp:positionH relativeFrom="column">
              <wp:posOffset>155663</wp:posOffset>
            </wp:positionH>
            <wp:positionV relativeFrom="paragraph">
              <wp:posOffset>10160</wp:posOffset>
            </wp:positionV>
            <wp:extent cx="997399" cy="1082904"/>
            <wp:effectExtent l="0" t="0" r="0" b="3175"/>
            <wp:wrapNone/>
            <wp:docPr id="61" name="Grafik 61" descr="E:\_Annett\Klett Verlag 2019\Wegel\Paket3_Wortfelder\Dateneingang\Wortfelder\Bilder_Wortfelder\S715310531_KV_028a_Niko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28a_Niko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8" r="16527" b="5455"/>
                    <a:stretch/>
                  </pic:blipFill>
                  <pic:spPr bwMode="auto">
                    <a:xfrm>
                      <a:off x="0" y="0"/>
                      <a:ext cx="99739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8AD53" w14:textId="77777777" w:rsidR="009219C9" w:rsidRPr="007017FA" w:rsidRDefault="009219C9" w:rsidP="009219C9"/>
    <w:p w14:paraId="0DFE307B" w14:textId="77777777" w:rsidR="009219C9" w:rsidRPr="007017FA" w:rsidRDefault="009219C9" w:rsidP="009219C9"/>
    <w:p w14:paraId="6B96A4AA" w14:textId="77777777" w:rsidR="009219C9" w:rsidRPr="007017FA" w:rsidRDefault="009219C9" w:rsidP="009219C9"/>
    <w:p w14:paraId="0D3800A0" w14:textId="77777777" w:rsidR="009219C9" w:rsidRPr="007017FA" w:rsidRDefault="009219C9" w:rsidP="009219C9"/>
    <w:p w14:paraId="387CBF22" w14:textId="77777777" w:rsidR="009219C9" w:rsidRPr="007017FA" w:rsidRDefault="009219C9" w:rsidP="009219C9"/>
    <w:p w14:paraId="24BD605B" w14:textId="77777777" w:rsidR="009219C9" w:rsidRPr="007017FA" w:rsidRDefault="009219C9" w:rsidP="009219C9"/>
    <w:p w14:paraId="10265735" w14:textId="77777777" w:rsidR="009219C9" w:rsidRDefault="009219C9" w:rsidP="009219C9"/>
    <w:p w14:paraId="1659CC8F" w14:textId="77777777" w:rsidR="009219C9" w:rsidRPr="009219C9" w:rsidRDefault="009219C9" w:rsidP="009219C9">
      <w:bookmarkStart w:id="1" w:name="_GoBack"/>
      <w:bookmarkEnd w:id="1"/>
    </w:p>
    <w:sectPr w:rsidR="009219C9" w:rsidRPr="009219C9" w:rsidSect="009363E4">
      <w:footerReference w:type="default" r:id="rId11"/>
      <w:type w:val="continuous"/>
      <w:pgSz w:w="11906" w:h="16838" w:code="9"/>
      <w:pgMar w:top="454" w:right="851" w:bottom="1276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6D472" w14:textId="77777777" w:rsidR="00786D37" w:rsidRDefault="00786D37" w:rsidP="003C599D">
      <w:pPr>
        <w:spacing w:line="240" w:lineRule="auto"/>
      </w:pPr>
      <w:r>
        <w:separator/>
      </w:r>
    </w:p>
  </w:endnote>
  <w:endnote w:type="continuationSeparator" w:id="0">
    <w:p w14:paraId="2389D752" w14:textId="77777777" w:rsidR="00786D37" w:rsidRDefault="00786D3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Klett GSV">
    <w:panose1 w:val="02000506040000020004"/>
    <w:charset w:val="00"/>
    <w:family w:val="modern"/>
    <w:notTrueType/>
    <w:pitch w:val="variable"/>
    <w:sig w:usb0="A00000AF" w:usb1="4000204A" w:usb2="00000000" w:usb3="00000000" w:csb0="0000009B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2993870D" w14:textId="77777777" w:rsidTr="006B2D23">
      <w:trPr>
        <w:trHeight w:hRule="exact" w:val="680"/>
      </w:trPr>
      <w:tc>
        <w:tcPr>
          <w:tcW w:w="1131" w:type="dxa"/>
          <w:noWrap/>
        </w:tcPr>
        <w:p w14:paraId="77917588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A30501A" wp14:editId="3A7DE04B">
                <wp:extent cx="468000" cy="234000"/>
                <wp:effectExtent l="0" t="0" r="8255" b="0"/>
                <wp:docPr id="12" name="Graf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256DFEA" w14:textId="77777777" w:rsidR="00193A18" w:rsidRDefault="00193A18" w:rsidP="00370A70">
          <w:pPr>
            <w:pStyle w:val="ekvpagina"/>
          </w:pPr>
          <w:r w:rsidRPr="00913892">
            <w:t>© Ernst Klett Verlag GmbH, Stuttgart 201</w:t>
          </w:r>
          <w:r w:rsidR="00EA219F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79D8D112" w14:textId="77777777" w:rsidR="00EA219F" w:rsidRDefault="00EA219F" w:rsidP="00370A70">
          <w:pPr>
            <w:pStyle w:val="ekvpagina"/>
          </w:pPr>
        </w:p>
        <w:p w14:paraId="0DD9A12B" w14:textId="1D647789" w:rsidR="00EA219F" w:rsidRPr="00EA219F" w:rsidRDefault="00EA219F" w:rsidP="00370A70">
          <w:pPr>
            <w:pStyle w:val="ekvpagina"/>
            <w:rPr>
              <w:rStyle w:val="ekvfett"/>
            </w:rPr>
          </w:pPr>
        </w:p>
      </w:tc>
      <w:tc>
        <w:tcPr>
          <w:tcW w:w="5823" w:type="dxa"/>
          <w:noWrap/>
        </w:tcPr>
        <w:p w14:paraId="64F6ADBA" w14:textId="77777777" w:rsidR="00D54562" w:rsidRPr="00005AE2" w:rsidRDefault="00D54562" w:rsidP="00D54562">
          <w:pPr>
            <w:pStyle w:val="ekvquelle"/>
          </w:pPr>
          <w:r w:rsidRPr="00005AE2">
            <w:t xml:space="preserve">Textquellen: </w:t>
          </w:r>
          <w:r w:rsidRPr="00E27641">
            <w:t>Carmen-Elisabeth Daub, Saarlouis</w:t>
          </w:r>
        </w:p>
        <w:p w14:paraId="6DEECFDA" w14:textId="2B6CE3E0" w:rsidR="00193A18" w:rsidRDefault="00D6099B" w:rsidP="00D6099B">
          <w:pPr>
            <w:pStyle w:val="ekvquelle"/>
          </w:pPr>
          <w:r>
            <w:t xml:space="preserve">Illustratoren: </w:t>
          </w:r>
          <w:r w:rsidR="00CF04D0" w:rsidRPr="00EB26A3">
            <w:rPr>
              <w:rStyle w:val="content"/>
              <w:rFonts w:cs="Arial"/>
              <w:szCs w:val="10"/>
            </w:rPr>
            <w:t>Manuela Ostadal, München</w:t>
          </w:r>
        </w:p>
        <w:p w14:paraId="74A3DAB7" w14:textId="7D096EDB" w:rsidR="00145406" w:rsidRPr="00145406" w:rsidRDefault="00145406" w:rsidP="00145406"/>
      </w:tc>
      <w:tc>
        <w:tcPr>
          <w:tcW w:w="397" w:type="dxa"/>
        </w:tcPr>
        <w:p w14:paraId="4D0A9218" w14:textId="77777777" w:rsidR="00193A18" w:rsidRPr="00913892" w:rsidRDefault="00193A18" w:rsidP="00913892">
          <w:pPr>
            <w:pStyle w:val="ekvpagina"/>
          </w:pPr>
        </w:p>
      </w:tc>
    </w:tr>
  </w:tbl>
  <w:p w14:paraId="1BB0B985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3AE21" w14:textId="77777777" w:rsidR="00786D37" w:rsidRDefault="00786D37" w:rsidP="003C599D">
      <w:pPr>
        <w:spacing w:line="240" w:lineRule="auto"/>
      </w:pPr>
      <w:r>
        <w:separator/>
      </w:r>
    </w:p>
  </w:footnote>
  <w:footnote w:type="continuationSeparator" w:id="0">
    <w:p w14:paraId="200CA6E7" w14:textId="77777777" w:rsidR="00786D37" w:rsidRDefault="00786D37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A513A"/>
    <w:multiLevelType w:val="hybridMultilevel"/>
    <w:tmpl w:val="2C7CD67C"/>
    <w:lvl w:ilvl="0" w:tplc="ED427E68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717C20"/>
    <w:multiLevelType w:val="hybridMultilevel"/>
    <w:tmpl w:val="BE6CE6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62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7CA0"/>
    <w:rsid w:val="000B098D"/>
    <w:rsid w:val="000B3D67"/>
    <w:rsid w:val="000B7BD3"/>
    <w:rsid w:val="000C11E0"/>
    <w:rsid w:val="000C20A6"/>
    <w:rsid w:val="000D40DE"/>
    <w:rsid w:val="000D4791"/>
    <w:rsid w:val="000E343E"/>
    <w:rsid w:val="000F21E8"/>
    <w:rsid w:val="000F7910"/>
    <w:rsid w:val="00103057"/>
    <w:rsid w:val="00103642"/>
    <w:rsid w:val="00107D77"/>
    <w:rsid w:val="00107FFB"/>
    <w:rsid w:val="00124062"/>
    <w:rsid w:val="00127C41"/>
    <w:rsid w:val="0013113E"/>
    <w:rsid w:val="00131417"/>
    <w:rsid w:val="00145406"/>
    <w:rsid w:val="001524C9"/>
    <w:rsid w:val="00153B1C"/>
    <w:rsid w:val="00153C26"/>
    <w:rsid w:val="001641FA"/>
    <w:rsid w:val="0016475A"/>
    <w:rsid w:val="00165ECC"/>
    <w:rsid w:val="001750C3"/>
    <w:rsid w:val="00182050"/>
    <w:rsid w:val="00182483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27941"/>
    <w:rsid w:val="002301FF"/>
    <w:rsid w:val="002316D5"/>
    <w:rsid w:val="00232213"/>
    <w:rsid w:val="00246F77"/>
    <w:rsid w:val="002527A5"/>
    <w:rsid w:val="002550FF"/>
    <w:rsid w:val="00255466"/>
    <w:rsid w:val="00255FE3"/>
    <w:rsid w:val="00261D9E"/>
    <w:rsid w:val="0026581E"/>
    <w:rsid w:val="00271367"/>
    <w:rsid w:val="0028107C"/>
    <w:rsid w:val="00287B24"/>
    <w:rsid w:val="00287DC0"/>
    <w:rsid w:val="00295204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3D86"/>
    <w:rsid w:val="0032667B"/>
    <w:rsid w:val="00331234"/>
    <w:rsid w:val="0033469B"/>
    <w:rsid w:val="003367A2"/>
    <w:rsid w:val="003373EF"/>
    <w:rsid w:val="0034417F"/>
    <w:rsid w:val="003533B8"/>
    <w:rsid w:val="00362B02"/>
    <w:rsid w:val="0036404C"/>
    <w:rsid w:val="00370A70"/>
    <w:rsid w:val="0037196A"/>
    <w:rsid w:val="00376A0A"/>
    <w:rsid w:val="003832F9"/>
    <w:rsid w:val="0038356B"/>
    <w:rsid w:val="00384305"/>
    <w:rsid w:val="00385524"/>
    <w:rsid w:val="0039268F"/>
    <w:rsid w:val="00392F9B"/>
    <w:rsid w:val="003945FF"/>
    <w:rsid w:val="0039465E"/>
    <w:rsid w:val="003973E4"/>
    <w:rsid w:val="003A1A19"/>
    <w:rsid w:val="003A5B0C"/>
    <w:rsid w:val="003B59CC"/>
    <w:rsid w:val="003B60DB"/>
    <w:rsid w:val="003C39DC"/>
    <w:rsid w:val="003C599D"/>
    <w:rsid w:val="003D004C"/>
    <w:rsid w:val="003D04DA"/>
    <w:rsid w:val="003D70F5"/>
    <w:rsid w:val="003E21AC"/>
    <w:rsid w:val="003E6330"/>
    <w:rsid w:val="003F362F"/>
    <w:rsid w:val="003F640D"/>
    <w:rsid w:val="00405D0B"/>
    <w:rsid w:val="00411B18"/>
    <w:rsid w:val="004134BC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172"/>
    <w:rsid w:val="00451CC2"/>
    <w:rsid w:val="00454148"/>
    <w:rsid w:val="0045511F"/>
    <w:rsid w:val="004621B3"/>
    <w:rsid w:val="0047471A"/>
    <w:rsid w:val="004763D2"/>
    <w:rsid w:val="00483A7A"/>
    <w:rsid w:val="00483D65"/>
    <w:rsid w:val="00486B3D"/>
    <w:rsid w:val="00490692"/>
    <w:rsid w:val="004925F2"/>
    <w:rsid w:val="004A19E2"/>
    <w:rsid w:val="004A66C3"/>
    <w:rsid w:val="004A66CF"/>
    <w:rsid w:val="004B4520"/>
    <w:rsid w:val="004B7B62"/>
    <w:rsid w:val="004E4715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C64A6"/>
    <w:rsid w:val="005D367A"/>
    <w:rsid w:val="005D3E99"/>
    <w:rsid w:val="005E15AC"/>
    <w:rsid w:val="005F2AB3"/>
    <w:rsid w:val="005F2E8F"/>
    <w:rsid w:val="005F3914"/>
    <w:rsid w:val="005F439D"/>
    <w:rsid w:val="0060019A"/>
    <w:rsid w:val="00603AD5"/>
    <w:rsid w:val="00606879"/>
    <w:rsid w:val="006201CB"/>
    <w:rsid w:val="00622F6B"/>
    <w:rsid w:val="00627490"/>
    <w:rsid w:val="00627765"/>
    <w:rsid w:val="0064692C"/>
    <w:rsid w:val="00653F68"/>
    <w:rsid w:val="0065490B"/>
    <w:rsid w:val="0066479D"/>
    <w:rsid w:val="006802C4"/>
    <w:rsid w:val="006816BC"/>
    <w:rsid w:val="00683715"/>
    <w:rsid w:val="0068429A"/>
    <w:rsid w:val="006845AF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DAE"/>
    <w:rsid w:val="006B7F87"/>
    <w:rsid w:val="006C4E52"/>
    <w:rsid w:val="006C563C"/>
    <w:rsid w:val="006C6A77"/>
    <w:rsid w:val="006D49F0"/>
    <w:rsid w:val="006E235E"/>
    <w:rsid w:val="006F0D3C"/>
    <w:rsid w:val="006F2EDC"/>
    <w:rsid w:val="00700EF9"/>
    <w:rsid w:val="00701548"/>
    <w:rsid w:val="007017FA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6D37"/>
    <w:rsid w:val="00787700"/>
    <w:rsid w:val="00794C12"/>
    <w:rsid w:val="00795AEA"/>
    <w:rsid w:val="007A2F5A"/>
    <w:rsid w:val="007A5AA1"/>
    <w:rsid w:val="007B2648"/>
    <w:rsid w:val="007B656B"/>
    <w:rsid w:val="007B7335"/>
    <w:rsid w:val="007B7D0B"/>
    <w:rsid w:val="007D186F"/>
    <w:rsid w:val="007E3CDA"/>
    <w:rsid w:val="007E4DDC"/>
    <w:rsid w:val="007E5E71"/>
    <w:rsid w:val="007E68A0"/>
    <w:rsid w:val="00801A7C"/>
    <w:rsid w:val="00802E02"/>
    <w:rsid w:val="00805C65"/>
    <w:rsid w:val="0080697A"/>
    <w:rsid w:val="00812D4E"/>
    <w:rsid w:val="00816953"/>
    <w:rsid w:val="0082136B"/>
    <w:rsid w:val="008222E5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5D4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8F7B56"/>
    <w:rsid w:val="00902002"/>
    <w:rsid w:val="00902CEB"/>
    <w:rsid w:val="00905BCF"/>
    <w:rsid w:val="009064C0"/>
    <w:rsid w:val="00907EC2"/>
    <w:rsid w:val="00912A0A"/>
    <w:rsid w:val="00913598"/>
    <w:rsid w:val="00913892"/>
    <w:rsid w:val="009206F8"/>
    <w:rsid w:val="009215E3"/>
    <w:rsid w:val="009219C9"/>
    <w:rsid w:val="00923966"/>
    <w:rsid w:val="009363E4"/>
    <w:rsid w:val="00936CF0"/>
    <w:rsid w:val="00941877"/>
    <w:rsid w:val="00942106"/>
    <w:rsid w:val="0094260D"/>
    <w:rsid w:val="00946121"/>
    <w:rsid w:val="00952B21"/>
    <w:rsid w:val="00954FAC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49FF"/>
    <w:rsid w:val="009B7E8B"/>
    <w:rsid w:val="009C26DF"/>
    <w:rsid w:val="009C2A7B"/>
    <w:rsid w:val="009C3C75"/>
    <w:rsid w:val="009C5BF4"/>
    <w:rsid w:val="009D6505"/>
    <w:rsid w:val="009E17E1"/>
    <w:rsid w:val="009E45C5"/>
    <w:rsid w:val="009E47B1"/>
    <w:rsid w:val="009F003E"/>
    <w:rsid w:val="009F0109"/>
    <w:rsid w:val="009F1185"/>
    <w:rsid w:val="00A0012B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50B42"/>
    <w:rsid w:val="00A51583"/>
    <w:rsid w:val="00A54D56"/>
    <w:rsid w:val="00A701AF"/>
    <w:rsid w:val="00A75504"/>
    <w:rsid w:val="00A8687B"/>
    <w:rsid w:val="00A92B79"/>
    <w:rsid w:val="00A9695B"/>
    <w:rsid w:val="00AA2D66"/>
    <w:rsid w:val="00AA3E8B"/>
    <w:rsid w:val="00AA5649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D55C9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236A3"/>
    <w:rsid w:val="00B31F29"/>
    <w:rsid w:val="00B32DAF"/>
    <w:rsid w:val="00B37E68"/>
    <w:rsid w:val="00B468CC"/>
    <w:rsid w:val="00B54655"/>
    <w:rsid w:val="00B54814"/>
    <w:rsid w:val="00B6045F"/>
    <w:rsid w:val="00B6336D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90EEF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06A58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474D"/>
    <w:rsid w:val="00C727B3"/>
    <w:rsid w:val="00C72BA2"/>
    <w:rsid w:val="00C842ED"/>
    <w:rsid w:val="00C84E4C"/>
    <w:rsid w:val="00C87044"/>
    <w:rsid w:val="00C94D17"/>
    <w:rsid w:val="00CA0A31"/>
    <w:rsid w:val="00CA5A56"/>
    <w:rsid w:val="00CB2216"/>
    <w:rsid w:val="00CB27C6"/>
    <w:rsid w:val="00CB463B"/>
    <w:rsid w:val="00CB5B82"/>
    <w:rsid w:val="00CB782D"/>
    <w:rsid w:val="00CC54E0"/>
    <w:rsid w:val="00CC65A8"/>
    <w:rsid w:val="00CD3BE3"/>
    <w:rsid w:val="00CD6227"/>
    <w:rsid w:val="00CD6369"/>
    <w:rsid w:val="00CD6FE3"/>
    <w:rsid w:val="00CD7D9F"/>
    <w:rsid w:val="00CE2A37"/>
    <w:rsid w:val="00CF04D0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2A01"/>
    <w:rsid w:val="00D54562"/>
    <w:rsid w:val="00D559DE"/>
    <w:rsid w:val="00D56FEB"/>
    <w:rsid w:val="00D6099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B46BD"/>
    <w:rsid w:val="00DC1034"/>
    <w:rsid w:val="00DC2340"/>
    <w:rsid w:val="00DC30DA"/>
    <w:rsid w:val="00DC32B1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37710"/>
    <w:rsid w:val="00E43E04"/>
    <w:rsid w:val="00E50799"/>
    <w:rsid w:val="00E63251"/>
    <w:rsid w:val="00E70C40"/>
    <w:rsid w:val="00E710C7"/>
    <w:rsid w:val="00E802EE"/>
    <w:rsid w:val="00E80D29"/>
    <w:rsid w:val="00E95ED3"/>
    <w:rsid w:val="00EA219F"/>
    <w:rsid w:val="00EA7542"/>
    <w:rsid w:val="00EB5F83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465C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9"/>
    <w:rsid w:val="00F4144F"/>
    <w:rsid w:val="00F42294"/>
    <w:rsid w:val="00F42F7B"/>
    <w:rsid w:val="00F459EB"/>
    <w:rsid w:val="00F5079A"/>
    <w:rsid w:val="00F52C9C"/>
    <w:rsid w:val="00F6336A"/>
    <w:rsid w:val="00F71E2F"/>
    <w:rsid w:val="00F72065"/>
    <w:rsid w:val="00F81CDB"/>
    <w:rsid w:val="00F84284"/>
    <w:rsid w:val="00F849BE"/>
    <w:rsid w:val="00F94A4B"/>
    <w:rsid w:val="00F94FAE"/>
    <w:rsid w:val="00F97AD4"/>
    <w:rsid w:val="00FA1041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C1760"/>
  <w15:chartTrackingRefBased/>
  <w15:docId w15:val="{367E764F-C87A-4704-840E-5D3C5CAA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85524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gsvzebratext12pt">
    <w:name w:val="gsv.zebra.text 12 pt"/>
    <w:basedOn w:val="Standard"/>
    <w:uiPriority w:val="99"/>
    <w:rsid w:val="00EA219F"/>
    <w:pPr>
      <w:tabs>
        <w:tab w:val="clear" w:pos="340"/>
        <w:tab w:val="clear" w:pos="595"/>
        <w:tab w:val="clear" w:pos="851"/>
      </w:tabs>
      <w:autoSpaceDE w:val="0"/>
      <w:autoSpaceDN w:val="0"/>
      <w:adjustRightInd w:val="0"/>
      <w:spacing w:line="340" w:lineRule="atLeast"/>
      <w:textAlignment w:val="center"/>
    </w:pPr>
    <w:rPr>
      <w:rFonts w:eastAsia="Times New Roman" w:cs="FS Klett GSV"/>
      <w:noProof w:val="0"/>
      <w:color w:val="000000"/>
      <w:sz w:val="24"/>
      <w:szCs w:val="28"/>
      <w:lang w:eastAsia="de-DE"/>
    </w:rPr>
  </w:style>
  <w:style w:type="paragraph" w:customStyle="1" w:styleId="Text">
    <w:name w:val="Text"/>
    <w:rsid w:val="00A50B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  <w:style w:type="character" w:customStyle="1" w:styleId="content">
    <w:name w:val="content"/>
    <w:basedOn w:val="Absatz-Standardschriftart"/>
    <w:rsid w:val="00145406"/>
  </w:style>
  <w:style w:type="paragraph" w:styleId="Listenabsatz">
    <w:name w:val="List Paragraph"/>
    <w:basedOn w:val="Standard"/>
    <w:uiPriority w:val="9"/>
    <w:semiHidden/>
    <w:qFormat/>
    <w:rsid w:val="00855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tt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9</cp:revision>
  <cp:lastPrinted>2019-05-27T06:24:00Z</cp:lastPrinted>
  <dcterms:created xsi:type="dcterms:W3CDTF">2019-05-27T06:18:00Z</dcterms:created>
  <dcterms:modified xsi:type="dcterms:W3CDTF">2019-05-27T14:39:00Z</dcterms:modified>
</cp:coreProperties>
</file>