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14:paraId="410D7EFA" w14:textId="77777777" w:rsidR="00385524" w:rsidRDefault="00385524" w:rsidP="00385524">
      <w:pPr>
        <w:pStyle w:val="ekvbild"/>
      </w:pPr>
      <w:bookmarkStart w:id="0" w:name="bmStart"/>
      <w:bookmarkEnd w:id="0"/>
    </w:p>
    <w:p w14:paraId="3DCD1FE0" w14:textId="77777777" w:rsidR="00385524" w:rsidRDefault="00385524" w:rsidP="00385524"/>
    <w:p w14:paraId="6B7F1512" w14:textId="2B399166" w:rsidR="00954FAC" w:rsidRDefault="00954FAC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5A8BC82D" w14:textId="2827B67E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w:t>Wortfeld „</w:t>
      </w:r>
      <w:r w:rsidR="00E92AC2">
        <w:t>sagen</w:t>
      </w:r>
      <w:r>
        <w:t>“</w:t>
      </w:r>
    </w:p>
    <w:p w14:paraId="5C9D3DEF" w14:textId="00790214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098784A7" w14:textId="67D33747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27435373" w14:textId="618E4484" w:rsidR="007017FA" w:rsidRPr="007017FA" w:rsidRDefault="00182483" w:rsidP="007017FA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1FD1D" wp14:editId="5D814D54">
                <wp:simplePos x="0" y="0"/>
                <wp:positionH relativeFrom="column">
                  <wp:posOffset>2697</wp:posOffset>
                </wp:positionH>
                <wp:positionV relativeFrom="paragraph">
                  <wp:posOffset>95778</wp:posOffset>
                </wp:positionV>
                <wp:extent cx="5944235" cy="2651722"/>
                <wp:effectExtent l="19050" t="19050" r="18415" b="158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6517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EBD4F" w14:textId="31E96E2B" w:rsidR="007017FA" w:rsidRDefault="006B7DAE" w:rsidP="00F908E0">
                            <w:pPr>
                              <w:spacing w:line="240" w:lineRule="auto"/>
                              <w:rPr>
                                <w:rStyle w:val="ekvhandschrift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Nikos Wortfeld</w:t>
                            </w:r>
                          </w:p>
                          <w:p w14:paraId="63343B50" w14:textId="60F7BD24" w:rsidR="006B7DAE" w:rsidRDefault="006B7DAE" w:rsidP="00F908E0">
                            <w:pPr>
                              <w:spacing w:line="240" w:lineRule="auto"/>
                              <w:rPr>
                                <w:rStyle w:val="ekvhandschrift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„</w:t>
                            </w:r>
                            <w:r w:rsidR="00E92AC2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sagen</w:t>
                            </w:r>
                            <w:r w:rsidR="00941877" w:rsidRPr="008B0A7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″</w:t>
                            </w:r>
                          </w:p>
                          <w:p w14:paraId="5B7D60A7" w14:textId="44808454" w:rsidR="00F908E0" w:rsidRDefault="00F908E0" w:rsidP="00F908E0"/>
                          <w:p w14:paraId="11616B2D" w14:textId="77777777" w:rsidR="00F908E0" w:rsidRPr="006B7DAE" w:rsidRDefault="00F908E0" w:rsidP="00F908E0"/>
                        </w:txbxContent>
                      </wps:txbx>
                      <wps:bodyPr rot="0" spcFirstLastPara="0" vertOverflow="overflow" horzOverflow="overflow" vert="horz" wrap="square" lIns="39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1FD1D" id="Rechteck 5" o:spid="_x0000_s1026" style="position:absolute;margin-left:.2pt;margin-top:7.55pt;width:468.05pt;height:20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" fillcolor="white [3212]" strokecolor="#7f7f7f [1612]" strokeweight="3pt">
                <v:textbox inset="11mm,,1mm">
                  <w:txbxContent>
                    <w:p w14:paraId="471EBD4F" w14:textId="31E96E2B" w:rsidR="007017FA" w:rsidRDefault="006B7DAE" w:rsidP="00F908E0">
                      <w:pPr>
                        <w:spacing w:line="240" w:lineRule="auto"/>
                        <w:rPr>
                          <w:rStyle w:val="ekvhandschrift"/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Nikos Wortfeld</w:t>
                      </w:r>
                    </w:p>
                    <w:p w14:paraId="63343B50" w14:textId="60F7BD24" w:rsidR="006B7DAE" w:rsidRDefault="006B7DAE" w:rsidP="00F908E0">
                      <w:pPr>
                        <w:spacing w:line="240" w:lineRule="auto"/>
                        <w:rPr>
                          <w:rStyle w:val="ekvhandschrift"/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„</w:t>
                      </w:r>
                      <w:r w:rsidR="00E92AC2">
                        <w:rPr>
                          <w:rStyle w:val="ekvhandschrift"/>
                          <w:sz w:val="96"/>
                          <w:szCs w:val="96"/>
                        </w:rPr>
                        <w:t>sagen</w:t>
                      </w:r>
                      <w:r w:rsidR="00941877" w:rsidRPr="008B0A7A">
                        <w:rPr>
                          <w:rStyle w:val="ekvhandschrift"/>
                          <w:sz w:val="96"/>
                          <w:szCs w:val="96"/>
                        </w:rPr>
                        <w:t>″</w:t>
                      </w:r>
                    </w:p>
                    <w:p w14:paraId="5B7D60A7" w14:textId="44808454" w:rsidR="00F908E0" w:rsidRDefault="00F908E0" w:rsidP="00F908E0"/>
                    <w:p w14:paraId="11616B2D" w14:textId="77777777" w:rsidR="00F908E0" w:rsidRPr="006B7DAE" w:rsidRDefault="00F908E0" w:rsidP="00F908E0"/>
                  </w:txbxContent>
                </v:textbox>
              </v:rect>
            </w:pict>
          </mc:Fallback>
        </mc:AlternateContent>
      </w:r>
    </w:p>
    <w:p w14:paraId="605C1631" w14:textId="6A2414CC" w:rsidR="007017FA" w:rsidRDefault="007017FA" w:rsidP="007017FA"/>
    <w:p w14:paraId="0099E941" w14:textId="254D4CFD" w:rsidR="007017FA" w:rsidRPr="007017FA" w:rsidRDefault="007017FA" w:rsidP="007017FA"/>
    <w:p w14:paraId="3522A154" w14:textId="495D9907" w:rsidR="007017FA" w:rsidRPr="007017FA" w:rsidRDefault="007017FA" w:rsidP="007017FA"/>
    <w:p w14:paraId="1DE80D21" w14:textId="3E236C9D" w:rsidR="007017FA" w:rsidRPr="007017FA" w:rsidRDefault="007017FA" w:rsidP="007017FA"/>
    <w:p w14:paraId="13C02411" w14:textId="4A9B38C2" w:rsidR="007017FA" w:rsidRPr="007017FA" w:rsidRDefault="007017FA" w:rsidP="007017FA"/>
    <w:p w14:paraId="6D0F4D1A" w14:textId="3FDD38A1" w:rsidR="007017FA" w:rsidRPr="007017FA" w:rsidRDefault="00F908E0" w:rsidP="007017FA">
      <w:r>
        <w:drawing>
          <wp:anchor distT="0" distB="0" distL="114300" distR="114300" simplePos="0" relativeHeight="251668480" behindDoc="0" locked="0" layoutInCell="1" allowOverlap="1" wp14:anchorId="77C9370A" wp14:editId="4212CDA7">
            <wp:simplePos x="0" y="0"/>
            <wp:positionH relativeFrom="column">
              <wp:posOffset>3206750</wp:posOffset>
            </wp:positionH>
            <wp:positionV relativeFrom="paragraph">
              <wp:posOffset>100965</wp:posOffset>
            </wp:positionV>
            <wp:extent cx="1610230" cy="578485"/>
            <wp:effectExtent l="0" t="0" r="9525" b="0"/>
            <wp:wrapNone/>
            <wp:docPr id="4" name="Grafik 4" descr="E:\_Annett\Klett Verlag 2019\Wegel\Paket3_Wortfelder\Dateneingang\Wortfelder\Bilder_Wortfelder\SE01006823_sprechblase_g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E01006823_sprechblase_gros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023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A829A" w14:textId="10363B44" w:rsidR="007017FA" w:rsidRPr="007017FA" w:rsidRDefault="00F908E0" w:rsidP="007017FA">
      <w:r>
        <w:drawing>
          <wp:anchor distT="0" distB="0" distL="114300" distR="114300" simplePos="0" relativeHeight="251666432" behindDoc="0" locked="0" layoutInCell="1" allowOverlap="1" wp14:anchorId="1FBECDC2" wp14:editId="527D29CB">
            <wp:simplePos x="0" y="0"/>
            <wp:positionH relativeFrom="column">
              <wp:posOffset>4551724</wp:posOffset>
            </wp:positionH>
            <wp:positionV relativeFrom="paragraph">
              <wp:posOffset>160020</wp:posOffset>
            </wp:positionV>
            <wp:extent cx="1287145" cy="1257300"/>
            <wp:effectExtent l="0" t="0" r="0" b="0"/>
            <wp:wrapNone/>
            <wp:docPr id="3" name="Grafik 3" descr="E:\_Annett\Klett Verlag 2019\Wegel\Paket2_Satzanfaenge\Dateneingang\Tricks_Satzanfang\Bilder_Satzanfang\S042310600_IHV_Ni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2_Satzanfaenge\Dateneingang\Tricks_Satzanfang\Bilder_Satzanfang\S042310600_IHV_Nik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09812" w14:textId="4FBB6BA1" w:rsidR="007017FA" w:rsidRPr="007017FA" w:rsidRDefault="007017FA" w:rsidP="007017FA"/>
    <w:p w14:paraId="4FBBD034" w14:textId="29A0DA71" w:rsidR="007017FA" w:rsidRPr="007017FA" w:rsidRDefault="007017FA" w:rsidP="007017FA"/>
    <w:p w14:paraId="3DB5FD7B" w14:textId="4210EF96" w:rsidR="00182483" w:rsidRPr="007017FA" w:rsidRDefault="00182483" w:rsidP="006B7DAE">
      <w:pPr>
        <w:pStyle w:val="ekvgrundtexthalbe"/>
      </w:pPr>
      <w:r>
        <w:softHyphen/>
      </w:r>
    </w:p>
    <w:p w14:paraId="09CA265D" w14:textId="0D949BD8" w:rsidR="00182483" w:rsidRPr="007017FA" w:rsidRDefault="00182483" w:rsidP="00182483"/>
    <w:p w14:paraId="2B2E669F" w14:textId="659F0CC5" w:rsidR="00182483" w:rsidRPr="007017FA" w:rsidRDefault="00182483" w:rsidP="00182483"/>
    <w:p w14:paraId="2E23BB61" w14:textId="1ED1B983" w:rsidR="00182483" w:rsidRPr="007017FA" w:rsidRDefault="00182483" w:rsidP="00182483"/>
    <w:p w14:paraId="738139D2" w14:textId="3DC92615" w:rsidR="00182483" w:rsidRPr="001B77CA" w:rsidRDefault="00182483" w:rsidP="00182483">
      <w:pPr>
        <w:pStyle w:val="ekvgrundtexthalbe"/>
      </w:pPr>
    </w:p>
    <w:p w14:paraId="2E40FEF5" w14:textId="26B93D52" w:rsidR="00182483" w:rsidRPr="007017FA" w:rsidRDefault="00182483" w:rsidP="00182483">
      <w:pPr>
        <w:pStyle w:val="ekvue1arial"/>
      </w:pPr>
      <w:r>
        <w:softHyphen/>
      </w:r>
    </w:p>
    <w:p w14:paraId="0E81D952" w14:textId="5DC1AAAE" w:rsidR="00182483" w:rsidRDefault="00182483" w:rsidP="00182483"/>
    <w:p w14:paraId="267AC9E0" w14:textId="7FFA739B" w:rsidR="00182483" w:rsidRPr="007017FA" w:rsidRDefault="00182483" w:rsidP="00182483"/>
    <w:p w14:paraId="4F9F5ADC" w14:textId="0A4AA31C" w:rsidR="00182483" w:rsidRPr="007017FA" w:rsidRDefault="00182483" w:rsidP="00182483"/>
    <w:p w14:paraId="2F6D8483" w14:textId="206565D9" w:rsidR="00182483" w:rsidRPr="007017FA" w:rsidRDefault="00182483" w:rsidP="00182483"/>
    <w:p w14:paraId="17816039" w14:textId="6D01052E" w:rsidR="00182483" w:rsidRPr="007017FA" w:rsidRDefault="00F908E0" w:rsidP="00182483">
      <w:r>
        <w:drawing>
          <wp:anchor distT="0" distB="0" distL="114300" distR="114300" simplePos="0" relativeHeight="251663360" behindDoc="0" locked="0" layoutInCell="1" allowOverlap="1" wp14:anchorId="625889D2" wp14:editId="2F423EBC">
            <wp:simplePos x="0" y="0"/>
            <wp:positionH relativeFrom="column">
              <wp:posOffset>399415</wp:posOffset>
            </wp:positionH>
            <wp:positionV relativeFrom="paragraph">
              <wp:posOffset>149860</wp:posOffset>
            </wp:positionV>
            <wp:extent cx="5320819" cy="2226310"/>
            <wp:effectExtent l="0" t="0" r="0" b="2540"/>
            <wp:wrapNone/>
            <wp:docPr id="1" name="Grafik 1" descr="E:\_Annett\Klett Verlag 2019\Wegel\Paket3_Wortfelder\Dateneingang\Wortfelder\Bilder_Wortfelder\SE01006823_sprechblase_g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_Annett\Klett Verlag 2019\Wegel\Paket3_Wortfelder\Dateneingang\Wortfelder\Bilder_Wortfelder\SE01006823_sprechblase_gros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51" cy="222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51AE2" w14:textId="0BF81344" w:rsidR="00182483" w:rsidRPr="007017FA" w:rsidRDefault="00182483" w:rsidP="00182483"/>
    <w:p w14:paraId="30F54870" w14:textId="4707D5D2" w:rsidR="00182483" w:rsidRPr="007017FA" w:rsidRDefault="00F908E0" w:rsidP="00182483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9FA36E" wp14:editId="516EFCEE">
                <wp:simplePos x="0" y="0"/>
                <wp:positionH relativeFrom="column">
                  <wp:posOffset>563510</wp:posOffset>
                </wp:positionH>
                <wp:positionV relativeFrom="paragraph">
                  <wp:posOffset>11141</wp:posOffset>
                </wp:positionV>
                <wp:extent cx="5003800" cy="1441450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0" cy="14414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ED53FB" w14:textId="5A77216E" w:rsidR="00E92AC2" w:rsidRPr="006B7DAE" w:rsidRDefault="00E92AC2" w:rsidP="00E92AC2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sagen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FA36E" id="Rechteck 2" o:spid="_x0000_s1027" style="position:absolute;margin-left:44.35pt;margin-top:.9pt;width:394pt;height:1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" filled="f" stroked="f" strokeweight="3pt">
                <v:textbox inset="1mm,,1mm">
                  <w:txbxContent>
                    <w:p w14:paraId="02ED53FB" w14:textId="5A77216E" w:rsidR="00E92AC2" w:rsidRPr="006B7DAE" w:rsidRDefault="00E92AC2" w:rsidP="00E92AC2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sagen</w:t>
                      </w:r>
                    </w:p>
                  </w:txbxContent>
                </v:textbox>
              </v:rect>
            </w:pict>
          </mc:Fallback>
        </mc:AlternateContent>
      </w:r>
    </w:p>
    <w:p w14:paraId="4CE8BF96" w14:textId="2E447BDF" w:rsidR="00182483" w:rsidRDefault="00182483" w:rsidP="00182483"/>
    <w:p w14:paraId="1450EFE2" w14:textId="000F6ABA" w:rsidR="00A1007C" w:rsidRPr="00A1007C" w:rsidRDefault="00A1007C" w:rsidP="00A1007C"/>
    <w:p w14:paraId="6A7E08D5" w14:textId="0025B41E" w:rsidR="00A1007C" w:rsidRPr="00A1007C" w:rsidRDefault="00A1007C" w:rsidP="00A1007C"/>
    <w:p w14:paraId="417B90C1" w14:textId="3C6D1C40" w:rsidR="00A1007C" w:rsidRPr="00A1007C" w:rsidRDefault="00A1007C" w:rsidP="00A1007C"/>
    <w:p w14:paraId="40E186D6" w14:textId="26FE9370" w:rsidR="00A1007C" w:rsidRPr="00A1007C" w:rsidRDefault="00A1007C" w:rsidP="00A1007C"/>
    <w:p w14:paraId="0F6B0569" w14:textId="17BB38D5" w:rsidR="00A1007C" w:rsidRPr="00A1007C" w:rsidRDefault="00A1007C" w:rsidP="00A1007C"/>
    <w:p w14:paraId="047FF2E3" w14:textId="3B95A816" w:rsidR="00A1007C" w:rsidRPr="00A1007C" w:rsidRDefault="00A1007C" w:rsidP="00A1007C"/>
    <w:p w14:paraId="775E219D" w14:textId="713C8B21" w:rsidR="00A1007C" w:rsidRPr="00A1007C" w:rsidRDefault="00A1007C" w:rsidP="00A1007C"/>
    <w:p w14:paraId="3AB25E02" w14:textId="67CD57A7" w:rsidR="00A1007C" w:rsidRPr="00A1007C" w:rsidRDefault="00A1007C" w:rsidP="00A1007C"/>
    <w:p w14:paraId="4BA89535" w14:textId="1D70EF8B" w:rsidR="00A1007C" w:rsidRPr="00A1007C" w:rsidRDefault="00A1007C" w:rsidP="00A1007C"/>
    <w:p w14:paraId="10A26072" w14:textId="405AAAB0" w:rsidR="00A1007C" w:rsidRPr="00A1007C" w:rsidRDefault="00A1007C" w:rsidP="00A1007C"/>
    <w:p w14:paraId="71530165" w14:textId="18696945" w:rsidR="00A1007C" w:rsidRPr="00A1007C" w:rsidRDefault="00A1007C" w:rsidP="00A1007C"/>
    <w:p w14:paraId="1EF82CFF" w14:textId="31E2FD91" w:rsidR="00A1007C" w:rsidRPr="00A1007C" w:rsidRDefault="00A1007C" w:rsidP="00A1007C"/>
    <w:p w14:paraId="6C266FBA" w14:textId="19991A6C" w:rsidR="00A1007C" w:rsidRPr="00A1007C" w:rsidRDefault="00A1007C" w:rsidP="00A1007C"/>
    <w:p w14:paraId="219771C9" w14:textId="49F4E99C" w:rsidR="00A1007C" w:rsidRDefault="00A1007C" w:rsidP="00A1007C"/>
    <w:p w14:paraId="53B2EB59" w14:textId="1346203E" w:rsidR="00A1007C" w:rsidRDefault="00A1007C" w:rsidP="00A1007C"/>
    <w:p w14:paraId="044FB861" w14:textId="01610A27" w:rsidR="00A1007C" w:rsidRDefault="00A1007C" w:rsidP="00A1007C"/>
    <w:p w14:paraId="700CF746" w14:textId="77777777" w:rsidR="00A1007C" w:rsidRDefault="00A1007C" w:rsidP="00A1007C">
      <w:pPr>
        <w:pStyle w:val="ekvbild"/>
        <w:sectPr w:rsidR="00A1007C" w:rsidSect="009363E4">
          <w:footerReference w:type="default" r:id="rId10"/>
          <w:type w:val="continuous"/>
          <w:pgSz w:w="11906" w:h="16838" w:code="9"/>
          <w:pgMar w:top="454" w:right="851" w:bottom="1276" w:left="1701" w:header="454" w:footer="454" w:gutter="0"/>
          <w:cols w:space="720"/>
          <w:docGrid w:linePitch="360"/>
        </w:sectPr>
      </w:pPr>
    </w:p>
    <w:p w14:paraId="000C9963" w14:textId="5EB565BD" w:rsidR="00A1007C" w:rsidRDefault="00A1007C" w:rsidP="00A1007C">
      <w:pPr>
        <w:pStyle w:val="ekvbild"/>
      </w:pPr>
    </w:p>
    <w:p w14:paraId="7E652E19" w14:textId="77777777" w:rsidR="00A1007C" w:rsidRDefault="00A1007C" w:rsidP="00A1007C"/>
    <w:p w14:paraId="0AA66BB3" w14:textId="77777777" w:rsidR="00A1007C" w:rsidRDefault="00A1007C" w:rsidP="00A1007C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1022BDA" wp14:editId="1B58FE93">
                <wp:simplePos x="0" y="0"/>
                <wp:positionH relativeFrom="column">
                  <wp:posOffset>120015</wp:posOffset>
                </wp:positionH>
                <wp:positionV relativeFrom="paragraph">
                  <wp:posOffset>241300</wp:posOffset>
                </wp:positionV>
                <wp:extent cx="5320665" cy="170180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Rechteck 6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1998F9" w14:textId="77777777" w:rsidR="00A1007C" w:rsidRPr="006B7DAE" w:rsidRDefault="00A1007C" w:rsidP="00A1007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fragen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22BDA" id="Gruppieren 19" o:spid="_x0000_s1028" style="position:absolute;margin-left:9.45pt;margin-top:19pt;width:418.95pt;height:134pt;z-index:251670528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9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">
                  <v:imagedata r:id="rId11" o:title="SE01006823_sprechblase_gross"/>
                </v:shape>
                <v:rect id="Rechteck 6" o:spid="_x0000_s1030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" filled="f" stroked="f" strokeweight="3pt">
                  <v:textbox inset="1mm,,1mm">
                    <w:txbxContent>
                      <w:p w14:paraId="621998F9" w14:textId="77777777" w:rsidR="00A1007C" w:rsidRPr="006B7DAE" w:rsidRDefault="00A1007C" w:rsidP="00A1007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fragen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7E6175" w14:textId="77777777" w:rsidR="00A1007C" w:rsidRPr="007017FA" w:rsidRDefault="00A1007C" w:rsidP="00A1007C"/>
    <w:p w14:paraId="646D9E84" w14:textId="77777777" w:rsidR="00A1007C" w:rsidRDefault="00A1007C" w:rsidP="00A1007C"/>
    <w:p w14:paraId="5C672610" w14:textId="77777777" w:rsidR="00A1007C" w:rsidRPr="007017FA" w:rsidRDefault="00A1007C" w:rsidP="00A1007C"/>
    <w:p w14:paraId="7C2C142B" w14:textId="77777777" w:rsidR="00A1007C" w:rsidRPr="007017FA" w:rsidRDefault="00A1007C" w:rsidP="00A1007C"/>
    <w:p w14:paraId="420EA617" w14:textId="77777777" w:rsidR="00A1007C" w:rsidRPr="007017FA" w:rsidRDefault="00A1007C" w:rsidP="00A1007C"/>
    <w:p w14:paraId="47068C8F" w14:textId="77777777" w:rsidR="00A1007C" w:rsidRPr="007017FA" w:rsidRDefault="00A1007C" w:rsidP="00A1007C"/>
    <w:p w14:paraId="614B195F" w14:textId="77777777" w:rsidR="00A1007C" w:rsidRPr="007017FA" w:rsidRDefault="00A1007C" w:rsidP="00A1007C"/>
    <w:p w14:paraId="19194009" w14:textId="77777777" w:rsidR="00A1007C" w:rsidRPr="007017FA" w:rsidRDefault="00A1007C" w:rsidP="00A1007C"/>
    <w:p w14:paraId="78BA49AC" w14:textId="77777777" w:rsidR="00A1007C" w:rsidRPr="007017FA" w:rsidRDefault="00A1007C" w:rsidP="00A1007C"/>
    <w:p w14:paraId="1DA9325D" w14:textId="77777777" w:rsidR="00A1007C" w:rsidRPr="007017FA" w:rsidRDefault="00A1007C" w:rsidP="00A1007C"/>
    <w:p w14:paraId="7EFDDC65" w14:textId="77777777" w:rsidR="00A1007C" w:rsidRDefault="00A1007C" w:rsidP="00A1007C">
      <w:pPr>
        <w:pStyle w:val="ekvgrundtexthalbe"/>
      </w:pPr>
      <w:r>
        <w:softHyphen/>
      </w:r>
    </w:p>
    <w:p w14:paraId="6BFCFAE3" w14:textId="77777777" w:rsidR="00A1007C" w:rsidRPr="007017FA" w:rsidRDefault="00A1007C" w:rsidP="00A1007C"/>
    <w:p w14:paraId="6331BB64" w14:textId="77777777" w:rsidR="00A1007C" w:rsidRDefault="00A1007C" w:rsidP="00A1007C"/>
    <w:p w14:paraId="05EEDEF2" w14:textId="77777777" w:rsidR="00A1007C" w:rsidRPr="007017FA" w:rsidRDefault="00A1007C" w:rsidP="00A1007C"/>
    <w:p w14:paraId="37EBA7CE" w14:textId="77777777" w:rsidR="00A1007C" w:rsidRPr="007017FA" w:rsidRDefault="00A1007C" w:rsidP="00A1007C">
      <w: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02AFF9B" wp14:editId="4C9CAB9C">
                <wp:simplePos x="0" y="0"/>
                <wp:positionH relativeFrom="column">
                  <wp:posOffset>120015</wp:posOffset>
                </wp:positionH>
                <wp:positionV relativeFrom="paragraph">
                  <wp:posOffset>1686560</wp:posOffset>
                </wp:positionV>
                <wp:extent cx="5320665" cy="1701800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24" name="Grafik 24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Rechteck 25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6E5F41" w14:textId="77777777" w:rsidR="00A1007C" w:rsidRPr="006B7DAE" w:rsidRDefault="00A1007C" w:rsidP="00A1007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rufen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AFF9B" id="Gruppieren 23" o:spid="_x0000_s1031" style="position:absolute;margin-left:9.45pt;margin-top:132.8pt;width:418.95pt;height:134pt;z-index:251672576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">
                <v:shape id="Grafik 24" o:spid="_x0000_s1032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">
                  <v:imagedata r:id="rId11" o:title="SE01006823_sprechblase_gross"/>
                </v:shape>
                <v:rect id="Rechteck 25" o:spid="_x0000_s1033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" filled="f" stroked="f" strokeweight="3pt">
                  <v:textbox inset="1mm,,1mm">
                    <w:txbxContent>
                      <w:p w14:paraId="456E5F41" w14:textId="77777777" w:rsidR="00A1007C" w:rsidRPr="006B7DAE" w:rsidRDefault="00A1007C" w:rsidP="00A1007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rufen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1705265" wp14:editId="3D15B48C">
                <wp:simplePos x="0" y="0"/>
                <wp:positionH relativeFrom="column">
                  <wp:posOffset>120650</wp:posOffset>
                </wp:positionH>
                <wp:positionV relativeFrom="paragraph">
                  <wp:posOffset>-521335</wp:posOffset>
                </wp:positionV>
                <wp:extent cx="5320665" cy="1701800"/>
                <wp:effectExtent l="0" t="0" r="0" b="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21" name="Grafik 21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Rechteck 22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BC37FA" w14:textId="77777777" w:rsidR="00A1007C" w:rsidRPr="006B7DAE" w:rsidRDefault="00A1007C" w:rsidP="00A1007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erzählen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05265" id="Gruppieren 20" o:spid="_x0000_s1034" style="position:absolute;margin-left:9.5pt;margin-top:-41.05pt;width:418.95pt;height:134pt;z-index:251671552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">
                <v:shape id="Grafik 21" o:spid="_x0000_s1035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">
                  <v:imagedata r:id="rId11" o:title="SE01006823_sprechblase_gross"/>
                </v:shape>
                <v:rect id="Rechteck 22" o:spid="_x0000_s1036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" filled="f" stroked="f" strokeweight="3pt">
                  <v:textbox inset="1mm,,1mm">
                    <w:txbxContent>
                      <w:p w14:paraId="2EBC37FA" w14:textId="77777777" w:rsidR="00A1007C" w:rsidRPr="006B7DAE" w:rsidRDefault="00A1007C" w:rsidP="00A1007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erzählen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6916506" w14:textId="77777777" w:rsidR="00A1007C" w:rsidRPr="007017FA" w:rsidRDefault="00A1007C" w:rsidP="00A1007C"/>
    <w:p w14:paraId="72DD7330" w14:textId="77777777" w:rsidR="00A1007C" w:rsidRPr="007017FA" w:rsidRDefault="00A1007C" w:rsidP="00A1007C"/>
    <w:p w14:paraId="3498FABD" w14:textId="77777777" w:rsidR="00A1007C" w:rsidRPr="007017FA" w:rsidRDefault="00A1007C" w:rsidP="00A1007C"/>
    <w:p w14:paraId="6BD7F9B4" w14:textId="77777777" w:rsidR="00A1007C" w:rsidRPr="007017FA" w:rsidRDefault="00A1007C" w:rsidP="00A1007C"/>
    <w:p w14:paraId="57934E73" w14:textId="77777777" w:rsidR="00A1007C" w:rsidRPr="007017FA" w:rsidRDefault="00A1007C" w:rsidP="00A1007C"/>
    <w:p w14:paraId="49356685" w14:textId="77777777" w:rsidR="00A1007C" w:rsidRPr="007017FA" w:rsidRDefault="00A1007C" w:rsidP="00A1007C"/>
    <w:p w14:paraId="20AAE6DE" w14:textId="77777777" w:rsidR="00A1007C" w:rsidRPr="001B77CA" w:rsidRDefault="00A1007C" w:rsidP="00A1007C">
      <w:pPr>
        <w:pStyle w:val="ekvgrundtexthalbe"/>
      </w:pPr>
    </w:p>
    <w:p w14:paraId="5767915D" w14:textId="77777777" w:rsidR="00A1007C" w:rsidRPr="007017FA" w:rsidRDefault="00A1007C" w:rsidP="00A1007C">
      <w:pPr>
        <w:pStyle w:val="ekvue1arial"/>
      </w:pPr>
      <w:r>
        <w:softHyphen/>
      </w:r>
    </w:p>
    <w:p w14:paraId="3B4077E6" w14:textId="77777777" w:rsidR="00A1007C" w:rsidRDefault="00A1007C" w:rsidP="00A1007C"/>
    <w:p w14:paraId="33448799" w14:textId="77777777" w:rsidR="00A1007C" w:rsidRPr="007017FA" w:rsidRDefault="00A1007C" w:rsidP="00A1007C"/>
    <w:p w14:paraId="6712D8A3" w14:textId="77777777" w:rsidR="00A1007C" w:rsidRPr="007017FA" w:rsidRDefault="00A1007C" w:rsidP="00A1007C"/>
    <w:p w14:paraId="590DE02C" w14:textId="77777777" w:rsidR="00A1007C" w:rsidRPr="007017FA" w:rsidRDefault="00A1007C" w:rsidP="00A1007C"/>
    <w:p w14:paraId="045DD49A" w14:textId="77777777" w:rsidR="00A1007C" w:rsidRPr="007017FA" w:rsidRDefault="00A1007C" w:rsidP="00A1007C"/>
    <w:p w14:paraId="1EB1B88B" w14:textId="77777777" w:rsidR="00A1007C" w:rsidRPr="007017FA" w:rsidRDefault="00A1007C" w:rsidP="00A1007C"/>
    <w:p w14:paraId="23016080" w14:textId="77777777" w:rsidR="00A1007C" w:rsidRPr="007017FA" w:rsidRDefault="00A1007C" w:rsidP="00A1007C"/>
    <w:p w14:paraId="06DFC43A" w14:textId="77777777" w:rsidR="00A1007C" w:rsidRPr="007017FA" w:rsidRDefault="00A1007C" w:rsidP="00A1007C"/>
    <w:p w14:paraId="5177A19D" w14:textId="77777777" w:rsidR="00A1007C" w:rsidRPr="007017FA" w:rsidRDefault="00A1007C" w:rsidP="00A1007C"/>
    <w:p w14:paraId="757FD4E1" w14:textId="77777777" w:rsidR="00A1007C" w:rsidRPr="007017FA" w:rsidRDefault="00A1007C" w:rsidP="00A1007C"/>
    <w:p w14:paraId="4416BB91" w14:textId="77777777" w:rsidR="00A1007C" w:rsidRDefault="00A1007C" w:rsidP="00A1007C">
      <w: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4BC401F" wp14:editId="44F48FE5">
                <wp:simplePos x="0" y="0"/>
                <wp:positionH relativeFrom="column">
                  <wp:posOffset>120015</wp:posOffset>
                </wp:positionH>
                <wp:positionV relativeFrom="paragraph">
                  <wp:posOffset>130175</wp:posOffset>
                </wp:positionV>
                <wp:extent cx="5320665" cy="1701800"/>
                <wp:effectExtent l="0" t="0" r="0" b="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27" name="Grafik 27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Rechteck 28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C6E590" w14:textId="77777777" w:rsidR="00A1007C" w:rsidRPr="006B7DAE" w:rsidRDefault="00A1007C" w:rsidP="00A1007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meinen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C401F" id="Gruppieren 26" o:spid="_x0000_s1037" style="position:absolute;margin-left:9.45pt;margin-top:10.25pt;width:418.95pt;height:134pt;z-index:251673600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">
                <v:shape id="Grafik 27" o:spid="_x0000_s1038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">
                  <v:imagedata r:id="rId11" o:title="SE01006823_sprechblase_gross"/>
                </v:shape>
                <v:rect id="Rechteck 28" o:spid="_x0000_s1039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" filled="f" stroked="f" strokeweight="3pt">
                  <v:textbox inset="1mm,,1mm">
                    <w:txbxContent>
                      <w:p w14:paraId="20C6E590" w14:textId="77777777" w:rsidR="00A1007C" w:rsidRPr="006B7DAE" w:rsidRDefault="00A1007C" w:rsidP="00A1007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meinen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7267F05" w14:textId="77777777" w:rsidR="00A1007C" w:rsidRPr="007017FA" w:rsidRDefault="00A1007C" w:rsidP="00A1007C"/>
    <w:p w14:paraId="5AE3B862" w14:textId="77777777" w:rsidR="00A1007C" w:rsidRPr="007017FA" w:rsidRDefault="00A1007C" w:rsidP="00A1007C"/>
    <w:p w14:paraId="6D257212" w14:textId="77777777" w:rsidR="00A1007C" w:rsidRPr="007017FA" w:rsidRDefault="00A1007C" w:rsidP="00A1007C"/>
    <w:p w14:paraId="50962103" w14:textId="77777777" w:rsidR="00A1007C" w:rsidRPr="007017FA" w:rsidRDefault="00A1007C" w:rsidP="00A1007C"/>
    <w:p w14:paraId="2A7D4F53" w14:textId="77777777" w:rsidR="00A1007C" w:rsidRPr="007017FA" w:rsidRDefault="00A1007C" w:rsidP="00A1007C"/>
    <w:p w14:paraId="2458F7D3" w14:textId="77777777" w:rsidR="00A1007C" w:rsidRPr="007017FA" w:rsidRDefault="00A1007C" w:rsidP="00A1007C"/>
    <w:p w14:paraId="042816DF" w14:textId="77777777" w:rsidR="00A1007C" w:rsidRDefault="00A1007C" w:rsidP="00A1007C"/>
    <w:p w14:paraId="02CF3464" w14:textId="61F22E6F" w:rsidR="00A1007C" w:rsidRDefault="00A1007C" w:rsidP="00A1007C"/>
    <w:p w14:paraId="22EC384F" w14:textId="5B38FC53" w:rsidR="00512A2C" w:rsidRDefault="00512A2C" w:rsidP="00A1007C"/>
    <w:p w14:paraId="3434DCE3" w14:textId="6B0AB70C" w:rsidR="00512A2C" w:rsidRDefault="00512A2C" w:rsidP="00A1007C"/>
    <w:p w14:paraId="151D253F" w14:textId="1A2AAC4B" w:rsidR="00512A2C" w:rsidRDefault="00512A2C" w:rsidP="00A1007C"/>
    <w:p w14:paraId="681B6AEE" w14:textId="77777777" w:rsidR="00512A2C" w:rsidRDefault="00512A2C" w:rsidP="00512A2C"/>
    <w:p w14:paraId="7EE22CF6" w14:textId="77777777" w:rsidR="00512A2C" w:rsidRDefault="00512A2C" w:rsidP="00512A2C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03A167F" wp14:editId="6F7DD316">
                <wp:simplePos x="0" y="0"/>
                <wp:positionH relativeFrom="column">
                  <wp:posOffset>151765</wp:posOffset>
                </wp:positionH>
                <wp:positionV relativeFrom="paragraph">
                  <wp:posOffset>184150</wp:posOffset>
                </wp:positionV>
                <wp:extent cx="5320665" cy="1441450"/>
                <wp:effectExtent l="0" t="0" r="0" b="635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10" name="Grafik 10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Rechteck 11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170E6F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lachen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A167F" id="Gruppieren 9" o:spid="_x0000_s1040" style="position:absolute;margin-left:11.95pt;margin-top:14.5pt;width:418.95pt;height:113.5pt;z-index:251675648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">
                <v:shape id="Grafik 10" o:spid="_x0000_s1041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">
                  <v:imagedata r:id="rId11" o:title="SE01006823_sprechblase_gross"/>
                </v:shape>
                <v:rect id="Rechteck 11" o:spid="_x0000_s1042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" filled="f" stroked="f" strokeweight="3pt">
                  <v:textbox inset="1mm,,1mm">
                    <w:txbxContent>
                      <w:p w14:paraId="63170E6F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lachen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5E3C6EA" w14:textId="77777777" w:rsidR="00512A2C" w:rsidRPr="007017FA" w:rsidRDefault="00512A2C" w:rsidP="00512A2C"/>
    <w:p w14:paraId="4E52C810" w14:textId="77777777" w:rsidR="00512A2C" w:rsidRDefault="00512A2C" w:rsidP="00512A2C"/>
    <w:p w14:paraId="58D1EB79" w14:textId="77777777" w:rsidR="00512A2C" w:rsidRPr="007017FA" w:rsidRDefault="00512A2C" w:rsidP="00512A2C"/>
    <w:p w14:paraId="08435CBF" w14:textId="77777777" w:rsidR="00512A2C" w:rsidRPr="007017FA" w:rsidRDefault="00512A2C" w:rsidP="00512A2C"/>
    <w:p w14:paraId="1B49D26C" w14:textId="77777777" w:rsidR="00512A2C" w:rsidRPr="007017FA" w:rsidRDefault="00512A2C" w:rsidP="00512A2C"/>
    <w:p w14:paraId="7A1A3433" w14:textId="77777777" w:rsidR="00512A2C" w:rsidRPr="007017FA" w:rsidRDefault="00512A2C" w:rsidP="00512A2C"/>
    <w:p w14:paraId="5A5186DB" w14:textId="77777777" w:rsidR="00512A2C" w:rsidRPr="007017FA" w:rsidRDefault="00512A2C" w:rsidP="00512A2C"/>
    <w:p w14:paraId="04AF62FE" w14:textId="77777777" w:rsidR="00512A2C" w:rsidRPr="007017FA" w:rsidRDefault="00512A2C" w:rsidP="00512A2C"/>
    <w:p w14:paraId="57755F2C" w14:textId="77777777" w:rsidR="00512A2C" w:rsidRPr="007017FA" w:rsidRDefault="00512A2C" w:rsidP="00512A2C"/>
    <w:p w14:paraId="4CD0FDF7" w14:textId="77777777" w:rsidR="00512A2C" w:rsidRPr="007017FA" w:rsidRDefault="00512A2C" w:rsidP="00512A2C"/>
    <w:p w14:paraId="08ABC48D" w14:textId="77777777" w:rsidR="00512A2C" w:rsidRDefault="00512A2C" w:rsidP="00512A2C">
      <w:pPr>
        <w:pStyle w:val="ekvgrundtexthalbe"/>
      </w:pPr>
      <w:r>
        <w:softHyphen/>
      </w:r>
    </w:p>
    <w:p w14:paraId="40A00434" w14:textId="77777777" w:rsidR="00512A2C" w:rsidRPr="007017FA" w:rsidRDefault="00512A2C" w:rsidP="00512A2C"/>
    <w:p w14:paraId="55CE1475" w14:textId="77777777" w:rsidR="00512A2C" w:rsidRDefault="00512A2C" w:rsidP="00512A2C"/>
    <w:p w14:paraId="5DF3B6FA" w14:textId="77777777" w:rsidR="00512A2C" w:rsidRPr="007017FA" w:rsidRDefault="00512A2C" w:rsidP="00512A2C"/>
    <w:p w14:paraId="69BF72EE" w14:textId="77777777" w:rsidR="00512A2C" w:rsidRPr="007017FA" w:rsidRDefault="00512A2C" w:rsidP="00512A2C"/>
    <w:p w14:paraId="70A8F3B1" w14:textId="77777777" w:rsidR="00512A2C" w:rsidRPr="007017FA" w:rsidRDefault="00512A2C" w:rsidP="00512A2C"/>
    <w:p w14:paraId="1C99C856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917E1BC" wp14:editId="343BD51F">
                <wp:simplePos x="0" y="0"/>
                <wp:positionH relativeFrom="column">
                  <wp:posOffset>151765</wp:posOffset>
                </wp:positionH>
                <wp:positionV relativeFrom="paragraph">
                  <wp:posOffset>1970405</wp:posOffset>
                </wp:positionV>
                <wp:extent cx="5320665" cy="1441450"/>
                <wp:effectExtent l="0" t="0" r="0" b="6350"/>
                <wp:wrapNone/>
                <wp:docPr id="39" name="Gruppieren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40" name="Grafik 40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1" name="Rechteck 41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94F969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jubeln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7E1BC" id="Gruppieren 39" o:spid="_x0000_s1043" style="position:absolute;margin-left:11.95pt;margin-top:155.15pt;width:418.95pt;height:113.5pt;z-index:251678720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mGGgwQAAII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">
                <v:shape id="Grafik 40" o:spid="_x0000_s1044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">
                  <v:imagedata r:id="rId11" o:title="SE01006823_sprechblase_gross"/>
                </v:shape>
                <v:rect id="Rechteck 41" o:spid="_x0000_s1045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" filled="f" stroked="f" strokeweight="3pt">
                  <v:textbox inset="1mm,,1mm">
                    <w:txbxContent>
                      <w:p w14:paraId="1D94F969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jubeln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66BC858" wp14:editId="1FF1E01E">
                <wp:simplePos x="0" y="0"/>
                <wp:positionH relativeFrom="column">
                  <wp:posOffset>151765</wp:posOffset>
                </wp:positionH>
                <wp:positionV relativeFrom="paragraph">
                  <wp:posOffset>251460</wp:posOffset>
                </wp:positionV>
                <wp:extent cx="5320665" cy="1441450"/>
                <wp:effectExtent l="0" t="0" r="0" b="6350"/>
                <wp:wrapNone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37" name="Grafik 37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Rechteck 38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C22DCC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scherzen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BC858" id="Gruppieren 36" o:spid="_x0000_s1046" style="position:absolute;margin-left:11.95pt;margin-top:19.8pt;width:418.95pt;height:113.5pt;z-index:251677696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">
                <v:shape id="Grafik 37" o:spid="_x0000_s1047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">
                  <v:imagedata r:id="rId11" o:title="SE01006823_sprechblase_gross"/>
                </v:shape>
                <v:rect id="Rechteck 38" o:spid="_x0000_s1048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" filled="f" stroked="f" strokeweight="3pt">
                  <v:textbox inset="1mm,,1mm">
                    <w:txbxContent>
                      <w:p w14:paraId="2AC22DCC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scherzen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D2F9406" wp14:editId="454E7BB4">
                <wp:simplePos x="0" y="0"/>
                <wp:positionH relativeFrom="column">
                  <wp:posOffset>152400</wp:posOffset>
                </wp:positionH>
                <wp:positionV relativeFrom="paragraph">
                  <wp:posOffset>-1469390</wp:posOffset>
                </wp:positionV>
                <wp:extent cx="5320665" cy="1441450"/>
                <wp:effectExtent l="0" t="0" r="0" b="6350"/>
                <wp:wrapNone/>
                <wp:docPr id="32" name="Gruppieren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34" name="Grafik 34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Rechteck 35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9F1CF4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singen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F9406" id="Gruppieren 32" o:spid="_x0000_s1049" style="position:absolute;margin-left:12pt;margin-top:-115.7pt;width:418.95pt;height:113.5pt;z-index:251676672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bFyYhQQAAII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">
                <v:shape id="Grafik 34" o:spid="_x0000_s1050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">
                  <v:imagedata r:id="rId11" o:title="SE01006823_sprechblase_gross"/>
                </v:shape>
                <v:rect id="Rechteck 35" o:spid="_x0000_s1051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" filled="f" stroked="f" strokeweight="3pt">
                  <v:textbox inset="1mm,,1mm">
                    <w:txbxContent>
                      <w:p w14:paraId="689F1CF4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singen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2A7489C" w14:textId="77777777" w:rsidR="00512A2C" w:rsidRPr="007017FA" w:rsidRDefault="00512A2C" w:rsidP="00512A2C"/>
    <w:p w14:paraId="76995971" w14:textId="77777777" w:rsidR="00512A2C" w:rsidRPr="007017FA" w:rsidRDefault="00512A2C" w:rsidP="00512A2C"/>
    <w:p w14:paraId="74093CE8" w14:textId="77777777" w:rsidR="00512A2C" w:rsidRPr="007017FA" w:rsidRDefault="00512A2C" w:rsidP="00512A2C"/>
    <w:p w14:paraId="21729009" w14:textId="77777777" w:rsidR="00512A2C" w:rsidRPr="007017FA" w:rsidRDefault="00512A2C" w:rsidP="00512A2C"/>
    <w:p w14:paraId="430C7792" w14:textId="77777777" w:rsidR="00512A2C" w:rsidRPr="001B77CA" w:rsidRDefault="00512A2C" w:rsidP="00512A2C">
      <w:pPr>
        <w:pStyle w:val="ekvgrundtexthalbe"/>
      </w:pPr>
    </w:p>
    <w:p w14:paraId="5053EEC2" w14:textId="77777777" w:rsidR="00512A2C" w:rsidRPr="007017FA" w:rsidRDefault="00512A2C" w:rsidP="00512A2C">
      <w:pPr>
        <w:pStyle w:val="ekvue1arial"/>
      </w:pPr>
      <w:r>
        <w:softHyphen/>
      </w:r>
    </w:p>
    <w:p w14:paraId="3EFB76B2" w14:textId="77777777" w:rsidR="00512A2C" w:rsidRDefault="00512A2C" w:rsidP="00512A2C"/>
    <w:p w14:paraId="50056BEC" w14:textId="77777777" w:rsidR="00512A2C" w:rsidRPr="007017FA" w:rsidRDefault="00512A2C" w:rsidP="00512A2C"/>
    <w:p w14:paraId="7B0A0DBB" w14:textId="77777777" w:rsidR="00512A2C" w:rsidRPr="007017FA" w:rsidRDefault="00512A2C" w:rsidP="00512A2C"/>
    <w:p w14:paraId="4BBDA656" w14:textId="77777777" w:rsidR="00512A2C" w:rsidRPr="007017FA" w:rsidRDefault="00512A2C" w:rsidP="00512A2C"/>
    <w:p w14:paraId="45A2FE32" w14:textId="77777777" w:rsidR="00512A2C" w:rsidRPr="007017FA" w:rsidRDefault="00512A2C" w:rsidP="00512A2C"/>
    <w:p w14:paraId="18FE8C8C" w14:textId="77777777" w:rsidR="00512A2C" w:rsidRPr="007017FA" w:rsidRDefault="00512A2C" w:rsidP="00512A2C"/>
    <w:p w14:paraId="78629C2A" w14:textId="77777777" w:rsidR="00512A2C" w:rsidRPr="007017FA" w:rsidRDefault="00512A2C" w:rsidP="00512A2C"/>
    <w:p w14:paraId="7A0DF822" w14:textId="77777777" w:rsidR="00512A2C" w:rsidRPr="007017FA" w:rsidRDefault="00512A2C" w:rsidP="00512A2C"/>
    <w:p w14:paraId="04F51A61" w14:textId="77777777" w:rsidR="00512A2C" w:rsidRPr="007017FA" w:rsidRDefault="00512A2C" w:rsidP="00512A2C"/>
    <w:p w14:paraId="4A01AF9D" w14:textId="77777777" w:rsidR="00512A2C" w:rsidRPr="007017FA" w:rsidRDefault="00512A2C" w:rsidP="00512A2C"/>
    <w:p w14:paraId="3DBAF29A" w14:textId="77777777" w:rsidR="00512A2C" w:rsidRDefault="00512A2C" w:rsidP="00512A2C"/>
    <w:p w14:paraId="47F9CC3F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EEC73D7" wp14:editId="0024FBF1">
                <wp:simplePos x="0" y="0"/>
                <wp:positionH relativeFrom="column">
                  <wp:posOffset>151765</wp:posOffset>
                </wp:positionH>
                <wp:positionV relativeFrom="paragraph">
                  <wp:posOffset>121285</wp:posOffset>
                </wp:positionV>
                <wp:extent cx="5320665" cy="1441450"/>
                <wp:effectExtent l="0" t="0" r="0" b="6350"/>
                <wp:wrapNone/>
                <wp:docPr id="42" name="Gruppieren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43" name="Grafik 43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4" name="Rechteck 44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8FA586" w14:textId="77777777" w:rsidR="00512A2C" w:rsidRPr="006B7DAE" w:rsidRDefault="00512A2C" w:rsidP="009647A4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murmeln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C73D7" id="Gruppieren 42" o:spid="_x0000_s1052" style="position:absolute;margin-left:11.95pt;margin-top:9.55pt;width:418.95pt;height:113.5pt;z-index:251679744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">
                <v:shape id="Grafik 43" o:spid="_x0000_s1053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">
                  <v:imagedata r:id="rId11" o:title="SE01006823_sprechblase_gross"/>
                </v:shape>
                <v:rect id="Rechteck 44" o:spid="_x0000_s1054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" filled="f" stroked="f" strokeweight="3pt">
                  <v:textbox inset="1mm,,1mm">
                    <w:txbxContent>
                      <w:p w14:paraId="548FA586" w14:textId="77777777" w:rsidR="00512A2C" w:rsidRPr="006B7DAE" w:rsidRDefault="00512A2C" w:rsidP="009647A4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murmeln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51D5F9B" w14:textId="77777777" w:rsidR="00512A2C" w:rsidRPr="007017FA" w:rsidRDefault="00512A2C" w:rsidP="00512A2C"/>
    <w:p w14:paraId="62E9AB87" w14:textId="77777777" w:rsidR="00512A2C" w:rsidRPr="007017FA" w:rsidRDefault="00512A2C" w:rsidP="00512A2C"/>
    <w:p w14:paraId="39663B4D" w14:textId="77777777" w:rsidR="00512A2C" w:rsidRPr="007017FA" w:rsidRDefault="00512A2C" w:rsidP="00512A2C"/>
    <w:p w14:paraId="21FDC9F9" w14:textId="77777777" w:rsidR="00512A2C" w:rsidRPr="007017FA" w:rsidRDefault="00512A2C" w:rsidP="00512A2C"/>
    <w:p w14:paraId="72207AE1" w14:textId="5697F731" w:rsidR="00512A2C" w:rsidRDefault="00512A2C" w:rsidP="00A1007C"/>
    <w:p w14:paraId="1EF2F51C" w14:textId="69B1F2A2" w:rsidR="00512A2C" w:rsidRPr="00512A2C" w:rsidRDefault="00512A2C" w:rsidP="00512A2C"/>
    <w:p w14:paraId="6AB62B48" w14:textId="69A761B7" w:rsidR="00512A2C" w:rsidRPr="00512A2C" w:rsidRDefault="00512A2C" w:rsidP="00512A2C"/>
    <w:p w14:paraId="555C8D49" w14:textId="5AA50142" w:rsidR="00512A2C" w:rsidRPr="00512A2C" w:rsidRDefault="00512A2C" w:rsidP="00512A2C"/>
    <w:p w14:paraId="072E35B8" w14:textId="12CF872C" w:rsidR="00512A2C" w:rsidRPr="00512A2C" w:rsidRDefault="00512A2C" w:rsidP="00512A2C"/>
    <w:p w14:paraId="3E8166B8" w14:textId="054E827B" w:rsidR="00512A2C" w:rsidRDefault="00512A2C" w:rsidP="00512A2C"/>
    <w:p w14:paraId="2FF04FCC" w14:textId="5E1A7EC3" w:rsidR="00512A2C" w:rsidRDefault="00512A2C" w:rsidP="00512A2C"/>
    <w:p w14:paraId="0165CD30" w14:textId="77777777" w:rsidR="00512A2C" w:rsidRDefault="00512A2C" w:rsidP="00512A2C">
      <w:pPr>
        <w:pStyle w:val="ekvbild"/>
      </w:pPr>
    </w:p>
    <w:p w14:paraId="397D5346" w14:textId="77777777" w:rsidR="00512A2C" w:rsidRDefault="00512A2C" w:rsidP="00512A2C"/>
    <w:p w14:paraId="17F07E0C" w14:textId="77777777" w:rsidR="00512A2C" w:rsidRDefault="00512A2C" w:rsidP="00512A2C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6959C49" wp14:editId="64999B39">
                <wp:simplePos x="0" y="0"/>
                <wp:positionH relativeFrom="column">
                  <wp:posOffset>120015</wp:posOffset>
                </wp:positionH>
                <wp:positionV relativeFrom="paragraph">
                  <wp:posOffset>241300</wp:posOffset>
                </wp:positionV>
                <wp:extent cx="5320665" cy="1701800"/>
                <wp:effectExtent l="0" t="0" r="0" b="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14" name="Grafik 14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Rechteck 15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583592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sprechen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59C49" id="Gruppieren 13" o:spid="_x0000_s1055" style="position:absolute;margin-left:9.45pt;margin-top:19pt;width:418.95pt;height:134pt;z-index:251681792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">
                <v:shape id="Grafik 14" o:spid="_x0000_s1056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">
                  <v:imagedata r:id="rId11" o:title="SE01006823_sprechblase_gross"/>
                </v:shape>
                <v:rect id="Rechteck 15" o:spid="_x0000_s1057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" filled="f" stroked="f" strokeweight="3pt">
                  <v:textbox inset="1mm,,1mm">
                    <w:txbxContent>
                      <w:p w14:paraId="2F583592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sprechen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0205A98" w14:textId="77777777" w:rsidR="00512A2C" w:rsidRPr="007017FA" w:rsidRDefault="00512A2C" w:rsidP="00512A2C"/>
    <w:p w14:paraId="74403097" w14:textId="77777777" w:rsidR="00512A2C" w:rsidRDefault="00512A2C" w:rsidP="00512A2C"/>
    <w:p w14:paraId="5D94F39C" w14:textId="77777777" w:rsidR="00512A2C" w:rsidRPr="007017FA" w:rsidRDefault="00512A2C" w:rsidP="00512A2C"/>
    <w:p w14:paraId="36529F55" w14:textId="77777777" w:rsidR="00512A2C" w:rsidRPr="007017FA" w:rsidRDefault="00512A2C" w:rsidP="00512A2C"/>
    <w:p w14:paraId="1AB75CCB" w14:textId="77777777" w:rsidR="00512A2C" w:rsidRPr="007017FA" w:rsidRDefault="00512A2C" w:rsidP="00512A2C"/>
    <w:p w14:paraId="076F9438" w14:textId="77777777" w:rsidR="00512A2C" w:rsidRPr="007017FA" w:rsidRDefault="00512A2C" w:rsidP="00512A2C"/>
    <w:p w14:paraId="5E95CBDC" w14:textId="77777777" w:rsidR="00512A2C" w:rsidRPr="007017FA" w:rsidRDefault="00512A2C" w:rsidP="00512A2C"/>
    <w:p w14:paraId="33BA9482" w14:textId="77777777" w:rsidR="00512A2C" w:rsidRPr="007017FA" w:rsidRDefault="00512A2C" w:rsidP="00512A2C"/>
    <w:p w14:paraId="17E0140C" w14:textId="77777777" w:rsidR="00512A2C" w:rsidRPr="007017FA" w:rsidRDefault="00512A2C" w:rsidP="00512A2C"/>
    <w:p w14:paraId="0A6DDB84" w14:textId="77777777" w:rsidR="00512A2C" w:rsidRPr="007017FA" w:rsidRDefault="00512A2C" w:rsidP="00512A2C"/>
    <w:p w14:paraId="338B118C" w14:textId="77777777" w:rsidR="00512A2C" w:rsidRDefault="00512A2C" w:rsidP="00512A2C">
      <w:pPr>
        <w:pStyle w:val="ekvgrundtexthalbe"/>
      </w:pPr>
      <w:r>
        <w:softHyphen/>
      </w:r>
    </w:p>
    <w:p w14:paraId="792D0358" w14:textId="77777777" w:rsidR="00512A2C" w:rsidRPr="007017FA" w:rsidRDefault="00512A2C" w:rsidP="00512A2C"/>
    <w:p w14:paraId="4EE63EDA" w14:textId="77777777" w:rsidR="00512A2C" w:rsidRDefault="00512A2C" w:rsidP="00512A2C"/>
    <w:p w14:paraId="72062302" w14:textId="77777777" w:rsidR="00512A2C" w:rsidRPr="007017FA" w:rsidRDefault="00512A2C" w:rsidP="00512A2C"/>
    <w:p w14:paraId="707A008E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3E4B98A" wp14:editId="28AEC930">
                <wp:simplePos x="0" y="0"/>
                <wp:positionH relativeFrom="column">
                  <wp:posOffset>120015</wp:posOffset>
                </wp:positionH>
                <wp:positionV relativeFrom="paragraph">
                  <wp:posOffset>1686560</wp:posOffset>
                </wp:positionV>
                <wp:extent cx="5320665" cy="1701800"/>
                <wp:effectExtent l="0" t="0" r="0" b="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17" name="Grafik 17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Rechteck 18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3A4A3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flüstern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4B98A" id="Gruppieren 16" o:spid="_x0000_s1058" style="position:absolute;margin-left:9.45pt;margin-top:132.8pt;width:418.95pt;height:134pt;z-index:251683840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">
                <v:shape id="Grafik 17" o:spid="_x0000_s1059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">
                  <v:imagedata r:id="rId11" o:title="SE01006823_sprechblase_gross"/>
                </v:shape>
                <v:rect id="Rechteck 18" o:spid="_x0000_s1060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" filled="f" stroked="f" strokeweight="3pt">
                  <v:textbox inset="1mm,,1mm">
                    <w:txbxContent>
                      <w:p w14:paraId="70F3A4A3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flüstern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468F933" wp14:editId="5A2CED4C">
                <wp:simplePos x="0" y="0"/>
                <wp:positionH relativeFrom="column">
                  <wp:posOffset>120650</wp:posOffset>
                </wp:positionH>
                <wp:positionV relativeFrom="paragraph">
                  <wp:posOffset>-521335</wp:posOffset>
                </wp:positionV>
                <wp:extent cx="5320665" cy="1701800"/>
                <wp:effectExtent l="0" t="0" r="0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30" name="Grafik 30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" name="Rechteck 31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B0C9B9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trällern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8F933" id="Gruppieren 29" o:spid="_x0000_s1061" style="position:absolute;margin-left:9.5pt;margin-top:-41.05pt;width:418.95pt;height:134pt;z-index:251682816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">
                <v:shape id="Grafik 30" o:spid="_x0000_s1062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">
                  <v:imagedata r:id="rId11" o:title="SE01006823_sprechblase_gross"/>
                </v:shape>
                <v:rect id="Rechteck 31" o:spid="_x0000_s1063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" filled="f" stroked="f" strokeweight="3pt">
                  <v:textbox inset="1mm,,1mm">
                    <w:txbxContent>
                      <w:p w14:paraId="6FB0C9B9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trällern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74391B" w14:textId="77777777" w:rsidR="00512A2C" w:rsidRPr="007017FA" w:rsidRDefault="00512A2C" w:rsidP="00512A2C"/>
    <w:p w14:paraId="6CBF7B7A" w14:textId="77777777" w:rsidR="00512A2C" w:rsidRPr="007017FA" w:rsidRDefault="00512A2C" w:rsidP="00512A2C"/>
    <w:p w14:paraId="08F0D9C8" w14:textId="77777777" w:rsidR="00512A2C" w:rsidRPr="007017FA" w:rsidRDefault="00512A2C" w:rsidP="00512A2C"/>
    <w:p w14:paraId="1ADF74D9" w14:textId="77777777" w:rsidR="00512A2C" w:rsidRPr="007017FA" w:rsidRDefault="00512A2C" w:rsidP="00512A2C"/>
    <w:p w14:paraId="09925C3D" w14:textId="77777777" w:rsidR="00512A2C" w:rsidRPr="007017FA" w:rsidRDefault="00512A2C" w:rsidP="00512A2C"/>
    <w:p w14:paraId="4EE93480" w14:textId="77777777" w:rsidR="00512A2C" w:rsidRPr="007017FA" w:rsidRDefault="00512A2C" w:rsidP="00512A2C"/>
    <w:p w14:paraId="638FF002" w14:textId="77777777" w:rsidR="00512A2C" w:rsidRPr="001B77CA" w:rsidRDefault="00512A2C" w:rsidP="00512A2C">
      <w:pPr>
        <w:pStyle w:val="ekvgrundtexthalbe"/>
      </w:pPr>
    </w:p>
    <w:p w14:paraId="23F770F1" w14:textId="77777777" w:rsidR="00512A2C" w:rsidRPr="007017FA" w:rsidRDefault="00512A2C" w:rsidP="00512A2C">
      <w:pPr>
        <w:pStyle w:val="ekvue1arial"/>
      </w:pPr>
      <w:r>
        <w:softHyphen/>
      </w:r>
    </w:p>
    <w:p w14:paraId="66B49CD3" w14:textId="77777777" w:rsidR="00512A2C" w:rsidRDefault="00512A2C" w:rsidP="00512A2C"/>
    <w:p w14:paraId="39F12B3C" w14:textId="77777777" w:rsidR="00512A2C" w:rsidRPr="007017FA" w:rsidRDefault="00512A2C" w:rsidP="00512A2C"/>
    <w:p w14:paraId="74147BCE" w14:textId="77777777" w:rsidR="00512A2C" w:rsidRPr="007017FA" w:rsidRDefault="00512A2C" w:rsidP="00512A2C"/>
    <w:p w14:paraId="50DE73F6" w14:textId="77777777" w:rsidR="00512A2C" w:rsidRPr="007017FA" w:rsidRDefault="00512A2C" w:rsidP="00512A2C"/>
    <w:p w14:paraId="01139464" w14:textId="77777777" w:rsidR="00512A2C" w:rsidRPr="007017FA" w:rsidRDefault="00512A2C" w:rsidP="00512A2C"/>
    <w:p w14:paraId="673062A5" w14:textId="77777777" w:rsidR="00512A2C" w:rsidRPr="007017FA" w:rsidRDefault="00512A2C" w:rsidP="00512A2C"/>
    <w:p w14:paraId="46453520" w14:textId="77777777" w:rsidR="00512A2C" w:rsidRPr="007017FA" w:rsidRDefault="00512A2C" w:rsidP="00512A2C"/>
    <w:p w14:paraId="6813E21E" w14:textId="77777777" w:rsidR="00512A2C" w:rsidRPr="007017FA" w:rsidRDefault="00512A2C" w:rsidP="00512A2C"/>
    <w:p w14:paraId="5DD67C67" w14:textId="77777777" w:rsidR="00512A2C" w:rsidRPr="007017FA" w:rsidRDefault="00512A2C" w:rsidP="00512A2C"/>
    <w:p w14:paraId="086F5DA7" w14:textId="77777777" w:rsidR="00512A2C" w:rsidRPr="007017FA" w:rsidRDefault="00512A2C" w:rsidP="00512A2C"/>
    <w:p w14:paraId="3368882A" w14:textId="77777777" w:rsidR="00512A2C" w:rsidRDefault="00512A2C" w:rsidP="00512A2C">
      <w: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898594D" wp14:editId="57A68689">
                <wp:simplePos x="0" y="0"/>
                <wp:positionH relativeFrom="column">
                  <wp:posOffset>120015</wp:posOffset>
                </wp:positionH>
                <wp:positionV relativeFrom="paragraph">
                  <wp:posOffset>130175</wp:posOffset>
                </wp:positionV>
                <wp:extent cx="5320665" cy="1701800"/>
                <wp:effectExtent l="0" t="0" r="0" b="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701800"/>
                          <a:chOff x="0" y="0"/>
                          <a:chExt cx="5320665" cy="1701800"/>
                        </a:xfrm>
                      </wpg:grpSpPr>
                      <pic:pic xmlns:pic="http://schemas.openxmlformats.org/drawingml/2006/picture">
                        <pic:nvPicPr>
                          <pic:cNvPr id="45" name="Grafik 45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06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Rechteck 46"/>
                        <wps:cNvSpPr/>
                        <wps:spPr>
                          <a:xfrm>
                            <a:off x="165100" y="6350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46858" w14:textId="77777777" w:rsidR="00512A2C" w:rsidRPr="006B7DAE" w:rsidRDefault="00512A2C" w:rsidP="00D5360F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jammern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8594D" id="Gruppieren 33" o:spid="_x0000_s1064" style="position:absolute;margin-left:9.45pt;margin-top:10.25pt;width:418.95pt;height:134pt;z-index:251684864" coordsize="53206,17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">
                <v:shape id="Grafik 45" o:spid="_x0000_s1065" type="#_x0000_t75" style="position:absolute;width:53206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">
                  <v:imagedata r:id="rId11" o:title="SE01006823_sprechblase_gross"/>
                </v:shape>
                <v:rect id="Rechteck 46" o:spid="_x0000_s1066" style="position:absolute;left:1651;top:635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" filled="f" stroked="f" strokeweight="3pt">
                  <v:textbox inset="1mm,,1mm">
                    <w:txbxContent>
                      <w:p w14:paraId="2D046858" w14:textId="77777777" w:rsidR="00512A2C" w:rsidRPr="006B7DAE" w:rsidRDefault="00512A2C" w:rsidP="00D5360F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jammern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C3C8B73" w14:textId="77777777" w:rsidR="00512A2C" w:rsidRPr="007017FA" w:rsidRDefault="00512A2C" w:rsidP="00512A2C"/>
    <w:p w14:paraId="49BE8C99" w14:textId="77777777" w:rsidR="00512A2C" w:rsidRPr="007017FA" w:rsidRDefault="00512A2C" w:rsidP="00512A2C"/>
    <w:p w14:paraId="2E24B0E9" w14:textId="77777777" w:rsidR="00512A2C" w:rsidRPr="007017FA" w:rsidRDefault="00512A2C" w:rsidP="00512A2C"/>
    <w:p w14:paraId="50A3A0A0" w14:textId="77777777" w:rsidR="00512A2C" w:rsidRPr="007017FA" w:rsidRDefault="00512A2C" w:rsidP="00512A2C"/>
    <w:p w14:paraId="30560CFE" w14:textId="77777777" w:rsidR="00512A2C" w:rsidRPr="007017FA" w:rsidRDefault="00512A2C" w:rsidP="00512A2C"/>
    <w:p w14:paraId="703D3134" w14:textId="77777777" w:rsidR="00512A2C" w:rsidRPr="007017FA" w:rsidRDefault="00512A2C" w:rsidP="00512A2C"/>
    <w:p w14:paraId="397DEF75" w14:textId="5F8407B2" w:rsidR="00512A2C" w:rsidRDefault="00512A2C" w:rsidP="00512A2C"/>
    <w:p w14:paraId="67281F23" w14:textId="093F7C00" w:rsidR="00512A2C" w:rsidRPr="00512A2C" w:rsidRDefault="00512A2C" w:rsidP="00512A2C"/>
    <w:p w14:paraId="6384D042" w14:textId="79366005" w:rsidR="00512A2C" w:rsidRPr="00512A2C" w:rsidRDefault="00512A2C" w:rsidP="00512A2C"/>
    <w:p w14:paraId="360E9D2C" w14:textId="69B0767A" w:rsidR="00512A2C" w:rsidRPr="00512A2C" w:rsidRDefault="00512A2C" w:rsidP="00512A2C"/>
    <w:p w14:paraId="31BE09D4" w14:textId="2E443040" w:rsidR="00512A2C" w:rsidRDefault="00512A2C" w:rsidP="00512A2C"/>
    <w:p w14:paraId="039C8ED8" w14:textId="77777777" w:rsidR="00512A2C" w:rsidRDefault="00512A2C" w:rsidP="00512A2C">
      <w:pPr>
        <w:pStyle w:val="ekvbild"/>
      </w:pPr>
    </w:p>
    <w:p w14:paraId="2820AB9E" w14:textId="77777777" w:rsidR="00512A2C" w:rsidRDefault="00512A2C" w:rsidP="00512A2C"/>
    <w:p w14:paraId="08649A41" w14:textId="77777777" w:rsidR="00512A2C" w:rsidRDefault="00512A2C" w:rsidP="00512A2C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CAF8EDC" wp14:editId="16085D0D">
                <wp:simplePos x="0" y="0"/>
                <wp:positionH relativeFrom="column">
                  <wp:posOffset>151765</wp:posOffset>
                </wp:positionH>
                <wp:positionV relativeFrom="paragraph">
                  <wp:posOffset>184150</wp:posOffset>
                </wp:positionV>
                <wp:extent cx="5320665" cy="1441450"/>
                <wp:effectExtent l="0" t="0" r="0" b="6350"/>
                <wp:wrapNone/>
                <wp:docPr id="47" name="Gruppieren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48" name="Grafik 48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" name="Rechteck 49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058BE4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heulen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F8EDC" id="Gruppieren 47" o:spid="_x0000_s1067" style="position:absolute;margin-left:11.95pt;margin-top:14.5pt;width:418.95pt;height:113.5pt;z-index:251686912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">
                <v:shape id="Grafik 48" o:spid="_x0000_s1068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">
                  <v:imagedata r:id="rId11" o:title="SE01006823_sprechblase_gross"/>
                </v:shape>
                <v:rect id="Rechteck 49" o:spid="_x0000_s1069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" filled="f" stroked="f" strokeweight="3pt">
                  <v:textbox inset="1mm,,1mm">
                    <w:txbxContent>
                      <w:p w14:paraId="41058BE4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heulen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67E5887" w14:textId="77777777" w:rsidR="00512A2C" w:rsidRPr="007017FA" w:rsidRDefault="00512A2C" w:rsidP="00512A2C"/>
    <w:p w14:paraId="0816ED44" w14:textId="77777777" w:rsidR="00512A2C" w:rsidRDefault="00512A2C" w:rsidP="00512A2C"/>
    <w:p w14:paraId="72990259" w14:textId="77777777" w:rsidR="00512A2C" w:rsidRPr="007017FA" w:rsidRDefault="00512A2C" w:rsidP="00512A2C"/>
    <w:p w14:paraId="72FBF675" w14:textId="77777777" w:rsidR="00512A2C" w:rsidRPr="007017FA" w:rsidRDefault="00512A2C" w:rsidP="00512A2C"/>
    <w:p w14:paraId="472AD686" w14:textId="77777777" w:rsidR="00512A2C" w:rsidRPr="007017FA" w:rsidRDefault="00512A2C" w:rsidP="00512A2C"/>
    <w:p w14:paraId="51749B6F" w14:textId="77777777" w:rsidR="00512A2C" w:rsidRPr="007017FA" w:rsidRDefault="00512A2C" w:rsidP="00512A2C"/>
    <w:p w14:paraId="017BD97B" w14:textId="77777777" w:rsidR="00512A2C" w:rsidRPr="007017FA" w:rsidRDefault="00512A2C" w:rsidP="00512A2C"/>
    <w:p w14:paraId="0752E33B" w14:textId="77777777" w:rsidR="00512A2C" w:rsidRPr="007017FA" w:rsidRDefault="00512A2C" w:rsidP="00512A2C"/>
    <w:p w14:paraId="11E413F9" w14:textId="77777777" w:rsidR="00512A2C" w:rsidRPr="007017FA" w:rsidRDefault="00512A2C" w:rsidP="00512A2C"/>
    <w:p w14:paraId="75DEE5A6" w14:textId="77777777" w:rsidR="00512A2C" w:rsidRPr="007017FA" w:rsidRDefault="00512A2C" w:rsidP="00512A2C"/>
    <w:p w14:paraId="031CFD9E" w14:textId="77777777" w:rsidR="00512A2C" w:rsidRDefault="00512A2C" w:rsidP="00512A2C">
      <w:pPr>
        <w:pStyle w:val="ekvgrundtexthalbe"/>
      </w:pPr>
      <w:r>
        <w:softHyphen/>
      </w:r>
    </w:p>
    <w:p w14:paraId="0A3A4C47" w14:textId="77777777" w:rsidR="00512A2C" w:rsidRPr="007017FA" w:rsidRDefault="00512A2C" w:rsidP="00512A2C"/>
    <w:p w14:paraId="798CE3E8" w14:textId="77777777" w:rsidR="00512A2C" w:rsidRDefault="00512A2C" w:rsidP="00512A2C"/>
    <w:p w14:paraId="2D10413F" w14:textId="77777777" w:rsidR="00512A2C" w:rsidRPr="007017FA" w:rsidRDefault="00512A2C" w:rsidP="00512A2C"/>
    <w:p w14:paraId="63A3CFE6" w14:textId="77777777" w:rsidR="00512A2C" w:rsidRPr="007017FA" w:rsidRDefault="00512A2C" w:rsidP="00512A2C"/>
    <w:p w14:paraId="1E6B855F" w14:textId="77777777" w:rsidR="00512A2C" w:rsidRPr="007017FA" w:rsidRDefault="00512A2C" w:rsidP="00512A2C"/>
    <w:p w14:paraId="1DE846AF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9E66801" wp14:editId="7730D59D">
                <wp:simplePos x="0" y="0"/>
                <wp:positionH relativeFrom="column">
                  <wp:posOffset>151765</wp:posOffset>
                </wp:positionH>
                <wp:positionV relativeFrom="paragraph">
                  <wp:posOffset>1970405</wp:posOffset>
                </wp:positionV>
                <wp:extent cx="5320665" cy="1441450"/>
                <wp:effectExtent l="0" t="0" r="0" b="6350"/>
                <wp:wrapNone/>
                <wp:docPr id="50" name="Gruppieren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51" name="Grafik 51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Rechteck 52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DD4804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erklären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66801" id="Gruppieren 50" o:spid="_x0000_s1070" style="position:absolute;margin-left:11.95pt;margin-top:155.15pt;width:418.95pt;height:113.5pt;z-index:251689984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">
                <v:shape id="Grafik 51" o:spid="_x0000_s1071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">
                  <v:imagedata r:id="rId11" o:title="SE01006823_sprechblase_gross"/>
                </v:shape>
                <v:rect id="Rechteck 52" o:spid="_x0000_s1072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" filled="f" stroked="f" strokeweight="3pt">
                  <v:textbox inset="1mm,,1mm">
                    <w:txbxContent>
                      <w:p w14:paraId="4FDD4804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erklären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77FCD6A" wp14:editId="6CF82C34">
                <wp:simplePos x="0" y="0"/>
                <wp:positionH relativeFrom="column">
                  <wp:posOffset>151765</wp:posOffset>
                </wp:positionH>
                <wp:positionV relativeFrom="paragraph">
                  <wp:posOffset>251460</wp:posOffset>
                </wp:positionV>
                <wp:extent cx="5320665" cy="1441450"/>
                <wp:effectExtent l="0" t="0" r="0" b="6350"/>
                <wp:wrapNone/>
                <wp:docPr id="53" name="Gruppieren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54" name="Grafik 54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5" name="Rechteck 55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EC4728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seufzen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FCD6A" id="Gruppieren 53" o:spid="_x0000_s1073" style="position:absolute;margin-left:11.95pt;margin-top:19.8pt;width:418.95pt;height:113.5pt;z-index:251688960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">
                <v:shape id="Grafik 54" o:spid="_x0000_s1074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">
                  <v:imagedata r:id="rId11" o:title="SE01006823_sprechblase_gross"/>
                </v:shape>
                <v:rect id="Rechteck 55" o:spid="_x0000_s1075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" filled="f" stroked="f" strokeweight="3pt">
                  <v:textbox inset="1mm,,1mm">
                    <w:txbxContent>
                      <w:p w14:paraId="3AEC4728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seufzen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7C4B8C9" wp14:editId="20F1AE18">
                <wp:simplePos x="0" y="0"/>
                <wp:positionH relativeFrom="column">
                  <wp:posOffset>152400</wp:posOffset>
                </wp:positionH>
                <wp:positionV relativeFrom="paragraph">
                  <wp:posOffset>-1469390</wp:posOffset>
                </wp:positionV>
                <wp:extent cx="5320665" cy="1441450"/>
                <wp:effectExtent l="0" t="0" r="0" b="6350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57" name="Grafik 57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" name="Rechteck 58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70BF7E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weinen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4B8C9" id="Gruppieren 56" o:spid="_x0000_s1076" style="position:absolute;margin-left:12pt;margin-top:-115.7pt;width:418.95pt;height:113.5pt;z-index:251687936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">
                <v:shape id="Grafik 57" o:spid="_x0000_s1077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">
                  <v:imagedata r:id="rId11" o:title="SE01006823_sprechblase_gross"/>
                </v:shape>
                <v:rect id="Rechteck 58" o:spid="_x0000_s1078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" filled="f" stroked="f" strokeweight="3pt">
                  <v:textbox inset="1mm,,1mm">
                    <w:txbxContent>
                      <w:p w14:paraId="6A70BF7E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weinen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2EC71C0" w14:textId="77777777" w:rsidR="00512A2C" w:rsidRPr="007017FA" w:rsidRDefault="00512A2C" w:rsidP="00512A2C"/>
    <w:p w14:paraId="73D4CC35" w14:textId="77777777" w:rsidR="00512A2C" w:rsidRPr="007017FA" w:rsidRDefault="00512A2C" w:rsidP="00512A2C"/>
    <w:p w14:paraId="45AAF807" w14:textId="77777777" w:rsidR="00512A2C" w:rsidRPr="007017FA" w:rsidRDefault="00512A2C" w:rsidP="00512A2C"/>
    <w:p w14:paraId="4AF9F83D" w14:textId="77777777" w:rsidR="00512A2C" w:rsidRPr="007017FA" w:rsidRDefault="00512A2C" w:rsidP="00512A2C"/>
    <w:p w14:paraId="72B511E0" w14:textId="77777777" w:rsidR="00512A2C" w:rsidRPr="001B77CA" w:rsidRDefault="00512A2C" w:rsidP="00512A2C">
      <w:pPr>
        <w:pStyle w:val="ekvgrundtexthalbe"/>
      </w:pPr>
    </w:p>
    <w:p w14:paraId="277BB6C9" w14:textId="77777777" w:rsidR="00512A2C" w:rsidRPr="007017FA" w:rsidRDefault="00512A2C" w:rsidP="00512A2C">
      <w:pPr>
        <w:pStyle w:val="ekvue1arial"/>
      </w:pPr>
      <w:r>
        <w:softHyphen/>
      </w:r>
    </w:p>
    <w:p w14:paraId="502012F6" w14:textId="77777777" w:rsidR="00512A2C" w:rsidRDefault="00512A2C" w:rsidP="00512A2C"/>
    <w:p w14:paraId="79844E51" w14:textId="77777777" w:rsidR="00512A2C" w:rsidRPr="007017FA" w:rsidRDefault="00512A2C" w:rsidP="00512A2C"/>
    <w:p w14:paraId="63BD694B" w14:textId="77777777" w:rsidR="00512A2C" w:rsidRPr="007017FA" w:rsidRDefault="00512A2C" w:rsidP="00512A2C"/>
    <w:p w14:paraId="747D436D" w14:textId="77777777" w:rsidR="00512A2C" w:rsidRPr="007017FA" w:rsidRDefault="00512A2C" w:rsidP="00512A2C"/>
    <w:p w14:paraId="04909CFE" w14:textId="77777777" w:rsidR="00512A2C" w:rsidRPr="007017FA" w:rsidRDefault="00512A2C" w:rsidP="00512A2C"/>
    <w:p w14:paraId="3AE3816F" w14:textId="77777777" w:rsidR="00512A2C" w:rsidRPr="007017FA" w:rsidRDefault="00512A2C" w:rsidP="00512A2C"/>
    <w:p w14:paraId="44E94BE7" w14:textId="77777777" w:rsidR="00512A2C" w:rsidRPr="007017FA" w:rsidRDefault="00512A2C" w:rsidP="00512A2C"/>
    <w:p w14:paraId="4511A8D2" w14:textId="77777777" w:rsidR="00512A2C" w:rsidRPr="007017FA" w:rsidRDefault="00512A2C" w:rsidP="00512A2C"/>
    <w:p w14:paraId="51865A34" w14:textId="77777777" w:rsidR="00512A2C" w:rsidRPr="007017FA" w:rsidRDefault="00512A2C" w:rsidP="00512A2C"/>
    <w:p w14:paraId="2A3F5588" w14:textId="77777777" w:rsidR="00512A2C" w:rsidRPr="007017FA" w:rsidRDefault="00512A2C" w:rsidP="00512A2C"/>
    <w:p w14:paraId="5AC117AC" w14:textId="77777777" w:rsidR="00512A2C" w:rsidRDefault="00512A2C" w:rsidP="00512A2C"/>
    <w:p w14:paraId="3CB61673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2B09599" wp14:editId="7B680856">
                <wp:simplePos x="0" y="0"/>
                <wp:positionH relativeFrom="column">
                  <wp:posOffset>151765</wp:posOffset>
                </wp:positionH>
                <wp:positionV relativeFrom="paragraph">
                  <wp:posOffset>121285</wp:posOffset>
                </wp:positionV>
                <wp:extent cx="5320665" cy="1441450"/>
                <wp:effectExtent l="0" t="0" r="0" b="635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60" name="Grafik 60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1" name="Rechteck 61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776D60" w14:textId="77777777" w:rsidR="00512A2C" w:rsidRPr="006B7DAE" w:rsidRDefault="00512A2C" w:rsidP="009647A4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antworten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09599" id="Gruppieren 59" o:spid="_x0000_s1079" style="position:absolute;margin-left:11.95pt;margin-top:9.55pt;width:418.95pt;height:113.5pt;z-index:251691008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">
                <v:shape id="Grafik 60" o:spid="_x0000_s1080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">
                  <v:imagedata r:id="rId11" o:title="SE01006823_sprechblase_gross"/>
                </v:shape>
                <v:rect id="Rechteck 61" o:spid="_x0000_s1081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" filled="f" stroked="f" strokeweight="3pt">
                  <v:textbox inset="1mm,,1mm">
                    <w:txbxContent>
                      <w:p w14:paraId="7D776D60" w14:textId="77777777" w:rsidR="00512A2C" w:rsidRPr="006B7DAE" w:rsidRDefault="00512A2C" w:rsidP="009647A4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antworten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0880202" w14:textId="77777777" w:rsidR="00512A2C" w:rsidRPr="007017FA" w:rsidRDefault="00512A2C" w:rsidP="00512A2C"/>
    <w:p w14:paraId="6CC1E476" w14:textId="77777777" w:rsidR="00512A2C" w:rsidRPr="007017FA" w:rsidRDefault="00512A2C" w:rsidP="00512A2C"/>
    <w:p w14:paraId="6566659F" w14:textId="77777777" w:rsidR="00512A2C" w:rsidRPr="007017FA" w:rsidRDefault="00512A2C" w:rsidP="00512A2C"/>
    <w:p w14:paraId="24556E30" w14:textId="77777777" w:rsidR="00512A2C" w:rsidRPr="007017FA" w:rsidRDefault="00512A2C" w:rsidP="00512A2C"/>
    <w:p w14:paraId="7C70F0B7" w14:textId="77777777" w:rsidR="00512A2C" w:rsidRPr="007017FA" w:rsidRDefault="00512A2C" w:rsidP="00512A2C"/>
    <w:p w14:paraId="13CF8F0D" w14:textId="77777777" w:rsidR="00512A2C" w:rsidRDefault="00512A2C" w:rsidP="00512A2C"/>
    <w:p w14:paraId="08FBDACC" w14:textId="10DD1C95" w:rsidR="00512A2C" w:rsidRDefault="00512A2C" w:rsidP="00512A2C"/>
    <w:p w14:paraId="0D9E333C" w14:textId="092033A1" w:rsidR="00512A2C" w:rsidRPr="00512A2C" w:rsidRDefault="00512A2C" w:rsidP="00512A2C"/>
    <w:p w14:paraId="33696F1F" w14:textId="6ED8C49C" w:rsidR="00512A2C" w:rsidRPr="00512A2C" w:rsidRDefault="00512A2C" w:rsidP="00512A2C"/>
    <w:p w14:paraId="0CFB9866" w14:textId="0BE41F98" w:rsidR="00512A2C" w:rsidRDefault="00512A2C" w:rsidP="00512A2C"/>
    <w:p w14:paraId="7F7A221D" w14:textId="77777777" w:rsidR="00512A2C" w:rsidRDefault="00512A2C" w:rsidP="00512A2C">
      <w:pPr>
        <w:pStyle w:val="ekvbild"/>
      </w:pPr>
    </w:p>
    <w:p w14:paraId="0B7B9C6A" w14:textId="77777777" w:rsidR="00512A2C" w:rsidRDefault="00512A2C" w:rsidP="00512A2C"/>
    <w:p w14:paraId="202C34F3" w14:textId="77777777" w:rsidR="00512A2C" w:rsidRDefault="00512A2C" w:rsidP="00512A2C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CB713E1" wp14:editId="1682943B">
                <wp:simplePos x="0" y="0"/>
                <wp:positionH relativeFrom="column">
                  <wp:posOffset>151765</wp:posOffset>
                </wp:positionH>
                <wp:positionV relativeFrom="paragraph">
                  <wp:posOffset>184150</wp:posOffset>
                </wp:positionV>
                <wp:extent cx="5320665" cy="1441450"/>
                <wp:effectExtent l="0" t="0" r="0" b="6350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63" name="Grafik 63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4" name="Rechteck 64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DB13AE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stöhnen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713E1" id="Gruppieren 62" o:spid="_x0000_s1082" style="position:absolute;margin-left:11.95pt;margin-top:14.5pt;width:418.95pt;height:113.5pt;z-index:251693056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">
                <v:shape id="Grafik 63" o:spid="_x0000_s1083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">
                  <v:imagedata r:id="rId11" o:title="SE01006823_sprechblase_gross"/>
                </v:shape>
                <v:rect id="Rechteck 64" o:spid="_x0000_s1084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" filled="f" stroked="f" strokeweight="3pt">
                  <v:textbox inset="1mm,,1mm">
                    <w:txbxContent>
                      <w:p w14:paraId="1EDB13AE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stöhnen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AF808B8" w14:textId="77777777" w:rsidR="00512A2C" w:rsidRPr="007017FA" w:rsidRDefault="00512A2C" w:rsidP="00512A2C"/>
    <w:p w14:paraId="78736EC1" w14:textId="77777777" w:rsidR="00512A2C" w:rsidRDefault="00512A2C" w:rsidP="00512A2C"/>
    <w:p w14:paraId="7F6CE23D" w14:textId="77777777" w:rsidR="00512A2C" w:rsidRPr="007017FA" w:rsidRDefault="00512A2C" w:rsidP="00512A2C"/>
    <w:p w14:paraId="0F302F61" w14:textId="77777777" w:rsidR="00512A2C" w:rsidRPr="007017FA" w:rsidRDefault="00512A2C" w:rsidP="00512A2C"/>
    <w:p w14:paraId="46966166" w14:textId="77777777" w:rsidR="00512A2C" w:rsidRPr="007017FA" w:rsidRDefault="00512A2C" w:rsidP="00512A2C"/>
    <w:p w14:paraId="122352A2" w14:textId="77777777" w:rsidR="00512A2C" w:rsidRPr="007017FA" w:rsidRDefault="00512A2C" w:rsidP="00512A2C"/>
    <w:p w14:paraId="7025DCC0" w14:textId="77777777" w:rsidR="00512A2C" w:rsidRPr="007017FA" w:rsidRDefault="00512A2C" w:rsidP="00512A2C"/>
    <w:p w14:paraId="7792B206" w14:textId="77777777" w:rsidR="00512A2C" w:rsidRPr="007017FA" w:rsidRDefault="00512A2C" w:rsidP="00512A2C"/>
    <w:p w14:paraId="51C48F2F" w14:textId="77777777" w:rsidR="00512A2C" w:rsidRPr="007017FA" w:rsidRDefault="00512A2C" w:rsidP="00512A2C"/>
    <w:p w14:paraId="7CB5D36A" w14:textId="77777777" w:rsidR="00512A2C" w:rsidRPr="007017FA" w:rsidRDefault="00512A2C" w:rsidP="00512A2C"/>
    <w:p w14:paraId="667C8570" w14:textId="77777777" w:rsidR="00512A2C" w:rsidRDefault="00512A2C" w:rsidP="00512A2C">
      <w:pPr>
        <w:pStyle w:val="ekvgrundtexthalbe"/>
      </w:pPr>
      <w:r>
        <w:softHyphen/>
      </w:r>
    </w:p>
    <w:p w14:paraId="5218044F" w14:textId="77777777" w:rsidR="00512A2C" w:rsidRPr="007017FA" w:rsidRDefault="00512A2C" w:rsidP="00512A2C"/>
    <w:p w14:paraId="7E6A36BE" w14:textId="77777777" w:rsidR="00512A2C" w:rsidRDefault="00512A2C" w:rsidP="00512A2C"/>
    <w:p w14:paraId="4BC31461" w14:textId="77777777" w:rsidR="00512A2C" w:rsidRPr="007017FA" w:rsidRDefault="00512A2C" w:rsidP="00512A2C"/>
    <w:p w14:paraId="15F1A2BC" w14:textId="77777777" w:rsidR="00512A2C" w:rsidRPr="007017FA" w:rsidRDefault="00512A2C" w:rsidP="00512A2C"/>
    <w:p w14:paraId="71FCC370" w14:textId="77777777" w:rsidR="00512A2C" w:rsidRPr="007017FA" w:rsidRDefault="00512A2C" w:rsidP="00512A2C"/>
    <w:p w14:paraId="08E281EC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A7D47B8" wp14:editId="23351EBC">
                <wp:simplePos x="0" y="0"/>
                <wp:positionH relativeFrom="column">
                  <wp:posOffset>151765</wp:posOffset>
                </wp:positionH>
                <wp:positionV relativeFrom="paragraph">
                  <wp:posOffset>1970405</wp:posOffset>
                </wp:positionV>
                <wp:extent cx="5320665" cy="1441450"/>
                <wp:effectExtent l="0" t="0" r="0" b="6350"/>
                <wp:wrapNone/>
                <wp:docPr id="65" name="Gruppieren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66" name="Grafik 66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" name="Rechteck 67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759EE5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schreien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D47B8" id="Gruppieren 65" o:spid="_x0000_s1085" style="position:absolute;margin-left:11.95pt;margin-top:155.15pt;width:418.95pt;height:113.5pt;z-index:251696128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VuRggQAAIM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">
                <v:shape id="Grafik 66" o:spid="_x0000_s1086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">
                  <v:imagedata r:id="rId11" o:title="SE01006823_sprechblase_gross"/>
                </v:shape>
                <v:rect id="Rechteck 67" o:spid="_x0000_s1087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" filled="f" stroked="f" strokeweight="3pt">
                  <v:textbox inset="1mm,,1mm">
                    <w:txbxContent>
                      <w:p w14:paraId="61759EE5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schreien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7E8D150" wp14:editId="49B2BAAF">
                <wp:simplePos x="0" y="0"/>
                <wp:positionH relativeFrom="column">
                  <wp:posOffset>151765</wp:posOffset>
                </wp:positionH>
                <wp:positionV relativeFrom="paragraph">
                  <wp:posOffset>251460</wp:posOffset>
                </wp:positionV>
                <wp:extent cx="5320665" cy="1441450"/>
                <wp:effectExtent l="0" t="0" r="0" b="6350"/>
                <wp:wrapNone/>
                <wp:docPr id="68" name="Gruppieren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69" name="Grafik 69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" name="Rechteck 70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7A0493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schimpfen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E8D150" id="Gruppieren 68" o:spid="_x0000_s1088" style="position:absolute;margin-left:11.95pt;margin-top:19.8pt;width:418.95pt;height:113.5pt;z-index:251695104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NAehwQAAIM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">
                <v:shape id="Grafik 69" o:spid="_x0000_s1089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">
                  <v:imagedata r:id="rId11" o:title="SE01006823_sprechblase_gross"/>
                </v:shape>
                <v:rect id="Rechteck 70" o:spid="_x0000_s1090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" filled="f" stroked="f" strokeweight="3pt">
                  <v:textbox inset="1mm,,1mm">
                    <w:txbxContent>
                      <w:p w14:paraId="3C7A0493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schimpfen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8B0B67F" wp14:editId="5E5607B1">
                <wp:simplePos x="0" y="0"/>
                <wp:positionH relativeFrom="column">
                  <wp:posOffset>152400</wp:posOffset>
                </wp:positionH>
                <wp:positionV relativeFrom="paragraph">
                  <wp:posOffset>-1469390</wp:posOffset>
                </wp:positionV>
                <wp:extent cx="5320665" cy="1441450"/>
                <wp:effectExtent l="0" t="0" r="0" b="635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72" name="Grafik 72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" name="Rechteck 73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AA1710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schluchzen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0B67F" id="Gruppieren 71" o:spid="_x0000_s1091" style="position:absolute;margin-left:12pt;margin-top:-115.7pt;width:418.95pt;height:113.5pt;z-index:251694080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">
                <v:shape id="Grafik 72" o:spid="_x0000_s1092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">
                  <v:imagedata r:id="rId11" o:title="SE01006823_sprechblase_gross"/>
                </v:shape>
                <v:rect id="Rechteck 73" o:spid="_x0000_s1093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" filled="f" stroked="f" strokeweight="3pt">
                  <v:textbox inset="1mm,,1mm">
                    <w:txbxContent>
                      <w:p w14:paraId="2EAA1710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schluchzen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49EF34D" w14:textId="77777777" w:rsidR="00512A2C" w:rsidRPr="007017FA" w:rsidRDefault="00512A2C" w:rsidP="00512A2C"/>
    <w:p w14:paraId="10E8D680" w14:textId="77777777" w:rsidR="00512A2C" w:rsidRPr="007017FA" w:rsidRDefault="00512A2C" w:rsidP="00512A2C"/>
    <w:p w14:paraId="4F7993FD" w14:textId="77777777" w:rsidR="00512A2C" w:rsidRPr="007017FA" w:rsidRDefault="00512A2C" w:rsidP="00512A2C"/>
    <w:p w14:paraId="062F2030" w14:textId="77777777" w:rsidR="00512A2C" w:rsidRPr="007017FA" w:rsidRDefault="00512A2C" w:rsidP="00512A2C"/>
    <w:p w14:paraId="58F28BA8" w14:textId="77777777" w:rsidR="00512A2C" w:rsidRPr="001B77CA" w:rsidRDefault="00512A2C" w:rsidP="00512A2C">
      <w:pPr>
        <w:pStyle w:val="ekvgrundtexthalbe"/>
      </w:pPr>
    </w:p>
    <w:p w14:paraId="6BE48B0A" w14:textId="77777777" w:rsidR="00512A2C" w:rsidRPr="007017FA" w:rsidRDefault="00512A2C" w:rsidP="00512A2C">
      <w:pPr>
        <w:pStyle w:val="ekvue1arial"/>
      </w:pPr>
      <w:r>
        <w:softHyphen/>
      </w:r>
    </w:p>
    <w:p w14:paraId="39B6E4C3" w14:textId="77777777" w:rsidR="00512A2C" w:rsidRDefault="00512A2C" w:rsidP="00512A2C"/>
    <w:p w14:paraId="3872D67F" w14:textId="77777777" w:rsidR="00512A2C" w:rsidRPr="007017FA" w:rsidRDefault="00512A2C" w:rsidP="00512A2C"/>
    <w:p w14:paraId="289B8ED2" w14:textId="77777777" w:rsidR="00512A2C" w:rsidRPr="007017FA" w:rsidRDefault="00512A2C" w:rsidP="00512A2C"/>
    <w:p w14:paraId="72C2C91B" w14:textId="77777777" w:rsidR="00512A2C" w:rsidRPr="007017FA" w:rsidRDefault="00512A2C" w:rsidP="00512A2C"/>
    <w:p w14:paraId="35AA0134" w14:textId="77777777" w:rsidR="00512A2C" w:rsidRPr="007017FA" w:rsidRDefault="00512A2C" w:rsidP="00512A2C"/>
    <w:p w14:paraId="55FCED0C" w14:textId="77777777" w:rsidR="00512A2C" w:rsidRPr="007017FA" w:rsidRDefault="00512A2C" w:rsidP="00512A2C"/>
    <w:p w14:paraId="631ED84C" w14:textId="77777777" w:rsidR="00512A2C" w:rsidRPr="007017FA" w:rsidRDefault="00512A2C" w:rsidP="00512A2C"/>
    <w:p w14:paraId="315CCDE0" w14:textId="77777777" w:rsidR="00512A2C" w:rsidRPr="007017FA" w:rsidRDefault="00512A2C" w:rsidP="00512A2C"/>
    <w:p w14:paraId="5052E44A" w14:textId="77777777" w:rsidR="00512A2C" w:rsidRPr="007017FA" w:rsidRDefault="00512A2C" w:rsidP="00512A2C"/>
    <w:p w14:paraId="170CC387" w14:textId="77777777" w:rsidR="00512A2C" w:rsidRPr="007017FA" w:rsidRDefault="00512A2C" w:rsidP="00512A2C"/>
    <w:p w14:paraId="5FB5C0F2" w14:textId="77777777" w:rsidR="00512A2C" w:rsidRDefault="00512A2C" w:rsidP="00512A2C"/>
    <w:p w14:paraId="5AB7F8E0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571FE2C" wp14:editId="2130B4E7">
                <wp:simplePos x="0" y="0"/>
                <wp:positionH relativeFrom="column">
                  <wp:posOffset>151765</wp:posOffset>
                </wp:positionH>
                <wp:positionV relativeFrom="paragraph">
                  <wp:posOffset>121285</wp:posOffset>
                </wp:positionV>
                <wp:extent cx="5320665" cy="1441450"/>
                <wp:effectExtent l="0" t="0" r="0" b="6350"/>
                <wp:wrapNone/>
                <wp:docPr id="74" name="Gruppieren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75" name="Grafik 75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6" name="Rechteck 76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88AD43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meckern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1FE2C" id="Gruppieren 74" o:spid="_x0000_s1094" style="position:absolute;margin-left:11.95pt;margin-top:9.55pt;width:418.95pt;height:113.5pt;z-index:251697152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">
                <v:shape id="Grafik 75" o:spid="_x0000_s1095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">
                  <v:imagedata r:id="rId11" o:title="SE01006823_sprechblase_gross"/>
                </v:shape>
                <v:rect id="Rechteck 76" o:spid="_x0000_s1096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" filled="f" stroked="f" strokeweight="3pt">
                  <v:textbox inset="1mm,,1mm">
                    <w:txbxContent>
                      <w:p w14:paraId="0F88AD43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meckern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D397F8" w14:textId="77777777" w:rsidR="00512A2C" w:rsidRPr="007017FA" w:rsidRDefault="00512A2C" w:rsidP="00512A2C"/>
    <w:p w14:paraId="7679E2D3" w14:textId="77777777" w:rsidR="00512A2C" w:rsidRPr="007017FA" w:rsidRDefault="00512A2C" w:rsidP="00512A2C"/>
    <w:p w14:paraId="3CFFC1C6" w14:textId="77777777" w:rsidR="00512A2C" w:rsidRPr="007017FA" w:rsidRDefault="00512A2C" w:rsidP="00512A2C"/>
    <w:p w14:paraId="3AB98BFE" w14:textId="77777777" w:rsidR="00512A2C" w:rsidRPr="007017FA" w:rsidRDefault="00512A2C" w:rsidP="00512A2C"/>
    <w:p w14:paraId="7B3C588D" w14:textId="77777777" w:rsidR="00512A2C" w:rsidRPr="007017FA" w:rsidRDefault="00512A2C" w:rsidP="00512A2C"/>
    <w:p w14:paraId="551E0BC9" w14:textId="77777777" w:rsidR="00512A2C" w:rsidRDefault="00512A2C" w:rsidP="00512A2C"/>
    <w:p w14:paraId="499CC915" w14:textId="7956AF7D" w:rsidR="00512A2C" w:rsidRDefault="00512A2C" w:rsidP="00512A2C"/>
    <w:p w14:paraId="0D9741BA" w14:textId="7EC14506" w:rsidR="00512A2C" w:rsidRPr="00512A2C" w:rsidRDefault="00512A2C" w:rsidP="00512A2C"/>
    <w:p w14:paraId="5781E9D2" w14:textId="2DF3F3D5" w:rsidR="00512A2C" w:rsidRDefault="00512A2C" w:rsidP="00512A2C"/>
    <w:p w14:paraId="02DE045B" w14:textId="1A59BF99" w:rsidR="00512A2C" w:rsidRDefault="00512A2C" w:rsidP="00512A2C"/>
    <w:p w14:paraId="34BED0EC" w14:textId="77777777" w:rsidR="00512A2C" w:rsidRDefault="00512A2C" w:rsidP="00512A2C">
      <w:pPr>
        <w:pStyle w:val="ekvbild"/>
      </w:pPr>
    </w:p>
    <w:p w14:paraId="1761BE49" w14:textId="77777777" w:rsidR="00512A2C" w:rsidRDefault="00512A2C" w:rsidP="00512A2C"/>
    <w:p w14:paraId="1BCDB41D" w14:textId="77777777" w:rsidR="00512A2C" w:rsidRDefault="00512A2C" w:rsidP="00512A2C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D458AA1" wp14:editId="4FE42804">
                <wp:simplePos x="0" y="0"/>
                <wp:positionH relativeFrom="column">
                  <wp:posOffset>151765</wp:posOffset>
                </wp:positionH>
                <wp:positionV relativeFrom="paragraph">
                  <wp:posOffset>184150</wp:posOffset>
                </wp:positionV>
                <wp:extent cx="5320665" cy="1441450"/>
                <wp:effectExtent l="0" t="0" r="0" b="6350"/>
                <wp:wrapNone/>
                <wp:docPr id="77" name="Gruppieren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78" name="Grafik 78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EA6A68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brüllen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58AA1" id="Gruppieren 77" o:spid="_x0000_s1097" style="position:absolute;margin-left:11.95pt;margin-top:14.5pt;width:418.95pt;height:113.5pt;z-index:251699200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">
                <v:shape id="Grafik 78" o:spid="_x0000_s1098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">
                  <v:imagedata r:id="rId11" o:title="SE01006823_sprechblase_gross"/>
                </v:shape>
                <v:rect id="Rechteck 79" o:spid="_x0000_s1099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" filled="f" stroked="f" strokeweight="3pt">
                  <v:textbox inset="1mm,,1mm">
                    <w:txbxContent>
                      <w:p w14:paraId="35EA6A68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brüllen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D837BDA" w14:textId="77777777" w:rsidR="00512A2C" w:rsidRPr="007017FA" w:rsidRDefault="00512A2C" w:rsidP="00512A2C"/>
    <w:p w14:paraId="78332053" w14:textId="77777777" w:rsidR="00512A2C" w:rsidRDefault="00512A2C" w:rsidP="00512A2C"/>
    <w:p w14:paraId="5C6C10F4" w14:textId="77777777" w:rsidR="00512A2C" w:rsidRPr="007017FA" w:rsidRDefault="00512A2C" w:rsidP="00512A2C"/>
    <w:p w14:paraId="38D343C6" w14:textId="77777777" w:rsidR="00512A2C" w:rsidRPr="007017FA" w:rsidRDefault="00512A2C" w:rsidP="00512A2C"/>
    <w:p w14:paraId="1BDBC252" w14:textId="77777777" w:rsidR="00512A2C" w:rsidRPr="007017FA" w:rsidRDefault="00512A2C" w:rsidP="00512A2C"/>
    <w:p w14:paraId="58BA90E4" w14:textId="77777777" w:rsidR="00512A2C" w:rsidRPr="007017FA" w:rsidRDefault="00512A2C" w:rsidP="00512A2C"/>
    <w:p w14:paraId="08555126" w14:textId="77777777" w:rsidR="00512A2C" w:rsidRPr="007017FA" w:rsidRDefault="00512A2C" w:rsidP="00512A2C"/>
    <w:p w14:paraId="4C16DBDF" w14:textId="77777777" w:rsidR="00512A2C" w:rsidRPr="007017FA" w:rsidRDefault="00512A2C" w:rsidP="00512A2C"/>
    <w:p w14:paraId="23FDD547" w14:textId="77777777" w:rsidR="00512A2C" w:rsidRPr="007017FA" w:rsidRDefault="00512A2C" w:rsidP="00512A2C"/>
    <w:p w14:paraId="5BEBC169" w14:textId="77777777" w:rsidR="00512A2C" w:rsidRPr="007017FA" w:rsidRDefault="00512A2C" w:rsidP="00512A2C"/>
    <w:p w14:paraId="7E67B0F5" w14:textId="77777777" w:rsidR="00512A2C" w:rsidRDefault="00512A2C" w:rsidP="00512A2C">
      <w:pPr>
        <w:pStyle w:val="ekvgrundtexthalbe"/>
      </w:pPr>
      <w:r>
        <w:softHyphen/>
      </w:r>
    </w:p>
    <w:p w14:paraId="6AFCA2B5" w14:textId="77777777" w:rsidR="00512A2C" w:rsidRPr="007017FA" w:rsidRDefault="00512A2C" w:rsidP="00512A2C"/>
    <w:p w14:paraId="78FAF5C2" w14:textId="77777777" w:rsidR="00512A2C" w:rsidRDefault="00512A2C" w:rsidP="00512A2C"/>
    <w:p w14:paraId="4EB304FE" w14:textId="77777777" w:rsidR="00512A2C" w:rsidRPr="007017FA" w:rsidRDefault="00512A2C" w:rsidP="00512A2C"/>
    <w:p w14:paraId="44D3654E" w14:textId="77777777" w:rsidR="00512A2C" w:rsidRPr="007017FA" w:rsidRDefault="00512A2C" w:rsidP="00512A2C"/>
    <w:p w14:paraId="7CE243CA" w14:textId="77777777" w:rsidR="00512A2C" w:rsidRPr="007017FA" w:rsidRDefault="00512A2C" w:rsidP="00512A2C"/>
    <w:p w14:paraId="0F4F9026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EE00002" wp14:editId="726D55C5">
                <wp:simplePos x="0" y="0"/>
                <wp:positionH relativeFrom="column">
                  <wp:posOffset>151765</wp:posOffset>
                </wp:positionH>
                <wp:positionV relativeFrom="paragraph">
                  <wp:posOffset>1970405</wp:posOffset>
                </wp:positionV>
                <wp:extent cx="5320665" cy="1441450"/>
                <wp:effectExtent l="0" t="0" r="0" b="6350"/>
                <wp:wrapNone/>
                <wp:docPr id="80" name="Gruppieren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81" name="Grafik 81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2" name="Rechteck 82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75FDBF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drohen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E00002" id="Gruppieren 80" o:spid="_x0000_s1100" style="position:absolute;margin-left:11.95pt;margin-top:155.15pt;width:418.95pt;height:113.5pt;z-index:251702272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337uhQQAAIM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">
                <v:shape id="Grafik 81" o:spid="_x0000_s1101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">
                  <v:imagedata r:id="rId11" o:title="SE01006823_sprechblase_gross"/>
                </v:shape>
                <v:rect id="Rechteck 82" o:spid="_x0000_s1102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" filled="f" stroked="f" strokeweight="3pt">
                  <v:textbox inset="1mm,,1mm">
                    <w:txbxContent>
                      <w:p w14:paraId="2875FDBF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drohen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78048F2" wp14:editId="3F7B58C9">
                <wp:simplePos x="0" y="0"/>
                <wp:positionH relativeFrom="column">
                  <wp:posOffset>151765</wp:posOffset>
                </wp:positionH>
                <wp:positionV relativeFrom="paragraph">
                  <wp:posOffset>251460</wp:posOffset>
                </wp:positionV>
                <wp:extent cx="5320665" cy="1441450"/>
                <wp:effectExtent l="0" t="0" r="0" b="6350"/>
                <wp:wrapNone/>
                <wp:docPr id="83" name="Gruppieren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84" name="Grafik 84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" name="Rechteck 85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75D733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wimmern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048F2" id="Gruppieren 83" o:spid="_x0000_s1103" style="position:absolute;margin-left:11.95pt;margin-top:19.8pt;width:418.95pt;height:113.5pt;z-index:251701248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/sLwhgQAAIM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">
                <v:shape id="Grafik 84" o:spid="_x0000_s1104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">
                  <v:imagedata r:id="rId11" o:title="SE01006823_sprechblase_gross"/>
                </v:shape>
                <v:rect id="Rechteck 85" o:spid="_x0000_s1105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" filled="f" stroked="f" strokeweight="3pt">
                  <v:textbox inset="1mm,,1mm">
                    <w:txbxContent>
                      <w:p w14:paraId="3F75D733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wimmern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A09EDEF" wp14:editId="69F9DEA3">
                <wp:simplePos x="0" y="0"/>
                <wp:positionH relativeFrom="column">
                  <wp:posOffset>152400</wp:posOffset>
                </wp:positionH>
                <wp:positionV relativeFrom="paragraph">
                  <wp:posOffset>-1469390</wp:posOffset>
                </wp:positionV>
                <wp:extent cx="5320665" cy="1441450"/>
                <wp:effectExtent l="0" t="0" r="0" b="6350"/>
                <wp:wrapNone/>
                <wp:docPr id="86" name="Gruppieren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87" name="Grafik 87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" name="Rechteck 88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E0DB15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fluchen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9EDEF" id="Gruppieren 86" o:spid="_x0000_s1106" style="position:absolute;margin-left:12pt;margin-top:-115.7pt;width:418.95pt;height:113.5pt;z-index:251700224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">
                <v:shape id="Grafik 87" o:spid="_x0000_s1107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">
                  <v:imagedata r:id="rId11" o:title="SE01006823_sprechblase_gross"/>
                </v:shape>
                <v:rect id="Rechteck 88" o:spid="_x0000_s1108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" filled="f" stroked="f" strokeweight="3pt">
                  <v:textbox inset="1mm,,1mm">
                    <w:txbxContent>
                      <w:p w14:paraId="35E0DB15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fluchen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A59CDB4" w14:textId="77777777" w:rsidR="00512A2C" w:rsidRPr="007017FA" w:rsidRDefault="00512A2C" w:rsidP="00512A2C"/>
    <w:p w14:paraId="623572AB" w14:textId="77777777" w:rsidR="00512A2C" w:rsidRPr="007017FA" w:rsidRDefault="00512A2C" w:rsidP="00512A2C"/>
    <w:p w14:paraId="377CE2C3" w14:textId="77777777" w:rsidR="00512A2C" w:rsidRPr="007017FA" w:rsidRDefault="00512A2C" w:rsidP="00512A2C"/>
    <w:p w14:paraId="4D14281C" w14:textId="77777777" w:rsidR="00512A2C" w:rsidRPr="007017FA" w:rsidRDefault="00512A2C" w:rsidP="00512A2C"/>
    <w:p w14:paraId="195388C6" w14:textId="77777777" w:rsidR="00512A2C" w:rsidRPr="001B77CA" w:rsidRDefault="00512A2C" w:rsidP="00512A2C">
      <w:pPr>
        <w:pStyle w:val="ekvgrundtexthalbe"/>
      </w:pPr>
    </w:p>
    <w:p w14:paraId="34B2DC29" w14:textId="77777777" w:rsidR="00512A2C" w:rsidRPr="007017FA" w:rsidRDefault="00512A2C" w:rsidP="00512A2C">
      <w:pPr>
        <w:pStyle w:val="ekvue1arial"/>
      </w:pPr>
      <w:r>
        <w:softHyphen/>
      </w:r>
    </w:p>
    <w:p w14:paraId="4CB4EEA1" w14:textId="77777777" w:rsidR="00512A2C" w:rsidRDefault="00512A2C" w:rsidP="00512A2C"/>
    <w:p w14:paraId="5433793E" w14:textId="77777777" w:rsidR="00512A2C" w:rsidRPr="007017FA" w:rsidRDefault="00512A2C" w:rsidP="00512A2C"/>
    <w:p w14:paraId="55BF28CC" w14:textId="77777777" w:rsidR="00512A2C" w:rsidRPr="007017FA" w:rsidRDefault="00512A2C" w:rsidP="00512A2C"/>
    <w:p w14:paraId="218CFBD1" w14:textId="77777777" w:rsidR="00512A2C" w:rsidRPr="007017FA" w:rsidRDefault="00512A2C" w:rsidP="00512A2C"/>
    <w:p w14:paraId="38A5555F" w14:textId="77777777" w:rsidR="00512A2C" w:rsidRPr="007017FA" w:rsidRDefault="00512A2C" w:rsidP="00512A2C"/>
    <w:p w14:paraId="39C8EC30" w14:textId="77777777" w:rsidR="00512A2C" w:rsidRPr="007017FA" w:rsidRDefault="00512A2C" w:rsidP="00512A2C"/>
    <w:p w14:paraId="6C19BCA2" w14:textId="77777777" w:rsidR="00512A2C" w:rsidRPr="007017FA" w:rsidRDefault="00512A2C" w:rsidP="00512A2C"/>
    <w:p w14:paraId="326692D5" w14:textId="77777777" w:rsidR="00512A2C" w:rsidRPr="007017FA" w:rsidRDefault="00512A2C" w:rsidP="00512A2C"/>
    <w:p w14:paraId="241BB226" w14:textId="77777777" w:rsidR="00512A2C" w:rsidRPr="007017FA" w:rsidRDefault="00512A2C" w:rsidP="00512A2C"/>
    <w:p w14:paraId="558E1B31" w14:textId="77777777" w:rsidR="00512A2C" w:rsidRPr="007017FA" w:rsidRDefault="00512A2C" w:rsidP="00512A2C"/>
    <w:p w14:paraId="47B61A44" w14:textId="77777777" w:rsidR="00512A2C" w:rsidRDefault="00512A2C" w:rsidP="00512A2C"/>
    <w:p w14:paraId="301A7906" w14:textId="77777777" w:rsidR="00512A2C" w:rsidRPr="007017FA" w:rsidRDefault="00512A2C" w:rsidP="00512A2C">
      <w: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1DEF3F3" wp14:editId="514177DC">
                <wp:simplePos x="0" y="0"/>
                <wp:positionH relativeFrom="column">
                  <wp:posOffset>151765</wp:posOffset>
                </wp:positionH>
                <wp:positionV relativeFrom="paragraph">
                  <wp:posOffset>121285</wp:posOffset>
                </wp:positionV>
                <wp:extent cx="5320665" cy="1441450"/>
                <wp:effectExtent l="0" t="0" r="0" b="6350"/>
                <wp:wrapNone/>
                <wp:docPr id="89" name="Gruppieren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665" cy="1441450"/>
                          <a:chOff x="0" y="0"/>
                          <a:chExt cx="5320665" cy="1441450"/>
                        </a:xfrm>
                      </wpg:grpSpPr>
                      <pic:pic xmlns:pic="http://schemas.openxmlformats.org/drawingml/2006/picture">
                        <pic:nvPicPr>
                          <pic:cNvPr id="90" name="Grafik 90" descr="E:\_Annett\Klett Verlag 2019\Wegel\Paket3_Wortfelder\Dateneingang\Wortfelder\Bilder_Wortfelder\SE01006823_sprechblase_gros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532066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1" name="Rechteck 91"/>
                        <wps:cNvSpPr/>
                        <wps:spPr>
                          <a:xfrm>
                            <a:off x="165100" y="0"/>
                            <a:ext cx="5003800" cy="14414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BB5AFE" w14:textId="77777777" w:rsidR="00512A2C" w:rsidRPr="006B7DAE" w:rsidRDefault="00512A2C" w:rsidP="00512A2C">
                              <w:pPr>
                                <w:spacing w:line="240" w:lineRule="auto"/>
                                <w:jc w:val="center"/>
                                <w:rPr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Style w:val="ekvhandschrift"/>
                                  <w:sz w:val="96"/>
                                  <w:szCs w:val="96"/>
                                </w:rPr>
                                <w:t>warnen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EF3F3" id="Gruppieren 89" o:spid="_x0000_s1109" style="position:absolute;margin-left:11.95pt;margin-top:9.55pt;width:418.95pt;height:113.5pt;z-index:251703296" coordsize="53206,14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">
                <v:shape id="Grafik 90" o:spid="_x0000_s1110" type="#_x0000_t75" style="position:absolute;top:571;width:5320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">
                  <v:imagedata r:id="rId11" o:title="SE01006823_sprechblase_gross"/>
                </v:shape>
                <v:rect id="Rechteck 91" o:spid="_x0000_s1111" style="position:absolute;left:1651;width:50038;height:14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" filled="f" stroked="f" strokeweight="3pt">
                  <v:textbox inset="1mm,,1mm">
                    <w:txbxContent>
                      <w:p w14:paraId="04BB5AFE" w14:textId="77777777" w:rsidR="00512A2C" w:rsidRPr="006B7DAE" w:rsidRDefault="00512A2C" w:rsidP="00512A2C">
                        <w:pPr>
                          <w:spacing w:line="240" w:lineRule="auto"/>
                          <w:jc w:val="center"/>
                          <w:rPr>
                            <w:sz w:val="96"/>
                            <w:szCs w:val="96"/>
                          </w:rPr>
                        </w:pPr>
                        <w:r>
                          <w:rPr>
                            <w:rStyle w:val="ekvhandschrift"/>
                            <w:sz w:val="96"/>
                            <w:szCs w:val="96"/>
                          </w:rPr>
                          <w:t>warnen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A19840" w14:textId="77777777" w:rsidR="00512A2C" w:rsidRPr="007017FA" w:rsidRDefault="00512A2C" w:rsidP="00512A2C"/>
    <w:p w14:paraId="0C5A8427" w14:textId="77777777" w:rsidR="00512A2C" w:rsidRPr="007017FA" w:rsidRDefault="00512A2C" w:rsidP="00512A2C"/>
    <w:p w14:paraId="078C88CB" w14:textId="77777777" w:rsidR="00512A2C" w:rsidRPr="007017FA" w:rsidRDefault="00512A2C" w:rsidP="00512A2C"/>
    <w:p w14:paraId="356875D5" w14:textId="77777777" w:rsidR="00512A2C" w:rsidRPr="007017FA" w:rsidRDefault="00512A2C" w:rsidP="00512A2C"/>
    <w:p w14:paraId="037D2967" w14:textId="77777777" w:rsidR="00512A2C" w:rsidRPr="007017FA" w:rsidRDefault="00512A2C" w:rsidP="00512A2C"/>
    <w:p w14:paraId="73AA09C4" w14:textId="77777777" w:rsidR="00512A2C" w:rsidRDefault="00512A2C" w:rsidP="00512A2C"/>
    <w:p w14:paraId="00180E54" w14:textId="77777777" w:rsidR="00512A2C" w:rsidRPr="00512A2C" w:rsidRDefault="00512A2C" w:rsidP="00512A2C">
      <w:bookmarkStart w:id="1" w:name="_GoBack"/>
      <w:bookmarkEnd w:id="1"/>
    </w:p>
    <w:sectPr w:rsidR="00512A2C" w:rsidRPr="00512A2C" w:rsidSect="00A1007C">
      <w:footerReference w:type="default" r:id="rId12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16A0B" w14:textId="77777777" w:rsidR="00844E15" w:rsidRDefault="00844E15" w:rsidP="003C599D">
      <w:pPr>
        <w:spacing w:line="240" w:lineRule="auto"/>
      </w:pPr>
      <w:r>
        <w:separator/>
      </w:r>
    </w:p>
  </w:endnote>
  <w:endnote w:type="continuationSeparator" w:id="0">
    <w:p w14:paraId="0C8965C7" w14:textId="77777777" w:rsidR="00844E15" w:rsidRDefault="00844E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Klett GSV">
    <w:panose1 w:val="02000506040000020004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12" name="Graf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64F6ADBA" w14:textId="77777777" w:rsidR="00D54562" w:rsidRPr="00005AE2" w:rsidRDefault="00D54562" w:rsidP="00D54562">
          <w:pPr>
            <w:pStyle w:val="ekvquelle"/>
          </w:pPr>
          <w:r w:rsidRPr="00005AE2">
            <w:t xml:space="preserve">Textquellen: </w:t>
          </w:r>
          <w:r w:rsidRPr="00E27641">
            <w:t>Carmen-Elisabeth Daub, Saarlouis</w:t>
          </w:r>
        </w:p>
        <w:p w14:paraId="6DEECFDA" w14:textId="43FA623D" w:rsidR="00193A18" w:rsidRDefault="00D6099B" w:rsidP="00D6099B">
          <w:pPr>
            <w:pStyle w:val="ekvquelle"/>
          </w:pPr>
          <w:r>
            <w:t xml:space="preserve">Illustratoren: </w:t>
          </w:r>
          <w:r w:rsidR="007017FA" w:rsidRPr="00EB26A3">
            <w:rPr>
              <w:rStyle w:val="content"/>
              <w:rFonts w:cs="Arial"/>
              <w:szCs w:val="10"/>
            </w:rPr>
            <w:t>Sigrid und Sven Leberer, Altenberge</w:t>
          </w:r>
          <w:r w:rsidR="00101B23">
            <w:rPr>
              <w:rStyle w:val="content"/>
              <w:rFonts w:cs="Arial"/>
              <w:szCs w:val="10"/>
            </w:rPr>
            <w:t xml:space="preserve">; </w:t>
          </w:r>
          <w:r w:rsidR="00101B23" w:rsidRPr="00EB26A3">
            <w:rPr>
              <w:rStyle w:val="content"/>
              <w:rFonts w:cs="Arial"/>
              <w:szCs w:val="10"/>
            </w:rPr>
            <w:t>Klett-Archiv</w:t>
          </w:r>
        </w:p>
        <w:p w14:paraId="74A3DAB7" w14:textId="7D096EDB" w:rsidR="00145406" w:rsidRPr="00145406" w:rsidRDefault="00145406" w:rsidP="00145406"/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1007C" w:rsidRPr="00F42294" w14:paraId="3252B23A" w14:textId="77777777" w:rsidTr="006B2D23">
      <w:trPr>
        <w:trHeight w:hRule="exact" w:val="680"/>
      </w:trPr>
      <w:tc>
        <w:tcPr>
          <w:tcW w:w="1131" w:type="dxa"/>
          <w:noWrap/>
        </w:tcPr>
        <w:p w14:paraId="3CB516A4" w14:textId="77777777" w:rsidR="00A1007C" w:rsidRPr="00913892" w:rsidRDefault="00A1007C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E55F42C" wp14:editId="42853EA9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A325F95" w14:textId="77777777" w:rsidR="00A1007C" w:rsidRDefault="00A1007C" w:rsidP="00370A70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49898DFA" w14:textId="77777777" w:rsidR="00A1007C" w:rsidRDefault="00A1007C" w:rsidP="00370A70">
          <w:pPr>
            <w:pStyle w:val="ekvpagina"/>
          </w:pPr>
        </w:p>
        <w:p w14:paraId="3D188829" w14:textId="77777777" w:rsidR="00A1007C" w:rsidRPr="00EA219F" w:rsidRDefault="00A1007C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02333F3C" w14:textId="77777777" w:rsidR="00A1007C" w:rsidRPr="00005AE2" w:rsidRDefault="00A1007C" w:rsidP="00A1007C">
          <w:pPr>
            <w:pStyle w:val="ekvquelle"/>
          </w:pPr>
          <w:r w:rsidRPr="00005AE2">
            <w:t xml:space="preserve">Textquellen: </w:t>
          </w:r>
          <w:r w:rsidRPr="00E27641">
            <w:t>Carmen-Elisabeth Daub, Saarlouis</w:t>
          </w:r>
        </w:p>
        <w:p w14:paraId="030D8524" w14:textId="77777777" w:rsidR="00A1007C" w:rsidRDefault="00A1007C" w:rsidP="00A1007C">
          <w:pPr>
            <w:pStyle w:val="ekvquelle"/>
          </w:pPr>
          <w:r>
            <w:t>Illustratoren:</w:t>
          </w:r>
          <w:r>
            <w:rPr>
              <w:rStyle w:val="content"/>
              <w:rFonts w:cs="Arial"/>
              <w:szCs w:val="10"/>
            </w:rPr>
            <w:t xml:space="preserve"> </w:t>
          </w:r>
          <w:r w:rsidRPr="00EB26A3">
            <w:rPr>
              <w:rStyle w:val="content"/>
              <w:rFonts w:cs="Arial"/>
              <w:szCs w:val="10"/>
            </w:rPr>
            <w:t>Klett-Archiv</w:t>
          </w:r>
        </w:p>
        <w:p w14:paraId="5388AFEB" w14:textId="77777777" w:rsidR="00A1007C" w:rsidRPr="00145406" w:rsidRDefault="00A1007C" w:rsidP="00145406"/>
      </w:tc>
      <w:tc>
        <w:tcPr>
          <w:tcW w:w="397" w:type="dxa"/>
        </w:tcPr>
        <w:p w14:paraId="3DD1BD29" w14:textId="77777777" w:rsidR="00A1007C" w:rsidRPr="00913892" w:rsidRDefault="00A1007C" w:rsidP="00913892">
          <w:pPr>
            <w:pStyle w:val="ekvpagina"/>
          </w:pPr>
        </w:p>
      </w:tc>
    </w:tr>
  </w:tbl>
  <w:p w14:paraId="298C16DD" w14:textId="77777777" w:rsidR="00A1007C" w:rsidRDefault="00A100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71C59" w14:textId="77777777" w:rsidR="00844E15" w:rsidRDefault="00844E15" w:rsidP="003C599D">
      <w:pPr>
        <w:spacing w:line="240" w:lineRule="auto"/>
      </w:pPr>
      <w:r>
        <w:separator/>
      </w:r>
    </w:p>
  </w:footnote>
  <w:footnote w:type="continuationSeparator" w:id="0">
    <w:p w14:paraId="3F68A90E" w14:textId="77777777" w:rsidR="00844E15" w:rsidRDefault="00844E1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17C20"/>
    <w:multiLevelType w:val="hybridMultilevel"/>
    <w:tmpl w:val="BE6CE6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2668E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1B23"/>
    <w:rsid w:val="00103057"/>
    <w:rsid w:val="00103642"/>
    <w:rsid w:val="00107D77"/>
    <w:rsid w:val="00107FFB"/>
    <w:rsid w:val="00124062"/>
    <w:rsid w:val="00127C41"/>
    <w:rsid w:val="0013113E"/>
    <w:rsid w:val="00131417"/>
    <w:rsid w:val="00145406"/>
    <w:rsid w:val="001524C9"/>
    <w:rsid w:val="00153B1C"/>
    <w:rsid w:val="00153C26"/>
    <w:rsid w:val="001641FA"/>
    <w:rsid w:val="0016475A"/>
    <w:rsid w:val="00165ECC"/>
    <w:rsid w:val="001750C3"/>
    <w:rsid w:val="00182050"/>
    <w:rsid w:val="00182483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16D5"/>
    <w:rsid w:val="00232213"/>
    <w:rsid w:val="00246F77"/>
    <w:rsid w:val="002527A5"/>
    <w:rsid w:val="002550FF"/>
    <w:rsid w:val="00255466"/>
    <w:rsid w:val="00255FE3"/>
    <w:rsid w:val="00261D9E"/>
    <w:rsid w:val="0026581E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196A"/>
    <w:rsid w:val="00376A0A"/>
    <w:rsid w:val="003832F9"/>
    <w:rsid w:val="0038356B"/>
    <w:rsid w:val="00384305"/>
    <w:rsid w:val="00385524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172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2A2C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64A6"/>
    <w:rsid w:val="005D367A"/>
    <w:rsid w:val="005D3E99"/>
    <w:rsid w:val="005E15AC"/>
    <w:rsid w:val="005F2AB3"/>
    <w:rsid w:val="005F2E8F"/>
    <w:rsid w:val="005F3914"/>
    <w:rsid w:val="005F439D"/>
    <w:rsid w:val="0060019A"/>
    <w:rsid w:val="00603AD5"/>
    <w:rsid w:val="00606879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3715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DAE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17FA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2648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4E15"/>
    <w:rsid w:val="00845881"/>
    <w:rsid w:val="00845AEA"/>
    <w:rsid w:val="008478B1"/>
    <w:rsid w:val="00850EC8"/>
    <w:rsid w:val="00851354"/>
    <w:rsid w:val="00854D77"/>
    <w:rsid w:val="00855D4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8F7B56"/>
    <w:rsid w:val="00902002"/>
    <w:rsid w:val="00902CEB"/>
    <w:rsid w:val="00905BCF"/>
    <w:rsid w:val="009064C0"/>
    <w:rsid w:val="00907EC2"/>
    <w:rsid w:val="00912A0A"/>
    <w:rsid w:val="00913598"/>
    <w:rsid w:val="00913892"/>
    <w:rsid w:val="009206F8"/>
    <w:rsid w:val="009215E3"/>
    <w:rsid w:val="00923966"/>
    <w:rsid w:val="009363E4"/>
    <w:rsid w:val="00936CF0"/>
    <w:rsid w:val="00941877"/>
    <w:rsid w:val="00942106"/>
    <w:rsid w:val="0094260D"/>
    <w:rsid w:val="00946121"/>
    <w:rsid w:val="00952B21"/>
    <w:rsid w:val="00954FAC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012B"/>
    <w:rsid w:val="00A01AD0"/>
    <w:rsid w:val="00A024FF"/>
    <w:rsid w:val="00A05E18"/>
    <w:rsid w:val="00A06EFE"/>
    <w:rsid w:val="00A1007C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55C9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474D"/>
    <w:rsid w:val="00C727B3"/>
    <w:rsid w:val="00C72BA2"/>
    <w:rsid w:val="00C842ED"/>
    <w:rsid w:val="00C84E4C"/>
    <w:rsid w:val="00C87044"/>
    <w:rsid w:val="00C94D17"/>
    <w:rsid w:val="00CA0A31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0741B"/>
    <w:rsid w:val="00D12661"/>
    <w:rsid w:val="00D1582D"/>
    <w:rsid w:val="00D2569D"/>
    <w:rsid w:val="00D267BD"/>
    <w:rsid w:val="00D3427F"/>
    <w:rsid w:val="00D36857"/>
    <w:rsid w:val="00D52A01"/>
    <w:rsid w:val="00D54562"/>
    <w:rsid w:val="00D559DE"/>
    <w:rsid w:val="00D56FEB"/>
    <w:rsid w:val="00D6099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1034"/>
    <w:rsid w:val="00DC2340"/>
    <w:rsid w:val="00DC30DA"/>
    <w:rsid w:val="00DC32B1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80D29"/>
    <w:rsid w:val="00E92AC2"/>
    <w:rsid w:val="00E95ED3"/>
    <w:rsid w:val="00EA219F"/>
    <w:rsid w:val="00EA7542"/>
    <w:rsid w:val="00EB5F83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465C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079A"/>
    <w:rsid w:val="00F52C9C"/>
    <w:rsid w:val="00F6336A"/>
    <w:rsid w:val="00F71E2F"/>
    <w:rsid w:val="00F72065"/>
    <w:rsid w:val="00F81CDB"/>
    <w:rsid w:val="00F84284"/>
    <w:rsid w:val="00F849BE"/>
    <w:rsid w:val="00F908E0"/>
    <w:rsid w:val="00F94A4B"/>
    <w:rsid w:val="00F94FAE"/>
    <w:rsid w:val="00F97AD4"/>
    <w:rsid w:val="00FA1041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C1760"/>
  <w15:chartTrackingRefBased/>
  <w15:docId w15:val="{367E764F-C87A-4704-840E-5D3C5CAA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8552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content">
    <w:name w:val="content"/>
    <w:basedOn w:val="Absatz-Standardschriftart"/>
    <w:rsid w:val="00145406"/>
  </w:style>
  <w:style w:type="paragraph" w:styleId="Listenabsatz">
    <w:name w:val="List Paragraph"/>
    <w:basedOn w:val="Standard"/>
    <w:uiPriority w:val="9"/>
    <w:semiHidden/>
    <w:qFormat/>
    <w:rsid w:val="0085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12</cp:revision>
  <cp:lastPrinted>2019-05-27T06:24:00Z</cp:lastPrinted>
  <dcterms:created xsi:type="dcterms:W3CDTF">2019-05-27T06:18:00Z</dcterms:created>
  <dcterms:modified xsi:type="dcterms:W3CDTF">2019-05-27T14:30:00Z</dcterms:modified>
</cp:coreProperties>
</file>