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14:paraId="410D7EFA" w14:textId="77777777" w:rsidR="00385524" w:rsidRDefault="00385524" w:rsidP="00385524">
      <w:pPr>
        <w:pStyle w:val="ekvbild"/>
      </w:pPr>
      <w:bookmarkStart w:id="0" w:name="bmStart"/>
      <w:bookmarkEnd w:id="0"/>
    </w:p>
    <w:p w14:paraId="3DCD1FE0" w14:textId="77777777" w:rsidR="00385524" w:rsidRDefault="00385524" w:rsidP="00385524"/>
    <w:p w14:paraId="6B7F1512" w14:textId="2B399166" w:rsidR="00954FAC" w:rsidRDefault="00954FAC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5A8BC82D" w14:textId="11B79436" w:rsidR="006B7DAE" w:rsidRDefault="006B7DAE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  <w:r>
        <w:t>Wortfeld „</w:t>
      </w:r>
      <w:r w:rsidR="008B0A7A">
        <w:t>sehen</w:t>
      </w:r>
      <w:r>
        <w:t>“</w:t>
      </w:r>
    </w:p>
    <w:p w14:paraId="5C9D3DEF" w14:textId="3CAF707B" w:rsidR="006B7DAE" w:rsidRDefault="006B7DAE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098784A7" w14:textId="29809A56" w:rsidR="006B7DAE" w:rsidRDefault="006B7DAE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27435373" w14:textId="618E4484" w:rsidR="007017FA" w:rsidRPr="007017FA" w:rsidRDefault="00182483" w:rsidP="007017FA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1FD1D" wp14:editId="297616B0">
                <wp:simplePos x="0" y="0"/>
                <wp:positionH relativeFrom="column">
                  <wp:posOffset>1270</wp:posOffset>
                </wp:positionH>
                <wp:positionV relativeFrom="paragraph">
                  <wp:posOffset>95885</wp:posOffset>
                </wp:positionV>
                <wp:extent cx="5944235" cy="2520000"/>
                <wp:effectExtent l="19050" t="19050" r="18415" b="1397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252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EBD4F" w14:textId="31E96E2B" w:rsidR="007017FA" w:rsidRDefault="006B7DAE" w:rsidP="00182483">
                            <w:pPr>
                              <w:spacing w:line="240" w:lineRule="auto"/>
                              <w:jc w:val="center"/>
                              <w:rPr>
                                <w:rStyle w:val="ekvhandschrift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Nikos Wortfeld</w:t>
                            </w:r>
                          </w:p>
                          <w:p w14:paraId="63343B50" w14:textId="18CB039D" w:rsidR="006B7DAE" w:rsidRPr="006B7DAE" w:rsidRDefault="006B7DAE" w:rsidP="008B0A7A">
                            <w:pPr>
                              <w:spacing w:line="240" w:lineRule="auto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bookmarkStart w:id="1" w:name="_Hlk9839220"/>
                            <w:bookmarkStart w:id="2" w:name="_Hlk9839221"/>
                            <w:r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„</w:t>
                            </w:r>
                            <w:r w:rsidR="008B0A7A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sehen</w:t>
                            </w:r>
                            <w:r w:rsidR="008B0A7A" w:rsidRPr="008B0A7A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″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1FD1D" id="Rechteck 5" o:spid="_x0000_s1026" style="position:absolute;margin-left:.1pt;margin-top:7.55pt;width:468.05pt;height:19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" fillcolor="white [3212]" strokecolor="#7f7f7f [1612]" strokeweight="3pt">
                <v:textbox inset="1mm,,1mm">
                  <w:txbxContent>
                    <w:p w14:paraId="471EBD4F" w14:textId="31E96E2B" w:rsidR="007017FA" w:rsidRDefault="006B7DAE" w:rsidP="00182483">
                      <w:pPr>
                        <w:spacing w:line="240" w:lineRule="auto"/>
                        <w:jc w:val="center"/>
                        <w:rPr>
                          <w:rStyle w:val="ekvhandschrift"/>
                          <w:sz w:val="96"/>
                          <w:szCs w:val="96"/>
                        </w:rPr>
                      </w:pPr>
                      <w:r>
                        <w:rPr>
                          <w:rStyle w:val="ekvhandschrift"/>
                          <w:sz w:val="96"/>
                          <w:szCs w:val="96"/>
                        </w:rPr>
                        <w:t>Nikos Wortfeld</w:t>
                      </w:r>
                    </w:p>
                    <w:p w14:paraId="63343B50" w14:textId="18CB039D" w:rsidR="006B7DAE" w:rsidRPr="006B7DAE" w:rsidRDefault="006B7DAE" w:rsidP="008B0A7A">
                      <w:pPr>
                        <w:spacing w:line="240" w:lineRule="auto"/>
                        <w:jc w:val="center"/>
                        <w:rPr>
                          <w:sz w:val="96"/>
                          <w:szCs w:val="96"/>
                        </w:rPr>
                      </w:pPr>
                      <w:bookmarkStart w:id="3" w:name="_Hlk9839220"/>
                      <w:bookmarkStart w:id="4" w:name="_Hlk9839221"/>
                      <w:r>
                        <w:rPr>
                          <w:rStyle w:val="ekvhandschrift"/>
                          <w:sz w:val="96"/>
                          <w:szCs w:val="96"/>
                        </w:rPr>
                        <w:t>„</w:t>
                      </w:r>
                      <w:r w:rsidR="008B0A7A">
                        <w:rPr>
                          <w:rStyle w:val="ekvhandschrift"/>
                          <w:sz w:val="96"/>
                          <w:szCs w:val="96"/>
                        </w:rPr>
                        <w:t>sehen</w:t>
                      </w:r>
                      <w:r w:rsidR="008B0A7A" w:rsidRPr="008B0A7A">
                        <w:rPr>
                          <w:rStyle w:val="ekvhandschrift"/>
                          <w:sz w:val="96"/>
                          <w:szCs w:val="96"/>
                        </w:rPr>
                        <w:t>″</w:t>
                      </w:r>
                      <w:bookmarkEnd w:id="3"/>
                      <w:bookmarkEnd w:id="4"/>
                    </w:p>
                  </w:txbxContent>
                </v:textbox>
              </v:rect>
            </w:pict>
          </mc:Fallback>
        </mc:AlternateContent>
      </w:r>
    </w:p>
    <w:p w14:paraId="605C1631" w14:textId="0E0B615D" w:rsidR="007017FA" w:rsidRDefault="007017FA" w:rsidP="007017FA"/>
    <w:p w14:paraId="0099E941" w14:textId="317E1240" w:rsidR="007017FA" w:rsidRPr="007017FA" w:rsidRDefault="007017FA" w:rsidP="007017FA"/>
    <w:p w14:paraId="3522A154" w14:textId="52A8620C" w:rsidR="007017FA" w:rsidRPr="007017FA" w:rsidRDefault="007017FA" w:rsidP="007017FA"/>
    <w:p w14:paraId="1DE80D21" w14:textId="2DF05497" w:rsidR="007017FA" w:rsidRPr="007017FA" w:rsidRDefault="007017FA" w:rsidP="007017FA"/>
    <w:p w14:paraId="13C02411" w14:textId="66C20DFA" w:rsidR="007017FA" w:rsidRPr="007017FA" w:rsidRDefault="007017FA" w:rsidP="007017FA"/>
    <w:p w14:paraId="6D0F4D1A" w14:textId="3AB24FC6" w:rsidR="007017FA" w:rsidRPr="007017FA" w:rsidRDefault="008B0A7A" w:rsidP="007017FA">
      <w:r>
        <w:drawing>
          <wp:anchor distT="0" distB="0" distL="114300" distR="114300" simplePos="0" relativeHeight="251669504" behindDoc="0" locked="0" layoutInCell="1" allowOverlap="1" wp14:anchorId="7848524E" wp14:editId="10F7A418">
            <wp:simplePos x="0" y="0"/>
            <wp:positionH relativeFrom="column">
              <wp:posOffset>4426886</wp:posOffset>
            </wp:positionH>
            <wp:positionV relativeFrom="paragraph">
              <wp:posOffset>98777</wp:posOffset>
            </wp:positionV>
            <wp:extent cx="1227824" cy="1210295"/>
            <wp:effectExtent l="0" t="0" r="0" b="9525"/>
            <wp:wrapNone/>
            <wp:docPr id="1" name="Grafik 1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824" cy="121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A829A" w14:textId="2AB9F32A" w:rsidR="007017FA" w:rsidRPr="007017FA" w:rsidRDefault="007017FA" w:rsidP="007017FA"/>
    <w:p w14:paraId="43A09812" w14:textId="2D472C55" w:rsidR="007017FA" w:rsidRPr="007017FA" w:rsidRDefault="007017FA" w:rsidP="007017FA"/>
    <w:p w14:paraId="4FBBD034" w14:textId="3D6D97EA" w:rsidR="007017FA" w:rsidRPr="007017FA" w:rsidRDefault="007017FA" w:rsidP="007017FA"/>
    <w:p w14:paraId="3DB5FD7B" w14:textId="2DB5E312" w:rsidR="00182483" w:rsidRPr="007017FA" w:rsidRDefault="00182483" w:rsidP="006B7DAE">
      <w:pPr>
        <w:pStyle w:val="ekvgrundtexthalbe"/>
      </w:pPr>
      <w:r>
        <w:softHyphen/>
      </w:r>
    </w:p>
    <w:p w14:paraId="09CA265D" w14:textId="77777777" w:rsidR="00182483" w:rsidRPr="007017FA" w:rsidRDefault="00182483" w:rsidP="00182483"/>
    <w:p w14:paraId="2B2E669F" w14:textId="77777777" w:rsidR="00182483" w:rsidRPr="007017FA" w:rsidRDefault="00182483" w:rsidP="00182483"/>
    <w:p w14:paraId="2E23BB61" w14:textId="77777777" w:rsidR="00182483" w:rsidRPr="007017FA" w:rsidRDefault="00182483" w:rsidP="00182483"/>
    <w:p w14:paraId="738139D2" w14:textId="77777777" w:rsidR="00182483" w:rsidRPr="001B77CA" w:rsidRDefault="00182483" w:rsidP="00182483">
      <w:pPr>
        <w:pStyle w:val="ekvgrundtexthalbe"/>
      </w:pPr>
    </w:p>
    <w:p w14:paraId="2E40FEF5" w14:textId="356AB345" w:rsidR="00182483" w:rsidRPr="007017FA" w:rsidRDefault="00182483" w:rsidP="00182483">
      <w:pPr>
        <w:pStyle w:val="ekvue1arial"/>
      </w:pPr>
      <w:r>
        <w:softHyphen/>
      </w:r>
    </w:p>
    <w:p w14:paraId="0E81D952" w14:textId="71A39F91" w:rsidR="00182483" w:rsidRDefault="00182483" w:rsidP="00182483"/>
    <w:p w14:paraId="267AC9E0" w14:textId="4B8CB440" w:rsidR="00182483" w:rsidRPr="007017FA" w:rsidRDefault="00182483" w:rsidP="00182483"/>
    <w:p w14:paraId="4F9F5ADC" w14:textId="362F8690" w:rsidR="00182483" w:rsidRPr="007017FA" w:rsidRDefault="006B7DAE" w:rsidP="00182483">
      <w: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1D7D5" wp14:editId="2E8E512F">
                <wp:simplePos x="0" y="0"/>
                <wp:positionH relativeFrom="column">
                  <wp:posOffset>1270</wp:posOffset>
                </wp:positionH>
                <wp:positionV relativeFrom="paragraph">
                  <wp:posOffset>62094</wp:posOffset>
                </wp:positionV>
                <wp:extent cx="5944235" cy="2121597"/>
                <wp:effectExtent l="19050" t="19050" r="18415" b="12065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212159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EF1DC" w14:textId="5B1AB9C8" w:rsidR="00182483" w:rsidRPr="006B7DAE" w:rsidRDefault="008B0A7A" w:rsidP="006B7DAE">
                            <w:pPr>
                              <w:spacing w:line="240" w:lineRule="auto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sehen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1D7D5" id="Rechteck 31" o:spid="_x0000_s1027" style="position:absolute;margin-left:.1pt;margin-top:4.9pt;width:468.05pt;height:16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" fillcolor="white [3212]" strokecolor="#7f7f7f [1612]" strokeweight="3pt">
                <v:textbox inset="1mm,,1mm">
                  <w:txbxContent>
                    <w:p w14:paraId="15AEF1DC" w14:textId="5B1AB9C8" w:rsidR="00182483" w:rsidRPr="006B7DAE" w:rsidRDefault="008B0A7A" w:rsidP="006B7DAE">
                      <w:pPr>
                        <w:spacing w:line="240" w:lineRule="auto"/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Style w:val="ekvhandschrift"/>
                          <w:sz w:val="96"/>
                          <w:szCs w:val="96"/>
                        </w:rPr>
                        <w:t>sehen</w:t>
                      </w:r>
                    </w:p>
                  </w:txbxContent>
                </v:textbox>
              </v:rect>
            </w:pict>
          </mc:Fallback>
        </mc:AlternateContent>
      </w:r>
    </w:p>
    <w:p w14:paraId="2F6D8483" w14:textId="1D562E30" w:rsidR="00182483" w:rsidRPr="007017FA" w:rsidRDefault="00182483" w:rsidP="00182483"/>
    <w:p w14:paraId="17816039" w14:textId="63938A21" w:rsidR="00182483" w:rsidRPr="007017FA" w:rsidRDefault="008B0A7A" w:rsidP="00182483">
      <w:r>
        <w:drawing>
          <wp:anchor distT="0" distB="0" distL="114300" distR="114300" simplePos="0" relativeHeight="251671552" behindDoc="0" locked="0" layoutInCell="1" allowOverlap="1" wp14:anchorId="7DF3E0F0" wp14:editId="2009D7EE">
            <wp:simplePos x="0" y="0"/>
            <wp:positionH relativeFrom="column">
              <wp:posOffset>584612</wp:posOffset>
            </wp:positionH>
            <wp:positionV relativeFrom="paragraph">
              <wp:posOffset>128270</wp:posOffset>
            </wp:positionV>
            <wp:extent cx="1235149" cy="1217516"/>
            <wp:effectExtent l="0" t="0" r="3175" b="1905"/>
            <wp:wrapNone/>
            <wp:docPr id="2" name="Grafik 2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35149" cy="121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51AE2" w14:textId="3E7EA3DB" w:rsidR="00182483" w:rsidRPr="007017FA" w:rsidRDefault="00182483" w:rsidP="00182483"/>
    <w:p w14:paraId="30F54870" w14:textId="77777777" w:rsidR="00182483" w:rsidRPr="007017FA" w:rsidRDefault="00182483" w:rsidP="00182483"/>
    <w:p w14:paraId="4CE8BF96" w14:textId="1AD506A3" w:rsidR="00182483" w:rsidRDefault="00182483" w:rsidP="00182483"/>
    <w:p w14:paraId="796C5428" w14:textId="4BE58488" w:rsidR="00C332E0" w:rsidRPr="00C332E0" w:rsidRDefault="00C332E0" w:rsidP="00C332E0"/>
    <w:p w14:paraId="3F1A34F1" w14:textId="6B6DCBBA" w:rsidR="00C332E0" w:rsidRPr="00C332E0" w:rsidRDefault="00C332E0" w:rsidP="00C332E0"/>
    <w:p w14:paraId="6E2D9807" w14:textId="662E2F50" w:rsidR="00C332E0" w:rsidRPr="00C332E0" w:rsidRDefault="00C332E0" w:rsidP="00C332E0"/>
    <w:p w14:paraId="14DA0A20" w14:textId="0BC31CFC" w:rsidR="00C332E0" w:rsidRPr="00C332E0" w:rsidRDefault="00C332E0" w:rsidP="00C332E0"/>
    <w:p w14:paraId="573B9B3B" w14:textId="24BEFC4E" w:rsidR="00C332E0" w:rsidRPr="00C332E0" w:rsidRDefault="00C332E0" w:rsidP="00C332E0"/>
    <w:p w14:paraId="4DE1F5F5" w14:textId="70A585A1" w:rsidR="00C332E0" w:rsidRPr="00C332E0" w:rsidRDefault="00C332E0" w:rsidP="00C332E0"/>
    <w:p w14:paraId="19045239" w14:textId="55D31B5D" w:rsidR="00C332E0" w:rsidRPr="00C332E0" w:rsidRDefault="00C332E0" w:rsidP="00C332E0"/>
    <w:p w14:paraId="1ECDA3A4" w14:textId="520B90C9" w:rsidR="00C332E0" w:rsidRPr="00C332E0" w:rsidRDefault="00C332E0" w:rsidP="00C332E0"/>
    <w:p w14:paraId="20BE506E" w14:textId="40204488" w:rsidR="00C332E0" w:rsidRPr="00C332E0" w:rsidRDefault="00C332E0" w:rsidP="00C332E0"/>
    <w:p w14:paraId="30F1F491" w14:textId="4D402C60" w:rsidR="00C332E0" w:rsidRPr="00C332E0" w:rsidRDefault="00C332E0" w:rsidP="00C332E0"/>
    <w:p w14:paraId="31F34694" w14:textId="5CE75E3A" w:rsidR="00C332E0" w:rsidRPr="00C332E0" w:rsidRDefault="00C332E0" w:rsidP="00C332E0"/>
    <w:p w14:paraId="3316B555" w14:textId="093744B1" w:rsidR="00C332E0" w:rsidRPr="00C332E0" w:rsidRDefault="00C332E0" w:rsidP="00C332E0"/>
    <w:p w14:paraId="2852E05E" w14:textId="0E76341E" w:rsidR="00C332E0" w:rsidRPr="00C332E0" w:rsidRDefault="00C332E0" w:rsidP="00C332E0"/>
    <w:p w14:paraId="67BA1EB0" w14:textId="6A384430" w:rsidR="00C332E0" w:rsidRPr="00C332E0" w:rsidRDefault="00C332E0" w:rsidP="00C332E0"/>
    <w:p w14:paraId="0B9CE81E" w14:textId="1D8171FC" w:rsidR="00C332E0" w:rsidRPr="00C332E0" w:rsidRDefault="00C332E0" w:rsidP="00C332E0"/>
    <w:p w14:paraId="09FE9509" w14:textId="06A82E80" w:rsidR="00C332E0" w:rsidRDefault="00C332E0" w:rsidP="00C332E0"/>
    <w:p w14:paraId="7D0C88C3" w14:textId="7BB4CA30" w:rsidR="00C332E0" w:rsidRDefault="00C332E0" w:rsidP="00C332E0"/>
    <w:p w14:paraId="4080E21E" w14:textId="77777777" w:rsidR="00C332E0" w:rsidRDefault="00C332E0" w:rsidP="00C332E0">
      <w:pPr>
        <w:pStyle w:val="ekvbild"/>
      </w:pPr>
    </w:p>
    <w:p w14:paraId="2B6F6ADF" w14:textId="77777777" w:rsidR="00C332E0" w:rsidRDefault="00C332E0" w:rsidP="00C332E0"/>
    <w:p w14:paraId="6C63BBE9" w14:textId="77777777" w:rsidR="00C332E0" w:rsidRDefault="00C332E0" w:rsidP="00C332E0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492CBDC0" w14:textId="77777777" w:rsidR="00C332E0" w:rsidRPr="007017FA" w:rsidRDefault="00C332E0" w:rsidP="00C332E0">
      <w:r>
        <w:drawing>
          <wp:anchor distT="0" distB="0" distL="114300" distR="114300" simplePos="0" relativeHeight="251686912" behindDoc="0" locked="0" layoutInCell="1" allowOverlap="1" wp14:anchorId="1ED64840" wp14:editId="1D9E93FF">
            <wp:simplePos x="0" y="0"/>
            <wp:positionH relativeFrom="column">
              <wp:posOffset>55880</wp:posOffset>
            </wp:positionH>
            <wp:positionV relativeFrom="paragraph">
              <wp:posOffset>198120</wp:posOffset>
            </wp:positionV>
            <wp:extent cx="883727" cy="929713"/>
            <wp:effectExtent l="0" t="0" r="0" b="3810"/>
            <wp:wrapNone/>
            <wp:docPr id="19" name="Grafik 19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886307" cy="93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A061D2" wp14:editId="0ED59A5F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3311D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anschauen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061D2" id="Rechteck 15" o:spid="_x0000_s1028" style="position:absolute;margin-left:.1pt;margin-top:7.4pt;width:468.05pt;height:141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" filled="f" strokecolor="#7f7f7f [1612]" strokeweight="3pt">
                <v:textbox inset="1mm,,1mm">
                  <w:txbxContent>
                    <w:p w14:paraId="24D3311D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anschauen</w:t>
                      </w:r>
                    </w:p>
                  </w:txbxContent>
                </v:textbox>
              </v:rect>
            </w:pict>
          </mc:Fallback>
        </mc:AlternateContent>
      </w:r>
    </w:p>
    <w:p w14:paraId="54783C00" w14:textId="77777777" w:rsidR="00C332E0" w:rsidRDefault="00C332E0" w:rsidP="00C332E0"/>
    <w:p w14:paraId="23A2B042" w14:textId="77777777" w:rsidR="00C332E0" w:rsidRPr="007017FA" w:rsidRDefault="00C332E0" w:rsidP="00C332E0"/>
    <w:p w14:paraId="335088CD" w14:textId="77777777" w:rsidR="00C332E0" w:rsidRPr="007017FA" w:rsidRDefault="00C332E0" w:rsidP="00C332E0"/>
    <w:p w14:paraId="339CFC7C" w14:textId="77777777" w:rsidR="00C332E0" w:rsidRPr="007017FA" w:rsidRDefault="00C332E0" w:rsidP="00C332E0"/>
    <w:p w14:paraId="288EFCFC" w14:textId="77777777" w:rsidR="00C332E0" w:rsidRPr="007017FA" w:rsidRDefault="00C332E0" w:rsidP="00C332E0"/>
    <w:p w14:paraId="108C2485" w14:textId="77777777" w:rsidR="00C332E0" w:rsidRPr="007017FA" w:rsidRDefault="00C332E0" w:rsidP="00C332E0"/>
    <w:p w14:paraId="6B61B50A" w14:textId="77777777" w:rsidR="00C332E0" w:rsidRPr="007017FA" w:rsidRDefault="00C332E0" w:rsidP="00C332E0"/>
    <w:p w14:paraId="1E6B3FB7" w14:textId="77777777" w:rsidR="00C332E0" w:rsidRPr="007017FA" w:rsidRDefault="00C332E0" w:rsidP="00C332E0"/>
    <w:p w14:paraId="1378055B" w14:textId="77777777" w:rsidR="00C332E0" w:rsidRPr="007017FA" w:rsidRDefault="00C332E0" w:rsidP="00C332E0"/>
    <w:p w14:paraId="7E723E89" w14:textId="77777777" w:rsidR="00C332E0" w:rsidRDefault="00C332E0" w:rsidP="00C332E0">
      <w:pPr>
        <w:pStyle w:val="ekvgrundtexthalbe"/>
      </w:pPr>
      <w:r>
        <w:softHyphen/>
      </w:r>
    </w:p>
    <w:p w14:paraId="7FD5FCBC" w14:textId="77777777" w:rsidR="00C332E0" w:rsidRPr="007017FA" w:rsidRDefault="00C332E0" w:rsidP="00C332E0">
      <w:r>
        <w:drawing>
          <wp:anchor distT="0" distB="0" distL="114300" distR="114300" simplePos="0" relativeHeight="251687936" behindDoc="0" locked="0" layoutInCell="1" allowOverlap="1" wp14:anchorId="338FE343" wp14:editId="320E5662">
            <wp:simplePos x="0" y="0"/>
            <wp:positionH relativeFrom="column">
              <wp:posOffset>57785</wp:posOffset>
            </wp:positionH>
            <wp:positionV relativeFrom="paragraph">
              <wp:posOffset>194945</wp:posOffset>
            </wp:positionV>
            <wp:extent cx="883727" cy="929713"/>
            <wp:effectExtent l="0" t="0" r="0" b="3810"/>
            <wp:wrapNone/>
            <wp:docPr id="20" name="Grafik 20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883727" cy="92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14CDA8" wp14:editId="1822A0FE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442B68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erblicken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4CDA8" id="Rechteck 16" o:spid="_x0000_s1029" style="position:absolute;margin-left:.1pt;margin-top:7.4pt;width:468.05pt;height:141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" filled="f" strokecolor="#7f7f7f [1612]" strokeweight="3pt">
                <v:textbox inset="1mm,,1mm">
                  <w:txbxContent>
                    <w:p w14:paraId="5D442B68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erblicken</w:t>
                      </w:r>
                    </w:p>
                  </w:txbxContent>
                </v:textbox>
              </v:rect>
            </w:pict>
          </mc:Fallback>
        </mc:AlternateContent>
      </w:r>
    </w:p>
    <w:p w14:paraId="4F4DB8F3" w14:textId="77777777" w:rsidR="00C332E0" w:rsidRDefault="00C332E0" w:rsidP="00C332E0"/>
    <w:p w14:paraId="73BD1778" w14:textId="77777777" w:rsidR="00C332E0" w:rsidRPr="007017FA" w:rsidRDefault="00C332E0" w:rsidP="00C332E0"/>
    <w:p w14:paraId="383A4497" w14:textId="77777777" w:rsidR="00C332E0" w:rsidRPr="007017FA" w:rsidRDefault="00C332E0" w:rsidP="00C332E0"/>
    <w:p w14:paraId="2E662135" w14:textId="77777777" w:rsidR="00C332E0" w:rsidRPr="007017FA" w:rsidRDefault="00C332E0" w:rsidP="00C332E0"/>
    <w:p w14:paraId="1F14CB9E" w14:textId="77777777" w:rsidR="00C332E0" w:rsidRPr="007017FA" w:rsidRDefault="00C332E0" w:rsidP="00C332E0"/>
    <w:p w14:paraId="7BD42C4F" w14:textId="77777777" w:rsidR="00C332E0" w:rsidRPr="007017FA" w:rsidRDefault="00C332E0" w:rsidP="00C332E0"/>
    <w:p w14:paraId="15B4D095" w14:textId="77777777" w:rsidR="00C332E0" w:rsidRPr="007017FA" w:rsidRDefault="00C332E0" w:rsidP="00C332E0"/>
    <w:p w14:paraId="54B29D99" w14:textId="77777777" w:rsidR="00C332E0" w:rsidRPr="007017FA" w:rsidRDefault="00C332E0" w:rsidP="00C332E0"/>
    <w:p w14:paraId="6354DCA2" w14:textId="77777777" w:rsidR="00C332E0" w:rsidRPr="007017FA" w:rsidRDefault="00C332E0" w:rsidP="00C332E0"/>
    <w:p w14:paraId="49A11BD3" w14:textId="77777777" w:rsidR="00C332E0" w:rsidRPr="001B77CA" w:rsidRDefault="00C332E0" w:rsidP="00C332E0">
      <w:pPr>
        <w:pStyle w:val="ekvgrundtexthalbe"/>
      </w:pPr>
    </w:p>
    <w:p w14:paraId="44B559D9" w14:textId="77777777" w:rsidR="00C332E0" w:rsidRPr="007017FA" w:rsidRDefault="00C332E0" w:rsidP="00C332E0">
      <w:pPr>
        <w:pStyle w:val="ekvue1arial"/>
      </w:pPr>
      <w:r w:rsidRPr="000D0CDB">
        <w:drawing>
          <wp:anchor distT="0" distB="0" distL="114300" distR="114300" simplePos="0" relativeHeight="251688960" behindDoc="0" locked="0" layoutInCell="1" allowOverlap="1" wp14:anchorId="0386E69A" wp14:editId="69494981">
            <wp:simplePos x="0" y="0"/>
            <wp:positionH relativeFrom="column">
              <wp:posOffset>52705</wp:posOffset>
            </wp:positionH>
            <wp:positionV relativeFrom="paragraph">
              <wp:posOffset>186690</wp:posOffset>
            </wp:positionV>
            <wp:extent cx="883727" cy="929713"/>
            <wp:effectExtent l="0" t="0" r="0" b="3810"/>
            <wp:wrapNone/>
            <wp:docPr id="21" name="Grafik 21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883727" cy="92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95D678" wp14:editId="7E51960D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6972A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anstarren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5D678" id="Rechteck 17" o:spid="_x0000_s1030" style="position:absolute;margin-left:.1pt;margin-top:7.4pt;width:468.05pt;height:141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" filled="f" strokecolor="#7f7f7f [1612]" strokeweight="3pt">
                <v:textbox inset="1mm,,1mm">
                  <w:txbxContent>
                    <w:p w14:paraId="5096972A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anstarren</w:t>
                      </w:r>
                    </w:p>
                  </w:txbxContent>
                </v:textbox>
              </v:rect>
            </w:pict>
          </mc:Fallback>
        </mc:AlternateContent>
      </w:r>
    </w:p>
    <w:p w14:paraId="7C44BEC2" w14:textId="77777777" w:rsidR="00C332E0" w:rsidRDefault="00C332E0" w:rsidP="00C332E0"/>
    <w:p w14:paraId="74570C03" w14:textId="77777777" w:rsidR="00C332E0" w:rsidRPr="007017FA" w:rsidRDefault="00C332E0" w:rsidP="00C332E0"/>
    <w:p w14:paraId="4A74D2E3" w14:textId="77777777" w:rsidR="00C332E0" w:rsidRPr="007017FA" w:rsidRDefault="00C332E0" w:rsidP="00C332E0"/>
    <w:p w14:paraId="7ECB3BC8" w14:textId="77777777" w:rsidR="00C332E0" w:rsidRPr="007017FA" w:rsidRDefault="00C332E0" w:rsidP="00C332E0"/>
    <w:p w14:paraId="55C16862" w14:textId="77777777" w:rsidR="00C332E0" w:rsidRPr="007017FA" w:rsidRDefault="00C332E0" w:rsidP="00C332E0"/>
    <w:p w14:paraId="77CE53D6" w14:textId="77777777" w:rsidR="00C332E0" w:rsidRPr="007017FA" w:rsidRDefault="00C332E0" w:rsidP="00C332E0"/>
    <w:p w14:paraId="41732996" w14:textId="77777777" w:rsidR="00C332E0" w:rsidRPr="007017FA" w:rsidRDefault="00C332E0" w:rsidP="00C332E0"/>
    <w:p w14:paraId="7A0F283F" w14:textId="77777777" w:rsidR="00C332E0" w:rsidRPr="007017FA" w:rsidRDefault="00C332E0" w:rsidP="00C332E0"/>
    <w:p w14:paraId="3287E10A" w14:textId="77777777" w:rsidR="00C332E0" w:rsidRPr="007017FA" w:rsidRDefault="00C332E0" w:rsidP="00C332E0"/>
    <w:p w14:paraId="21D102B1" w14:textId="77777777" w:rsidR="00C332E0" w:rsidRPr="007017FA" w:rsidRDefault="00C332E0" w:rsidP="00C332E0">
      <w:r w:rsidRPr="000D0CDB">
        <w:drawing>
          <wp:anchor distT="0" distB="0" distL="114300" distR="114300" simplePos="0" relativeHeight="251689984" behindDoc="0" locked="0" layoutInCell="1" allowOverlap="1" wp14:anchorId="1AF67679" wp14:editId="7C2BBC45">
            <wp:simplePos x="0" y="0"/>
            <wp:positionH relativeFrom="column">
              <wp:posOffset>54610</wp:posOffset>
            </wp:positionH>
            <wp:positionV relativeFrom="paragraph">
              <wp:posOffset>182245</wp:posOffset>
            </wp:positionV>
            <wp:extent cx="883727" cy="929713"/>
            <wp:effectExtent l="0" t="0" r="0" b="3810"/>
            <wp:wrapNone/>
            <wp:docPr id="22" name="Grafik 22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883727" cy="92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E2ABBD" wp14:editId="76E3311F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71365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ansehen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2ABBD" id="Rechteck 18" o:spid="_x0000_s1031" style="position:absolute;margin-left:.1pt;margin-top:7.4pt;width:468.05pt;height:141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" filled="f" strokecolor="#7f7f7f [1612]" strokeweight="3pt">
                <v:textbox inset="1mm,,1mm">
                  <w:txbxContent>
                    <w:p w14:paraId="67C71365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ansehen</w:t>
                      </w:r>
                    </w:p>
                  </w:txbxContent>
                </v:textbox>
              </v:rect>
            </w:pict>
          </mc:Fallback>
        </mc:AlternateContent>
      </w:r>
    </w:p>
    <w:p w14:paraId="6A6113C5" w14:textId="77777777" w:rsidR="00C332E0" w:rsidRDefault="00C332E0" w:rsidP="00C332E0"/>
    <w:p w14:paraId="294053BF" w14:textId="77777777" w:rsidR="00C332E0" w:rsidRPr="007017FA" w:rsidRDefault="00C332E0" w:rsidP="00C332E0"/>
    <w:p w14:paraId="23D97E6F" w14:textId="77777777" w:rsidR="00C332E0" w:rsidRPr="007017FA" w:rsidRDefault="00C332E0" w:rsidP="00C332E0"/>
    <w:p w14:paraId="69D43D11" w14:textId="77777777" w:rsidR="00C332E0" w:rsidRPr="007017FA" w:rsidRDefault="00C332E0" w:rsidP="00C332E0"/>
    <w:p w14:paraId="0E379FBA" w14:textId="77777777" w:rsidR="00C332E0" w:rsidRPr="007017FA" w:rsidRDefault="00C332E0" w:rsidP="00C332E0"/>
    <w:p w14:paraId="06F7614A" w14:textId="77777777" w:rsidR="00C332E0" w:rsidRPr="007017FA" w:rsidRDefault="00C332E0" w:rsidP="00C332E0"/>
    <w:p w14:paraId="5B5C08A2" w14:textId="77777777" w:rsidR="00C332E0" w:rsidRPr="007017FA" w:rsidRDefault="00C332E0" w:rsidP="00C332E0"/>
    <w:p w14:paraId="74C403E4" w14:textId="77777777" w:rsidR="00C332E0" w:rsidRDefault="00C332E0" w:rsidP="00C332E0"/>
    <w:p w14:paraId="61BD99C8" w14:textId="37EC37BD" w:rsidR="00C332E0" w:rsidRDefault="00C332E0" w:rsidP="00C332E0"/>
    <w:p w14:paraId="302D6B98" w14:textId="59858500" w:rsidR="00C332E0" w:rsidRPr="00C332E0" w:rsidRDefault="00C332E0" w:rsidP="00C332E0"/>
    <w:p w14:paraId="724C4895" w14:textId="2FCA5EF5" w:rsidR="00C332E0" w:rsidRDefault="00C332E0" w:rsidP="00C332E0"/>
    <w:p w14:paraId="01A9B307" w14:textId="6645B4BC" w:rsidR="00C332E0" w:rsidRPr="00C332E0" w:rsidRDefault="00C332E0" w:rsidP="00C332E0"/>
    <w:p w14:paraId="4B4D72D0" w14:textId="6D312D77" w:rsidR="00C332E0" w:rsidRDefault="00C332E0" w:rsidP="00C332E0"/>
    <w:p w14:paraId="12AA2419" w14:textId="77777777" w:rsidR="00C332E0" w:rsidRDefault="00C332E0" w:rsidP="00C332E0"/>
    <w:p w14:paraId="753A7F0F" w14:textId="77777777" w:rsidR="00C332E0" w:rsidRDefault="00C332E0" w:rsidP="00C332E0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6029590F" w14:textId="77777777" w:rsidR="00C332E0" w:rsidRPr="007017FA" w:rsidRDefault="00C332E0" w:rsidP="00C332E0">
      <w:r>
        <w:drawing>
          <wp:anchor distT="0" distB="0" distL="114300" distR="114300" simplePos="0" relativeHeight="251677696" behindDoc="0" locked="0" layoutInCell="1" allowOverlap="1" wp14:anchorId="314E3A98" wp14:editId="212AB8FB">
            <wp:simplePos x="0" y="0"/>
            <wp:positionH relativeFrom="column">
              <wp:posOffset>56514</wp:posOffset>
            </wp:positionH>
            <wp:positionV relativeFrom="paragraph">
              <wp:posOffset>195580</wp:posOffset>
            </wp:positionV>
            <wp:extent cx="1044213" cy="1098551"/>
            <wp:effectExtent l="0" t="0" r="3810" b="6350"/>
            <wp:wrapNone/>
            <wp:docPr id="13" name="Grafik 13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1056452" cy="111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072DE7" wp14:editId="5178E403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A3289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schauen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72DE7" id="Rechteck 10" o:spid="_x0000_s1032" style="position:absolute;margin-left:.1pt;margin-top:7.4pt;width:468.05pt;height:141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" filled="f" strokecolor="#7f7f7f [1612]" strokeweight="3pt">
                <v:textbox inset="1mm,,1mm">
                  <w:txbxContent>
                    <w:p w14:paraId="721A3289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schauen</w:t>
                      </w:r>
                    </w:p>
                  </w:txbxContent>
                </v:textbox>
              </v:rect>
            </w:pict>
          </mc:Fallback>
        </mc:AlternateContent>
      </w:r>
    </w:p>
    <w:p w14:paraId="2D4A82F8" w14:textId="77777777" w:rsidR="00C332E0" w:rsidRDefault="00C332E0" w:rsidP="00C332E0"/>
    <w:p w14:paraId="1E8F3ADD" w14:textId="77777777" w:rsidR="00C332E0" w:rsidRPr="007017FA" w:rsidRDefault="00C332E0" w:rsidP="00C332E0"/>
    <w:p w14:paraId="77D1F0CC" w14:textId="77777777" w:rsidR="00C332E0" w:rsidRPr="007017FA" w:rsidRDefault="00C332E0" w:rsidP="00C332E0"/>
    <w:p w14:paraId="4C0FAB02" w14:textId="77777777" w:rsidR="00C332E0" w:rsidRPr="007017FA" w:rsidRDefault="00C332E0" w:rsidP="00C332E0"/>
    <w:p w14:paraId="102050F5" w14:textId="77777777" w:rsidR="00C332E0" w:rsidRPr="007017FA" w:rsidRDefault="00C332E0" w:rsidP="00C332E0"/>
    <w:p w14:paraId="42CE89B1" w14:textId="77777777" w:rsidR="00C332E0" w:rsidRPr="007017FA" w:rsidRDefault="00C332E0" w:rsidP="00C332E0"/>
    <w:p w14:paraId="0885181B" w14:textId="77777777" w:rsidR="00C332E0" w:rsidRPr="007017FA" w:rsidRDefault="00C332E0" w:rsidP="00C332E0"/>
    <w:p w14:paraId="74FA7E40" w14:textId="77777777" w:rsidR="00C332E0" w:rsidRPr="007017FA" w:rsidRDefault="00C332E0" w:rsidP="00C332E0"/>
    <w:p w14:paraId="48CA512A" w14:textId="77777777" w:rsidR="00C332E0" w:rsidRPr="007017FA" w:rsidRDefault="00C332E0" w:rsidP="00C332E0"/>
    <w:p w14:paraId="1498921A" w14:textId="77777777" w:rsidR="00C332E0" w:rsidRDefault="00C332E0" w:rsidP="00C332E0">
      <w:pPr>
        <w:pStyle w:val="ekvgrundtexthalbe"/>
      </w:pPr>
      <w:r>
        <w:softHyphen/>
      </w:r>
    </w:p>
    <w:p w14:paraId="3C299AC1" w14:textId="77777777" w:rsidR="00C332E0" w:rsidRPr="007017FA" w:rsidRDefault="00C332E0" w:rsidP="00C332E0">
      <w:r>
        <w:drawing>
          <wp:anchor distT="0" distB="0" distL="114300" distR="114300" simplePos="0" relativeHeight="251678720" behindDoc="0" locked="0" layoutInCell="1" allowOverlap="1" wp14:anchorId="25D032EA" wp14:editId="3F3DFD18">
            <wp:simplePos x="0" y="0"/>
            <wp:positionH relativeFrom="column">
              <wp:posOffset>56514</wp:posOffset>
            </wp:positionH>
            <wp:positionV relativeFrom="paragraph">
              <wp:posOffset>191770</wp:posOffset>
            </wp:positionV>
            <wp:extent cx="1044213" cy="1098550"/>
            <wp:effectExtent l="0" t="0" r="3810" b="6350"/>
            <wp:wrapNone/>
            <wp:docPr id="14" name="Grafik 14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1053375" cy="110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236380" wp14:editId="10AD00EA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1B318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blicken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36380" id="Rechteck 29" o:spid="_x0000_s1033" style="position:absolute;margin-left:.1pt;margin-top:7.4pt;width:468.05pt;height:14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" filled="f" strokecolor="#7f7f7f [1612]" strokeweight="3pt">
                <v:textbox inset="1mm,,1mm">
                  <w:txbxContent>
                    <w:p w14:paraId="7211B318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blicken</w:t>
                      </w:r>
                    </w:p>
                  </w:txbxContent>
                </v:textbox>
              </v:rect>
            </w:pict>
          </mc:Fallback>
        </mc:AlternateContent>
      </w:r>
    </w:p>
    <w:p w14:paraId="2322B781" w14:textId="77777777" w:rsidR="00C332E0" w:rsidRDefault="00C332E0" w:rsidP="00C332E0"/>
    <w:p w14:paraId="05E69E18" w14:textId="77777777" w:rsidR="00C332E0" w:rsidRPr="007017FA" w:rsidRDefault="00C332E0" w:rsidP="00C332E0"/>
    <w:p w14:paraId="7B4BA41B" w14:textId="77777777" w:rsidR="00C332E0" w:rsidRPr="007017FA" w:rsidRDefault="00C332E0" w:rsidP="00C332E0"/>
    <w:p w14:paraId="1FE39227" w14:textId="77777777" w:rsidR="00C332E0" w:rsidRPr="007017FA" w:rsidRDefault="00C332E0" w:rsidP="00C332E0"/>
    <w:p w14:paraId="786A9CD5" w14:textId="77777777" w:rsidR="00C332E0" w:rsidRPr="007017FA" w:rsidRDefault="00C332E0" w:rsidP="00C332E0"/>
    <w:p w14:paraId="2D0FA033" w14:textId="77777777" w:rsidR="00C332E0" w:rsidRPr="007017FA" w:rsidRDefault="00C332E0" w:rsidP="00C332E0"/>
    <w:p w14:paraId="4B819214" w14:textId="77777777" w:rsidR="00C332E0" w:rsidRPr="007017FA" w:rsidRDefault="00C332E0" w:rsidP="00C332E0"/>
    <w:p w14:paraId="44CDE308" w14:textId="77777777" w:rsidR="00C332E0" w:rsidRPr="007017FA" w:rsidRDefault="00C332E0" w:rsidP="00C332E0"/>
    <w:p w14:paraId="298B749D" w14:textId="77777777" w:rsidR="00C332E0" w:rsidRPr="007017FA" w:rsidRDefault="00C332E0" w:rsidP="00C332E0"/>
    <w:p w14:paraId="6605622E" w14:textId="77777777" w:rsidR="00C332E0" w:rsidRPr="001B77CA" w:rsidRDefault="00C332E0" w:rsidP="00C332E0">
      <w:pPr>
        <w:pStyle w:val="ekvgrundtexthalbe"/>
      </w:pPr>
    </w:p>
    <w:p w14:paraId="779472EC" w14:textId="77777777" w:rsidR="00C332E0" w:rsidRPr="007017FA" w:rsidRDefault="00C332E0" w:rsidP="00C332E0">
      <w:pPr>
        <w:pStyle w:val="ekvue1arial"/>
      </w:pPr>
      <w:r w:rsidRPr="000D0CDB">
        <w:drawing>
          <wp:anchor distT="0" distB="0" distL="114300" distR="114300" simplePos="0" relativeHeight="251679744" behindDoc="0" locked="0" layoutInCell="1" allowOverlap="1" wp14:anchorId="5808DB8F" wp14:editId="66DBF2E2">
            <wp:simplePos x="0" y="0"/>
            <wp:positionH relativeFrom="column">
              <wp:posOffset>50164</wp:posOffset>
            </wp:positionH>
            <wp:positionV relativeFrom="paragraph">
              <wp:posOffset>187960</wp:posOffset>
            </wp:positionV>
            <wp:extent cx="1044213" cy="1098550"/>
            <wp:effectExtent l="0" t="0" r="3810" b="6350"/>
            <wp:wrapNone/>
            <wp:docPr id="3" name="Grafik 3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1053375" cy="110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01C48F" wp14:editId="21DE707A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08D57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erspähen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1C48F" id="Rechteck 11" o:spid="_x0000_s1034" style="position:absolute;margin-left:.1pt;margin-top:7.4pt;width:468.05pt;height:141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" filled="f" strokecolor="#7f7f7f [1612]" strokeweight="3pt">
                <v:textbox inset="1mm,,1mm">
                  <w:txbxContent>
                    <w:p w14:paraId="2C108D57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erspähen</w:t>
                      </w:r>
                    </w:p>
                  </w:txbxContent>
                </v:textbox>
              </v:rect>
            </w:pict>
          </mc:Fallback>
        </mc:AlternateContent>
      </w:r>
    </w:p>
    <w:p w14:paraId="1509BD60" w14:textId="77777777" w:rsidR="00C332E0" w:rsidRDefault="00C332E0" w:rsidP="00C332E0"/>
    <w:p w14:paraId="31B2C63F" w14:textId="77777777" w:rsidR="00C332E0" w:rsidRPr="007017FA" w:rsidRDefault="00C332E0" w:rsidP="00C332E0"/>
    <w:p w14:paraId="326C2578" w14:textId="77777777" w:rsidR="00C332E0" w:rsidRPr="007017FA" w:rsidRDefault="00C332E0" w:rsidP="00C332E0"/>
    <w:p w14:paraId="79E64A7A" w14:textId="77777777" w:rsidR="00C332E0" w:rsidRPr="007017FA" w:rsidRDefault="00C332E0" w:rsidP="00C332E0"/>
    <w:p w14:paraId="12C41B04" w14:textId="77777777" w:rsidR="00C332E0" w:rsidRPr="007017FA" w:rsidRDefault="00C332E0" w:rsidP="00C332E0"/>
    <w:p w14:paraId="084D2320" w14:textId="77777777" w:rsidR="00C332E0" w:rsidRPr="007017FA" w:rsidRDefault="00C332E0" w:rsidP="00C332E0"/>
    <w:p w14:paraId="12493EB8" w14:textId="77777777" w:rsidR="00C332E0" w:rsidRPr="007017FA" w:rsidRDefault="00C332E0" w:rsidP="00C332E0"/>
    <w:p w14:paraId="1EF7E63F" w14:textId="77777777" w:rsidR="00C332E0" w:rsidRPr="007017FA" w:rsidRDefault="00C332E0" w:rsidP="00C332E0"/>
    <w:p w14:paraId="2748CAB7" w14:textId="77777777" w:rsidR="00C332E0" w:rsidRPr="007017FA" w:rsidRDefault="00C332E0" w:rsidP="00C332E0"/>
    <w:p w14:paraId="2E95A16D" w14:textId="77777777" w:rsidR="00C332E0" w:rsidRPr="007017FA" w:rsidRDefault="00C332E0" w:rsidP="00C332E0">
      <w:r w:rsidRPr="000D0CDB">
        <w:drawing>
          <wp:anchor distT="0" distB="0" distL="114300" distR="114300" simplePos="0" relativeHeight="251680768" behindDoc="0" locked="0" layoutInCell="1" allowOverlap="1" wp14:anchorId="6D8DB995" wp14:editId="71156AFC">
            <wp:simplePos x="0" y="0"/>
            <wp:positionH relativeFrom="column">
              <wp:posOffset>56514</wp:posOffset>
            </wp:positionH>
            <wp:positionV relativeFrom="paragraph">
              <wp:posOffset>182245</wp:posOffset>
            </wp:positionV>
            <wp:extent cx="1044213" cy="1098550"/>
            <wp:effectExtent l="0" t="0" r="3810" b="6350"/>
            <wp:wrapNone/>
            <wp:docPr id="4" name="Grafik 4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1053375" cy="110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B62813" wp14:editId="302C5BB6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0B128F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glotzen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62813" id="Rechteck 33" o:spid="_x0000_s1035" style="position:absolute;margin-left:.1pt;margin-top:7.4pt;width:468.05pt;height:141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" filled="f" strokecolor="#7f7f7f [1612]" strokeweight="3pt">
                <v:textbox inset="1mm,,1mm">
                  <w:txbxContent>
                    <w:p w14:paraId="120B128F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glotzen</w:t>
                      </w:r>
                    </w:p>
                  </w:txbxContent>
                </v:textbox>
              </v:rect>
            </w:pict>
          </mc:Fallback>
        </mc:AlternateContent>
      </w:r>
    </w:p>
    <w:p w14:paraId="3D5EAF5C" w14:textId="77777777" w:rsidR="00C332E0" w:rsidRDefault="00C332E0" w:rsidP="00C332E0"/>
    <w:p w14:paraId="747A3150" w14:textId="77777777" w:rsidR="00C332E0" w:rsidRPr="007017FA" w:rsidRDefault="00C332E0" w:rsidP="00C332E0"/>
    <w:p w14:paraId="0EC2C28D" w14:textId="77777777" w:rsidR="00C332E0" w:rsidRPr="007017FA" w:rsidRDefault="00C332E0" w:rsidP="00C332E0"/>
    <w:p w14:paraId="60AE51B2" w14:textId="77777777" w:rsidR="00C332E0" w:rsidRPr="007017FA" w:rsidRDefault="00C332E0" w:rsidP="00C332E0"/>
    <w:p w14:paraId="1A80F587" w14:textId="77777777" w:rsidR="00C332E0" w:rsidRPr="007017FA" w:rsidRDefault="00C332E0" w:rsidP="00C332E0"/>
    <w:p w14:paraId="60580A0B" w14:textId="77777777" w:rsidR="00C332E0" w:rsidRPr="007017FA" w:rsidRDefault="00C332E0" w:rsidP="00C332E0"/>
    <w:p w14:paraId="2C862535" w14:textId="77777777" w:rsidR="00C332E0" w:rsidRPr="007017FA" w:rsidRDefault="00C332E0" w:rsidP="00C332E0"/>
    <w:p w14:paraId="5BFC1E10" w14:textId="4DD287C7" w:rsidR="00C332E0" w:rsidRDefault="00C332E0" w:rsidP="00C332E0"/>
    <w:p w14:paraId="20AFC7FE" w14:textId="129827EE" w:rsidR="00C332E0" w:rsidRPr="00C332E0" w:rsidRDefault="00C332E0" w:rsidP="00C332E0"/>
    <w:p w14:paraId="724081F7" w14:textId="2FC6DCE3" w:rsidR="00C332E0" w:rsidRPr="00C332E0" w:rsidRDefault="00C332E0" w:rsidP="00C332E0"/>
    <w:p w14:paraId="7B14C98D" w14:textId="6785254D" w:rsidR="00C332E0" w:rsidRPr="00C332E0" w:rsidRDefault="00C332E0" w:rsidP="00C332E0"/>
    <w:p w14:paraId="79F4D735" w14:textId="40F0FD19" w:rsidR="00C332E0" w:rsidRDefault="00C332E0" w:rsidP="00C332E0"/>
    <w:p w14:paraId="508AE21A" w14:textId="77777777" w:rsidR="00C332E0" w:rsidRDefault="00C332E0" w:rsidP="00C332E0">
      <w:pPr>
        <w:pStyle w:val="ekvbild"/>
      </w:pPr>
    </w:p>
    <w:p w14:paraId="7B10F29B" w14:textId="77777777" w:rsidR="00C332E0" w:rsidRDefault="00C332E0" w:rsidP="00C332E0"/>
    <w:p w14:paraId="54382B7A" w14:textId="77777777" w:rsidR="00C332E0" w:rsidRDefault="00C332E0" w:rsidP="00C332E0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09E8DB3D" w14:textId="77777777" w:rsidR="00C332E0" w:rsidRPr="007017FA" w:rsidRDefault="00C332E0" w:rsidP="00C332E0">
      <w:r>
        <w:drawing>
          <wp:anchor distT="0" distB="0" distL="114300" distR="114300" simplePos="0" relativeHeight="251696128" behindDoc="0" locked="0" layoutInCell="1" allowOverlap="1" wp14:anchorId="452B733B" wp14:editId="2EF06937">
            <wp:simplePos x="0" y="0"/>
            <wp:positionH relativeFrom="column">
              <wp:posOffset>55880</wp:posOffset>
            </wp:positionH>
            <wp:positionV relativeFrom="paragraph">
              <wp:posOffset>198120</wp:posOffset>
            </wp:positionV>
            <wp:extent cx="883727" cy="929713"/>
            <wp:effectExtent l="0" t="0" r="0" b="3810"/>
            <wp:wrapNone/>
            <wp:docPr id="27" name="Grafik 27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886307" cy="93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012118" wp14:editId="3E5F85D0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37A9E5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erkennen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12118" id="Rechteck 23" o:spid="_x0000_s1036" style="position:absolute;margin-left:.1pt;margin-top:7.4pt;width:468.05pt;height:141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" filled="f" strokecolor="#7f7f7f [1612]" strokeweight="3pt">
                <v:textbox inset="1mm,,1mm">
                  <w:txbxContent>
                    <w:p w14:paraId="0F37A9E5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erkennen</w:t>
                      </w:r>
                    </w:p>
                  </w:txbxContent>
                </v:textbox>
              </v:rect>
            </w:pict>
          </mc:Fallback>
        </mc:AlternateContent>
      </w:r>
    </w:p>
    <w:p w14:paraId="452F6690" w14:textId="77777777" w:rsidR="00C332E0" w:rsidRDefault="00C332E0" w:rsidP="00C332E0"/>
    <w:p w14:paraId="467E6D04" w14:textId="77777777" w:rsidR="00C332E0" w:rsidRPr="007017FA" w:rsidRDefault="00C332E0" w:rsidP="00C332E0"/>
    <w:p w14:paraId="7B290FF6" w14:textId="77777777" w:rsidR="00C332E0" w:rsidRPr="007017FA" w:rsidRDefault="00C332E0" w:rsidP="00C332E0"/>
    <w:p w14:paraId="71564494" w14:textId="77777777" w:rsidR="00C332E0" w:rsidRPr="007017FA" w:rsidRDefault="00C332E0" w:rsidP="00C332E0"/>
    <w:p w14:paraId="1591D77B" w14:textId="77777777" w:rsidR="00C332E0" w:rsidRPr="007017FA" w:rsidRDefault="00C332E0" w:rsidP="00C332E0"/>
    <w:p w14:paraId="17044AF3" w14:textId="77777777" w:rsidR="00C332E0" w:rsidRPr="007017FA" w:rsidRDefault="00C332E0" w:rsidP="00C332E0"/>
    <w:p w14:paraId="1ABC07C6" w14:textId="77777777" w:rsidR="00C332E0" w:rsidRPr="007017FA" w:rsidRDefault="00C332E0" w:rsidP="00C332E0"/>
    <w:p w14:paraId="3A82F2F3" w14:textId="77777777" w:rsidR="00C332E0" w:rsidRPr="007017FA" w:rsidRDefault="00C332E0" w:rsidP="00C332E0"/>
    <w:p w14:paraId="4CAF1AB6" w14:textId="77777777" w:rsidR="00C332E0" w:rsidRPr="007017FA" w:rsidRDefault="00C332E0" w:rsidP="00C332E0"/>
    <w:p w14:paraId="74A08810" w14:textId="77777777" w:rsidR="00C332E0" w:rsidRDefault="00C332E0" w:rsidP="00C332E0">
      <w:pPr>
        <w:pStyle w:val="ekvgrundtexthalbe"/>
      </w:pPr>
      <w:r>
        <w:softHyphen/>
      </w:r>
    </w:p>
    <w:p w14:paraId="4D90C6BF" w14:textId="77777777" w:rsidR="00C332E0" w:rsidRPr="007017FA" w:rsidRDefault="00C332E0" w:rsidP="00C332E0">
      <w:r>
        <w:drawing>
          <wp:anchor distT="0" distB="0" distL="114300" distR="114300" simplePos="0" relativeHeight="251697152" behindDoc="0" locked="0" layoutInCell="1" allowOverlap="1" wp14:anchorId="719D4C35" wp14:editId="3A8190AE">
            <wp:simplePos x="0" y="0"/>
            <wp:positionH relativeFrom="column">
              <wp:posOffset>57785</wp:posOffset>
            </wp:positionH>
            <wp:positionV relativeFrom="paragraph">
              <wp:posOffset>194945</wp:posOffset>
            </wp:positionV>
            <wp:extent cx="883727" cy="929713"/>
            <wp:effectExtent l="0" t="0" r="0" b="3810"/>
            <wp:wrapNone/>
            <wp:docPr id="28" name="Grafik 28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883727" cy="92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982DC4" wp14:editId="442087C7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1476B9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beobachten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82DC4" id="Rechteck 24" o:spid="_x0000_s1037" style="position:absolute;margin-left:.1pt;margin-top:7.4pt;width:468.05pt;height:141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" filled="f" strokecolor="#7f7f7f [1612]" strokeweight="3pt">
                <v:textbox inset="1mm,,1mm">
                  <w:txbxContent>
                    <w:p w14:paraId="1A1476B9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beobachten</w:t>
                      </w:r>
                    </w:p>
                  </w:txbxContent>
                </v:textbox>
              </v:rect>
            </w:pict>
          </mc:Fallback>
        </mc:AlternateContent>
      </w:r>
    </w:p>
    <w:p w14:paraId="46256DD2" w14:textId="77777777" w:rsidR="00C332E0" w:rsidRDefault="00C332E0" w:rsidP="00C332E0"/>
    <w:p w14:paraId="24F2E25D" w14:textId="77777777" w:rsidR="00C332E0" w:rsidRPr="007017FA" w:rsidRDefault="00C332E0" w:rsidP="00C332E0"/>
    <w:p w14:paraId="14E2D1CB" w14:textId="77777777" w:rsidR="00C332E0" w:rsidRPr="007017FA" w:rsidRDefault="00C332E0" w:rsidP="00C332E0"/>
    <w:p w14:paraId="5C972193" w14:textId="77777777" w:rsidR="00C332E0" w:rsidRPr="007017FA" w:rsidRDefault="00C332E0" w:rsidP="00C332E0"/>
    <w:p w14:paraId="2CEFF386" w14:textId="77777777" w:rsidR="00C332E0" w:rsidRPr="007017FA" w:rsidRDefault="00C332E0" w:rsidP="00C332E0"/>
    <w:p w14:paraId="0C5E1D78" w14:textId="77777777" w:rsidR="00C332E0" w:rsidRPr="007017FA" w:rsidRDefault="00C332E0" w:rsidP="00C332E0"/>
    <w:p w14:paraId="119D4A81" w14:textId="77777777" w:rsidR="00C332E0" w:rsidRPr="007017FA" w:rsidRDefault="00C332E0" w:rsidP="00C332E0"/>
    <w:p w14:paraId="5A3FFC65" w14:textId="77777777" w:rsidR="00C332E0" w:rsidRPr="007017FA" w:rsidRDefault="00C332E0" w:rsidP="00C332E0"/>
    <w:p w14:paraId="63C29E1C" w14:textId="77777777" w:rsidR="00C332E0" w:rsidRPr="007017FA" w:rsidRDefault="00C332E0" w:rsidP="00C332E0"/>
    <w:p w14:paraId="3C3875D5" w14:textId="77777777" w:rsidR="00C332E0" w:rsidRPr="001B77CA" w:rsidRDefault="00C332E0" w:rsidP="00C332E0">
      <w:pPr>
        <w:pStyle w:val="ekvgrundtexthalbe"/>
      </w:pPr>
    </w:p>
    <w:p w14:paraId="5D0D482A" w14:textId="77777777" w:rsidR="00C332E0" w:rsidRPr="007017FA" w:rsidRDefault="00C332E0" w:rsidP="00C332E0">
      <w:pPr>
        <w:pStyle w:val="ekvue1arial"/>
      </w:pPr>
      <w:r w:rsidRPr="000D0CDB">
        <w:drawing>
          <wp:anchor distT="0" distB="0" distL="114300" distR="114300" simplePos="0" relativeHeight="251698176" behindDoc="0" locked="0" layoutInCell="1" allowOverlap="1" wp14:anchorId="2F05B363" wp14:editId="08BFAB7E">
            <wp:simplePos x="0" y="0"/>
            <wp:positionH relativeFrom="column">
              <wp:posOffset>52705</wp:posOffset>
            </wp:positionH>
            <wp:positionV relativeFrom="paragraph">
              <wp:posOffset>186690</wp:posOffset>
            </wp:positionV>
            <wp:extent cx="883727" cy="929713"/>
            <wp:effectExtent l="0" t="0" r="0" b="3810"/>
            <wp:wrapNone/>
            <wp:docPr id="30" name="Grafik 30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883727" cy="92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22C209" wp14:editId="1C7AB521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0C963B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mustern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2C209" id="Rechteck 25" o:spid="_x0000_s1038" style="position:absolute;margin-left:.1pt;margin-top:7.4pt;width:468.05pt;height:141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" filled="f" strokecolor="#7f7f7f [1612]" strokeweight="3pt">
                <v:textbox inset="1mm,,1mm">
                  <w:txbxContent>
                    <w:p w14:paraId="1A0C963B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mustern</w:t>
                      </w:r>
                    </w:p>
                  </w:txbxContent>
                </v:textbox>
              </v:rect>
            </w:pict>
          </mc:Fallback>
        </mc:AlternateContent>
      </w:r>
    </w:p>
    <w:p w14:paraId="619660A7" w14:textId="77777777" w:rsidR="00C332E0" w:rsidRDefault="00C332E0" w:rsidP="00C332E0"/>
    <w:p w14:paraId="6106C800" w14:textId="77777777" w:rsidR="00C332E0" w:rsidRPr="007017FA" w:rsidRDefault="00C332E0" w:rsidP="00C332E0"/>
    <w:p w14:paraId="5C337FF7" w14:textId="77777777" w:rsidR="00C332E0" w:rsidRPr="007017FA" w:rsidRDefault="00C332E0" w:rsidP="00C332E0"/>
    <w:p w14:paraId="3EC10A03" w14:textId="77777777" w:rsidR="00C332E0" w:rsidRPr="007017FA" w:rsidRDefault="00C332E0" w:rsidP="00C332E0"/>
    <w:p w14:paraId="0EA9E26B" w14:textId="77777777" w:rsidR="00C332E0" w:rsidRPr="007017FA" w:rsidRDefault="00C332E0" w:rsidP="00C332E0"/>
    <w:p w14:paraId="265FE7BB" w14:textId="77777777" w:rsidR="00C332E0" w:rsidRPr="007017FA" w:rsidRDefault="00C332E0" w:rsidP="00C332E0"/>
    <w:p w14:paraId="4849C800" w14:textId="77777777" w:rsidR="00C332E0" w:rsidRPr="007017FA" w:rsidRDefault="00C332E0" w:rsidP="00C332E0"/>
    <w:p w14:paraId="518A8463" w14:textId="77777777" w:rsidR="00C332E0" w:rsidRPr="007017FA" w:rsidRDefault="00C332E0" w:rsidP="00C332E0"/>
    <w:p w14:paraId="4A05A261" w14:textId="77777777" w:rsidR="00C332E0" w:rsidRPr="007017FA" w:rsidRDefault="00C332E0" w:rsidP="00C332E0"/>
    <w:p w14:paraId="553349F7" w14:textId="77777777" w:rsidR="00C332E0" w:rsidRPr="007017FA" w:rsidRDefault="00C332E0" w:rsidP="00C332E0">
      <w:r w:rsidRPr="000D0CDB">
        <w:drawing>
          <wp:anchor distT="0" distB="0" distL="114300" distR="114300" simplePos="0" relativeHeight="251699200" behindDoc="0" locked="0" layoutInCell="1" allowOverlap="1" wp14:anchorId="2A836F02" wp14:editId="0F46662A">
            <wp:simplePos x="0" y="0"/>
            <wp:positionH relativeFrom="column">
              <wp:posOffset>54610</wp:posOffset>
            </wp:positionH>
            <wp:positionV relativeFrom="paragraph">
              <wp:posOffset>182245</wp:posOffset>
            </wp:positionV>
            <wp:extent cx="883727" cy="929713"/>
            <wp:effectExtent l="0" t="0" r="0" b="3810"/>
            <wp:wrapNone/>
            <wp:docPr id="32" name="Grafik 32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883727" cy="92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CA02D8" wp14:editId="52DBEB0A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5B2D1C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betrachten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A02D8" id="Rechteck 26" o:spid="_x0000_s1039" style="position:absolute;margin-left:.1pt;margin-top:7.4pt;width:468.05pt;height:141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" filled="f" strokecolor="#7f7f7f [1612]" strokeweight="3pt">
                <v:textbox inset="1mm,,1mm">
                  <w:txbxContent>
                    <w:p w14:paraId="4C5B2D1C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betrachten</w:t>
                      </w:r>
                    </w:p>
                  </w:txbxContent>
                </v:textbox>
              </v:rect>
            </w:pict>
          </mc:Fallback>
        </mc:AlternateContent>
      </w:r>
    </w:p>
    <w:p w14:paraId="2BA963B2" w14:textId="77777777" w:rsidR="00C332E0" w:rsidRDefault="00C332E0" w:rsidP="00C332E0"/>
    <w:p w14:paraId="1C626AC6" w14:textId="77777777" w:rsidR="00C332E0" w:rsidRPr="007017FA" w:rsidRDefault="00C332E0" w:rsidP="00C332E0"/>
    <w:p w14:paraId="06A6EFDF" w14:textId="77777777" w:rsidR="00C332E0" w:rsidRPr="007017FA" w:rsidRDefault="00C332E0" w:rsidP="00C332E0"/>
    <w:p w14:paraId="4D4CEB7E" w14:textId="77777777" w:rsidR="00C332E0" w:rsidRPr="007017FA" w:rsidRDefault="00C332E0" w:rsidP="00C332E0"/>
    <w:p w14:paraId="1AF3246E" w14:textId="77777777" w:rsidR="00C332E0" w:rsidRPr="007017FA" w:rsidRDefault="00C332E0" w:rsidP="00C332E0"/>
    <w:p w14:paraId="7CC959C3" w14:textId="77777777" w:rsidR="00C332E0" w:rsidRPr="007017FA" w:rsidRDefault="00C332E0" w:rsidP="00C332E0"/>
    <w:p w14:paraId="53858AD2" w14:textId="77777777" w:rsidR="00C332E0" w:rsidRPr="007017FA" w:rsidRDefault="00C332E0" w:rsidP="00C332E0"/>
    <w:p w14:paraId="782A70D6" w14:textId="45D442F9" w:rsidR="00C332E0" w:rsidRDefault="00C332E0" w:rsidP="00C332E0"/>
    <w:p w14:paraId="7B1A1156" w14:textId="32180A00" w:rsidR="00C332E0" w:rsidRPr="00C332E0" w:rsidRDefault="00C332E0" w:rsidP="00C332E0"/>
    <w:p w14:paraId="5F448248" w14:textId="6246EDA7" w:rsidR="00C332E0" w:rsidRPr="00C332E0" w:rsidRDefault="00C332E0" w:rsidP="00C332E0"/>
    <w:p w14:paraId="56181647" w14:textId="751B903C" w:rsidR="00C332E0" w:rsidRPr="00C332E0" w:rsidRDefault="00C332E0" w:rsidP="00C332E0"/>
    <w:p w14:paraId="3D7943F6" w14:textId="7030F913" w:rsidR="00C332E0" w:rsidRDefault="00C332E0" w:rsidP="00C332E0"/>
    <w:p w14:paraId="4F6878EE" w14:textId="77777777" w:rsidR="00C332E0" w:rsidRDefault="00C332E0" w:rsidP="00C332E0">
      <w:pPr>
        <w:pStyle w:val="ekvbild"/>
      </w:pPr>
    </w:p>
    <w:p w14:paraId="75F41FBE" w14:textId="77777777" w:rsidR="00C332E0" w:rsidRDefault="00C332E0" w:rsidP="00C332E0"/>
    <w:p w14:paraId="3172C1B2" w14:textId="77777777" w:rsidR="00C332E0" w:rsidRDefault="00C332E0" w:rsidP="00C332E0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1A7DA54E" w14:textId="77777777" w:rsidR="00C332E0" w:rsidRPr="007017FA" w:rsidRDefault="00C332E0" w:rsidP="00C332E0">
      <w:r>
        <w:drawing>
          <wp:anchor distT="0" distB="0" distL="114300" distR="114300" simplePos="0" relativeHeight="251705344" behindDoc="0" locked="0" layoutInCell="1" allowOverlap="1" wp14:anchorId="304AF212" wp14:editId="463577BA">
            <wp:simplePos x="0" y="0"/>
            <wp:positionH relativeFrom="column">
              <wp:posOffset>55880</wp:posOffset>
            </wp:positionH>
            <wp:positionV relativeFrom="paragraph">
              <wp:posOffset>198120</wp:posOffset>
            </wp:positionV>
            <wp:extent cx="883727" cy="929713"/>
            <wp:effectExtent l="0" t="0" r="0" b="3810"/>
            <wp:wrapNone/>
            <wp:docPr id="38" name="Grafik 38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886307" cy="93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3EF696" wp14:editId="66868E10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03052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bemerken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EF696" id="Rechteck 34" o:spid="_x0000_s1040" style="position:absolute;margin-left:.1pt;margin-top:7.4pt;width:468.05pt;height:141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" filled="f" strokecolor="#7f7f7f [1612]" strokeweight="3pt">
                <v:textbox inset="1mm,,1mm">
                  <w:txbxContent>
                    <w:p w14:paraId="4CD03052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bemerken</w:t>
                      </w:r>
                    </w:p>
                  </w:txbxContent>
                </v:textbox>
              </v:rect>
            </w:pict>
          </mc:Fallback>
        </mc:AlternateContent>
      </w:r>
    </w:p>
    <w:p w14:paraId="613B5A6E" w14:textId="77777777" w:rsidR="00C332E0" w:rsidRDefault="00C332E0" w:rsidP="00C332E0"/>
    <w:p w14:paraId="3D091789" w14:textId="77777777" w:rsidR="00C332E0" w:rsidRPr="007017FA" w:rsidRDefault="00C332E0" w:rsidP="00C332E0"/>
    <w:p w14:paraId="20D8B9FD" w14:textId="77777777" w:rsidR="00C332E0" w:rsidRPr="007017FA" w:rsidRDefault="00C332E0" w:rsidP="00C332E0"/>
    <w:p w14:paraId="3563E2DF" w14:textId="77777777" w:rsidR="00C332E0" w:rsidRPr="007017FA" w:rsidRDefault="00C332E0" w:rsidP="00C332E0"/>
    <w:p w14:paraId="5403552F" w14:textId="77777777" w:rsidR="00C332E0" w:rsidRPr="007017FA" w:rsidRDefault="00C332E0" w:rsidP="00C332E0"/>
    <w:p w14:paraId="1EE7D38D" w14:textId="77777777" w:rsidR="00C332E0" w:rsidRPr="007017FA" w:rsidRDefault="00C332E0" w:rsidP="00C332E0"/>
    <w:p w14:paraId="3EAB9C25" w14:textId="77777777" w:rsidR="00C332E0" w:rsidRPr="007017FA" w:rsidRDefault="00C332E0" w:rsidP="00C332E0"/>
    <w:p w14:paraId="5891FBB3" w14:textId="77777777" w:rsidR="00C332E0" w:rsidRPr="007017FA" w:rsidRDefault="00C332E0" w:rsidP="00C332E0"/>
    <w:p w14:paraId="7371EE12" w14:textId="77777777" w:rsidR="00C332E0" w:rsidRPr="007017FA" w:rsidRDefault="00C332E0" w:rsidP="00C332E0"/>
    <w:p w14:paraId="74C725E4" w14:textId="77777777" w:rsidR="00C332E0" w:rsidRDefault="00C332E0" w:rsidP="00C332E0">
      <w:pPr>
        <w:pStyle w:val="ekvgrundtexthalbe"/>
      </w:pPr>
      <w:r>
        <w:softHyphen/>
      </w:r>
    </w:p>
    <w:p w14:paraId="170597B0" w14:textId="77777777" w:rsidR="00C332E0" w:rsidRPr="007017FA" w:rsidRDefault="00C332E0" w:rsidP="00C332E0">
      <w:r>
        <w:drawing>
          <wp:anchor distT="0" distB="0" distL="114300" distR="114300" simplePos="0" relativeHeight="251706368" behindDoc="0" locked="0" layoutInCell="1" allowOverlap="1" wp14:anchorId="5304F725" wp14:editId="008A1F89">
            <wp:simplePos x="0" y="0"/>
            <wp:positionH relativeFrom="column">
              <wp:posOffset>57785</wp:posOffset>
            </wp:positionH>
            <wp:positionV relativeFrom="paragraph">
              <wp:posOffset>194945</wp:posOffset>
            </wp:positionV>
            <wp:extent cx="883727" cy="929713"/>
            <wp:effectExtent l="0" t="0" r="0" b="3810"/>
            <wp:wrapNone/>
            <wp:docPr id="39" name="Grafik 39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883727" cy="92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E87D1F" wp14:editId="6B14EA7F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35" name="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AFCEA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besichtigen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87D1F" id="Rechteck 35" o:spid="_x0000_s1041" style="position:absolute;margin-left:.1pt;margin-top:7.4pt;width:468.05pt;height:141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" filled="f" strokecolor="#7f7f7f [1612]" strokeweight="3pt">
                <v:textbox inset="1mm,,1mm">
                  <w:txbxContent>
                    <w:p w14:paraId="010AFCEA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besichtigen</w:t>
                      </w:r>
                    </w:p>
                  </w:txbxContent>
                </v:textbox>
              </v:rect>
            </w:pict>
          </mc:Fallback>
        </mc:AlternateContent>
      </w:r>
    </w:p>
    <w:p w14:paraId="4C98F827" w14:textId="77777777" w:rsidR="00C332E0" w:rsidRDefault="00C332E0" w:rsidP="00C332E0"/>
    <w:p w14:paraId="2374D95F" w14:textId="77777777" w:rsidR="00C332E0" w:rsidRPr="007017FA" w:rsidRDefault="00C332E0" w:rsidP="00C332E0"/>
    <w:p w14:paraId="54C3C5E3" w14:textId="77777777" w:rsidR="00C332E0" w:rsidRPr="007017FA" w:rsidRDefault="00C332E0" w:rsidP="00C332E0"/>
    <w:p w14:paraId="758B6E07" w14:textId="77777777" w:rsidR="00C332E0" w:rsidRPr="007017FA" w:rsidRDefault="00C332E0" w:rsidP="00C332E0"/>
    <w:p w14:paraId="0108F736" w14:textId="77777777" w:rsidR="00C332E0" w:rsidRPr="007017FA" w:rsidRDefault="00C332E0" w:rsidP="00C332E0"/>
    <w:p w14:paraId="50007F0D" w14:textId="77777777" w:rsidR="00C332E0" w:rsidRPr="007017FA" w:rsidRDefault="00C332E0" w:rsidP="00C332E0"/>
    <w:p w14:paraId="3E16E48D" w14:textId="77777777" w:rsidR="00C332E0" w:rsidRPr="007017FA" w:rsidRDefault="00C332E0" w:rsidP="00C332E0"/>
    <w:p w14:paraId="0F4AB776" w14:textId="77777777" w:rsidR="00C332E0" w:rsidRPr="007017FA" w:rsidRDefault="00C332E0" w:rsidP="00C332E0"/>
    <w:p w14:paraId="406CF339" w14:textId="77777777" w:rsidR="00C332E0" w:rsidRPr="007017FA" w:rsidRDefault="00C332E0" w:rsidP="00C332E0"/>
    <w:p w14:paraId="2EBBA4E1" w14:textId="77777777" w:rsidR="00C332E0" w:rsidRPr="001B77CA" w:rsidRDefault="00C332E0" w:rsidP="00C332E0">
      <w:pPr>
        <w:pStyle w:val="ekvgrundtexthalbe"/>
      </w:pPr>
    </w:p>
    <w:p w14:paraId="6FB1170A" w14:textId="77777777" w:rsidR="00C332E0" w:rsidRPr="007017FA" w:rsidRDefault="00C332E0" w:rsidP="00C332E0">
      <w:pPr>
        <w:pStyle w:val="ekvue1arial"/>
      </w:pPr>
      <w:r w:rsidRPr="000D0CDB">
        <w:drawing>
          <wp:anchor distT="0" distB="0" distL="114300" distR="114300" simplePos="0" relativeHeight="251707392" behindDoc="0" locked="0" layoutInCell="1" allowOverlap="1" wp14:anchorId="1C750672" wp14:editId="50850414">
            <wp:simplePos x="0" y="0"/>
            <wp:positionH relativeFrom="column">
              <wp:posOffset>52705</wp:posOffset>
            </wp:positionH>
            <wp:positionV relativeFrom="paragraph">
              <wp:posOffset>186690</wp:posOffset>
            </wp:positionV>
            <wp:extent cx="883727" cy="929713"/>
            <wp:effectExtent l="0" t="0" r="0" b="3810"/>
            <wp:wrapNone/>
            <wp:docPr id="40" name="Grafik 40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883727" cy="92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9FA43BE" wp14:editId="310586A6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36" name="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D5CFDF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gaffen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A43BE" id="Rechteck 36" o:spid="_x0000_s1042" style="position:absolute;margin-left:.1pt;margin-top:7.4pt;width:468.05pt;height:141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" filled="f" strokecolor="#7f7f7f [1612]" strokeweight="3pt">
                <v:textbox inset="1mm,,1mm">
                  <w:txbxContent>
                    <w:p w14:paraId="04D5CFDF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gaffen</w:t>
                      </w:r>
                    </w:p>
                  </w:txbxContent>
                </v:textbox>
              </v:rect>
            </w:pict>
          </mc:Fallback>
        </mc:AlternateContent>
      </w:r>
    </w:p>
    <w:p w14:paraId="77CDC986" w14:textId="77777777" w:rsidR="00C332E0" w:rsidRDefault="00C332E0" w:rsidP="00C332E0"/>
    <w:p w14:paraId="2CB9134A" w14:textId="77777777" w:rsidR="00C332E0" w:rsidRPr="007017FA" w:rsidRDefault="00C332E0" w:rsidP="00C332E0"/>
    <w:p w14:paraId="5325D03A" w14:textId="77777777" w:rsidR="00C332E0" w:rsidRPr="007017FA" w:rsidRDefault="00C332E0" w:rsidP="00C332E0"/>
    <w:p w14:paraId="6CB232CF" w14:textId="77777777" w:rsidR="00C332E0" w:rsidRPr="007017FA" w:rsidRDefault="00C332E0" w:rsidP="00C332E0"/>
    <w:p w14:paraId="0B542511" w14:textId="77777777" w:rsidR="00C332E0" w:rsidRPr="007017FA" w:rsidRDefault="00C332E0" w:rsidP="00C332E0"/>
    <w:p w14:paraId="361EA603" w14:textId="77777777" w:rsidR="00C332E0" w:rsidRPr="007017FA" w:rsidRDefault="00C332E0" w:rsidP="00C332E0"/>
    <w:p w14:paraId="50D39AB4" w14:textId="77777777" w:rsidR="00C332E0" w:rsidRPr="007017FA" w:rsidRDefault="00C332E0" w:rsidP="00C332E0"/>
    <w:p w14:paraId="60E2CE85" w14:textId="77777777" w:rsidR="00C332E0" w:rsidRPr="007017FA" w:rsidRDefault="00C332E0" w:rsidP="00C332E0"/>
    <w:p w14:paraId="7819AA11" w14:textId="77777777" w:rsidR="00C332E0" w:rsidRPr="007017FA" w:rsidRDefault="00C332E0" w:rsidP="00C332E0"/>
    <w:p w14:paraId="0B9E41A5" w14:textId="77777777" w:rsidR="00C332E0" w:rsidRPr="007017FA" w:rsidRDefault="00C332E0" w:rsidP="00C332E0">
      <w:r w:rsidRPr="000D0CDB">
        <w:drawing>
          <wp:anchor distT="0" distB="0" distL="114300" distR="114300" simplePos="0" relativeHeight="251708416" behindDoc="0" locked="0" layoutInCell="1" allowOverlap="1" wp14:anchorId="3C0B51BE" wp14:editId="194BABC9">
            <wp:simplePos x="0" y="0"/>
            <wp:positionH relativeFrom="column">
              <wp:posOffset>54610</wp:posOffset>
            </wp:positionH>
            <wp:positionV relativeFrom="paragraph">
              <wp:posOffset>182245</wp:posOffset>
            </wp:positionV>
            <wp:extent cx="883727" cy="929713"/>
            <wp:effectExtent l="0" t="0" r="0" b="3810"/>
            <wp:wrapNone/>
            <wp:docPr id="41" name="Grafik 41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883727" cy="92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09F59F" wp14:editId="24207FB3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37" name="Rechtec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B284EA" w14:textId="77777777" w:rsidR="00C332E0" w:rsidRPr="00182483" w:rsidRDefault="00C332E0" w:rsidP="00182483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gucken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9F59F" id="Rechteck 37" o:spid="_x0000_s1043" style="position:absolute;margin-left:.1pt;margin-top:7.4pt;width:468.05pt;height:141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" filled="f" strokecolor="#7f7f7f [1612]" strokeweight="3pt">
                <v:textbox inset="1mm,,1mm">
                  <w:txbxContent>
                    <w:p w14:paraId="67B284EA" w14:textId="77777777" w:rsidR="00C332E0" w:rsidRPr="00182483" w:rsidRDefault="00C332E0" w:rsidP="00182483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gucken</w:t>
                      </w:r>
                    </w:p>
                  </w:txbxContent>
                </v:textbox>
              </v:rect>
            </w:pict>
          </mc:Fallback>
        </mc:AlternateContent>
      </w:r>
    </w:p>
    <w:p w14:paraId="514906F8" w14:textId="77777777" w:rsidR="00C332E0" w:rsidRDefault="00C332E0" w:rsidP="00C332E0"/>
    <w:p w14:paraId="799D427D" w14:textId="77777777" w:rsidR="00C332E0" w:rsidRPr="007017FA" w:rsidRDefault="00C332E0" w:rsidP="00C332E0"/>
    <w:p w14:paraId="210CB2EB" w14:textId="77777777" w:rsidR="00C332E0" w:rsidRPr="007017FA" w:rsidRDefault="00C332E0" w:rsidP="00C332E0"/>
    <w:p w14:paraId="7F389E6F" w14:textId="77777777" w:rsidR="00C332E0" w:rsidRPr="007017FA" w:rsidRDefault="00C332E0" w:rsidP="00C332E0"/>
    <w:p w14:paraId="3A2309F3" w14:textId="77777777" w:rsidR="00C332E0" w:rsidRPr="007017FA" w:rsidRDefault="00C332E0" w:rsidP="00C332E0"/>
    <w:p w14:paraId="6D419268" w14:textId="77777777" w:rsidR="00C332E0" w:rsidRPr="007017FA" w:rsidRDefault="00C332E0" w:rsidP="00C332E0"/>
    <w:p w14:paraId="079A858A" w14:textId="77777777" w:rsidR="00C332E0" w:rsidRPr="007017FA" w:rsidRDefault="00C332E0" w:rsidP="00C332E0"/>
    <w:p w14:paraId="4E01A605" w14:textId="77777777" w:rsidR="00C332E0" w:rsidRDefault="00C332E0" w:rsidP="00C332E0"/>
    <w:p w14:paraId="21D03D66" w14:textId="1CB7F81E" w:rsidR="00C332E0" w:rsidRDefault="00C332E0" w:rsidP="00C332E0"/>
    <w:p w14:paraId="58B65A55" w14:textId="66B45B00" w:rsidR="00C332E0" w:rsidRPr="00C332E0" w:rsidRDefault="00C332E0" w:rsidP="00C332E0"/>
    <w:p w14:paraId="3013ECF6" w14:textId="07766AAB" w:rsidR="00C332E0" w:rsidRDefault="00C332E0" w:rsidP="00C332E0"/>
    <w:p w14:paraId="64E6D8AB" w14:textId="1D00646A" w:rsidR="00C332E0" w:rsidRDefault="00C332E0" w:rsidP="00C332E0"/>
    <w:p w14:paraId="05AD3272" w14:textId="77777777" w:rsidR="00C332E0" w:rsidRDefault="00C332E0" w:rsidP="00C332E0">
      <w:pPr>
        <w:pStyle w:val="ekvbild"/>
      </w:pPr>
    </w:p>
    <w:p w14:paraId="6074E21B" w14:textId="77777777" w:rsidR="00C332E0" w:rsidRDefault="00C332E0" w:rsidP="00C332E0"/>
    <w:p w14:paraId="7F130377" w14:textId="77777777" w:rsidR="00C332E0" w:rsidRDefault="00C332E0" w:rsidP="00C332E0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1778EE62" w14:textId="77777777" w:rsidR="00C332E0" w:rsidRPr="007017FA" w:rsidRDefault="00C332E0" w:rsidP="00C332E0">
      <w:r>
        <w:drawing>
          <wp:anchor distT="0" distB="0" distL="114300" distR="114300" simplePos="0" relativeHeight="251714560" behindDoc="0" locked="0" layoutInCell="1" allowOverlap="1" wp14:anchorId="62FF1E7A" wp14:editId="70412BAC">
            <wp:simplePos x="0" y="0"/>
            <wp:positionH relativeFrom="column">
              <wp:posOffset>56514</wp:posOffset>
            </wp:positionH>
            <wp:positionV relativeFrom="paragraph">
              <wp:posOffset>195580</wp:posOffset>
            </wp:positionV>
            <wp:extent cx="1044213" cy="1098551"/>
            <wp:effectExtent l="0" t="0" r="3810" b="6350"/>
            <wp:wrapNone/>
            <wp:docPr id="46" name="Grafik 46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1056452" cy="111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356145" wp14:editId="0DE14A3E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42" name="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5B699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schielen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56145" id="Rechteck 42" o:spid="_x0000_s1044" style="position:absolute;margin-left:.1pt;margin-top:7.4pt;width:468.05pt;height:141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" filled="f" strokecolor="#7f7f7f [1612]" strokeweight="3pt">
                <v:textbox inset="1mm,,1mm">
                  <w:txbxContent>
                    <w:p w14:paraId="5E25B699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schielen</w:t>
                      </w:r>
                    </w:p>
                  </w:txbxContent>
                </v:textbox>
              </v:rect>
            </w:pict>
          </mc:Fallback>
        </mc:AlternateContent>
      </w:r>
    </w:p>
    <w:p w14:paraId="155DECB6" w14:textId="77777777" w:rsidR="00C332E0" w:rsidRDefault="00C332E0" w:rsidP="00C332E0"/>
    <w:p w14:paraId="4F4EC40E" w14:textId="77777777" w:rsidR="00C332E0" w:rsidRPr="007017FA" w:rsidRDefault="00C332E0" w:rsidP="00C332E0"/>
    <w:p w14:paraId="1BC420EF" w14:textId="77777777" w:rsidR="00C332E0" w:rsidRPr="007017FA" w:rsidRDefault="00C332E0" w:rsidP="00C332E0"/>
    <w:p w14:paraId="4E302E1D" w14:textId="77777777" w:rsidR="00C332E0" w:rsidRPr="007017FA" w:rsidRDefault="00C332E0" w:rsidP="00C332E0"/>
    <w:p w14:paraId="2965FEB4" w14:textId="77777777" w:rsidR="00C332E0" w:rsidRPr="007017FA" w:rsidRDefault="00C332E0" w:rsidP="00C332E0"/>
    <w:p w14:paraId="48E91602" w14:textId="77777777" w:rsidR="00C332E0" w:rsidRPr="007017FA" w:rsidRDefault="00C332E0" w:rsidP="00C332E0"/>
    <w:p w14:paraId="30FE23AB" w14:textId="77777777" w:rsidR="00C332E0" w:rsidRPr="007017FA" w:rsidRDefault="00C332E0" w:rsidP="00C332E0"/>
    <w:p w14:paraId="20AB21E7" w14:textId="77777777" w:rsidR="00C332E0" w:rsidRPr="007017FA" w:rsidRDefault="00C332E0" w:rsidP="00C332E0"/>
    <w:p w14:paraId="60405908" w14:textId="77777777" w:rsidR="00C332E0" w:rsidRPr="007017FA" w:rsidRDefault="00C332E0" w:rsidP="00C332E0"/>
    <w:p w14:paraId="1FA47800" w14:textId="77777777" w:rsidR="00C332E0" w:rsidRDefault="00C332E0" w:rsidP="00C332E0">
      <w:pPr>
        <w:pStyle w:val="ekvgrundtexthalbe"/>
      </w:pPr>
      <w:r>
        <w:softHyphen/>
      </w:r>
    </w:p>
    <w:p w14:paraId="039C67A7" w14:textId="77777777" w:rsidR="00C332E0" w:rsidRPr="007017FA" w:rsidRDefault="00C332E0" w:rsidP="00C332E0">
      <w:r>
        <w:drawing>
          <wp:anchor distT="0" distB="0" distL="114300" distR="114300" simplePos="0" relativeHeight="251715584" behindDoc="0" locked="0" layoutInCell="1" allowOverlap="1" wp14:anchorId="16E9EC84" wp14:editId="27233C14">
            <wp:simplePos x="0" y="0"/>
            <wp:positionH relativeFrom="column">
              <wp:posOffset>56514</wp:posOffset>
            </wp:positionH>
            <wp:positionV relativeFrom="paragraph">
              <wp:posOffset>191770</wp:posOffset>
            </wp:positionV>
            <wp:extent cx="1044213" cy="1098550"/>
            <wp:effectExtent l="0" t="0" r="3810" b="6350"/>
            <wp:wrapNone/>
            <wp:docPr id="47" name="Grafik 47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1053375" cy="110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C4809E" wp14:editId="4686ED76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43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37333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zwinkern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C4809E" id="Rechteck 43" o:spid="_x0000_s1045" style="position:absolute;margin-left:.1pt;margin-top:7.4pt;width:468.05pt;height:141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" filled="f" strokecolor="#7f7f7f [1612]" strokeweight="3pt">
                <v:textbox inset="1mm,,1mm">
                  <w:txbxContent>
                    <w:p w14:paraId="53837333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zwinkern</w:t>
                      </w:r>
                    </w:p>
                  </w:txbxContent>
                </v:textbox>
              </v:rect>
            </w:pict>
          </mc:Fallback>
        </mc:AlternateContent>
      </w:r>
    </w:p>
    <w:p w14:paraId="2241285E" w14:textId="77777777" w:rsidR="00C332E0" w:rsidRDefault="00C332E0" w:rsidP="00C332E0"/>
    <w:p w14:paraId="38B6688E" w14:textId="77777777" w:rsidR="00C332E0" w:rsidRPr="007017FA" w:rsidRDefault="00C332E0" w:rsidP="00C332E0"/>
    <w:p w14:paraId="48D5D139" w14:textId="77777777" w:rsidR="00C332E0" w:rsidRPr="007017FA" w:rsidRDefault="00C332E0" w:rsidP="00C332E0"/>
    <w:p w14:paraId="4DC8560B" w14:textId="77777777" w:rsidR="00C332E0" w:rsidRPr="007017FA" w:rsidRDefault="00C332E0" w:rsidP="00C332E0"/>
    <w:p w14:paraId="1999B1C6" w14:textId="77777777" w:rsidR="00C332E0" w:rsidRPr="007017FA" w:rsidRDefault="00C332E0" w:rsidP="00C332E0"/>
    <w:p w14:paraId="3845C13C" w14:textId="77777777" w:rsidR="00C332E0" w:rsidRPr="007017FA" w:rsidRDefault="00C332E0" w:rsidP="00C332E0"/>
    <w:p w14:paraId="6712FF80" w14:textId="77777777" w:rsidR="00C332E0" w:rsidRPr="007017FA" w:rsidRDefault="00C332E0" w:rsidP="00C332E0"/>
    <w:p w14:paraId="5EE0B022" w14:textId="77777777" w:rsidR="00C332E0" w:rsidRPr="007017FA" w:rsidRDefault="00C332E0" w:rsidP="00C332E0"/>
    <w:p w14:paraId="6CD1F1FF" w14:textId="77777777" w:rsidR="00C332E0" w:rsidRPr="007017FA" w:rsidRDefault="00C332E0" w:rsidP="00C332E0"/>
    <w:p w14:paraId="4D3DC82F" w14:textId="77777777" w:rsidR="00C332E0" w:rsidRPr="001B77CA" w:rsidRDefault="00C332E0" w:rsidP="00C332E0">
      <w:pPr>
        <w:pStyle w:val="ekvgrundtexthalbe"/>
      </w:pPr>
    </w:p>
    <w:p w14:paraId="5635995A" w14:textId="77777777" w:rsidR="00C332E0" w:rsidRPr="007017FA" w:rsidRDefault="00C332E0" w:rsidP="00C332E0">
      <w:pPr>
        <w:pStyle w:val="ekvue1arial"/>
      </w:pPr>
      <w:r w:rsidRPr="000D0CDB">
        <w:drawing>
          <wp:anchor distT="0" distB="0" distL="114300" distR="114300" simplePos="0" relativeHeight="251716608" behindDoc="0" locked="0" layoutInCell="1" allowOverlap="1" wp14:anchorId="4150AD52" wp14:editId="4F15FA61">
            <wp:simplePos x="0" y="0"/>
            <wp:positionH relativeFrom="column">
              <wp:posOffset>50164</wp:posOffset>
            </wp:positionH>
            <wp:positionV relativeFrom="paragraph">
              <wp:posOffset>187960</wp:posOffset>
            </wp:positionV>
            <wp:extent cx="1044213" cy="1098550"/>
            <wp:effectExtent l="0" t="0" r="3810" b="6350"/>
            <wp:wrapNone/>
            <wp:docPr id="48" name="Grafik 48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1053375" cy="110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33420B" wp14:editId="5E795B90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44" name="Rechtec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B8F4AE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starren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3420B" id="Rechteck 44" o:spid="_x0000_s1046" style="position:absolute;margin-left:.1pt;margin-top:7.4pt;width:468.05pt;height:141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" filled="f" strokecolor="#7f7f7f [1612]" strokeweight="3pt">
                <v:textbox inset="1mm,,1mm">
                  <w:txbxContent>
                    <w:p w14:paraId="67B8F4AE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starren</w:t>
                      </w:r>
                    </w:p>
                  </w:txbxContent>
                </v:textbox>
              </v:rect>
            </w:pict>
          </mc:Fallback>
        </mc:AlternateContent>
      </w:r>
    </w:p>
    <w:p w14:paraId="6148E936" w14:textId="77777777" w:rsidR="00C332E0" w:rsidRDefault="00C332E0" w:rsidP="00C332E0"/>
    <w:p w14:paraId="45279C73" w14:textId="77777777" w:rsidR="00C332E0" w:rsidRPr="007017FA" w:rsidRDefault="00C332E0" w:rsidP="00C332E0"/>
    <w:p w14:paraId="1BA9CDD5" w14:textId="77777777" w:rsidR="00C332E0" w:rsidRPr="007017FA" w:rsidRDefault="00C332E0" w:rsidP="00C332E0"/>
    <w:p w14:paraId="5C4A26FD" w14:textId="77777777" w:rsidR="00C332E0" w:rsidRPr="007017FA" w:rsidRDefault="00C332E0" w:rsidP="00C332E0"/>
    <w:p w14:paraId="23C6A41C" w14:textId="77777777" w:rsidR="00C332E0" w:rsidRPr="007017FA" w:rsidRDefault="00C332E0" w:rsidP="00C332E0"/>
    <w:p w14:paraId="169284BD" w14:textId="77777777" w:rsidR="00C332E0" w:rsidRPr="007017FA" w:rsidRDefault="00C332E0" w:rsidP="00C332E0"/>
    <w:p w14:paraId="0DFB13D7" w14:textId="77777777" w:rsidR="00C332E0" w:rsidRPr="007017FA" w:rsidRDefault="00C332E0" w:rsidP="00C332E0"/>
    <w:p w14:paraId="7434D606" w14:textId="77777777" w:rsidR="00C332E0" w:rsidRPr="007017FA" w:rsidRDefault="00C332E0" w:rsidP="00C332E0"/>
    <w:p w14:paraId="2A03A9DA" w14:textId="77777777" w:rsidR="00C332E0" w:rsidRPr="007017FA" w:rsidRDefault="00C332E0" w:rsidP="00C332E0"/>
    <w:p w14:paraId="6997EBD5" w14:textId="77777777" w:rsidR="00C332E0" w:rsidRPr="007017FA" w:rsidRDefault="00C332E0" w:rsidP="00C332E0">
      <w:r w:rsidRPr="000D0CDB">
        <w:drawing>
          <wp:anchor distT="0" distB="0" distL="114300" distR="114300" simplePos="0" relativeHeight="251717632" behindDoc="0" locked="0" layoutInCell="1" allowOverlap="1" wp14:anchorId="70BA8CA9" wp14:editId="3FB31812">
            <wp:simplePos x="0" y="0"/>
            <wp:positionH relativeFrom="column">
              <wp:posOffset>56514</wp:posOffset>
            </wp:positionH>
            <wp:positionV relativeFrom="paragraph">
              <wp:posOffset>182245</wp:posOffset>
            </wp:positionV>
            <wp:extent cx="1044213" cy="1098550"/>
            <wp:effectExtent l="0" t="0" r="3810" b="6350"/>
            <wp:wrapNone/>
            <wp:docPr id="49" name="Grafik 49" descr="E:\_Annett\Klett Verlag 2019\Wegel\Paket3_Wortfelder\Dateneingang\Wortfelder\Bilder_Wortfelder\S715310531_KV_002_Niko_HH_aufSchulter_s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715310531_KV_002_Niko_HH_aufSchulter_sw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6497" r="8273" b="3294"/>
                    <a:stretch/>
                  </pic:blipFill>
                  <pic:spPr bwMode="auto">
                    <a:xfrm flipH="1">
                      <a:off x="0" y="0"/>
                      <a:ext cx="1053375" cy="110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4AF3AF0" wp14:editId="6174DF34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45" name="Rechtec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CCCAA" w14:textId="77777777" w:rsidR="00C332E0" w:rsidRPr="00182483" w:rsidRDefault="00C332E0" w:rsidP="00C332E0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F3AF0" id="Rechteck 45" o:spid="_x0000_s1047" style="position:absolute;margin-left:.1pt;margin-top:7.4pt;width:468.05pt;height:141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" filled="f" strokecolor="#7f7f7f [1612]" strokeweight="3pt">
                <v:textbox inset="1mm,,1mm">
                  <w:txbxContent>
                    <w:p w14:paraId="4AECCCAA" w14:textId="77777777" w:rsidR="00C332E0" w:rsidRPr="00182483" w:rsidRDefault="00C332E0" w:rsidP="00C332E0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3F29D7" w14:textId="77777777" w:rsidR="00C332E0" w:rsidRDefault="00C332E0" w:rsidP="00C332E0"/>
    <w:p w14:paraId="0634E052" w14:textId="77777777" w:rsidR="00C332E0" w:rsidRPr="007017FA" w:rsidRDefault="00C332E0" w:rsidP="00C332E0"/>
    <w:p w14:paraId="358E5AA5" w14:textId="77777777" w:rsidR="00C332E0" w:rsidRPr="007017FA" w:rsidRDefault="00C332E0" w:rsidP="00C332E0"/>
    <w:p w14:paraId="31382FE7" w14:textId="77777777" w:rsidR="00C332E0" w:rsidRPr="007017FA" w:rsidRDefault="00C332E0" w:rsidP="00C332E0"/>
    <w:p w14:paraId="53928117" w14:textId="77777777" w:rsidR="00C332E0" w:rsidRPr="007017FA" w:rsidRDefault="00C332E0" w:rsidP="00C332E0"/>
    <w:p w14:paraId="366F36D5" w14:textId="77777777" w:rsidR="00C332E0" w:rsidRPr="007017FA" w:rsidRDefault="00C332E0" w:rsidP="00C332E0"/>
    <w:p w14:paraId="63975D4C" w14:textId="77777777" w:rsidR="00C332E0" w:rsidRPr="007017FA" w:rsidRDefault="00C332E0" w:rsidP="00C332E0"/>
    <w:p w14:paraId="40E3173C" w14:textId="77777777" w:rsidR="00C332E0" w:rsidRDefault="00C332E0" w:rsidP="00C332E0"/>
    <w:p w14:paraId="3318EC15" w14:textId="77777777" w:rsidR="00C332E0" w:rsidRPr="00C332E0" w:rsidRDefault="00C332E0" w:rsidP="00C332E0">
      <w:bookmarkStart w:id="5" w:name="_GoBack"/>
      <w:bookmarkEnd w:id="5"/>
    </w:p>
    <w:sectPr w:rsidR="00C332E0" w:rsidRPr="00C332E0" w:rsidSect="009363E4">
      <w:footerReference w:type="default" r:id="rId9"/>
      <w:type w:val="continuous"/>
      <w:pgSz w:w="11906" w:h="16838" w:code="9"/>
      <w:pgMar w:top="454" w:right="851" w:bottom="1276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9108B" w14:textId="77777777" w:rsidR="00F9324E" w:rsidRDefault="00F9324E" w:rsidP="003C599D">
      <w:pPr>
        <w:spacing w:line="240" w:lineRule="auto"/>
      </w:pPr>
      <w:r>
        <w:separator/>
      </w:r>
    </w:p>
  </w:endnote>
  <w:endnote w:type="continuationSeparator" w:id="0">
    <w:p w14:paraId="36C5C390" w14:textId="77777777" w:rsidR="00F9324E" w:rsidRDefault="00F9324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Klett GSV">
    <w:panose1 w:val="02000506040000020004"/>
    <w:charset w:val="00"/>
    <w:family w:val="modern"/>
    <w:notTrueType/>
    <w:pitch w:val="variable"/>
    <w:sig w:usb0="A00000AF" w:usb1="4000204A" w:usb2="00000000" w:usb3="00000000" w:csb0="0000009B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993870D" w14:textId="77777777" w:rsidTr="006B2D23">
      <w:trPr>
        <w:trHeight w:hRule="exact" w:val="680"/>
      </w:trPr>
      <w:tc>
        <w:tcPr>
          <w:tcW w:w="1131" w:type="dxa"/>
          <w:noWrap/>
        </w:tcPr>
        <w:p w14:paraId="77917588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A30501A" wp14:editId="3A7DE04B">
                <wp:extent cx="468000" cy="234000"/>
                <wp:effectExtent l="0" t="0" r="8255" b="0"/>
                <wp:docPr id="12" name="Graf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256DFEA" w14:textId="77777777"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EA219F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79D8D112" w14:textId="77777777" w:rsidR="00EA219F" w:rsidRDefault="00EA219F" w:rsidP="00370A70">
          <w:pPr>
            <w:pStyle w:val="ekvpagina"/>
          </w:pPr>
        </w:p>
        <w:p w14:paraId="0DD9A12B" w14:textId="1D647789" w:rsidR="00EA219F" w:rsidRPr="00EA219F" w:rsidRDefault="00EA219F" w:rsidP="00370A70">
          <w:pPr>
            <w:pStyle w:val="ekvpagina"/>
            <w:rPr>
              <w:rStyle w:val="ekvfett"/>
            </w:rPr>
          </w:pPr>
        </w:p>
      </w:tc>
      <w:tc>
        <w:tcPr>
          <w:tcW w:w="5823" w:type="dxa"/>
          <w:noWrap/>
        </w:tcPr>
        <w:p w14:paraId="64F6ADBA" w14:textId="77777777" w:rsidR="00D54562" w:rsidRPr="00005AE2" w:rsidRDefault="00D54562" w:rsidP="00D54562">
          <w:pPr>
            <w:pStyle w:val="ekvquelle"/>
          </w:pPr>
          <w:r w:rsidRPr="00005AE2">
            <w:t xml:space="preserve">Textquellen: </w:t>
          </w:r>
          <w:r w:rsidRPr="00E27641">
            <w:t>Carmen-Elisabeth Daub, Saarlouis</w:t>
          </w:r>
        </w:p>
        <w:p w14:paraId="6DEECFDA" w14:textId="5D7FDA31" w:rsidR="00193A18" w:rsidRDefault="00D6099B" w:rsidP="00D6099B">
          <w:pPr>
            <w:pStyle w:val="ekvquelle"/>
          </w:pPr>
          <w:r>
            <w:t xml:space="preserve">Illustratoren: </w:t>
          </w:r>
          <w:r w:rsidR="008B0A7A" w:rsidRPr="00EB26A3">
            <w:rPr>
              <w:rStyle w:val="content"/>
              <w:rFonts w:cs="Arial"/>
              <w:szCs w:val="10"/>
            </w:rPr>
            <w:t>Manuela Ostadal, München</w:t>
          </w:r>
        </w:p>
        <w:p w14:paraId="74A3DAB7" w14:textId="7D096EDB" w:rsidR="00145406" w:rsidRPr="00145406" w:rsidRDefault="00145406" w:rsidP="00145406"/>
      </w:tc>
      <w:tc>
        <w:tcPr>
          <w:tcW w:w="397" w:type="dxa"/>
        </w:tcPr>
        <w:p w14:paraId="4D0A9218" w14:textId="77777777" w:rsidR="00193A18" w:rsidRPr="00913892" w:rsidRDefault="00193A18" w:rsidP="00913892">
          <w:pPr>
            <w:pStyle w:val="ekvpagina"/>
          </w:pPr>
        </w:p>
      </w:tc>
    </w:tr>
  </w:tbl>
  <w:p w14:paraId="1BB0B985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CEB0E" w14:textId="77777777" w:rsidR="00F9324E" w:rsidRDefault="00F9324E" w:rsidP="003C599D">
      <w:pPr>
        <w:spacing w:line="240" w:lineRule="auto"/>
      </w:pPr>
      <w:r>
        <w:separator/>
      </w:r>
    </w:p>
  </w:footnote>
  <w:footnote w:type="continuationSeparator" w:id="0">
    <w:p w14:paraId="61290816" w14:textId="77777777" w:rsidR="00F9324E" w:rsidRDefault="00F9324E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A513A"/>
    <w:multiLevelType w:val="hybridMultilevel"/>
    <w:tmpl w:val="2C7CD67C"/>
    <w:lvl w:ilvl="0" w:tplc="ED427E68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717C20"/>
    <w:multiLevelType w:val="hybridMultilevel"/>
    <w:tmpl w:val="BE6CE6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62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87F8C"/>
    <w:rsid w:val="00090AB2"/>
    <w:rsid w:val="000928AA"/>
    <w:rsid w:val="00092E87"/>
    <w:rsid w:val="000939F5"/>
    <w:rsid w:val="00094F01"/>
    <w:rsid w:val="000A7CA0"/>
    <w:rsid w:val="000B098D"/>
    <w:rsid w:val="000B3D67"/>
    <w:rsid w:val="000B7BD3"/>
    <w:rsid w:val="000C11E0"/>
    <w:rsid w:val="000C20A6"/>
    <w:rsid w:val="000D40DE"/>
    <w:rsid w:val="000D4791"/>
    <w:rsid w:val="000E343E"/>
    <w:rsid w:val="000F21E8"/>
    <w:rsid w:val="000F7910"/>
    <w:rsid w:val="00103057"/>
    <w:rsid w:val="00103642"/>
    <w:rsid w:val="00107D77"/>
    <w:rsid w:val="00107FFB"/>
    <w:rsid w:val="00124062"/>
    <w:rsid w:val="00127C41"/>
    <w:rsid w:val="0013113E"/>
    <w:rsid w:val="00131417"/>
    <w:rsid w:val="00145406"/>
    <w:rsid w:val="001524C9"/>
    <w:rsid w:val="00153B1C"/>
    <w:rsid w:val="00153C26"/>
    <w:rsid w:val="001641FA"/>
    <w:rsid w:val="0016475A"/>
    <w:rsid w:val="00165ECC"/>
    <w:rsid w:val="001750C3"/>
    <w:rsid w:val="00182050"/>
    <w:rsid w:val="00182483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27941"/>
    <w:rsid w:val="002301FF"/>
    <w:rsid w:val="002316D5"/>
    <w:rsid w:val="00232213"/>
    <w:rsid w:val="00246F77"/>
    <w:rsid w:val="002527A5"/>
    <w:rsid w:val="002550FF"/>
    <w:rsid w:val="00255466"/>
    <w:rsid w:val="00255FE3"/>
    <w:rsid w:val="00261D9E"/>
    <w:rsid w:val="0026581E"/>
    <w:rsid w:val="00271367"/>
    <w:rsid w:val="0028107C"/>
    <w:rsid w:val="00287B24"/>
    <w:rsid w:val="00287DC0"/>
    <w:rsid w:val="00295204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3D86"/>
    <w:rsid w:val="0032667B"/>
    <w:rsid w:val="00331234"/>
    <w:rsid w:val="0033469B"/>
    <w:rsid w:val="003367A2"/>
    <w:rsid w:val="003373EF"/>
    <w:rsid w:val="0034417F"/>
    <w:rsid w:val="003533B8"/>
    <w:rsid w:val="00362B02"/>
    <w:rsid w:val="0036404C"/>
    <w:rsid w:val="00370A70"/>
    <w:rsid w:val="0037196A"/>
    <w:rsid w:val="00376A0A"/>
    <w:rsid w:val="003832F9"/>
    <w:rsid w:val="0038356B"/>
    <w:rsid w:val="00384305"/>
    <w:rsid w:val="00385524"/>
    <w:rsid w:val="0039268F"/>
    <w:rsid w:val="00392F9B"/>
    <w:rsid w:val="003945FF"/>
    <w:rsid w:val="0039465E"/>
    <w:rsid w:val="003973E4"/>
    <w:rsid w:val="003A1A19"/>
    <w:rsid w:val="003A5B0C"/>
    <w:rsid w:val="003B59CC"/>
    <w:rsid w:val="003B60DB"/>
    <w:rsid w:val="003C39DC"/>
    <w:rsid w:val="003C599D"/>
    <w:rsid w:val="003D004C"/>
    <w:rsid w:val="003D04DA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172"/>
    <w:rsid w:val="00451CC2"/>
    <w:rsid w:val="00454148"/>
    <w:rsid w:val="0045511F"/>
    <w:rsid w:val="004621B3"/>
    <w:rsid w:val="0047471A"/>
    <w:rsid w:val="004763D2"/>
    <w:rsid w:val="00483A7A"/>
    <w:rsid w:val="00483D65"/>
    <w:rsid w:val="00486B3D"/>
    <w:rsid w:val="00490692"/>
    <w:rsid w:val="004925F2"/>
    <w:rsid w:val="004A19E2"/>
    <w:rsid w:val="004A66C3"/>
    <w:rsid w:val="004A66CF"/>
    <w:rsid w:val="004B4520"/>
    <w:rsid w:val="004B7B62"/>
    <w:rsid w:val="004E4715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C64A6"/>
    <w:rsid w:val="005D367A"/>
    <w:rsid w:val="005D3E99"/>
    <w:rsid w:val="005E15AC"/>
    <w:rsid w:val="005F2AB3"/>
    <w:rsid w:val="005F2E8F"/>
    <w:rsid w:val="005F3914"/>
    <w:rsid w:val="005F439D"/>
    <w:rsid w:val="0060019A"/>
    <w:rsid w:val="00603AD5"/>
    <w:rsid w:val="00606879"/>
    <w:rsid w:val="006201CB"/>
    <w:rsid w:val="00622F6B"/>
    <w:rsid w:val="00627490"/>
    <w:rsid w:val="00627765"/>
    <w:rsid w:val="0064692C"/>
    <w:rsid w:val="00653F68"/>
    <w:rsid w:val="0065490B"/>
    <w:rsid w:val="0066479D"/>
    <w:rsid w:val="006802C4"/>
    <w:rsid w:val="006816BC"/>
    <w:rsid w:val="00683715"/>
    <w:rsid w:val="0068429A"/>
    <w:rsid w:val="006845AF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DAE"/>
    <w:rsid w:val="006B7F87"/>
    <w:rsid w:val="006C4E52"/>
    <w:rsid w:val="006C563C"/>
    <w:rsid w:val="006C6A77"/>
    <w:rsid w:val="006D49F0"/>
    <w:rsid w:val="006E235E"/>
    <w:rsid w:val="006F0D3C"/>
    <w:rsid w:val="006F2EDC"/>
    <w:rsid w:val="00700EF9"/>
    <w:rsid w:val="00701548"/>
    <w:rsid w:val="007017FA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95AEA"/>
    <w:rsid w:val="007A2F5A"/>
    <w:rsid w:val="007A5AA1"/>
    <w:rsid w:val="007B2648"/>
    <w:rsid w:val="007B656B"/>
    <w:rsid w:val="007B7335"/>
    <w:rsid w:val="007B7D0B"/>
    <w:rsid w:val="007D186F"/>
    <w:rsid w:val="007E3CDA"/>
    <w:rsid w:val="007E4DDC"/>
    <w:rsid w:val="007E5E71"/>
    <w:rsid w:val="007E68A0"/>
    <w:rsid w:val="00801A7C"/>
    <w:rsid w:val="00802E02"/>
    <w:rsid w:val="00805C65"/>
    <w:rsid w:val="0080697A"/>
    <w:rsid w:val="00812D4E"/>
    <w:rsid w:val="00816953"/>
    <w:rsid w:val="0082136B"/>
    <w:rsid w:val="008222E5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5D4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0A7A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8F7B56"/>
    <w:rsid w:val="00902002"/>
    <w:rsid w:val="00902CEB"/>
    <w:rsid w:val="00905BCF"/>
    <w:rsid w:val="009064C0"/>
    <w:rsid w:val="00907EC2"/>
    <w:rsid w:val="00912A0A"/>
    <w:rsid w:val="00913598"/>
    <w:rsid w:val="00913892"/>
    <w:rsid w:val="009206F8"/>
    <w:rsid w:val="009215E3"/>
    <w:rsid w:val="00923966"/>
    <w:rsid w:val="009363E4"/>
    <w:rsid w:val="00936CF0"/>
    <w:rsid w:val="00942106"/>
    <w:rsid w:val="0094260D"/>
    <w:rsid w:val="00946121"/>
    <w:rsid w:val="00952B21"/>
    <w:rsid w:val="00954FAC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49FF"/>
    <w:rsid w:val="009B7E8B"/>
    <w:rsid w:val="009C26DF"/>
    <w:rsid w:val="009C2A7B"/>
    <w:rsid w:val="009C3C75"/>
    <w:rsid w:val="009C5BF4"/>
    <w:rsid w:val="009D6505"/>
    <w:rsid w:val="009E17E1"/>
    <w:rsid w:val="009E45C5"/>
    <w:rsid w:val="009E47B1"/>
    <w:rsid w:val="009F003E"/>
    <w:rsid w:val="009F0109"/>
    <w:rsid w:val="009F1185"/>
    <w:rsid w:val="00A0012B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50B42"/>
    <w:rsid w:val="00A51583"/>
    <w:rsid w:val="00A54D56"/>
    <w:rsid w:val="00A701AF"/>
    <w:rsid w:val="00A75504"/>
    <w:rsid w:val="00A8687B"/>
    <w:rsid w:val="00A92B79"/>
    <w:rsid w:val="00A9695B"/>
    <w:rsid w:val="00AA2D66"/>
    <w:rsid w:val="00AA3E8B"/>
    <w:rsid w:val="00AA5649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D55C9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236A3"/>
    <w:rsid w:val="00B31F29"/>
    <w:rsid w:val="00B32DAF"/>
    <w:rsid w:val="00B37E68"/>
    <w:rsid w:val="00B468CC"/>
    <w:rsid w:val="00B54655"/>
    <w:rsid w:val="00B54814"/>
    <w:rsid w:val="00B6045F"/>
    <w:rsid w:val="00B6336D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0EEF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06A58"/>
    <w:rsid w:val="00C172AE"/>
    <w:rsid w:val="00C226FA"/>
    <w:rsid w:val="00C24816"/>
    <w:rsid w:val="00C332E0"/>
    <w:rsid w:val="00C343F5"/>
    <w:rsid w:val="00C40555"/>
    <w:rsid w:val="00C40D51"/>
    <w:rsid w:val="00C429A6"/>
    <w:rsid w:val="00C504F8"/>
    <w:rsid w:val="00C52A99"/>
    <w:rsid w:val="00C6474D"/>
    <w:rsid w:val="00C727B3"/>
    <w:rsid w:val="00C72BA2"/>
    <w:rsid w:val="00C842ED"/>
    <w:rsid w:val="00C84E4C"/>
    <w:rsid w:val="00C87044"/>
    <w:rsid w:val="00C94D17"/>
    <w:rsid w:val="00CA0A31"/>
    <w:rsid w:val="00CA5A56"/>
    <w:rsid w:val="00CB2216"/>
    <w:rsid w:val="00CB27C6"/>
    <w:rsid w:val="00CB463B"/>
    <w:rsid w:val="00CB5B82"/>
    <w:rsid w:val="00CB782D"/>
    <w:rsid w:val="00CC54E0"/>
    <w:rsid w:val="00CC65A8"/>
    <w:rsid w:val="00CD3BE3"/>
    <w:rsid w:val="00CD6227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2A01"/>
    <w:rsid w:val="00D54562"/>
    <w:rsid w:val="00D559DE"/>
    <w:rsid w:val="00D56FEB"/>
    <w:rsid w:val="00D6099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B46BD"/>
    <w:rsid w:val="00DC1034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37710"/>
    <w:rsid w:val="00E43E04"/>
    <w:rsid w:val="00E50799"/>
    <w:rsid w:val="00E63251"/>
    <w:rsid w:val="00E70C40"/>
    <w:rsid w:val="00E710C7"/>
    <w:rsid w:val="00E802EE"/>
    <w:rsid w:val="00E80D29"/>
    <w:rsid w:val="00E95ED3"/>
    <w:rsid w:val="00EA219F"/>
    <w:rsid w:val="00EA7542"/>
    <w:rsid w:val="00EB5F83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465C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9"/>
    <w:rsid w:val="00F4144F"/>
    <w:rsid w:val="00F42294"/>
    <w:rsid w:val="00F42F7B"/>
    <w:rsid w:val="00F459EB"/>
    <w:rsid w:val="00F5079A"/>
    <w:rsid w:val="00F52C9C"/>
    <w:rsid w:val="00F6336A"/>
    <w:rsid w:val="00F71E2F"/>
    <w:rsid w:val="00F72065"/>
    <w:rsid w:val="00F81CDB"/>
    <w:rsid w:val="00F84284"/>
    <w:rsid w:val="00F849BE"/>
    <w:rsid w:val="00F9324E"/>
    <w:rsid w:val="00F94A4B"/>
    <w:rsid w:val="00F94FAE"/>
    <w:rsid w:val="00F97AD4"/>
    <w:rsid w:val="00FA1041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C1760"/>
  <w15:chartTrackingRefBased/>
  <w15:docId w15:val="{367E764F-C87A-4704-840E-5D3C5CAA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85524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gsvzebratext12pt">
    <w:name w:val="gsv.zebra.text 12 pt"/>
    <w:basedOn w:val="Standard"/>
    <w:uiPriority w:val="99"/>
    <w:rsid w:val="00EA219F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340" w:lineRule="atLeast"/>
      <w:textAlignment w:val="center"/>
    </w:pPr>
    <w:rPr>
      <w:rFonts w:eastAsia="Times New Roman" w:cs="FS Klett GSV"/>
      <w:noProof w:val="0"/>
      <w:color w:val="000000"/>
      <w:sz w:val="24"/>
      <w:szCs w:val="28"/>
      <w:lang w:eastAsia="de-DE"/>
    </w:rPr>
  </w:style>
  <w:style w:type="paragraph" w:customStyle="1" w:styleId="Text">
    <w:name w:val="Text"/>
    <w:rsid w:val="00A50B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  <w:style w:type="character" w:customStyle="1" w:styleId="content">
    <w:name w:val="content"/>
    <w:basedOn w:val="Absatz-Standardschriftart"/>
    <w:rsid w:val="00145406"/>
  </w:style>
  <w:style w:type="paragraph" w:styleId="Listenabsatz">
    <w:name w:val="List Paragraph"/>
    <w:basedOn w:val="Standard"/>
    <w:uiPriority w:val="9"/>
    <w:semiHidden/>
    <w:qFormat/>
    <w:rsid w:val="00855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2019-05-27T06:24:00Z</cp:lastPrinted>
  <dcterms:created xsi:type="dcterms:W3CDTF">2019-05-27T06:18:00Z</dcterms:created>
  <dcterms:modified xsi:type="dcterms:W3CDTF">2019-05-27T14:44:00Z</dcterms:modified>
</cp:coreProperties>
</file>