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14:paraId="707C4F24" w14:textId="77777777" w:rsidR="00F64668" w:rsidRPr="001B77CA" w:rsidRDefault="00F64668" w:rsidP="00F64668">
      <w:pPr>
        <w:pStyle w:val="ekvue2arial"/>
        <w:rPr>
          <w:u w:val="single"/>
        </w:rPr>
      </w:pPr>
      <w:r>
        <w:rPr>
          <w:u w:val="single"/>
          <w:lang w:eastAsia="de-DE"/>
        </w:rPr>
        <w:drawing>
          <wp:anchor distT="0" distB="0" distL="114300" distR="114300" simplePos="0" relativeHeight="251698176" behindDoc="0" locked="0" layoutInCell="1" allowOverlap="1" wp14:anchorId="6BF51E6C" wp14:editId="359D094D">
            <wp:simplePos x="0" y="0"/>
            <wp:positionH relativeFrom="column">
              <wp:posOffset>2154555</wp:posOffset>
            </wp:positionH>
            <wp:positionV relativeFrom="paragraph">
              <wp:posOffset>745064</wp:posOffset>
            </wp:positionV>
            <wp:extent cx="1784319" cy="1742327"/>
            <wp:effectExtent l="0" t="0" r="0" b="0"/>
            <wp:wrapNone/>
            <wp:docPr id="33" name="Grafik 33" descr="E:\_Annett\Klett Verlag 2019\Wegel\Paket2_Satzanfaenge\Dateneingang\Tricks_Satzanfang\Bilder_Satzanfang\S042310600_IHV_Ni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_Annett\Klett Verlag 2019\Wegel\Paket2_Satzanfaenge\Dateneingang\Tricks_Satzanfang\Bilder_Satzanfang\S042310600_IHV_Nik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84319" cy="174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47A9062" wp14:editId="4D01EF65">
                <wp:simplePos x="0" y="0"/>
                <wp:positionH relativeFrom="column">
                  <wp:posOffset>339090</wp:posOffset>
                </wp:positionH>
                <wp:positionV relativeFrom="paragraph">
                  <wp:posOffset>340360</wp:posOffset>
                </wp:positionV>
                <wp:extent cx="5263515" cy="8802370"/>
                <wp:effectExtent l="19050" t="19050" r="13335" b="1778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88023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FF806" w14:textId="77777777" w:rsidR="00F64668" w:rsidRPr="006C1D68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jc w:val="center"/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</w:pPr>
                            <w:r w:rsidRPr="006C1D68"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  <w:t>Nikos T</w:t>
                            </w:r>
                            <w:r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  <w:t>rick</w:t>
                            </w:r>
                            <w:r w:rsidRPr="006C1D68"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  <w:t>s</w:t>
                            </w:r>
                          </w:p>
                          <w:p w14:paraId="32BAC01E" w14:textId="77777777" w:rsidR="00F64668" w:rsidRPr="006C1D68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jc w:val="center"/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</w:pPr>
                            <w:r w:rsidRPr="006C1D68"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  <w:t>für</w:t>
                            </w:r>
                          </w:p>
                          <w:p w14:paraId="416912BE" w14:textId="77777777" w:rsidR="00F64668" w:rsidRPr="006C1D68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jc w:val="center"/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Style w:val="ekvhandschrift"/>
                                <w:sz w:val="144"/>
                                <w:szCs w:val="144"/>
                              </w:rPr>
                              <w:t>Satzanfänge</w:t>
                            </w:r>
                          </w:p>
                          <w:p w14:paraId="7700E6AD" w14:textId="77777777" w:rsidR="00F64668" w:rsidRPr="004A5256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1440" w:hanging="1260"/>
                              <w:jc w:val="center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000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2" o:spid="_x0000_s1026" style="position:absolute;margin-left:26.7pt;margin-top:26.8pt;width:414.45pt;height:693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" fillcolor="#fff2cc [663]" strokecolor="#a5a5a5 [2092]" strokeweight="3pt">
                <v:textbox style="layout-flow:vertical;mso-layout-flow-alt:bottom-to-top" inset="5mm,,0">
                  <w:txbxContent>
                    <w:p w14:paraId="2E5FF806" w14:textId="77777777" w:rsidR="00F64668" w:rsidRPr="006C1D68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jc w:val="center"/>
                        <w:rPr>
                          <w:rStyle w:val="ekvhandschrift"/>
                          <w:sz w:val="144"/>
                          <w:szCs w:val="144"/>
                        </w:rPr>
                      </w:pPr>
                      <w:r w:rsidRPr="006C1D68">
                        <w:rPr>
                          <w:rStyle w:val="ekvhandschrift"/>
                          <w:sz w:val="144"/>
                          <w:szCs w:val="144"/>
                        </w:rPr>
                        <w:t>Nikos T</w:t>
                      </w:r>
                      <w:r>
                        <w:rPr>
                          <w:rStyle w:val="ekvhandschrift"/>
                          <w:sz w:val="144"/>
                          <w:szCs w:val="144"/>
                        </w:rPr>
                        <w:t>rick</w:t>
                      </w:r>
                      <w:r w:rsidRPr="006C1D68">
                        <w:rPr>
                          <w:rStyle w:val="ekvhandschrift"/>
                          <w:sz w:val="144"/>
                          <w:szCs w:val="144"/>
                        </w:rPr>
                        <w:t>s</w:t>
                      </w:r>
                    </w:p>
                    <w:p w14:paraId="32BAC01E" w14:textId="77777777" w:rsidR="00F64668" w:rsidRPr="006C1D68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jc w:val="center"/>
                        <w:rPr>
                          <w:rStyle w:val="ekvhandschrift"/>
                          <w:sz w:val="144"/>
                          <w:szCs w:val="144"/>
                        </w:rPr>
                      </w:pPr>
                      <w:r w:rsidRPr="006C1D68">
                        <w:rPr>
                          <w:rStyle w:val="ekvhandschrift"/>
                          <w:sz w:val="144"/>
                          <w:szCs w:val="144"/>
                        </w:rPr>
                        <w:t>für</w:t>
                      </w:r>
                    </w:p>
                    <w:p w14:paraId="416912BE" w14:textId="77777777" w:rsidR="00F64668" w:rsidRPr="006C1D68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jc w:val="center"/>
                        <w:rPr>
                          <w:rStyle w:val="ekvhandschrift"/>
                          <w:sz w:val="144"/>
                          <w:szCs w:val="144"/>
                        </w:rPr>
                      </w:pPr>
                      <w:r>
                        <w:rPr>
                          <w:rStyle w:val="ekvhandschrift"/>
                          <w:sz w:val="144"/>
                          <w:szCs w:val="144"/>
                        </w:rPr>
                        <w:t>Satzanfänge</w:t>
                      </w:r>
                    </w:p>
                    <w:p w14:paraId="7700E6AD" w14:textId="77777777" w:rsidR="00F64668" w:rsidRPr="004A5256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left="1440" w:hanging="1260"/>
                        <w:jc w:val="center"/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8D050C" w14:textId="77777777" w:rsidR="00F64668" w:rsidRDefault="00F64668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35"/>
          <w:u w:val="single"/>
        </w:rPr>
      </w:pPr>
      <w:r>
        <w:rPr>
          <w:u w:val="single"/>
        </w:rPr>
        <w:br w:type="page"/>
      </w:r>
      <w:bookmarkStart w:id="0" w:name="_GoBack"/>
      <w:bookmarkEnd w:id="0"/>
    </w:p>
    <w:p w14:paraId="0FD06FA1" w14:textId="77777777" w:rsidR="00F64668" w:rsidRPr="001B77CA" w:rsidRDefault="00F64668" w:rsidP="00F64668">
      <w:pPr>
        <w:pStyle w:val="ekvue2arial"/>
        <w:rPr>
          <w:u w:val="single"/>
        </w:rPr>
      </w:pPr>
      <w:r>
        <w:rPr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572A8F" wp14:editId="0D089D33">
                <wp:simplePos x="0" y="0"/>
                <wp:positionH relativeFrom="column">
                  <wp:posOffset>4153535</wp:posOffset>
                </wp:positionH>
                <wp:positionV relativeFrom="paragraph">
                  <wp:posOffset>323215</wp:posOffset>
                </wp:positionV>
                <wp:extent cx="1799590" cy="8801100"/>
                <wp:effectExtent l="19050" t="19050" r="10160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8801100"/>
                        </a:xfrm>
                        <a:prstGeom prst="rect">
                          <a:avLst/>
                        </a:prstGeom>
                        <a:solidFill>
                          <a:srgbClr val="EBE739"/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E791C" w14:textId="77777777" w:rsidR="00F64668" w:rsidRPr="00C11D23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line="1320" w:lineRule="exact"/>
                              <w:ind w:left="1440" w:hanging="1259"/>
                              <w:jc w:val="center"/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</w:pPr>
                            <w:r w:rsidRPr="00C11D23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Vorname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" o:spid="_x0000_s1027" style="position:absolute;margin-left:327.05pt;margin-top:25.45pt;width:141.7pt;height:69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" fillcolor="#ebe739" strokecolor="#a5a5a5 [2092]" strokeweight="3pt">
                <v:textbox style="layout-flow:vertical;mso-layout-flow-alt:bottom-to-top" inset="0,,0">
                  <w:txbxContent>
                    <w:p w14:paraId="4F6E791C" w14:textId="77777777" w:rsidR="00F64668" w:rsidRPr="00C11D23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line="1320" w:lineRule="exact"/>
                        <w:ind w:left="1440" w:hanging="1259"/>
                        <w:jc w:val="center"/>
                        <w:rPr>
                          <w:rStyle w:val="ekvhandschrift"/>
                          <w:sz w:val="116"/>
                          <w:szCs w:val="116"/>
                        </w:rPr>
                      </w:pPr>
                      <w:r w:rsidRPr="00C11D23">
                        <w:rPr>
                          <w:rStyle w:val="ekvhandschrift"/>
                          <w:sz w:val="116"/>
                          <w:szCs w:val="116"/>
                        </w:rPr>
                        <w:t>Vorname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835A90" wp14:editId="30360029">
                <wp:simplePos x="0" y="0"/>
                <wp:positionH relativeFrom="column">
                  <wp:posOffset>2059305</wp:posOffset>
                </wp:positionH>
                <wp:positionV relativeFrom="paragraph">
                  <wp:posOffset>325755</wp:posOffset>
                </wp:positionV>
                <wp:extent cx="1799590" cy="8801100"/>
                <wp:effectExtent l="19050" t="19050" r="10160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8801100"/>
                        </a:xfrm>
                        <a:prstGeom prst="rect">
                          <a:avLst/>
                        </a:prstGeom>
                        <a:solidFill>
                          <a:srgbClr val="FF5353"/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A4CD0" w14:textId="77777777" w:rsidR="00F64668" w:rsidRPr="00C11D23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line="1320" w:lineRule="exact"/>
                              <w:ind w:left="1440" w:hanging="1259"/>
                              <w:jc w:val="center"/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</w:pPr>
                            <w:r w:rsidRPr="00C11D23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Bezeichnung/Adjektive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28" style="position:absolute;margin-left:162.15pt;margin-top:25.65pt;width:141.7pt;height:69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" fillcolor="#ff5353" strokecolor="#a5a5a5 [2092]" strokeweight="3pt">
                <v:textbox style="layout-flow:vertical;mso-layout-flow-alt:bottom-to-top" inset="0,,0">
                  <w:txbxContent>
                    <w:p w14:paraId="2DEA4CD0" w14:textId="77777777" w:rsidR="00F64668" w:rsidRPr="00C11D23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line="1320" w:lineRule="exact"/>
                        <w:ind w:left="1440" w:hanging="1259"/>
                        <w:jc w:val="center"/>
                        <w:rPr>
                          <w:rStyle w:val="ekvhandschrift"/>
                          <w:sz w:val="116"/>
                          <w:szCs w:val="116"/>
                        </w:rPr>
                      </w:pPr>
                      <w:r w:rsidRPr="00C11D23">
                        <w:rPr>
                          <w:rStyle w:val="ekvhandschrift"/>
                          <w:sz w:val="116"/>
                          <w:szCs w:val="116"/>
                        </w:rPr>
                        <w:t>Bezeichnung/Adjektive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B0E110" wp14:editId="76B6F72E">
                <wp:simplePos x="0" y="0"/>
                <wp:positionH relativeFrom="column">
                  <wp:posOffset>-635</wp:posOffset>
                </wp:positionH>
                <wp:positionV relativeFrom="paragraph">
                  <wp:posOffset>325755</wp:posOffset>
                </wp:positionV>
                <wp:extent cx="1800000" cy="8801100"/>
                <wp:effectExtent l="19050" t="19050" r="10160" b="1905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8801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85982" w14:textId="77777777" w:rsidR="00F64668" w:rsidRPr="00B73767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jc w:val="center"/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</w:pPr>
                            <w:r w:rsidRPr="00C11D23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Pronomen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1" o:spid="_x0000_s1029" style="position:absolute;margin-left:-.05pt;margin-top:25.65pt;width:141.75pt;height:69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" fillcolor="#c5e0b3 [1305]" strokecolor="#a5a5a5 [2092]" strokeweight="3pt">
                <v:textbox style="layout-flow:vertical;mso-layout-flow-alt:bottom-to-top" inset="0,,0">
                  <w:txbxContent>
                    <w:p w14:paraId="3B885982" w14:textId="77777777" w:rsidR="00F64668" w:rsidRPr="00B73767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jc w:val="center"/>
                        <w:rPr>
                          <w:rStyle w:val="ekvhandschrift"/>
                          <w:sz w:val="116"/>
                          <w:szCs w:val="116"/>
                        </w:rPr>
                      </w:pPr>
                      <w:r w:rsidRPr="00C11D23">
                        <w:rPr>
                          <w:rStyle w:val="ekvhandschrift"/>
                          <w:sz w:val="116"/>
                          <w:szCs w:val="116"/>
                        </w:rPr>
                        <w:t>Pronomen</w:t>
                      </w:r>
                    </w:p>
                  </w:txbxContent>
                </v:textbox>
              </v:rect>
            </w:pict>
          </mc:Fallback>
        </mc:AlternateContent>
      </w:r>
    </w:p>
    <w:p w14:paraId="316B2BCA" w14:textId="77777777" w:rsidR="00F64668" w:rsidRDefault="00F64668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35"/>
          <w:u w:val="single"/>
        </w:rPr>
      </w:pPr>
      <w:r>
        <w:rPr>
          <w:u w:val="single"/>
        </w:rPr>
        <w:br w:type="page"/>
      </w:r>
    </w:p>
    <w:p w14:paraId="6F95FB76" w14:textId="6282079E" w:rsidR="00F64668" w:rsidRPr="001B77CA" w:rsidRDefault="00F64668" w:rsidP="00F64668">
      <w:pPr>
        <w:pStyle w:val="ekvue2arial"/>
        <w:rPr>
          <w:u w:val="single"/>
        </w:rPr>
      </w:pPr>
      <w:r>
        <w:rPr>
          <w:u w:val="single"/>
        </w:rPr>
        <w:lastRenderedPageBreak/>
        <w:br w:type="page"/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DCCAF6" wp14:editId="1C632B31">
                <wp:simplePos x="0" y="0"/>
                <wp:positionH relativeFrom="column">
                  <wp:posOffset>4153535</wp:posOffset>
                </wp:positionH>
                <wp:positionV relativeFrom="paragraph">
                  <wp:posOffset>323215</wp:posOffset>
                </wp:positionV>
                <wp:extent cx="1799590" cy="8801100"/>
                <wp:effectExtent l="19050" t="19050" r="10160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8801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3BE52" w14:textId="77777777" w:rsidR="00F64668" w:rsidRPr="00C11D23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line="1320" w:lineRule="exact"/>
                              <w:ind w:left="1440" w:hanging="1259"/>
                              <w:jc w:val="center"/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</w:pPr>
                            <w:r w:rsidRPr="00836DC8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Sätze verbinden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6" o:spid="_x0000_s1030" style="position:absolute;margin-left:327.05pt;margin-top:25.45pt;width:141.7pt;height:69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" fillcolor="#9cc2e5 [1940]" strokecolor="#a5a5a5 [2092]" strokeweight="3pt">
                <v:textbox style="layout-flow:vertical;mso-layout-flow-alt:bottom-to-top" inset="0,,0">
                  <w:txbxContent>
                    <w:p w14:paraId="7E03BE52" w14:textId="77777777" w:rsidR="00F64668" w:rsidRPr="00C11D23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line="1320" w:lineRule="exact"/>
                        <w:ind w:left="1440" w:hanging="1259"/>
                        <w:jc w:val="center"/>
                        <w:rPr>
                          <w:rStyle w:val="ekvhandschrift"/>
                          <w:sz w:val="116"/>
                          <w:szCs w:val="116"/>
                        </w:rPr>
                      </w:pPr>
                      <w:r w:rsidRPr="00836DC8">
                        <w:rPr>
                          <w:rStyle w:val="ekvhandschrift"/>
                          <w:sz w:val="116"/>
                          <w:szCs w:val="116"/>
                        </w:rPr>
                        <w:t>Sätze verbinden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7CB8E4" wp14:editId="02CDBE40">
                <wp:simplePos x="0" y="0"/>
                <wp:positionH relativeFrom="column">
                  <wp:posOffset>2059305</wp:posOffset>
                </wp:positionH>
                <wp:positionV relativeFrom="paragraph">
                  <wp:posOffset>325755</wp:posOffset>
                </wp:positionV>
                <wp:extent cx="1799590" cy="8801100"/>
                <wp:effectExtent l="19050" t="19050" r="10160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8801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94640" w14:textId="77777777" w:rsidR="00F64668" w:rsidRPr="00C11D23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line="1320" w:lineRule="exact"/>
                              <w:ind w:left="1440" w:hanging="1259"/>
                              <w:jc w:val="center"/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</w:pPr>
                            <w:r w:rsidRPr="00836DC8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bekannter Satzanfang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31" style="position:absolute;margin-left:162.15pt;margin-top:25.65pt;width:141.7pt;height:69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" fillcolor="#ffd966 [1943]" strokecolor="#a5a5a5 [2092]" strokeweight="3pt">
                <v:textbox style="layout-flow:vertical;mso-layout-flow-alt:bottom-to-top" inset="0,,0">
                  <w:txbxContent>
                    <w:p w14:paraId="70A94640" w14:textId="77777777" w:rsidR="00F64668" w:rsidRPr="00C11D23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line="1320" w:lineRule="exact"/>
                        <w:ind w:left="1440" w:hanging="1259"/>
                        <w:jc w:val="center"/>
                        <w:rPr>
                          <w:rStyle w:val="ekvhandschrift"/>
                          <w:sz w:val="116"/>
                          <w:szCs w:val="116"/>
                        </w:rPr>
                      </w:pPr>
                      <w:r w:rsidRPr="00836DC8">
                        <w:rPr>
                          <w:rStyle w:val="ekvhandschrift"/>
                          <w:sz w:val="116"/>
                          <w:szCs w:val="116"/>
                        </w:rPr>
                        <w:t>bekannter Satzanfang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08524D" wp14:editId="1C4A1E88">
                <wp:simplePos x="0" y="0"/>
                <wp:positionH relativeFrom="column">
                  <wp:posOffset>-635</wp:posOffset>
                </wp:positionH>
                <wp:positionV relativeFrom="paragraph">
                  <wp:posOffset>325755</wp:posOffset>
                </wp:positionV>
                <wp:extent cx="1800000" cy="8801100"/>
                <wp:effectExtent l="19050" t="19050" r="10160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8801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8E5D6" w14:textId="77777777" w:rsidR="00F64668" w:rsidRPr="00B73767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jc w:val="center"/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</w:pPr>
                            <w:r w:rsidRPr="00836DC8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Satzglieder umstellen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8" o:spid="_x0000_s1032" style="position:absolute;margin-left:-.05pt;margin-top:25.65pt;width:141.75pt;height:69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" filled="f" strokecolor="#a5a5a5 [2092]" strokeweight="3pt">
                <v:textbox style="layout-flow:vertical;mso-layout-flow-alt:bottom-to-top" inset="0,,0">
                  <w:txbxContent>
                    <w:p w14:paraId="28F8E5D6" w14:textId="77777777" w:rsidR="00F64668" w:rsidRPr="00B73767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jc w:val="center"/>
                        <w:rPr>
                          <w:rStyle w:val="ekvhandschrift"/>
                          <w:sz w:val="116"/>
                          <w:szCs w:val="116"/>
                        </w:rPr>
                      </w:pPr>
                      <w:r w:rsidRPr="00836DC8">
                        <w:rPr>
                          <w:rStyle w:val="ekvhandschrift"/>
                          <w:sz w:val="116"/>
                          <w:szCs w:val="116"/>
                        </w:rPr>
                        <w:t>Satzglieder umstellen</w:t>
                      </w:r>
                    </w:p>
                  </w:txbxContent>
                </v:textbox>
              </v:rect>
            </w:pict>
          </mc:Fallback>
        </mc:AlternateContent>
      </w:r>
    </w:p>
    <w:p w14:paraId="45AC2A16" w14:textId="4C4B33E7" w:rsidR="00F64668" w:rsidRPr="001B77CA" w:rsidRDefault="00F64668" w:rsidP="00F64668">
      <w:pPr>
        <w:pStyle w:val="ekvue2arial"/>
        <w:rPr>
          <w:u w:val="single"/>
        </w:rPr>
      </w:pPr>
      <w:r>
        <w:rPr>
          <w:u w:val="single"/>
        </w:rPr>
        <w:lastRenderedPageBreak/>
        <w:br w:type="page"/>
      </w:r>
      <w:r w:rsidRPr="00441BA9">
        <w:rPr>
          <w:rStyle w:val="ekvhandschrift"/>
          <w:sz w:val="72"/>
          <w:szCs w:val="72"/>
          <w:lang w:eastAsia="de-DE"/>
        </w:rPr>
        <w:drawing>
          <wp:anchor distT="0" distB="0" distL="114300" distR="114300" simplePos="0" relativeHeight="251676672" behindDoc="0" locked="0" layoutInCell="1" allowOverlap="1" wp14:anchorId="78D76295" wp14:editId="79EDF11A">
            <wp:simplePos x="0" y="0"/>
            <wp:positionH relativeFrom="column">
              <wp:posOffset>2499995</wp:posOffset>
            </wp:positionH>
            <wp:positionV relativeFrom="paragraph">
              <wp:posOffset>4525010</wp:posOffset>
            </wp:positionV>
            <wp:extent cx="572770" cy="24130"/>
            <wp:effectExtent l="0" t="0" r="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41BA9">
        <w:rPr>
          <w:rStyle w:val="ekvhandschrift"/>
          <w:sz w:val="72"/>
          <w:szCs w:val="72"/>
          <w:lang w:eastAsia="de-DE"/>
        </w:rPr>
        <w:drawing>
          <wp:anchor distT="0" distB="0" distL="114300" distR="114300" simplePos="0" relativeHeight="251686912" behindDoc="0" locked="0" layoutInCell="1" allowOverlap="1" wp14:anchorId="38475FC4" wp14:editId="2531BCA5">
            <wp:simplePos x="0" y="0"/>
            <wp:positionH relativeFrom="column">
              <wp:posOffset>4839252</wp:posOffset>
            </wp:positionH>
            <wp:positionV relativeFrom="paragraph">
              <wp:posOffset>2406485</wp:posOffset>
            </wp:positionV>
            <wp:extent cx="572770" cy="2413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41BA9">
        <w:rPr>
          <w:rStyle w:val="ekvhandschrift"/>
          <w:sz w:val="72"/>
          <w:szCs w:val="72"/>
          <w:lang w:eastAsia="de-DE"/>
        </w:rPr>
        <w:drawing>
          <wp:anchor distT="0" distB="0" distL="114300" distR="114300" simplePos="0" relativeHeight="251685888" behindDoc="0" locked="0" layoutInCell="1" allowOverlap="1" wp14:anchorId="001EC2A3" wp14:editId="371D9FA3">
            <wp:simplePos x="0" y="0"/>
            <wp:positionH relativeFrom="column">
              <wp:posOffset>4227582</wp:posOffset>
            </wp:positionH>
            <wp:positionV relativeFrom="paragraph">
              <wp:posOffset>5534660</wp:posOffset>
            </wp:positionV>
            <wp:extent cx="572770" cy="2413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41BA9">
        <w:rPr>
          <w:rStyle w:val="ekvhandschrift"/>
          <w:rFonts w:ascii="Arial" w:hAnsi="Arial"/>
          <w:color w:val="auto"/>
          <w:sz w:val="35"/>
          <w:u w:val="single"/>
          <w:lang w:eastAsia="de-DE"/>
        </w:rPr>
        <w:drawing>
          <wp:anchor distT="0" distB="0" distL="114300" distR="114300" simplePos="0" relativeHeight="251684864" behindDoc="0" locked="0" layoutInCell="1" allowOverlap="1" wp14:anchorId="06820171" wp14:editId="447E0A04">
            <wp:simplePos x="0" y="0"/>
            <wp:positionH relativeFrom="column">
              <wp:posOffset>3700780</wp:posOffset>
            </wp:positionH>
            <wp:positionV relativeFrom="paragraph">
              <wp:posOffset>4415900</wp:posOffset>
            </wp:positionV>
            <wp:extent cx="572770" cy="2413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41BA9"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531D9C" wp14:editId="39A3C190">
                <wp:simplePos x="0" y="0"/>
                <wp:positionH relativeFrom="column">
                  <wp:posOffset>3662045</wp:posOffset>
                </wp:positionH>
                <wp:positionV relativeFrom="paragraph">
                  <wp:posOffset>6455410</wp:posOffset>
                </wp:positionV>
                <wp:extent cx="560070" cy="0"/>
                <wp:effectExtent l="0" t="19050" r="30480" b="1905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9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8.35pt,508.3pt" to="332.45pt,5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" strokecolor="#70ad47 [3209]" strokeweight="2.25pt">
                <v:stroke joinstyle="miter"/>
              </v:line>
            </w:pict>
          </mc:Fallback>
        </mc:AlternateContent>
      </w:r>
      <w:r w:rsidRPr="00441BA9">
        <w:rPr>
          <w:rStyle w:val="ekvhandschrift"/>
          <w:rFonts w:ascii="Arial" w:hAnsi="Arial"/>
          <w:color w:val="auto"/>
          <w:sz w:val="35"/>
          <w:u w:val="single"/>
          <w:lang w:eastAsia="de-DE"/>
        </w:rPr>
        <w:drawing>
          <wp:anchor distT="0" distB="0" distL="114300" distR="114300" simplePos="0" relativeHeight="251683840" behindDoc="0" locked="0" layoutInCell="1" allowOverlap="1" wp14:anchorId="5A458D9F" wp14:editId="39570493">
            <wp:simplePos x="0" y="0"/>
            <wp:positionH relativeFrom="column">
              <wp:posOffset>3660775</wp:posOffset>
            </wp:positionH>
            <wp:positionV relativeFrom="paragraph">
              <wp:posOffset>5447030</wp:posOffset>
            </wp:positionV>
            <wp:extent cx="572770" cy="24130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1BA9">
        <w:rPr>
          <w:rStyle w:val="ekvhandschrift"/>
          <w:sz w:val="72"/>
          <w:szCs w:val="72"/>
          <w:lang w:eastAsia="de-DE"/>
        </w:rPr>
        <w:drawing>
          <wp:anchor distT="0" distB="0" distL="114300" distR="114300" simplePos="0" relativeHeight="251677696" behindDoc="0" locked="0" layoutInCell="1" allowOverlap="1" wp14:anchorId="5A573FE3" wp14:editId="603AC20D">
            <wp:simplePos x="0" y="0"/>
            <wp:positionH relativeFrom="column">
              <wp:posOffset>3085465</wp:posOffset>
            </wp:positionH>
            <wp:positionV relativeFrom="paragraph">
              <wp:posOffset>5534825</wp:posOffset>
            </wp:positionV>
            <wp:extent cx="572770" cy="24130"/>
            <wp:effectExtent l="0" t="0" r="0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41BA9">
        <w:rPr>
          <w:rStyle w:val="ekvhandschrift"/>
          <w:sz w:val="72"/>
          <w:szCs w:val="72"/>
          <w:lang w:eastAsia="de-DE"/>
        </w:rPr>
        <w:drawing>
          <wp:anchor distT="0" distB="0" distL="114300" distR="114300" simplePos="0" relativeHeight="251682816" behindDoc="0" locked="0" layoutInCell="1" allowOverlap="1" wp14:anchorId="49335DB7" wp14:editId="529F0C06">
            <wp:simplePos x="0" y="0"/>
            <wp:positionH relativeFrom="column">
              <wp:posOffset>2472994</wp:posOffset>
            </wp:positionH>
            <wp:positionV relativeFrom="paragraph">
              <wp:posOffset>6260050</wp:posOffset>
            </wp:positionV>
            <wp:extent cx="572770" cy="24130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9D1427" wp14:editId="371AEB11">
                <wp:simplePos x="0" y="0"/>
                <wp:positionH relativeFrom="column">
                  <wp:posOffset>2474071</wp:posOffset>
                </wp:positionH>
                <wp:positionV relativeFrom="paragraph">
                  <wp:posOffset>7249519</wp:posOffset>
                </wp:positionV>
                <wp:extent cx="560152" cy="0"/>
                <wp:effectExtent l="0" t="19050" r="30480" b="19050"/>
                <wp:wrapNone/>
                <wp:docPr id="17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152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4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4.8pt,570.85pt" to="238.9pt,5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" strokecolor="#70ad47 [3209]" strokeweight="2.25pt">
                <v:stroke joinstyle="miter"/>
              </v:line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B8CF48" wp14:editId="32F4CA69">
                <wp:simplePos x="0" y="0"/>
                <wp:positionH relativeFrom="column">
                  <wp:posOffset>2113915</wp:posOffset>
                </wp:positionH>
                <wp:positionV relativeFrom="paragraph">
                  <wp:posOffset>325755</wp:posOffset>
                </wp:positionV>
                <wp:extent cx="3830320" cy="8801100"/>
                <wp:effectExtent l="19050" t="19050" r="17780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0320" cy="8801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09043" w14:textId="77777777" w:rsidR="00F64668" w:rsidRPr="00B73767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240" w:line="920" w:lineRule="exact"/>
                              <w:ind w:left="1440" w:hanging="1259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>→</w:t>
                            </w: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ab/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Ida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lief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schnell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zum geheimen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Treffpunkt.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Schnell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lief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Ida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zum geheimen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Treffpunkt.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Zum geheimen Treffpunkt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41BA9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8" o:spid="_x0000_s1033" style="position:absolute;margin-left:166.45pt;margin-top:25.65pt;width:301.6pt;height:69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" filled="f" strokecolor="#a5a5a5 [2092]" strokeweight="3pt">
                <v:textbox style="layout-flow:vertical;mso-layout-flow-alt:bottom-to-top" inset="0,,0">
                  <w:txbxContent>
                    <w:p w14:paraId="5FD09043" w14:textId="77777777" w:rsidR="00F64668" w:rsidRPr="00B73767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after="240" w:line="920" w:lineRule="exact"/>
                        <w:ind w:left="1440" w:hanging="1259"/>
                        <w:rPr>
                          <w:rStyle w:val="ekvhandschrift"/>
                          <w:sz w:val="72"/>
                          <w:szCs w:val="72"/>
                        </w:rPr>
                      </w:pP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>→</w:t>
                      </w: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ab/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 xml:space="preserve">Ida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>lief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 </w:t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 xml:space="preserve">schnell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>zum geheimen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>Treffpunkt.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 xml:space="preserve">Schnell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>lief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 xml:space="preserve"> Ida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 xml:space="preserve"> zum geheimen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>Treffpunkt.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 xml:space="preserve">Zum geheimen Treffpunkt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441BA9">
                        <w:rPr>
                          <w:rStyle w:val="ekvhandschrift"/>
                          <w:sz w:val="72"/>
                          <w:szCs w:val="72"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05DC08" wp14:editId="1FD72076">
                <wp:simplePos x="0" y="0"/>
                <wp:positionH relativeFrom="column">
                  <wp:posOffset>-3810</wp:posOffset>
                </wp:positionH>
                <wp:positionV relativeFrom="paragraph">
                  <wp:posOffset>325755</wp:posOffset>
                </wp:positionV>
                <wp:extent cx="1800000" cy="8801100"/>
                <wp:effectExtent l="19050" t="19050" r="10160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8801100"/>
                        </a:xfrm>
                        <a:prstGeom prst="rect">
                          <a:avLst/>
                        </a:prstGeom>
                        <a:solidFill>
                          <a:srgbClr val="C93B8C"/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7DF5A9" w14:textId="77777777" w:rsidR="00F64668" w:rsidRPr="00B73767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jc w:val="center"/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</w:pPr>
                            <w:r w:rsidRPr="00441BA9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Uhrzeit / Tageszeit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9" o:spid="_x0000_s1034" style="position:absolute;margin-left:-.3pt;margin-top:25.65pt;width:141.75pt;height:69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" fillcolor="#c93b8c" strokecolor="#a5a5a5 [2092]" strokeweight="3pt">
                <v:textbox style="layout-flow:vertical;mso-layout-flow-alt:bottom-to-top" inset="0,,0">
                  <w:txbxContent>
                    <w:p w14:paraId="007DF5A9" w14:textId="77777777" w:rsidR="00F64668" w:rsidRPr="00B73767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jc w:val="center"/>
                        <w:rPr>
                          <w:rStyle w:val="ekvhandschrift"/>
                          <w:sz w:val="116"/>
                          <w:szCs w:val="116"/>
                        </w:rPr>
                      </w:pPr>
                      <w:r w:rsidRPr="00441BA9">
                        <w:rPr>
                          <w:rStyle w:val="ekvhandschrift"/>
                          <w:sz w:val="116"/>
                          <w:szCs w:val="116"/>
                        </w:rPr>
                        <w:t>Uhrzeit / Tageszeit</w:t>
                      </w:r>
                    </w:p>
                  </w:txbxContent>
                </v:textbox>
              </v:rect>
            </w:pict>
          </mc:Fallback>
        </mc:AlternateContent>
      </w:r>
    </w:p>
    <w:p w14:paraId="7D9570D7" w14:textId="2B02738D" w:rsidR="00F64668" w:rsidRPr="001B77CA" w:rsidRDefault="00F64668" w:rsidP="00F64668">
      <w:pPr>
        <w:pStyle w:val="ekvue2arial"/>
        <w:rPr>
          <w:u w:val="single"/>
        </w:rPr>
      </w:pPr>
      <w:r>
        <w:rPr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16D5F3" wp14:editId="2C1AB00F">
                <wp:simplePos x="0" y="0"/>
                <wp:positionH relativeFrom="column">
                  <wp:posOffset>-635</wp:posOffset>
                </wp:positionH>
                <wp:positionV relativeFrom="paragraph">
                  <wp:posOffset>325755</wp:posOffset>
                </wp:positionV>
                <wp:extent cx="2629535" cy="8801100"/>
                <wp:effectExtent l="19050" t="19050" r="1841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9535" cy="8801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BE9A1" w14:textId="77777777" w:rsidR="00F64668" w:rsidRPr="00A74F7B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>→</w:t>
                            </w: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ab/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Nach dem Essen legte Oma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sich kurz hin </w:t>
                            </w:r>
                            <w:r w:rsidRPr="0099031A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>und</w:t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Ida machte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ihre Hausaufgaben.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" o:spid="_x0000_s1035" style="position:absolute;margin-left:-.05pt;margin-top:25.65pt;width:207.05pt;height:69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" fillcolor="#9cc2e5 [1940]" strokecolor="#a5a5a5 [2092]" strokeweight="3pt">
                <v:textbox style="layout-flow:vertical;mso-layout-flow-alt:bottom-to-top" inset="0,,0">
                  <w:txbxContent>
                    <w:p w14:paraId="6F6BE9A1" w14:textId="77777777" w:rsidR="00F64668" w:rsidRPr="00A74F7B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rPr>
                          <w:rStyle w:val="ekvhandschrift"/>
                          <w:sz w:val="72"/>
                          <w:szCs w:val="72"/>
                        </w:rPr>
                      </w:pP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>→</w:t>
                      </w: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ab/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>Nach dem Essen legte Oma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 xml:space="preserve">sich kurz hin </w:t>
                      </w:r>
                      <w:r w:rsidRPr="0099031A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>und</w:t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 xml:space="preserve"> Ida machte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>ihre Hausaufgaben.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E0EEB1" wp14:editId="4E31BB77">
                <wp:simplePos x="0" y="0"/>
                <wp:positionH relativeFrom="column">
                  <wp:posOffset>3110865</wp:posOffset>
                </wp:positionH>
                <wp:positionV relativeFrom="paragraph">
                  <wp:posOffset>325755</wp:posOffset>
                </wp:positionV>
                <wp:extent cx="2833370" cy="8801100"/>
                <wp:effectExtent l="19050" t="19050" r="24130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370" cy="8801100"/>
                        </a:xfrm>
                        <a:prstGeom prst="rect">
                          <a:avLst/>
                        </a:prstGeom>
                        <a:solidFill>
                          <a:srgbClr val="C93B8C"/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84A4A6" w14:textId="77777777" w:rsidR="00F64668" w:rsidRPr="00B73767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240" w:line="920" w:lineRule="exact"/>
                              <w:ind w:left="1440" w:hanging="1259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>→</w:t>
                            </w: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ab/>
                            </w:r>
                            <w:r w:rsidRPr="00A74F7B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 xml:space="preserve">Am Morgen </w:t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stand Emil früh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auf.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A74F7B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>Nachmittags</w:t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trafen sich die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A74F7B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Freunde auf dem Spielplatz.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" o:spid="_x0000_s1036" style="position:absolute;margin-left:244.95pt;margin-top:25.65pt;width:223.1pt;height:69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" fillcolor="#c93b8c" strokecolor="#a5a5a5 [2092]" strokeweight="3pt">
                <v:textbox style="layout-flow:vertical;mso-layout-flow-alt:bottom-to-top" inset="0,,0">
                  <w:txbxContent>
                    <w:p w14:paraId="7884A4A6" w14:textId="77777777" w:rsidR="00F64668" w:rsidRPr="00B73767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after="240" w:line="920" w:lineRule="exact"/>
                        <w:ind w:left="1440" w:hanging="1259"/>
                        <w:rPr>
                          <w:rStyle w:val="ekvhandschrift"/>
                          <w:sz w:val="72"/>
                          <w:szCs w:val="72"/>
                        </w:rPr>
                      </w:pP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>→</w:t>
                      </w: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ab/>
                      </w:r>
                      <w:r w:rsidRPr="00A74F7B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 xml:space="preserve">Am Morgen </w:t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>stand Emil früh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>auf.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A74F7B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>Nachmittags</w:t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 xml:space="preserve"> trafen sich die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A74F7B">
                        <w:rPr>
                          <w:rStyle w:val="ekvhandschrift"/>
                          <w:sz w:val="72"/>
                          <w:szCs w:val="72"/>
                        </w:rPr>
                        <w:t>Freunde auf dem Spielplatz.</w:t>
                      </w:r>
                    </w:p>
                  </w:txbxContent>
                </v:textbox>
              </v:rect>
            </w:pict>
          </mc:Fallback>
        </mc:AlternateContent>
      </w:r>
    </w:p>
    <w:p w14:paraId="1CD99DBE" w14:textId="77777777" w:rsidR="00F64668" w:rsidRDefault="00F64668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35"/>
          <w:u w:val="single"/>
        </w:rPr>
      </w:pPr>
      <w:r>
        <w:rPr>
          <w:u w:val="single"/>
        </w:rPr>
        <w:br w:type="page"/>
      </w:r>
    </w:p>
    <w:p w14:paraId="3774A9EB" w14:textId="5E953330" w:rsidR="00F64668" w:rsidRPr="001B77CA" w:rsidRDefault="00F64668" w:rsidP="00F64668">
      <w:pPr>
        <w:pStyle w:val="ekvue2arial"/>
        <w:rPr>
          <w:u w:val="single"/>
        </w:rPr>
      </w:pPr>
      <w:r>
        <w:rPr>
          <w:u w:val="single"/>
        </w:rPr>
        <w:lastRenderedPageBreak/>
        <w:br w:type="page"/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A76BA6" wp14:editId="5ED97986">
                <wp:simplePos x="0" y="0"/>
                <wp:positionH relativeFrom="column">
                  <wp:posOffset>2971800</wp:posOffset>
                </wp:positionH>
                <wp:positionV relativeFrom="paragraph">
                  <wp:posOffset>325755</wp:posOffset>
                </wp:positionV>
                <wp:extent cx="2972435" cy="8801100"/>
                <wp:effectExtent l="19050" t="19050" r="18415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435" cy="8801100"/>
                        </a:xfrm>
                        <a:prstGeom prst="rect">
                          <a:avLst/>
                        </a:prstGeom>
                        <a:solidFill>
                          <a:srgbClr val="FF5353"/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285C2" w14:textId="77777777" w:rsidR="00F64668" w:rsidRPr="00D84670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240" w:line="920" w:lineRule="exact"/>
                              <w:ind w:left="1440" w:hanging="1259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>→</w:t>
                            </w: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ab/>
                            </w:r>
                            <w:r w:rsidRPr="00D84670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 xml:space="preserve">Das kleine Mädchen </w:t>
                            </w:r>
                            <w:r w:rsidRPr="00D84670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hörte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D84670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alles ganz genau.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D84670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 xml:space="preserve">Der dicke Mann </w:t>
                            </w:r>
                            <w:r w:rsidRPr="00D84670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schlief tief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D84670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und fest.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37" style="position:absolute;margin-left:234pt;margin-top:25.65pt;width:234.05pt;height:69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" fillcolor="#ff5353" strokecolor="#a5a5a5 [2092]" strokeweight="3pt">
                <v:textbox style="layout-flow:vertical;mso-layout-flow-alt:bottom-to-top" inset="0,,0">
                  <w:txbxContent>
                    <w:p w14:paraId="76A285C2" w14:textId="77777777" w:rsidR="00F64668" w:rsidRPr="00D84670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after="240" w:line="920" w:lineRule="exact"/>
                        <w:ind w:left="1440" w:hanging="1259"/>
                        <w:rPr>
                          <w:rStyle w:val="ekvhandschrift"/>
                          <w:sz w:val="72"/>
                          <w:szCs w:val="72"/>
                        </w:rPr>
                      </w:pP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>→</w:t>
                      </w: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ab/>
                      </w:r>
                      <w:r w:rsidRPr="00D84670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 xml:space="preserve">Das kleine Mädchen </w:t>
                      </w:r>
                      <w:r w:rsidRPr="00D84670">
                        <w:rPr>
                          <w:rStyle w:val="ekvhandschrift"/>
                          <w:sz w:val="72"/>
                          <w:szCs w:val="72"/>
                        </w:rPr>
                        <w:t>hörte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D84670">
                        <w:rPr>
                          <w:rStyle w:val="ekvhandschrift"/>
                          <w:sz w:val="72"/>
                          <w:szCs w:val="72"/>
                        </w:rPr>
                        <w:t>alles ganz genau.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D84670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 xml:space="preserve">Der dicke Mann </w:t>
                      </w:r>
                      <w:r w:rsidRPr="00D84670">
                        <w:rPr>
                          <w:rStyle w:val="ekvhandschrift"/>
                          <w:sz w:val="72"/>
                          <w:szCs w:val="72"/>
                        </w:rPr>
                        <w:t>schlief tief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D84670">
                        <w:rPr>
                          <w:rStyle w:val="ekvhandschrift"/>
                          <w:sz w:val="72"/>
                          <w:szCs w:val="72"/>
                        </w:rPr>
                        <w:t>und fest.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17E8B0" wp14:editId="28468E11">
                <wp:simplePos x="0" y="0"/>
                <wp:positionH relativeFrom="column">
                  <wp:posOffset>-635</wp:posOffset>
                </wp:positionH>
                <wp:positionV relativeFrom="paragraph">
                  <wp:posOffset>325755</wp:posOffset>
                </wp:positionV>
                <wp:extent cx="2515235" cy="8801100"/>
                <wp:effectExtent l="19050" t="19050" r="18415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235" cy="8801100"/>
                        </a:xfrm>
                        <a:prstGeom prst="rect">
                          <a:avLst/>
                        </a:prstGeom>
                        <a:solidFill>
                          <a:srgbClr val="EBE739"/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39AAB" w14:textId="77777777" w:rsidR="00F64668" w:rsidRPr="00A74F7B" w:rsidRDefault="00F64668" w:rsidP="00F6466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>→</w:t>
                            </w: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ab/>
                            </w:r>
                            <w:r w:rsidRPr="00D84670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>Evi</w:t>
                            </w:r>
                            <w:r w:rsidRPr="00D84670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kletterte schnell auf den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D84670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Schrank.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D84670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>Jakob</w:t>
                            </w:r>
                            <w:r w:rsidRPr="00D84670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lachte.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" o:spid="_x0000_s1038" style="position:absolute;margin-left:-.05pt;margin-top:25.65pt;width:198.05pt;height:69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" fillcolor="#ebe739" strokecolor="#a5a5a5 [2092]" strokeweight="3pt">
                <v:textbox style="layout-flow:vertical;mso-layout-flow-alt:bottom-to-top" inset="0,,0">
                  <w:txbxContent>
                    <w:p w14:paraId="15039AAB" w14:textId="77777777" w:rsidR="00F64668" w:rsidRPr="00A74F7B" w:rsidRDefault="00F64668" w:rsidP="00F64668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rPr>
                          <w:rStyle w:val="ekvhandschrift"/>
                          <w:sz w:val="72"/>
                          <w:szCs w:val="72"/>
                        </w:rPr>
                      </w:pP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>→</w:t>
                      </w: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ab/>
                      </w:r>
                      <w:r w:rsidRPr="00D84670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>Evi</w:t>
                      </w:r>
                      <w:r w:rsidRPr="00D84670">
                        <w:rPr>
                          <w:rStyle w:val="ekvhandschrift"/>
                          <w:sz w:val="72"/>
                          <w:szCs w:val="72"/>
                        </w:rPr>
                        <w:t xml:space="preserve"> kletterte schnell auf den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 w:rsidRPr="00D84670">
                        <w:rPr>
                          <w:rStyle w:val="ekvhandschrift"/>
                          <w:sz w:val="72"/>
                          <w:szCs w:val="72"/>
                        </w:rPr>
                        <w:t>Schrank.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D84670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>Jakob</w:t>
                      </w:r>
                      <w:r w:rsidRPr="00D84670">
                        <w:rPr>
                          <w:rStyle w:val="ekvhandschrift"/>
                          <w:sz w:val="72"/>
                          <w:szCs w:val="72"/>
                        </w:rPr>
                        <w:t xml:space="preserve"> lachte.</w:t>
                      </w:r>
                    </w:p>
                  </w:txbxContent>
                </v:textbox>
              </v:rect>
            </w:pict>
          </mc:Fallback>
        </mc:AlternateContent>
      </w:r>
    </w:p>
    <w:p w14:paraId="70C51EAC" w14:textId="05CA0E70" w:rsidR="00056044" w:rsidRPr="001B77CA" w:rsidRDefault="00A74F7B" w:rsidP="00E27641">
      <w:pPr>
        <w:pStyle w:val="ekvue2arial"/>
        <w:rPr>
          <w:u w:val="single"/>
        </w:rPr>
      </w:pPr>
      <w:r>
        <w:rPr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1479EB" wp14:editId="3EDDFA76">
                <wp:simplePos x="0" y="0"/>
                <wp:positionH relativeFrom="column">
                  <wp:posOffset>-635</wp:posOffset>
                </wp:positionH>
                <wp:positionV relativeFrom="paragraph">
                  <wp:posOffset>325755</wp:posOffset>
                </wp:positionV>
                <wp:extent cx="2629535" cy="8801100"/>
                <wp:effectExtent l="19050" t="19050" r="1841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9535" cy="8801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160EA" w14:textId="77777777" w:rsidR="00BB2E97" w:rsidRDefault="00A74F7B" w:rsidP="00BB2E97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>→</w:t>
                            </w: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ab/>
                            </w:r>
                            <w:r w:rsidR="00BB2E97" w:rsidRPr="00F03ECC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>Er</w:t>
                            </w:r>
                            <w:r w:rsidR="00BB2E97" w:rsidRPr="00BB2E9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ging in sein Zimmer.</w:t>
                            </w:r>
                          </w:p>
                          <w:p w14:paraId="5332301A" w14:textId="6C819C98" w:rsidR="00B73767" w:rsidRPr="00A74F7B" w:rsidRDefault="00BB2E97" w:rsidP="00BB2E97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spacing w:line="240" w:lineRule="auto"/>
                              <w:ind w:left="1440" w:hanging="1260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Pr="00D733A7">
                              <w:rPr>
                                <w:rStyle w:val="ekvhandschrift"/>
                                <w:b/>
                                <w:sz w:val="72"/>
                                <w:szCs w:val="72"/>
                              </w:rPr>
                              <w:t>Sie</w:t>
                            </w:r>
                            <w:r w:rsidRPr="00BB2E9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folgte ihm unauffällig.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39" style="position:absolute;margin-left:-.05pt;margin-top:25.65pt;width:207.05pt;height:69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" fillcolor="#a8d08d [1945]" strokecolor="#a5a5a5 [2092]" strokeweight="3pt">
                <v:textbox style="layout-flow:vertical;mso-layout-flow-alt:bottom-to-top" inset="0,,0">
                  <w:txbxContent>
                    <w:p w14:paraId="436160EA" w14:textId="77777777" w:rsidR="00BB2E97" w:rsidRDefault="00A74F7B" w:rsidP="00BB2E97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rPr>
                          <w:rStyle w:val="ekvhandschrift"/>
                          <w:sz w:val="72"/>
                          <w:szCs w:val="72"/>
                        </w:rPr>
                      </w:pP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>→</w:t>
                      </w: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ab/>
                      </w:r>
                      <w:r w:rsidR="00BB2E97" w:rsidRPr="00F03ECC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>Er</w:t>
                      </w:r>
                      <w:r w:rsidR="00BB2E97" w:rsidRPr="00BB2E97">
                        <w:rPr>
                          <w:rStyle w:val="ekvhandschrift"/>
                          <w:sz w:val="72"/>
                          <w:szCs w:val="72"/>
                        </w:rPr>
                        <w:t xml:space="preserve"> ging in sein Zimmer.</w:t>
                      </w:r>
                    </w:p>
                    <w:p w14:paraId="5332301A" w14:textId="6C819C98" w:rsidR="00B73767" w:rsidRPr="00A74F7B" w:rsidRDefault="00BB2E97" w:rsidP="00BB2E97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spacing w:line="240" w:lineRule="auto"/>
                        <w:ind w:left="1440" w:hanging="1260"/>
                        <w:rPr>
                          <w:rStyle w:val="ekvhandschrift"/>
                          <w:sz w:val="72"/>
                          <w:szCs w:val="72"/>
                        </w:rPr>
                      </w:pPr>
                      <w:r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Pr="00D733A7">
                        <w:rPr>
                          <w:rStyle w:val="ekvhandschrift"/>
                          <w:b/>
                          <w:sz w:val="72"/>
                          <w:szCs w:val="72"/>
                        </w:rPr>
                        <w:t>Sie</w:t>
                      </w:r>
                      <w:r w:rsidRPr="00BB2E97">
                        <w:rPr>
                          <w:rStyle w:val="ekvhandschrift"/>
                          <w:sz w:val="72"/>
                          <w:szCs w:val="72"/>
                        </w:rPr>
                        <w:t xml:space="preserve"> folgte ihm unauffällig.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83B9F7" wp14:editId="3CBC1E10">
                <wp:simplePos x="0" y="0"/>
                <wp:positionH relativeFrom="column">
                  <wp:posOffset>3110865</wp:posOffset>
                </wp:positionH>
                <wp:positionV relativeFrom="paragraph">
                  <wp:posOffset>325755</wp:posOffset>
                </wp:positionV>
                <wp:extent cx="2833370" cy="8801100"/>
                <wp:effectExtent l="19050" t="19050" r="2413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370" cy="8801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59314" w14:textId="5EC5FCD7" w:rsidR="00E27641" w:rsidRPr="00BB2E97" w:rsidRDefault="00B25FEF" w:rsidP="00BB2E97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240" w:line="920" w:lineRule="exact"/>
                              <w:ind w:left="1440" w:hanging="1259"/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>→</w:t>
                            </w:r>
                            <w:r w:rsidRPr="00B73767">
                              <w:rPr>
                                <w:rStyle w:val="ekvhandschrift"/>
                                <w:rFonts w:ascii="Arial" w:hAnsi="Arial" w:cs="Arial"/>
                                <w:sz w:val="72"/>
                                <w:szCs w:val="72"/>
                              </w:rPr>
                              <w:tab/>
                            </w:r>
                            <w:r w:rsidR="00BB2E97" w:rsidRPr="00BB2E9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Zuerst ..., Dann ..., Danach ...,</w:t>
                            </w:r>
                            <w:r w:rsidR="00BB2E9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="00BB2E97" w:rsidRPr="00BB2E9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Nun ..., Später ..., Schließlich ...,</w:t>
                            </w:r>
                            <w:r w:rsidR="00BB2E9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br/>
                            </w:r>
                            <w:r w:rsidR="00BB2E97" w:rsidRPr="00BB2E9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Zuletzt ..., ...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40" style="position:absolute;margin-left:244.95pt;margin-top:25.65pt;width:223.1pt;height:69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" fillcolor="#f4b083 [1941]" strokecolor="#a5a5a5 [2092]" strokeweight="3pt">
                <v:textbox style="layout-flow:vertical;mso-layout-flow-alt:bottom-to-top" inset="0,,0">
                  <w:txbxContent>
                    <w:p w14:paraId="4CE59314" w14:textId="5EC5FCD7" w:rsidR="00E27641" w:rsidRPr="00BB2E97" w:rsidRDefault="00B25FEF" w:rsidP="00BB2E97">
                      <w:pPr>
                        <w:tabs>
                          <w:tab w:val="clear" w:pos="340"/>
                          <w:tab w:val="clear" w:pos="595"/>
                          <w:tab w:val="clear" w:pos="851"/>
                          <w:tab w:val="left" w:pos="1440"/>
                        </w:tabs>
                        <w:autoSpaceDE w:val="0"/>
                        <w:autoSpaceDN w:val="0"/>
                        <w:adjustRightInd w:val="0"/>
                        <w:spacing w:after="240" w:line="920" w:lineRule="exact"/>
                        <w:ind w:left="1440" w:hanging="1259"/>
                        <w:rPr>
                          <w:rStyle w:val="ekvhandschrift"/>
                          <w:sz w:val="72"/>
                          <w:szCs w:val="72"/>
                        </w:rPr>
                      </w:pP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>→</w:t>
                      </w:r>
                      <w:r w:rsidRPr="00B73767">
                        <w:rPr>
                          <w:rStyle w:val="ekvhandschrift"/>
                          <w:rFonts w:ascii="Arial" w:hAnsi="Arial" w:cs="Arial"/>
                          <w:sz w:val="72"/>
                          <w:szCs w:val="72"/>
                        </w:rPr>
                        <w:tab/>
                      </w:r>
                      <w:r w:rsidR="00BB2E97" w:rsidRPr="00BB2E97">
                        <w:rPr>
                          <w:rStyle w:val="ekvhandschrift"/>
                          <w:sz w:val="72"/>
                          <w:szCs w:val="72"/>
                        </w:rPr>
                        <w:t>Zuerst ..., Dann ..., Danach ...,</w:t>
                      </w:r>
                      <w:r w:rsidR="00BB2E97"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="00BB2E97" w:rsidRPr="00BB2E97">
                        <w:rPr>
                          <w:rStyle w:val="ekvhandschrift"/>
                          <w:sz w:val="72"/>
                          <w:szCs w:val="72"/>
                        </w:rPr>
                        <w:t>Nun ..., Später ..., Schließlich ...,</w:t>
                      </w:r>
                      <w:r w:rsidR="00BB2E97">
                        <w:rPr>
                          <w:rStyle w:val="ekvhandschrift"/>
                          <w:sz w:val="72"/>
                          <w:szCs w:val="72"/>
                        </w:rPr>
                        <w:br/>
                      </w:r>
                      <w:r w:rsidR="00BB2E97" w:rsidRPr="00BB2E97">
                        <w:rPr>
                          <w:rStyle w:val="ekvhandschrift"/>
                          <w:sz w:val="72"/>
                          <w:szCs w:val="72"/>
                        </w:rPr>
                        <w:t>Zuletzt ..., ...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bmStart"/>
      <w:bookmarkEnd w:id="1"/>
    </w:p>
    <w:sectPr w:rsidR="00056044" w:rsidRPr="001B77CA" w:rsidSect="008D5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3A77A" w14:textId="77777777" w:rsidR="009D52D4" w:rsidRDefault="009D52D4" w:rsidP="003C599D">
      <w:pPr>
        <w:spacing w:line="240" w:lineRule="auto"/>
      </w:pPr>
      <w:r>
        <w:separator/>
      </w:r>
    </w:p>
  </w:endnote>
  <w:endnote w:type="continuationSeparator" w:id="0">
    <w:p w14:paraId="5627189F" w14:textId="77777777" w:rsidR="009D52D4" w:rsidRDefault="009D52D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8A4CE" w14:textId="77777777" w:rsidR="000044F1" w:rsidRDefault="000044F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C50239B" w14:textId="77777777" w:rsidTr="006B2D23">
      <w:trPr>
        <w:trHeight w:hRule="exact" w:val="680"/>
      </w:trPr>
      <w:tc>
        <w:tcPr>
          <w:tcW w:w="1131" w:type="dxa"/>
          <w:noWrap/>
        </w:tcPr>
        <w:p w14:paraId="165C597D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252F2A9" wp14:editId="1333FFB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FE1C8D4" w14:textId="77777777" w:rsidR="00193A18" w:rsidRDefault="00193A18" w:rsidP="00A15100">
          <w:pPr>
            <w:pStyle w:val="ekvpagina"/>
          </w:pPr>
          <w:r w:rsidRPr="00913892">
            <w:t>© Ernst Klett Verlag GmbH, Stuttgart 201</w:t>
          </w:r>
          <w:r w:rsidR="00E27641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43E2649A" w14:textId="77777777" w:rsidR="00A15100" w:rsidRDefault="00A15100" w:rsidP="00A15100">
          <w:pPr>
            <w:pStyle w:val="ekvpagina"/>
          </w:pPr>
        </w:p>
        <w:p w14:paraId="5F3A3DE3" w14:textId="77777777" w:rsidR="00A15100" w:rsidRPr="00A15100" w:rsidRDefault="00A15100" w:rsidP="00A15100">
          <w:pPr>
            <w:pStyle w:val="ekvpagina"/>
            <w:rPr>
              <w:b/>
            </w:rPr>
          </w:pPr>
        </w:p>
      </w:tc>
      <w:tc>
        <w:tcPr>
          <w:tcW w:w="5823" w:type="dxa"/>
          <w:noWrap/>
        </w:tcPr>
        <w:p w14:paraId="5865146A" w14:textId="77777777"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E27641" w:rsidRPr="00E27641">
            <w:t>Carmen-Elisabeth Daub, Saarlouis</w:t>
          </w:r>
        </w:p>
        <w:p w14:paraId="38CD1660" w14:textId="77777777"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14:paraId="2EE041FC" w14:textId="77777777" w:rsidR="00193A18" w:rsidRPr="00913892" w:rsidRDefault="00193A18" w:rsidP="00913892">
          <w:pPr>
            <w:pStyle w:val="ekvpagina"/>
          </w:pPr>
        </w:p>
      </w:tc>
    </w:tr>
  </w:tbl>
  <w:p w14:paraId="5972E0F3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5E394" w14:textId="77777777" w:rsidR="000044F1" w:rsidRDefault="000044F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3CF26" w14:textId="77777777" w:rsidR="009D52D4" w:rsidRDefault="009D52D4" w:rsidP="003C599D">
      <w:pPr>
        <w:spacing w:line="240" w:lineRule="auto"/>
      </w:pPr>
      <w:r>
        <w:separator/>
      </w:r>
    </w:p>
  </w:footnote>
  <w:footnote w:type="continuationSeparator" w:id="0">
    <w:p w14:paraId="4C7C8D96" w14:textId="77777777" w:rsidR="009D52D4" w:rsidRDefault="009D52D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4C2F5" w14:textId="77777777" w:rsidR="000044F1" w:rsidRDefault="000044F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6AEDA" w14:textId="77777777" w:rsidR="000044F1" w:rsidRDefault="000044F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B39A1" w14:textId="77777777" w:rsidR="000044F1" w:rsidRDefault="000044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00"/>
    <w:rsid w:val="000040E2"/>
    <w:rsid w:val="000044F1"/>
    <w:rsid w:val="00005AE2"/>
    <w:rsid w:val="000101D7"/>
    <w:rsid w:val="00017D13"/>
    <w:rsid w:val="00020440"/>
    <w:rsid w:val="000206B8"/>
    <w:rsid w:val="00025140"/>
    <w:rsid w:val="0003161F"/>
    <w:rsid w:val="00031BCD"/>
    <w:rsid w:val="00035074"/>
    <w:rsid w:val="00035289"/>
    <w:rsid w:val="00037566"/>
    <w:rsid w:val="00043523"/>
    <w:rsid w:val="0005189B"/>
    <w:rsid w:val="000523D4"/>
    <w:rsid w:val="00054678"/>
    <w:rsid w:val="00054A93"/>
    <w:rsid w:val="00056044"/>
    <w:rsid w:val="00056587"/>
    <w:rsid w:val="0006258C"/>
    <w:rsid w:val="00062D31"/>
    <w:rsid w:val="00072AD4"/>
    <w:rsid w:val="00073C70"/>
    <w:rsid w:val="00077DAF"/>
    <w:rsid w:val="00080E07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D7F05"/>
    <w:rsid w:val="000E343E"/>
    <w:rsid w:val="000F21E8"/>
    <w:rsid w:val="000F5A23"/>
    <w:rsid w:val="000F7910"/>
    <w:rsid w:val="00103057"/>
    <w:rsid w:val="00107D77"/>
    <w:rsid w:val="00121175"/>
    <w:rsid w:val="00124062"/>
    <w:rsid w:val="0012757A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4511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0257"/>
    <w:rsid w:val="001B77CA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DC7"/>
    <w:rsid w:val="00246F77"/>
    <w:rsid w:val="002527A5"/>
    <w:rsid w:val="00255466"/>
    <w:rsid w:val="00255FE3"/>
    <w:rsid w:val="00261D9E"/>
    <w:rsid w:val="0026581E"/>
    <w:rsid w:val="00271367"/>
    <w:rsid w:val="0028107C"/>
    <w:rsid w:val="002837D2"/>
    <w:rsid w:val="002851D7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06B12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200E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9CA"/>
    <w:rsid w:val="003A1A19"/>
    <w:rsid w:val="003A5B0C"/>
    <w:rsid w:val="003A75C7"/>
    <w:rsid w:val="003B4D5E"/>
    <w:rsid w:val="003B59CC"/>
    <w:rsid w:val="003B71B0"/>
    <w:rsid w:val="003C39DC"/>
    <w:rsid w:val="003C599D"/>
    <w:rsid w:val="003D70F5"/>
    <w:rsid w:val="003E21AC"/>
    <w:rsid w:val="003E6330"/>
    <w:rsid w:val="003F362F"/>
    <w:rsid w:val="003F640D"/>
    <w:rsid w:val="004054DB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41BA9"/>
    <w:rsid w:val="00451CC2"/>
    <w:rsid w:val="00454148"/>
    <w:rsid w:val="004621B3"/>
    <w:rsid w:val="00464D91"/>
    <w:rsid w:val="0047471A"/>
    <w:rsid w:val="004763D2"/>
    <w:rsid w:val="00483A7A"/>
    <w:rsid w:val="00483D65"/>
    <w:rsid w:val="00484D31"/>
    <w:rsid w:val="00486B3D"/>
    <w:rsid w:val="00490692"/>
    <w:rsid w:val="004925F2"/>
    <w:rsid w:val="004A66C3"/>
    <w:rsid w:val="004A66CF"/>
    <w:rsid w:val="004B4520"/>
    <w:rsid w:val="004C054C"/>
    <w:rsid w:val="004C7A57"/>
    <w:rsid w:val="004D6209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1A8E"/>
    <w:rsid w:val="005B3E17"/>
    <w:rsid w:val="005B588B"/>
    <w:rsid w:val="005C047C"/>
    <w:rsid w:val="005C0FBD"/>
    <w:rsid w:val="005D367A"/>
    <w:rsid w:val="005D3E99"/>
    <w:rsid w:val="005E15AC"/>
    <w:rsid w:val="005E4E55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4744E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0723"/>
    <w:rsid w:val="006C4E52"/>
    <w:rsid w:val="006C563C"/>
    <w:rsid w:val="006C6A77"/>
    <w:rsid w:val="006D49F0"/>
    <w:rsid w:val="006E235E"/>
    <w:rsid w:val="006E5947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320F"/>
    <w:rsid w:val="00724064"/>
    <w:rsid w:val="00726B12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10B6"/>
    <w:rsid w:val="00763AA8"/>
    <w:rsid w:val="00766405"/>
    <w:rsid w:val="0076691A"/>
    <w:rsid w:val="007715D8"/>
    <w:rsid w:val="00772DA9"/>
    <w:rsid w:val="00775629"/>
    <w:rsid w:val="00782506"/>
    <w:rsid w:val="00787700"/>
    <w:rsid w:val="00794C12"/>
    <w:rsid w:val="007A2F5A"/>
    <w:rsid w:val="007A5AA1"/>
    <w:rsid w:val="007B656B"/>
    <w:rsid w:val="007B6A85"/>
    <w:rsid w:val="007B7D0B"/>
    <w:rsid w:val="007D186F"/>
    <w:rsid w:val="007D68F4"/>
    <w:rsid w:val="007E4DDC"/>
    <w:rsid w:val="007E5E71"/>
    <w:rsid w:val="007E68A0"/>
    <w:rsid w:val="007E7A0A"/>
    <w:rsid w:val="00802E02"/>
    <w:rsid w:val="00805C65"/>
    <w:rsid w:val="00805FF6"/>
    <w:rsid w:val="00812D4E"/>
    <w:rsid w:val="00816953"/>
    <w:rsid w:val="00817623"/>
    <w:rsid w:val="0082136B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358E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B5F80"/>
    <w:rsid w:val="008C0880"/>
    <w:rsid w:val="008C27FD"/>
    <w:rsid w:val="008C672C"/>
    <w:rsid w:val="008D3CE0"/>
    <w:rsid w:val="008D46C7"/>
    <w:rsid w:val="008D5A1A"/>
    <w:rsid w:val="008D67ED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5A22"/>
    <w:rsid w:val="00967C71"/>
    <w:rsid w:val="009770A2"/>
    <w:rsid w:val="00977556"/>
    <w:rsid w:val="009800AB"/>
    <w:rsid w:val="00981DFC"/>
    <w:rsid w:val="009856A1"/>
    <w:rsid w:val="009915B2"/>
    <w:rsid w:val="00991B0F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52D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5100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67A9"/>
    <w:rsid w:val="00A478DC"/>
    <w:rsid w:val="00A701AF"/>
    <w:rsid w:val="00A74F7B"/>
    <w:rsid w:val="00A75504"/>
    <w:rsid w:val="00A8687B"/>
    <w:rsid w:val="00A92B79"/>
    <w:rsid w:val="00A9695B"/>
    <w:rsid w:val="00AA2D66"/>
    <w:rsid w:val="00AA3E8B"/>
    <w:rsid w:val="00AA5A5A"/>
    <w:rsid w:val="00AA7CB0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4EE3"/>
    <w:rsid w:val="00AE65F6"/>
    <w:rsid w:val="00AE6684"/>
    <w:rsid w:val="00AF053E"/>
    <w:rsid w:val="00B022FE"/>
    <w:rsid w:val="00B039E8"/>
    <w:rsid w:val="00B112CF"/>
    <w:rsid w:val="00B116BC"/>
    <w:rsid w:val="00B14B45"/>
    <w:rsid w:val="00B155E8"/>
    <w:rsid w:val="00B15F75"/>
    <w:rsid w:val="00B2194E"/>
    <w:rsid w:val="00B25FEF"/>
    <w:rsid w:val="00B30B5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767"/>
    <w:rsid w:val="00B73B76"/>
    <w:rsid w:val="00B75BBE"/>
    <w:rsid w:val="00B82B4E"/>
    <w:rsid w:val="00B8420E"/>
    <w:rsid w:val="00B84691"/>
    <w:rsid w:val="00B86605"/>
    <w:rsid w:val="00B86FE6"/>
    <w:rsid w:val="00B90CE1"/>
    <w:rsid w:val="00BA1A23"/>
    <w:rsid w:val="00BA7AEC"/>
    <w:rsid w:val="00BB2E97"/>
    <w:rsid w:val="00BB56E9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3D21"/>
    <w:rsid w:val="00C00404"/>
    <w:rsid w:val="00C01A6C"/>
    <w:rsid w:val="00C172AE"/>
    <w:rsid w:val="00C226FA"/>
    <w:rsid w:val="00C24816"/>
    <w:rsid w:val="00C272E9"/>
    <w:rsid w:val="00C343F5"/>
    <w:rsid w:val="00C40555"/>
    <w:rsid w:val="00C40D51"/>
    <w:rsid w:val="00C429A6"/>
    <w:rsid w:val="00C47E35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1219"/>
    <w:rsid w:val="00CD3832"/>
    <w:rsid w:val="00CD6369"/>
    <w:rsid w:val="00CD6FE3"/>
    <w:rsid w:val="00CD7D9F"/>
    <w:rsid w:val="00CE2A37"/>
    <w:rsid w:val="00CE5015"/>
    <w:rsid w:val="00CF2E1A"/>
    <w:rsid w:val="00CF715C"/>
    <w:rsid w:val="00D022EC"/>
    <w:rsid w:val="00D05217"/>
    <w:rsid w:val="00D06182"/>
    <w:rsid w:val="00D11441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33A7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178F"/>
    <w:rsid w:val="00DD47BB"/>
    <w:rsid w:val="00DE287B"/>
    <w:rsid w:val="00DF129D"/>
    <w:rsid w:val="00DF4371"/>
    <w:rsid w:val="00DF625F"/>
    <w:rsid w:val="00DF74DB"/>
    <w:rsid w:val="00E01841"/>
    <w:rsid w:val="00E126C1"/>
    <w:rsid w:val="00E13A1A"/>
    <w:rsid w:val="00E21473"/>
    <w:rsid w:val="00E22935"/>
    <w:rsid w:val="00E22C67"/>
    <w:rsid w:val="00E27641"/>
    <w:rsid w:val="00E34F46"/>
    <w:rsid w:val="00E375D2"/>
    <w:rsid w:val="00E43E04"/>
    <w:rsid w:val="00E50799"/>
    <w:rsid w:val="00E62277"/>
    <w:rsid w:val="00E63251"/>
    <w:rsid w:val="00E670A6"/>
    <w:rsid w:val="00E70C40"/>
    <w:rsid w:val="00E710C7"/>
    <w:rsid w:val="00E93998"/>
    <w:rsid w:val="00E95AAA"/>
    <w:rsid w:val="00E95ED3"/>
    <w:rsid w:val="00EA7542"/>
    <w:rsid w:val="00EB4CA3"/>
    <w:rsid w:val="00EB7DDA"/>
    <w:rsid w:val="00EC1621"/>
    <w:rsid w:val="00EC662E"/>
    <w:rsid w:val="00EC6804"/>
    <w:rsid w:val="00ED1F6B"/>
    <w:rsid w:val="00ED2500"/>
    <w:rsid w:val="00EE049D"/>
    <w:rsid w:val="00EE25BE"/>
    <w:rsid w:val="00EE2721"/>
    <w:rsid w:val="00EE2A0B"/>
    <w:rsid w:val="00EE6D40"/>
    <w:rsid w:val="00EF6029"/>
    <w:rsid w:val="00F022FD"/>
    <w:rsid w:val="00F03ECC"/>
    <w:rsid w:val="00F16DA0"/>
    <w:rsid w:val="00F23554"/>
    <w:rsid w:val="00F241DA"/>
    <w:rsid w:val="00F24740"/>
    <w:rsid w:val="00F258A3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2687"/>
    <w:rsid w:val="00F52C9C"/>
    <w:rsid w:val="00F6336A"/>
    <w:rsid w:val="00F64668"/>
    <w:rsid w:val="00F72065"/>
    <w:rsid w:val="00F72FF6"/>
    <w:rsid w:val="00F752D0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277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B7376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customStyle="1" w:styleId="nachspurenaufLineatur">
    <w:name w:val="nachspuren auf Lineatur"/>
    <w:basedOn w:val="Standard"/>
    <w:qFormat/>
    <w:rsid w:val="00763AA8"/>
    <w:pPr>
      <w:spacing w:after="200" w:line="276" w:lineRule="auto"/>
      <w:jc w:val="center"/>
    </w:pPr>
    <w:rPr>
      <w:rFonts w:ascii="Comic Sans MS" w:eastAsia="Times New Roman" w:hAnsi="Comic Sans MS" w:cs="Times New Roman"/>
      <w:color w:val="A6A6A6"/>
      <w:sz w:val="54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B7376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customStyle="1" w:styleId="nachspurenaufLineatur">
    <w:name w:val="nachspuren auf Lineatur"/>
    <w:basedOn w:val="Standard"/>
    <w:qFormat/>
    <w:rsid w:val="00763AA8"/>
    <w:pPr>
      <w:spacing w:after="200" w:line="276" w:lineRule="auto"/>
      <w:jc w:val="center"/>
    </w:pPr>
    <w:rPr>
      <w:rFonts w:ascii="Comic Sans MS" w:eastAsia="Times New Roman" w:hAnsi="Comic Sans MS" w:cs="Times New Roman"/>
      <w:color w:val="A6A6A6"/>
      <w:sz w:val="5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2019-05-14T12:58:00Z</cp:lastPrinted>
  <dcterms:created xsi:type="dcterms:W3CDTF">2019-05-22T06:36:00Z</dcterms:created>
  <dcterms:modified xsi:type="dcterms:W3CDTF">2019-05-22T06:36:00Z</dcterms:modified>
</cp:coreProperties>
</file>