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0789FCA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5D03C43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0A4C9CE" w14:textId="48AD6A70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CDEC5C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955D98D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1D87DEE6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07EEDE2" w14:textId="799B87CD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56799D">
              <w:t>1</w:t>
            </w:r>
          </w:p>
        </w:tc>
      </w:tr>
      <w:tr w:rsidR="00BF17F2" w:rsidRPr="00BF17F2" w14:paraId="6C944F7A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E96D410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B523A54" w14:textId="32B9A332" w:rsidR="00FB59FB" w:rsidRPr="00BF17F2" w:rsidRDefault="0056799D" w:rsidP="0056799D">
            <w:pPr>
              <w:pStyle w:val="ekvue1arial"/>
            </w:pPr>
            <w:r>
              <w:t>Wort-Bild-Karten zum Reimen</w:t>
            </w:r>
          </w:p>
        </w:tc>
      </w:tr>
    </w:tbl>
    <w:p w14:paraId="10B9E68C" w14:textId="07F8464D" w:rsidR="0058635A" w:rsidRDefault="0058635A" w:rsidP="00D60378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78"/>
      </w:tblGrid>
      <w:tr w:rsidR="00A43AAC" w:rsidRPr="00882053" w14:paraId="434EB827" w14:textId="77777777" w:rsidTr="00A43AAC">
        <w:trPr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333333"/>
              <w:right w:val="single" w:sz="4" w:space="0" w:color="auto"/>
            </w:tcBorders>
            <w:shd w:val="clear" w:color="auto" w:fill="FFFFFF" w:themeFill="background1"/>
          </w:tcPr>
          <w:p w14:paraId="57DDD98A" w14:textId="4642B903" w:rsidR="00A43AAC" w:rsidRDefault="00A43AAC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F41CCF3" wp14:editId="5CEC11A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32054</wp:posOffset>
                      </wp:positionV>
                      <wp:extent cx="2483485" cy="996287"/>
                      <wp:effectExtent l="0" t="0" r="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C151F" w14:textId="77777777" w:rsidR="00A43AAC" w:rsidRDefault="00A43AAC" w:rsidP="00A43AAC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718BCFCD" w14:textId="2E6D9724" w:rsidR="00A43AAC" w:rsidRPr="00A43AAC" w:rsidRDefault="00A43AAC" w:rsidP="00A43AAC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 w:rsidRPr="00A43AAC"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das Haus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41CC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19.75pt;margin-top:2.5pt;width:195.55pt;height:7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" filled="f" stroked="f">
                      <v:textbox>
                        <w:txbxContent>
                          <w:p w14:paraId="3D4C151F" w14:textId="77777777" w:rsidR="00A43AAC" w:rsidRDefault="00A43AAC" w:rsidP="00A43AAC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718BCFCD" w14:textId="2E6D9724" w:rsidR="00A43AAC" w:rsidRPr="00A43AAC" w:rsidRDefault="00A43AAC" w:rsidP="00A43AAC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 w:rsidRPr="00A43AAC"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das Haus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ED1A3B" w14:textId="6DBAB172" w:rsidR="00A43AAC" w:rsidRDefault="00A43AAC" w:rsidP="00A43AAC">
            <w:pPr>
              <w:pStyle w:val="ekvtabelle"/>
              <w:jc w:val="center"/>
            </w:pPr>
          </w:p>
          <w:p w14:paraId="0D53D1A9" w14:textId="7745B707" w:rsidR="00A43AAC" w:rsidRDefault="00A43AAC" w:rsidP="00A43AAC">
            <w:pPr>
              <w:pStyle w:val="ekvtabelle"/>
              <w:jc w:val="center"/>
            </w:pPr>
          </w:p>
          <w:p w14:paraId="7D644E8B" w14:textId="4BDE2BB3" w:rsidR="00A43AAC" w:rsidRDefault="00A43AAC" w:rsidP="00A43AAC">
            <w:pPr>
              <w:pStyle w:val="ekvtabelle"/>
              <w:jc w:val="center"/>
            </w:pPr>
          </w:p>
          <w:p w14:paraId="7FBE2C27" w14:textId="37AD01A7" w:rsidR="00A43AAC" w:rsidRPr="00882053" w:rsidRDefault="00A43AAC" w:rsidP="00A43AAC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333333"/>
              <w:right w:val="single" w:sz="4" w:space="0" w:color="auto"/>
            </w:tcBorders>
            <w:shd w:val="clear" w:color="auto" w:fill="FFFFFF" w:themeFill="background1"/>
          </w:tcPr>
          <w:p w14:paraId="6C8C5BCC" w14:textId="126F4615" w:rsidR="00A43AAC" w:rsidRDefault="00A43AAC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3412ADD" wp14:editId="12E1E6EF">
                      <wp:simplePos x="0" y="0"/>
                      <wp:positionH relativeFrom="column">
                        <wp:posOffset>230107</wp:posOffset>
                      </wp:positionH>
                      <wp:positionV relativeFrom="paragraph">
                        <wp:posOffset>37872</wp:posOffset>
                      </wp:positionV>
                      <wp:extent cx="2483485" cy="996287"/>
                      <wp:effectExtent l="0" t="0" r="0" b="0"/>
                      <wp:wrapNone/>
                      <wp:docPr id="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12F00B" w14:textId="77777777" w:rsidR="00A43AAC" w:rsidRDefault="00A43AAC" w:rsidP="00A43AAC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5B8FD599" w14:textId="4B87A061" w:rsidR="00A43AAC" w:rsidRPr="00A43AAC" w:rsidRDefault="00A43AAC" w:rsidP="00A43AAC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die Maus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12ADD" id="_x0000_s1027" type="#_x0000_t202" style="position:absolute;left:0;text-align:left;margin-left:18.1pt;margin-top:3pt;width:195.55pt;height:78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" filled="f" stroked="f">
                      <v:textbox>
                        <w:txbxContent>
                          <w:p w14:paraId="7212F00B" w14:textId="77777777" w:rsidR="00A43AAC" w:rsidRDefault="00A43AAC" w:rsidP="00A43AAC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5B8FD599" w14:textId="4B87A061" w:rsidR="00A43AAC" w:rsidRPr="00A43AAC" w:rsidRDefault="00A43AAC" w:rsidP="00A43AAC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die Maus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B0D100" w14:textId="2C5D4D67" w:rsidR="00A43AAC" w:rsidRPr="00882053" w:rsidRDefault="00A43AAC" w:rsidP="00A43AAC">
            <w:pPr>
              <w:pStyle w:val="ekvtabelle"/>
              <w:jc w:val="center"/>
            </w:pPr>
          </w:p>
        </w:tc>
      </w:tr>
      <w:tr w:rsidR="00A43AAC" w:rsidRPr="00882053" w14:paraId="22D6AE0F" w14:textId="77777777" w:rsidTr="00A43AAC">
        <w:trPr>
          <w:trHeight w:val="284"/>
        </w:trPr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46687EF6" w14:textId="5AADBD5B" w:rsidR="00A43AAC" w:rsidRDefault="00B42EA7" w:rsidP="00A43AAC">
            <w:pPr>
              <w:pStyle w:val="ekvtabelle"/>
            </w:pPr>
            <w: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98D2994" wp14:editId="0BCCE1F7">
                      <wp:simplePos x="0" y="0"/>
                      <wp:positionH relativeFrom="column">
                        <wp:posOffset>244419</wp:posOffset>
                      </wp:positionH>
                      <wp:positionV relativeFrom="paragraph">
                        <wp:posOffset>27988</wp:posOffset>
                      </wp:positionV>
                      <wp:extent cx="2483485" cy="995680"/>
                      <wp:effectExtent l="0" t="0" r="0" b="0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5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20876D" w14:textId="77777777" w:rsidR="00A43AAC" w:rsidRDefault="00A43AAC" w:rsidP="00A43AAC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53F82070" w14:textId="15285F7A" w:rsidR="00A43AAC" w:rsidRPr="00A43AAC" w:rsidRDefault="00A43AAC" w:rsidP="00A43AAC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der Mund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D2994" id="_x0000_s1028" type="#_x0000_t202" style="position:absolute;margin-left:19.25pt;margin-top:2.2pt;width:195.55pt;height:78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" filled="f" stroked="f">
                      <v:textbox>
                        <w:txbxContent>
                          <w:p w14:paraId="2D20876D" w14:textId="77777777" w:rsidR="00A43AAC" w:rsidRDefault="00A43AAC" w:rsidP="00A43AAC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53F82070" w14:textId="15285F7A" w:rsidR="00A43AAC" w:rsidRPr="00A43AAC" w:rsidRDefault="00A43AAC" w:rsidP="00A43AAC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der Mund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345898" w14:textId="66CCAE19" w:rsidR="00A43AAC" w:rsidRDefault="00A43AAC" w:rsidP="00A43AAC">
            <w:pPr>
              <w:pStyle w:val="ekvtabelle"/>
              <w:jc w:val="center"/>
            </w:pPr>
          </w:p>
          <w:p w14:paraId="2FB9A158" w14:textId="639F0314" w:rsidR="00A43AAC" w:rsidRDefault="00A43AAC" w:rsidP="00A43AAC">
            <w:pPr>
              <w:pStyle w:val="ekvtabelle"/>
              <w:jc w:val="center"/>
            </w:pPr>
          </w:p>
          <w:p w14:paraId="6646096E" w14:textId="77777777" w:rsidR="00A43AAC" w:rsidRDefault="00A43AAC" w:rsidP="00A43AAC">
            <w:pPr>
              <w:pStyle w:val="ekvtabelle"/>
              <w:jc w:val="center"/>
            </w:pPr>
          </w:p>
          <w:p w14:paraId="3DFB9120" w14:textId="65297B50" w:rsidR="00A43AAC" w:rsidRPr="00882053" w:rsidRDefault="00B42EA7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0F44B4C6" wp14:editId="5F748C0C">
                      <wp:simplePos x="0" y="0"/>
                      <wp:positionH relativeFrom="column">
                        <wp:posOffset>252958</wp:posOffset>
                      </wp:positionH>
                      <wp:positionV relativeFrom="paragraph">
                        <wp:posOffset>286252</wp:posOffset>
                      </wp:positionV>
                      <wp:extent cx="2483485" cy="996287"/>
                      <wp:effectExtent l="0" t="0" r="0" b="0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4DE7A" w14:textId="77777777" w:rsidR="00B42EA7" w:rsidRDefault="00B42EA7" w:rsidP="00B42EA7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5E679ECC" w14:textId="5FB2B2DA" w:rsidR="00B42EA7" w:rsidRPr="00A43AAC" w:rsidRDefault="00B42EA7" w:rsidP="00B42EA7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das Buch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4B4C6" id="Textfeld 5" o:spid="_x0000_s1029" type="#_x0000_t202" style="position:absolute;left:0;text-align:left;margin-left:19.9pt;margin-top:22.55pt;width:195.55pt;height:78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" filled="f" stroked="f">
                      <v:textbox>
                        <w:txbxContent>
                          <w:p w14:paraId="01D4DE7A" w14:textId="77777777" w:rsidR="00B42EA7" w:rsidRDefault="00B42EA7" w:rsidP="00B42EA7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5E679ECC" w14:textId="5FB2B2DA" w:rsidR="00B42EA7" w:rsidRPr="00A43AAC" w:rsidRDefault="00B42EA7" w:rsidP="00B42EA7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das Buch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3291FF16" w14:textId="5C67E5BC" w:rsidR="00A43AAC" w:rsidRDefault="00B42EA7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DF0FD2B" wp14:editId="1C1C3974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30167</wp:posOffset>
                      </wp:positionV>
                      <wp:extent cx="2483485" cy="996287"/>
                      <wp:effectExtent l="0" t="0" r="0" b="0"/>
                      <wp:wrapNone/>
                      <wp:docPr id="4" name="Textfeld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4956EA" w14:textId="77777777" w:rsidR="00B42EA7" w:rsidRDefault="00B42EA7" w:rsidP="00B42EA7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0A981C0A" w14:textId="66F87E2D" w:rsidR="00B42EA7" w:rsidRPr="00A43AAC" w:rsidRDefault="00B42EA7" w:rsidP="00B42EA7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der Hund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0FD2B" id="Textfeld 4" o:spid="_x0000_s1030" type="#_x0000_t202" style="position:absolute;left:0;text-align:left;margin-left:17pt;margin-top:2.4pt;width:195.55pt;height:78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" filled="f" stroked="f">
                      <v:textbox>
                        <w:txbxContent>
                          <w:p w14:paraId="1A4956EA" w14:textId="77777777" w:rsidR="00B42EA7" w:rsidRDefault="00B42EA7" w:rsidP="00B42EA7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0A981C0A" w14:textId="66F87E2D" w:rsidR="00B42EA7" w:rsidRPr="00A43AAC" w:rsidRDefault="00B42EA7" w:rsidP="00B42EA7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der Hund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FB541C" w14:textId="11FAC518" w:rsidR="00A43AAC" w:rsidRPr="00882053" w:rsidRDefault="00A43AAC" w:rsidP="00A43AAC">
            <w:pPr>
              <w:pStyle w:val="ekvtabelle"/>
              <w:jc w:val="center"/>
            </w:pPr>
          </w:p>
        </w:tc>
      </w:tr>
      <w:tr w:rsidR="00A43AAC" w:rsidRPr="00882053" w14:paraId="1F7271F9" w14:textId="77777777" w:rsidTr="00A43AAC">
        <w:trPr>
          <w:trHeight w:val="284"/>
        </w:trPr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43D75E02" w14:textId="40D8C865" w:rsidR="00A43AAC" w:rsidRDefault="00A43AAC" w:rsidP="00A43AAC">
            <w:pPr>
              <w:pStyle w:val="ekvtabelle"/>
              <w:jc w:val="center"/>
            </w:pPr>
          </w:p>
          <w:p w14:paraId="3371376C" w14:textId="3523CF53" w:rsidR="00A43AAC" w:rsidRDefault="00A43AAC" w:rsidP="00A43AAC">
            <w:pPr>
              <w:pStyle w:val="ekvtabelle"/>
              <w:jc w:val="center"/>
            </w:pPr>
          </w:p>
          <w:p w14:paraId="25A532C6" w14:textId="32EA64CB" w:rsidR="00A43AAC" w:rsidRDefault="00A43AAC" w:rsidP="00A43AAC">
            <w:pPr>
              <w:pStyle w:val="ekvtabelle"/>
              <w:jc w:val="center"/>
            </w:pPr>
          </w:p>
          <w:p w14:paraId="091ED01F" w14:textId="77777777" w:rsidR="00A43AAC" w:rsidRDefault="00A43AAC" w:rsidP="00A43AAC">
            <w:pPr>
              <w:pStyle w:val="ekvtabelle"/>
              <w:jc w:val="center"/>
            </w:pPr>
          </w:p>
          <w:p w14:paraId="4309D158" w14:textId="21F38B5E" w:rsidR="00A43AAC" w:rsidRDefault="00A43AAC" w:rsidP="00A43AAC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198FBB9B" w14:textId="53F41CD5" w:rsidR="00A43AAC" w:rsidRDefault="00B42EA7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05227F54" wp14:editId="68DB6371">
                      <wp:simplePos x="0" y="0"/>
                      <wp:positionH relativeFrom="column">
                        <wp:posOffset>230107</wp:posOffset>
                      </wp:positionH>
                      <wp:positionV relativeFrom="paragraph">
                        <wp:posOffset>23590</wp:posOffset>
                      </wp:positionV>
                      <wp:extent cx="2483485" cy="996287"/>
                      <wp:effectExtent l="0" t="0" r="0" b="0"/>
                      <wp:wrapNone/>
                      <wp:docPr id="6" name="Textfeld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CD71E" w14:textId="77777777" w:rsidR="00B42EA7" w:rsidRDefault="00B42EA7" w:rsidP="00B42EA7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267541D6" w14:textId="7A917E66" w:rsidR="00B42EA7" w:rsidRPr="00A43AAC" w:rsidRDefault="00B42EA7" w:rsidP="00B42EA7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das Tuch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27F54" id="Textfeld 6" o:spid="_x0000_s1031" type="#_x0000_t202" style="position:absolute;left:0;text-align:left;margin-left:18.1pt;margin-top:1.85pt;width:195.55pt;height:78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" filled="f" stroked="f">
                      <v:textbox>
                        <w:txbxContent>
                          <w:p w14:paraId="0D1CD71E" w14:textId="77777777" w:rsidR="00B42EA7" w:rsidRDefault="00B42EA7" w:rsidP="00B42EA7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267541D6" w14:textId="7A917E66" w:rsidR="00B42EA7" w:rsidRPr="00A43AAC" w:rsidRDefault="00B42EA7" w:rsidP="00B42EA7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das Tuch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B0E5F2" w14:textId="1E70442C" w:rsidR="00A43AAC" w:rsidRDefault="00A43AAC" w:rsidP="00B42EA7">
            <w:pPr>
              <w:pStyle w:val="ekvtabelle"/>
              <w:jc w:val="center"/>
            </w:pPr>
          </w:p>
        </w:tc>
      </w:tr>
      <w:tr w:rsidR="00A43AAC" w:rsidRPr="00882053" w14:paraId="703F3F0D" w14:textId="77777777" w:rsidTr="00A43AAC">
        <w:trPr>
          <w:trHeight w:val="284"/>
        </w:trPr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78FF4A7C" w14:textId="13A0DAB9" w:rsidR="00A43AAC" w:rsidRDefault="00B42EA7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3633818" wp14:editId="424860D4">
                      <wp:simplePos x="0" y="0"/>
                      <wp:positionH relativeFrom="column">
                        <wp:posOffset>239310</wp:posOffset>
                      </wp:positionH>
                      <wp:positionV relativeFrom="paragraph">
                        <wp:posOffset>22728</wp:posOffset>
                      </wp:positionV>
                      <wp:extent cx="2483485" cy="996287"/>
                      <wp:effectExtent l="0" t="0" r="0" b="0"/>
                      <wp:wrapNone/>
                      <wp:docPr id="7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AB0E82" w14:textId="77777777" w:rsidR="00B42EA7" w:rsidRDefault="00B42EA7" w:rsidP="00B42EA7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4F586A04" w14:textId="6CCAC08B" w:rsidR="00B42EA7" w:rsidRPr="00A43AAC" w:rsidRDefault="00B42EA7" w:rsidP="00B42EA7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der Zopf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33818" id="Textfeld 7" o:spid="_x0000_s1032" type="#_x0000_t202" style="position:absolute;left:0;text-align:left;margin-left:18.85pt;margin-top:1.8pt;width:195.55pt;height:78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" filled="f" stroked="f">
                      <v:textbox>
                        <w:txbxContent>
                          <w:p w14:paraId="3AAB0E82" w14:textId="77777777" w:rsidR="00B42EA7" w:rsidRDefault="00B42EA7" w:rsidP="00B42EA7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4F586A04" w14:textId="6CCAC08B" w:rsidR="00B42EA7" w:rsidRPr="00A43AAC" w:rsidRDefault="00B42EA7" w:rsidP="00B42EA7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der Zopf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9C7B80" w14:textId="484FA76B" w:rsidR="00A43AAC" w:rsidRDefault="00A43AAC" w:rsidP="00A43AAC">
            <w:pPr>
              <w:pStyle w:val="ekvtabelle"/>
              <w:jc w:val="center"/>
            </w:pPr>
          </w:p>
          <w:p w14:paraId="0421A21C" w14:textId="440F223A" w:rsidR="00A43AAC" w:rsidRDefault="00A43AAC" w:rsidP="00A43AAC">
            <w:pPr>
              <w:pStyle w:val="ekvtabelle"/>
              <w:jc w:val="center"/>
            </w:pPr>
          </w:p>
          <w:p w14:paraId="1C448C77" w14:textId="77777777" w:rsidR="00A43AAC" w:rsidRDefault="00A43AAC" w:rsidP="00A43AAC">
            <w:pPr>
              <w:pStyle w:val="ekvtabelle"/>
              <w:jc w:val="center"/>
            </w:pPr>
          </w:p>
          <w:p w14:paraId="77D061A9" w14:textId="3648D75A" w:rsidR="00A43AAC" w:rsidRDefault="00A43AAC" w:rsidP="00A43AAC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02C7403E" w14:textId="44FBBDC8" w:rsidR="00A43AAC" w:rsidRDefault="00B42EA7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2FA09EF1" wp14:editId="78429FA5">
                      <wp:simplePos x="0" y="0"/>
                      <wp:positionH relativeFrom="column">
                        <wp:posOffset>216459</wp:posOffset>
                      </wp:positionH>
                      <wp:positionV relativeFrom="paragraph">
                        <wp:posOffset>30575</wp:posOffset>
                      </wp:positionV>
                      <wp:extent cx="2483485" cy="996287"/>
                      <wp:effectExtent l="0" t="0" r="0" b="0"/>
                      <wp:wrapNone/>
                      <wp:docPr id="8" name="Textfeld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977A1" w14:textId="77777777" w:rsidR="00B42EA7" w:rsidRDefault="00B42EA7" w:rsidP="00B42EA7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527F1AF4" w14:textId="38DBB8FD" w:rsidR="00B42EA7" w:rsidRPr="00A43AAC" w:rsidRDefault="00B42EA7" w:rsidP="00B42EA7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der Topf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09EF1" id="Textfeld 8" o:spid="_x0000_s1033" type="#_x0000_t202" style="position:absolute;left:0;text-align:left;margin-left:17.05pt;margin-top:2.4pt;width:195.55pt;height:78.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" filled="f" stroked="f">
                      <v:textbox>
                        <w:txbxContent>
                          <w:p w14:paraId="394977A1" w14:textId="77777777" w:rsidR="00B42EA7" w:rsidRDefault="00B42EA7" w:rsidP="00B42EA7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527F1AF4" w14:textId="38DBB8FD" w:rsidR="00B42EA7" w:rsidRPr="00A43AAC" w:rsidRDefault="00B42EA7" w:rsidP="00B42EA7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der Topf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3F8789" w14:textId="440D156D" w:rsidR="00A43AAC" w:rsidRDefault="00A43AAC" w:rsidP="00A43AAC">
            <w:pPr>
              <w:pStyle w:val="ekvtabelle"/>
              <w:jc w:val="center"/>
            </w:pPr>
          </w:p>
        </w:tc>
      </w:tr>
      <w:tr w:rsidR="00A43AAC" w:rsidRPr="00882053" w14:paraId="382C5611" w14:textId="77777777" w:rsidTr="00A43AAC">
        <w:trPr>
          <w:trHeight w:val="284"/>
        </w:trPr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4BACD61A" w14:textId="48A67F4B" w:rsidR="00A43AAC" w:rsidRDefault="00B42EA7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9C0438C" wp14:editId="3597BEC1">
                      <wp:simplePos x="0" y="0"/>
                      <wp:positionH relativeFrom="column">
                        <wp:posOffset>225662</wp:posOffset>
                      </wp:positionH>
                      <wp:positionV relativeFrom="paragraph">
                        <wp:posOffset>15107</wp:posOffset>
                      </wp:positionV>
                      <wp:extent cx="2483485" cy="996287"/>
                      <wp:effectExtent l="0" t="0" r="0" b="0"/>
                      <wp:wrapNone/>
                      <wp:docPr id="9" name="Textfeld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54863E" w14:textId="77777777" w:rsidR="00B42EA7" w:rsidRDefault="00B42EA7" w:rsidP="00B42EA7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25AEEB8A" w14:textId="4EBB6768" w:rsidR="00B42EA7" w:rsidRPr="00A43AAC" w:rsidRDefault="00B42EA7" w:rsidP="00B42EA7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der Löwe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0438C" id="Textfeld 9" o:spid="_x0000_s1034" type="#_x0000_t202" style="position:absolute;left:0;text-align:left;margin-left:17.75pt;margin-top:1.2pt;width:195.55pt;height:78.4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" filled="f" stroked="f">
                      <v:textbox>
                        <w:txbxContent>
                          <w:p w14:paraId="6054863E" w14:textId="77777777" w:rsidR="00B42EA7" w:rsidRDefault="00B42EA7" w:rsidP="00B42EA7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25AEEB8A" w14:textId="4EBB6768" w:rsidR="00B42EA7" w:rsidRPr="00A43AAC" w:rsidRDefault="00B42EA7" w:rsidP="00B42EA7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der Löwe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FBA3FA" w14:textId="2E56C2AF" w:rsidR="00A43AAC" w:rsidRDefault="00A43AAC" w:rsidP="00A43AAC">
            <w:pPr>
              <w:pStyle w:val="ekvtabelle"/>
              <w:jc w:val="center"/>
            </w:pPr>
          </w:p>
          <w:p w14:paraId="3F2CFEF6" w14:textId="7074B73C" w:rsidR="00A43AAC" w:rsidRDefault="00A43AAC" w:rsidP="00A43AAC">
            <w:pPr>
              <w:pStyle w:val="ekvtabelle"/>
              <w:jc w:val="center"/>
            </w:pPr>
          </w:p>
          <w:p w14:paraId="49CC5252" w14:textId="77777777" w:rsidR="00A43AAC" w:rsidRDefault="00A43AAC" w:rsidP="00A43AAC">
            <w:pPr>
              <w:pStyle w:val="ekvtabelle"/>
              <w:jc w:val="center"/>
            </w:pPr>
          </w:p>
          <w:p w14:paraId="5638814C" w14:textId="0DCE98E5" w:rsidR="00A43AAC" w:rsidRDefault="00A43AAC" w:rsidP="00A43AAC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407A8023" w14:textId="770D13B7" w:rsidR="00A43AAC" w:rsidRDefault="00B42EA7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3544098B" wp14:editId="3D4E333A">
                      <wp:simplePos x="0" y="0"/>
                      <wp:positionH relativeFrom="column">
                        <wp:posOffset>230107</wp:posOffset>
                      </wp:positionH>
                      <wp:positionV relativeFrom="paragraph">
                        <wp:posOffset>22954</wp:posOffset>
                      </wp:positionV>
                      <wp:extent cx="2483485" cy="996287"/>
                      <wp:effectExtent l="0" t="0" r="0" b="0"/>
                      <wp:wrapNone/>
                      <wp:docPr id="10" name="Textfeld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7AECE8" w14:textId="77777777" w:rsidR="00B42EA7" w:rsidRDefault="00B42EA7" w:rsidP="00B42EA7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34DF37E1" w14:textId="56A8D305" w:rsidR="00B42EA7" w:rsidRPr="00A43AAC" w:rsidRDefault="00B42EA7" w:rsidP="00B42EA7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die Möwe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4098B" id="Textfeld 10" o:spid="_x0000_s1035" type="#_x0000_t202" style="position:absolute;left:0;text-align:left;margin-left:18.1pt;margin-top:1.8pt;width:195.55pt;height:78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" filled="f" stroked="f">
                      <v:textbox>
                        <w:txbxContent>
                          <w:p w14:paraId="067AECE8" w14:textId="77777777" w:rsidR="00B42EA7" w:rsidRDefault="00B42EA7" w:rsidP="00B42EA7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34DF37E1" w14:textId="56A8D305" w:rsidR="00B42EA7" w:rsidRPr="00A43AAC" w:rsidRDefault="00B42EA7" w:rsidP="00B42EA7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die Möwe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C5326D" w14:textId="601DECAA" w:rsidR="00A43AAC" w:rsidRDefault="00A43AAC" w:rsidP="00A43AAC">
            <w:pPr>
              <w:pStyle w:val="ekvtabelle"/>
              <w:jc w:val="center"/>
            </w:pPr>
          </w:p>
        </w:tc>
      </w:tr>
      <w:tr w:rsidR="00A43AAC" w:rsidRPr="00882053" w14:paraId="25E304F8" w14:textId="77777777" w:rsidTr="00A43AAC">
        <w:trPr>
          <w:trHeight w:val="284"/>
        </w:trPr>
        <w:tc>
          <w:tcPr>
            <w:tcW w:w="4678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8706" w14:textId="6D48DFC7" w:rsidR="00A43AAC" w:rsidRDefault="00B42EA7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0CE3C588" wp14:editId="4605F9F6">
                      <wp:simplePos x="0" y="0"/>
                      <wp:positionH relativeFrom="column">
                        <wp:posOffset>225662</wp:posOffset>
                      </wp:positionH>
                      <wp:positionV relativeFrom="paragraph">
                        <wp:posOffset>40270</wp:posOffset>
                      </wp:positionV>
                      <wp:extent cx="2483485" cy="996287"/>
                      <wp:effectExtent l="0" t="0" r="0" b="0"/>
                      <wp:wrapNone/>
                      <wp:docPr id="11" name="Textfeld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45A95" w14:textId="77777777" w:rsidR="00B42EA7" w:rsidRDefault="00B42EA7" w:rsidP="00B42EA7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1303D1F6" w14:textId="21C3837C" w:rsidR="00B42EA7" w:rsidRPr="00A43AAC" w:rsidRDefault="00B42EA7" w:rsidP="00B42EA7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die Hose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3C588" id="Textfeld 11" o:spid="_x0000_s1036" type="#_x0000_t202" style="position:absolute;left:0;text-align:left;margin-left:17.75pt;margin-top:3.15pt;width:195.55pt;height:78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" filled="f" stroked="f">
                      <v:textbox>
                        <w:txbxContent>
                          <w:p w14:paraId="25B45A95" w14:textId="77777777" w:rsidR="00B42EA7" w:rsidRDefault="00B42EA7" w:rsidP="00B42EA7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1303D1F6" w14:textId="21C3837C" w:rsidR="00B42EA7" w:rsidRPr="00A43AAC" w:rsidRDefault="00B42EA7" w:rsidP="00B42EA7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die Hose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0CF88A" w14:textId="5FC753A0" w:rsidR="00A43AAC" w:rsidRDefault="00A43AAC" w:rsidP="00A43AAC">
            <w:pPr>
              <w:pStyle w:val="ekvtabelle"/>
              <w:jc w:val="center"/>
            </w:pPr>
          </w:p>
          <w:p w14:paraId="7AEDC4F1" w14:textId="1E5E097F" w:rsidR="00A43AAC" w:rsidRDefault="00A43AAC" w:rsidP="00A43AAC">
            <w:pPr>
              <w:pStyle w:val="ekvtabelle"/>
              <w:jc w:val="center"/>
            </w:pPr>
          </w:p>
          <w:p w14:paraId="2EF44546" w14:textId="42EBDB4D" w:rsidR="00A43AAC" w:rsidRDefault="00A43AAC" w:rsidP="00A43AAC">
            <w:pPr>
              <w:pStyle w:val="ekvtabelle"/>
              <w:jc w:val="center"/>
            </w:pPr>
          </w:p>
          <w:p w14:paraId="20E040E7" w14:textId="6142B4FD" w:rsidR="00A43AAC" w:rsidRPr="00882053" w:rsidRDefault="00A43AAC" w:rsidP="00A43AAC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EECD" w14:textId="3A21BA4F" w:rsidR="00A43AAC" w:rsidRDefault="00B42EA7" w:rsidP="00A43AAC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3D0A6DC9" wp14:editId="38BF4571">
                      <wp:simplePos x="0" y="0"/>
                      <wp:positionH relativeFrom="column">
                        <wp:posOffset>230107</wp:posOffset>
                      </wp:positionH>
                      <wp:positionV relativeFrom="paragraph">
                        <wp:posOffset>42318</wp:posOffset>
                      </wp:positionV>
                      <wp:extent cx="2483485" cy="996287"/>
                      <wp:effectExtent l="0" t="0" r="0" b="0"/>
                      <wp:wrapNone/>
                      <wp:docPr id="12" name="Textfeld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9962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80296" w14:textId="77777777" w:rsidR="00B42EA7" w:rsidRDefault="00B42EA7" w:rsidP="00B42EA7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36A82CD4" w14:textId="237719ED" w:rsidR="00B42EA7" w:rsidRPr="00A43AAC" w:rsidRDefault="00B42EA7" w:rsidP="00B42EA7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  <w:t>die Rose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A6DC9" id="Textfeld 12" o:spid="_x0000_s1037" type="#_x0000_t202" style="position:absolute;left:0;text-align:left;margin-left:18.1pt;margin-top:3.35pt;width:195.55pt;height:78.4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" filled="f" stroked="f">
                      <v:textbox>
                        <w:txbxContent>
                          <w:p w14:paraId="64980296" w14:textId="77777777" w:rsidR="00B42EA7" w:rsidRDefault="00B42EA7" w:rsidP="00B42EA7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36A82CD4" w14:textId="237719ED" w:rsidR="00B42EA7" w:rsidRPr="00A43AAC" w:rsidRDefault="00B42EA7" w:rsidP="00B42EA7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  <w:t>die Rose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26B462" w14:textId="4BD4B49D" w:rsidR="00A43AAC" w:rsidRPr="00882053" w:rsidRDefault="00A43AAC" w:rsidP="00A43AAC">
            <w:pPr>
              <w:pStyle w:val="ekvtabelle"/>
              <w:jc w:val="center"/>
            </w:pPr>
          </w:p>
        </w:tc>
      </w:tr>
    </w:tbl>
    <w:p w14:paraId="396941AE" w14:textId="2B2A6500" w:rsidR="00A43AAC" w:rsidRDefault="00A43AAC" w:rsidP="00D60378"/>
    <w:p w14:paraId="14718AEB" w14:textId="62EB0BA5" w:rsidR="00B42EA7" w:rsidRDefault="00B42EA7" w:rsidP="00D60378"/>
    <w:tbl>
      <w:tblPr>
        <w:tblW w:w="9753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1545"/>
        <w:gridCol w:w="2383"/>
        <w:gridCol w:w="825"/>
        <w:gridCol w:w="1528"/>
      </w:tblGrid>
      <w:tr w:rsidR="00B42EA7" w:rsidRPr="00C172AE" w14:paraId="5E24DC90" w14:textId="77777777" w:rsidTr="00B42EA7">
        <w:trPr>
          <w:trHeight w:hRule="exact" w:val="510"/>
        </w:trPr>
        <w:tc>
          <w:tcPr>
            <w:tcW w:w="3472" w:type="dxa"/>
            <w:noWrap/>
            <w:vAlign w:val="bottom"/>
          </w:tcPr>
          <w:p w14:paraId="7952202B" w14:textId="77777777" w:rsidR="00B42EA7" w:rsidRPr="0006258C" w:rsidRDefault="00B42EA7" w:rsidP="00AA3622">
            <w:pPr>
              <w:pStyle w:val="ekvkolumnentitel"/>
            </w:pPr>
            <w:r w:rsidRPr="0006258C">
              <w:lastRenderedPageBreak/>
              <w:t>Name:</w:t>
            </w:r>
          </w:p>
        </w:tc>
        <w:tc>
          <w:tcPr>
            <w:tcW w:w="1545" w:type="dxa"/>
            <w:noWrap/>
            <w:vAlign w:val="bottom"/>
          </w:tcPr>
          <w:p w14:paraId="5EA9162B" w14:textId="77777777" w:rsidR="00B42EA7" w:rsidRPr="00EA7542" w:rsidRDefault="00B42EA7" w:rsidP="00AA3622">
            <w:pPr>
              <w:pStyle w:val="ekvkolumnentitel"/>
            </w:pPr>
            <w:r>
              <w:t>Klasse:</w:t>
            </w:r>
          </w:p>
        </w:tc>
        <w:tc>
          <w:tcPr>
            <w:tcW w:w="2383" w:type="dxa"/>
            <w:noWrap/>
            <w:vAlign w:val="bottom"/>
          </w:tcPr>
          <w:p w14:paraId="17C455E7" w14:textId="77777777" w:rsidR="00B42EA7" w:rsidRPr="00EA7542" w:rsidRDefault="00B42EA7" w:rsidP="00AA3622">
            <w:pPr>
              <w:pStyle w:val="ekvkolumnentitel"/>
            </w:pPr>
            <w:r>
              <w:t>Datum:</w:t>
            </w:r>
          </w:p>
        </w:tc>
        <w:tc>
          <w:tcPr>
            <w:tcW w:w="825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2203012" w14:textId="77777777" w:rsidR="00B42EA7" w:rsidRPr="00EA7542" w:rsidRDefault="00B42EA7" w:rsidP="00AA3622">
            <w:pPr>
              <w:pStyle w:val="ekvkolumnentitel"/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7E10260" w14:textId="45183E9A" w:rsidR="00B42EA7" w:rsidRPr="00C172AE" w:rsidRDefault="00B42EA7" w:rsidP="00AA3622">
            <w:pPr>
              <w:pStyle w:val="ekvkvnummer"/>
            </w:pPr>
            <w:r>
              <w:t>KV 2</w:t>
            </w:r>
          </w:p>
        </w:tc>
      </w:tr>
      <w:tr w:rsidR="00B42EA7" w:rsidRPr="00BF17F2" w14:paraId="5A8A01B7" w14:textId="77777777" w:rsidTr="00B42EA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9753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72E6949" w14:textId="77777777" w:rsidR="00B42EA7" w:rsidRPr="00BF17F2" w:rsidRDefault="00B42EA7" w:rsidP="00AA3622">
            <w:pPr>
              <w:pStyle w:val="ekvue1arial"/>
            </w:pPr>
            <w:r>
              <w:t>Wort-Bild-Karten zum Reimen</w:t>
            </w:r>
          </w:p>
        </w:tc>
      </w:tr>
    </w:tbl>
    <w:p w14:paraId="6E2AB492" w14:textId="1CC952BE" w:rsidR="00B42EA7" w:rsidRDefault="00B42EA7" w:rsidP="00D60378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78"/>
      </w:tblGrid>
      <w:tr w:rsidR="00024F5D" w:rsidRPr="00882053" w14:paraId="22E78BF9" w14:textId="77777777" w:rsidTr="00AA3622">
        <w:trPr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333333"/>
              <w:right w:val="single" w:sz="4" w:space="0" w:color="auto"/>
            </w:tcBorders>
            <w:shd w:val="clear" w:color="auto" w:fill="FFFFFF" w:themeFill="background1"/>
          </w:tcPr>
          <w:p w14:paraId="257180F2" w14:textId="77777777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72876E1C" wp14:editId="2B3096E1">
                      <wp:simplePos x="0" y="0"/>
                      <wp:positionH relativeFrom="column">
                        <wp:posOffset>250996</wp:posOffset>
                      </wp:positionH>
                      <wp:positionV relativeFrom="paragraph">
                        <wp:posOffset>31578</wp:posOffset>
                      </wp:positionV>
                      <wp:extent cx="2483485" cy="1200785"/>
                      <wp:effectExtent l="0" t="0" r="0" b="0"/>
                      <wp:wrapNone/>
                      <wp:docPr id="2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200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89417" w14:textId="724D3123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71555EFB" wp14:editId="7C41DC71">
                                        <wp:extent cx="1012126" cy="1151816"/>
                                        <wp:effectExtent l="0" t="0" r="0" b="0"/>
                                        <wp:docPr id="207" name="Grafik 207" descr="K:\EKV\GSV\04_Praktikanten\Funke_Chantal\Eckart\Grundschulblog\Reimen\Illus\S574300454_Haus_Pfad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7" name="Grafik 207" descr="K:\EKV\GSV\04_Praktikanten\Funke_Chantal\Eckart\Grundschulblog\Reimen\Illus\S574300454_Haus_Pfad.tif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1225" cy="11621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662FFEE" w14:textId="77777777" w:rsidR="00BE4F34" w:rsidRDefault="00BE4F34" w:rsidP="00BE4F34"/>
                                <w:p w14:paraId="7F5502F9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49F5DAD8" w14:textId="17CA6026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76E1C" id="_x0000_s1038" type="#_x0000_t202" style="position:absolute;left:0;text-align:left;margin-left:19.75pt;margin-top:2.5pt;width:195.55pt;height:94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" filled="f" stroked="f">
                      <v:textbox>
                        <w:txbxContent>
                          <w:p w14:paraId="00189417" w14:textId="724D3123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71555EFB" wp14:editId="7C41DC71">
                                  <wp:extent cx="1012126" cy="1151816"/>
                                  <wp:effectExtent l="0" t="0" r="0" b="0"/>
                                  <wp:docPr id="207" name="Grafik 207" descr="K:\EKV\GSV\04_Praktikanten\Funke_Chantal\Eckart\Grundschulblog\Reimen\Illus\S574300454_Haus_Pfad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" name="Grafik 207" descr="K:\EKV\GSV\04_Praktikanten\Funke_Chantal\Eckart\Grundschulblog\Reimen\Illus\S574300454_Haus_Pfad.t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225" cy="1162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62FFEE" w14:textId="77777777" w:rsidR="00BE4F34" w:rsidRDefault="00BE4F34" w:rsidP="00BE4F34"/>
                          <w:p w14:paraId="7F5502F9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49F5DAD8" w14:textId="17CA6026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6C9BA9" w14:textId="77777777" w:rsidR="00024F5D" w:rsidRDefault="00024F5D" w:rsidP="00AA3622">
            <w:pPr>
              <w:pStyle w:val="ekvtabelle"/>
              <w:jc w:val="center"/>
            </w:pPr>
          </w:p>
          <w:p w14:paraId="779C4A67" w14:textId="77777777" w:rsidR="00024F5D" w:rsidRDefault="00024F5D" w:rsidP="00AA3622">
            <w:pPr>
              <w:pStyle w:val="ekvtabelle"/>
              <w:jc w:val="center"/>
            </w:pPr>
          </w:p>
          <w:p w14:paraId="41DF5178" w14:textId="77777777" w:rsidR="00024F5D" w:rsidRDefault="00024F5D" w:rsidP="00AA3622">
            <w:pPr>
              <w:pStyle w:val="ekvtabelle"/>
              <w:jc w:val="center"/>
            </w:pPr>
          </w:p>
          <w:p w14:paraId="2F4552C5" w14:textId="77777777" w:rsidR="00024F5D" w:rsidRPr="00882053" w:rsidRDefault="00024F5D" w:rsidP="00AA3622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333333"/>
              <w:right w:val="single" w:sz="4" w:space="0" w:color="auto"/>
            </w:tcBorders>
            <w:shd w:val="clear" w:color="auto" w:fill="FFFFFF" w:themeFill="background1"/>
          </w:tcPr>
          <w:p w14:paraId="118511CE" w14:textId="77777777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793D7204" wp14:editId="5A5BE49E">
                      <wp:simplePos x="0" y="0"/>
                      <wp:positionH relativeFrom="column">
                        <wp:posOffset>228382</wp:posOffset>
                      </wp:positionH>
                      <wp:positionV relativeFrom="paragraph">
                        <wp:posOffset>31578</wp:posOffset>
                      </wp:positionV>
                      <wp:extent cx="2483485" cy="1201003"/>
                      <wp:effectExtent l="0" t="0" r="0" b="0"/>
                      <wp:wrapNone/>
                      <wp:docPr id="2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20100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97BEA" w14:textId="54DBBBD4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224E84FC" wp14:editId="6074C0E2">
                                        <wp:extent cx="839678" cy="1087190"/>
                                        <wp:effectExtent l="0" t="0" r="0" b="0"/>
                                        <wp:docPr id="198" name="Grafik 198" descr="K:\EKV\GSV\04_Praktikanten\Funke_Chantal\Eckart\Grundschulblog\Reimen\Illus\S574300452_Maus-2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8" name="Grafik 198" descr="K:\EKV\GSV\04_Praktikanten\Funke_Chantal\Eckart\Grundschulblog\Reimen\Illus\S574300452_Maus-2.tif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9689" cy="11001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CC19427" w14:textId="77777777" w:rsidR="00BE4F34" w:rsidRDefault="00BE4F34" w:rsidP="00BE4F34"/>
                                <w:p w14:paraId="0102AE86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6D73B99D" w14:textId="49D76281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D7204" id="_x0000_s1039" type="#_x0000_t202" style="position:absolute;left:0;text-align:left;margin-left:18pt;margin-top:2.5pt;width:195.55pt;height:94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" filled="f" stroked="f">
                      <v:textbox>
                        <w:txbxContent>
                          <w:p w14:paraId="77D97BEA" w14:textId="54DBBBD4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224E84FC" wp14:editId="6074C0E2">
                                  <wp:extent cx="839678" cy="1087190"/>
                                  <wp:effectExtent l="0" t="0" r="0" b="0"/>
                                  <wp:docPr id="198" name="Grafik 198" descr="K:\EKV\GSV\04_Praktikanten\Funke_Chantal\Eckart\Grundschulblog\Reimen\Illus\S574300452_Maus-2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" name="Grafik 198" descr="K:\EKV\GSV\04_Praktikanten\Funke_Chantal\Eckart\Grundschulblog\Reimen\Illus\S574300452_Maus-2.ti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689" cy="11001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C19427" w14:textId="77777777" w:rsidR="00BE4F34" w:rsidRDefault="00BE4F34" w:rsidP="00BE4F34"/>
                          <w:p w14:paraId="0102AE86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6D73B99D" w14:textId="49D76281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08D531" w14:textId="77777777" w:rsidR="00024F5D" w:rsidRPr="00882053" w:rsidRDefault="00024F5D" w:rsidP="00AA3622">
            <w:pPr>
              <w:pStyle w:val="ekvtabelle"/>
              <w:jc w:val="center"/>
            </w:pPr>
          </w:p>
        </w:tc>
      </w:tr>
      <w:tr w:rsidR="00024F5D" w:rsidRPr="00882053" w14:paraId="2AC150EE" w14:textId="77777777" w:rsidTr="00AA3622">
        <w:trPr>
          <w:trHeight w:val="284"/>
        </w:trPr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7F19AC3" w14:textId="77777777" w:rsidR="00024F5D" w:rsidRDefault="00024F5D" w:rsidP="00AA3622">
            <w:pPr>
              <w:pStyle w:val="ekvtabelle"/>
            </w:pPr>
            <w: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0C891FFF" wp14:editId="4D2880FD">
                      <wp:simplePos x="0" y="0"/>
                      <wp:positionH relativeFrom="column">
                        <wp:posOffset>237348</wp:posOffset>
                      </wp:positionH>
                      <wp:positionV relativeFrom="paragraph">
                        <wp:posOffset>24471</wp:posOffset>
                      </wp:positionV>
                      <wp:extent cx="2483485" cy="1160060"/>
                      <wp:effectExtent l="0" t="0" r="0" b="2540"/>
                      <wp:wrapNone/>
                      <wp:docPr id="27" name="Textfeld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1600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4B4C0" w14:textId="46803EBC" w:rsidR="00024F5D" w:rsidRDefault="00024F5D" w:rsidP="00BE4F34">
                                  <w:pPr>
                                    <w:pStyle w:val="ekvbild"/>
                                    <w:jc w:val="center"/>
                                  </w:pPr>
                                </w:p>
                                <w:p w14:paraId="40F38744" w14:textId="79B36854" w:rsidR="00BE4F34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</w:p>
                                <w:p w14:paraId="72B65E7E" w14:textId="25E93836" w:rsidR="00BE4F34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</w:p>
                                <w:p w14:paraId="7F1E4256" w14:textId="77777777" w:rsidR="00BE4F34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</w:p>
                                <w:p w14:paraId="34FADBE3" w14:textId="59269DE5" w:rsidR="00BE4F34" w:rsidRDefault="00BE4F34" w:rsidP="00BE4F34">
                                  <w:pPr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398436E1" wp14:editId="199AFF9E">
                                        <wp:extent cx="1948960" cy="902296"/>
                                        <wp:effectExtent l="0" t="0" r="0" b="0"/>
                                        <wp:docPr id="199" name="Grafik 199" descr="K:\EKV\GSV\04_Praktikanten\Funke_Chantal\Eckart\Grundschulblog\Reimen\Illus\S574300452_Mund-2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9" name="Grafik 199" descr="K:\EKV\GSV\04_Praktikanten\Funke_Chantal\Eckart\Grundschulblog\Reimen\Illus\S574300452_Mund-2.tif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4875" cy="9328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9EBD123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48B6CED7" w14:textId="66EABA64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91FFF" id="Textfeld 27" o:spid="_x0000_s1040" type="#_x0000_t202" style="position:absolute;margin-left:18.7pt;margin-top:1.95pt;width:195.55pt;height:91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" filled="f" stroked="f">
                      <v:textbox>
                        <w:txbxContent>
                          <w:p w14:paraId="0BA4B4C0" w14:textId="46803EBC" w:rsidR="00024F5D" w:rsidRDefault="00024F5D" w:rsidP="00BE4F34">
                            <w:pPr>
                              <w:pStyle w:val="ekvbild"/>
                              <w:jc w:val="center"/>
                            </w:pPr>
                          </w:p>
                          <w:p w14:paraId="40F38744" w14:textId="79B36854" w:rsidR="00BE4F34" w:rsidRDefault="00BE4F34" w:rsidP="00BE4F34">
                            <w:pPr>
                              <w:pStyle w:val="ekvbild"/>
                              <w:jc w:val="center"/>
                            </w:pPr>
                          </w:p>
                          <w:p w14:paraId="72B65E7E" w14:textId="25E93836" w:rsidR="00BE4F34" w:rsidRDefault="00BE4F34" w:rsidP="00BE4F34">
                            <w:pPr>
                              <w:pStyle w:val="ekvbild"/>
                              <w:jc w:val="center"/>
                            </w:pPr>
                          </w:p>
                          <w:p w14:paraId="7F1E4256" w14:textId="77777777" w:rsidR="00BE4F34" w:rsidRDefault="00BE4F34" w:rsidP="00BE4F34">
                            <w:pPr>
                              <w:pStyle w:val="ekvbild"/>
                              <w:jc w:val="center"/>
                            </w:pPr>
                          </w:p>
                          <w:p w14:paraId="34FADBE3" w14:textId="59269DE5" w:rsidR="00BE4F34" w:rsidRDefault="00BE4F34" w:rsidP="00BE4F34"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 wp14:anchorId="398436E1" wp14:editId="199AFF9E">
                                  <wp:extent cx="1948960" cy="902296"/>
                                  <wp:effectExtent l="0" t="0" r="0" b="0"/>
                                  <wp:docPr id="199" name="Grafik 199" descr="K:\EKV\GSV\04_Praktikanten\Funke_Chantal\Eckart\Grundschulblog\Reimen\Illus\S574300452_Mund-2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" name="Grafik 199" descr="K:\EKV\GSV\04_Praktikanten\Funke_Chantal\Eckart\Grundschulblog\Reimen\Illus\S574300452_Mund-2.tif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4875" cy="9328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EBD123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48B6CED7" w14:textId="66EABA64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AF35E" w14:textId="77777777" w:rsidR="00024F5D" w:rsidRDefault="00024F5D" w:rsidP="00AA3622">
            <w:pPr>
              <w:pStyle w:val="ekvtabelle"/>
              <w:jc w:val="center"/>
            </w:pPr>
          </w:p>
          <w:p w14:paraId="56E756C2" w14:textId="77777777" w:rsidR="00024F5D" w:rsidRDefault="00024F5D" w:rsidP="00AA3622">
            <w:pPr>
              <w:pStyle w:val="ekvtabelle"/>
              <w:jc w:val="center"/>
            </w:pPr>
          </w:p>
          <w:p w14:paraId="03F822D4" w14:textId="77777777" w:rsidR="00024F5D" w:rsidRDefault="00024F5D" w:rsidP="00AA3622">
            <w:pPr>
              <w:pStyle w:val="ekvtabelle"/>
              <w:jc w:val="center"/>
            </w:pPr>
          </w:p>
          <w:p w14:paraId="615CC407" w14:textId="77777777" w:rsidR="00024F5D" w:rsidRPr="00882053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40821B94" wp14:editId="5AA2ED87">
                      <wp:simplePos x="0" y="0"/>
                      <wp:positionH relativeFrom="column">
                        <wp:posOffset>250996</wp:posOffset>
                      </wp:positionH>
                      <wp:positionV relativeFrom="paragraph">
                        <wp:posOffset>287872</wp:posOffset>
                      </wp:positionV>
                      <wp:extent cx="2483485" cy="1214651"/>
                      <wp:effectExtent l="0" t="0" r="0" b="5080"/>
                      <wp:wrapNone/>
                      <wp:docPr id="28" name="Textfeld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2146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9E493" w14:textId="5071CFA3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20CFF4FF" wp14:editId="13BBA63E">
                                        <wp:extent cx="1139246" cy="1097224"/>
                                        <wp:effectExtent l="0" t="0" r="3810" b="8255"/>
                                        <wp:docPr id="201" name="Grafik 201" descr="K:\EKV\GSV\04_Praktikanten\Funke_Chantal\Eckart\Grundschulblog\Reimen\Illus\S574300452_Buch_klein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1" name="Grafik 201" descr="K:\EKV\GSV\04_Praktikanten\Funke_Chantal\Eckart\Grundschulblog\Reimen\Illus\S574300452_Buch_klein.tif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54405" cy="11118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93791E2" w14:textId="77777777" w:rsidR="00BE4F34" w:rsidRDefault="00BE4F34" w:rsidP="00BE4F34"/>
                                <w:p w14:paraId="6BED9964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6A32A667" w14:textId="761C0515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21B94" id="Textfeld 28" o:spid="_x0000_s1041" type="#_x0000_t202" style="position:absolute;left:0;text-align:left;margin-left:19.75pt;margin-top:22.65pt;width:195.55pt;height:95.6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" filled="f" stroked="f">
                      <v:textbox>
                        <w:txbxContent>
                          <w:p w14:paraId="2829E493" w14:textId="5071CFA3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20CFF4FF" wp14:editId="13BBA63E">
                                  <wp:extent cx="1139246" cy="1097224"/>
                                  <wp:effectExtent l="0" t="0" r="3810" b="8255"/>
                                  <wp:docPr id="201" name="Grafik 201" descr="K:\EKV\GSV\04_Praktikanten\Funke_Chantal\Eckart\Grundschulblog\Reimen\Illus\S574300452_Buch_klein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" name="Grafik 201" descr="K:\EKV\GSV\04_Praktikanten\Funke_Chantal\Eckart\Grundschulblog\Reimen\Illus\S574300452_Buch_klein.tif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4405" cy="1111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3791E2" w14:textId="77777777" w:rsidR="00BE4F34" w:rsidRDefault="00BE4F34" w:rsidP="00BE4F34"/>
                          <w:p w14:paraId="6BED9964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6A32A667" w14:textId="761C0515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3ED93668" w14:textId="77777777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00FB4122" wp14:editId="59587659">
                      <wp:simplePos x="0" y="0"/>
                      <wp:positionH relativeFrom="column">
                        <wp:posOffset>214734</wp:posOffset>
                      </wp:positionH>
                      <wp:positionV relativeFrom="paragraph">
                        <wp:posOffset>24470</wp:posOffset>
                      </wp:positionV>
                      <wp:extent cx="2483485" cy="1187355"/>
                      <wp:effectExtent l="0" t="0" r="0" b="0"/>
                      <wp:wrapNone/>
                      <wp:docPr id="29" name="Textfeld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1873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6B6CE" w14:textId="4EFD43E8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7D478C60" wp14:editId="54E41D6A">
                                        <wp:extent cx="1045086" cy="1097224"/>
                                        <wp:effectExtent l="0" t="0" r="3175" b="8255"/>
                                        <wp:docPr id="200" name="Grafik 200" descr="K:\EKV\GSV\04_Praktikanten\Funke_Chantal\Eckart\Grundschulblog\Reimen\Illus\S574300452_Hund-2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0" name="Grafik 200" descr="K:\EKV\GSV\04_Praktikanten\Funke_Chantal\Eckart\Grundschulblog\Reimen\Illus\S574300452_Hund-2.tif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8268" cy="11110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522F6D7" w14:textId="77777777" w:rsidR="00BE4F34" w:rsidRDefault="00BE4F34" w:rsidP="00BE4F34"/>
                                <w:p w14:paraId="4B86DB05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4C3FBA34" w14:textId="55FD6BC3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B4122" id="Textfeld 29" o:spid="_x0000_s1042" type="#_x0000_t202" style="position:absolute;left:0;text-align:left;margin-left:16.9pt;margin-top:1.95pt;width:195.55pt;height:93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" filled="f" stroked="f">
                      <v:textbox>
                        <w:txbxContent>
                          <w:p w14:paraId="3426B6CE" w14:textId="4EFD43E8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7D478C60" wp14:editId="54E41D6A">
                                  <wp:extent cx="1045086" cy="1097224"/>
                                  <wp:effectExtent l="0" t="0" r="3175" b="8255"/>
                                  <wp:docPr id="200" name="Grafik 200" descr="K:\EKV\GSV\04_Praktikanten\Funke_Chantal\Eckart\Grundschulblog\Reimen\Illus\S574300452_Hund-2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" name="Grafik 200" descr="K:\EKV\GSV\04_Praktikanten\Funke_Chantal\Eckart\Grundschulblog\Reimen\Illus\S574300452_Hund-2.tif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8268" cy="11110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22F6D7" w14:textId="77777777" w:rsidR="00BE4F34" w:rsidRDefault="00BE4F34" w:rsidP="00BE4F34"/>
                          <w:p w14:paraId="4B86DB05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4C3FBA34" w14:textId="55FD6BC3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0902E8" w14:textId="77777777" w:rsidR="00024F5D" w:rsidRPr="00882053" w:rsidRDefault="00024F5D" w:rsidP="00AA3622">
            <w:pPr>
              <w:pStyle w:val="ekvtabelle"/>
              <w:jc w:val="center"/>
            </w:pPr>
          </w:p>
        </w:tc>
      </w:tr>
      <w:tr w:rsidR="00024F5D" w:rsidRPr="00882053" w14:paraId="34EE2B54" w14:textId="77777777" w:rsidTr="00AA3622">
        <w:trPr>
          <w:trHeight w:val="284"/>
        </w:trPr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554A7B59" w14:textId="77777777" w:rsidR="00024F5D" w:rsidRDefault="00024F5D" w:rsidP="00AA3622">
            <w:pPr>
              <w:pStyle w:val="ekvtabelle"/>
              <w:jc w:val="center"/>
            </w:pPr>
          </w:p>
          <w:p w14:paraId="256AEAB6" w14:textId="77777777" w:rsidR="00024F5D" w:rsidRDefault="00024F5D" w:rsidP="00AA3622">
            <w:pPr>
              <w:pStyle w:val="ekvtabelle"/>
              <w:jc w:val="center"/>
            </w:pPr>
          </w:p>
          <w:p w14:paraId="11BB18BE" w14:textId="77777777" w:rsidR="00024F5D" w:rsidRDefault="00024F5D" w:rsidP="00AA3622">
            <w:pPr>
              <w:pStyle w:val="ekvtabelle"/>
              <w:jc w:val="center"/>
            </w:pPr>
          </w:p>
          <w:p w14:paraId="51B0F595" w14:textId="77777777" w:rsidR="00024F5D" w:rsidRDefault="00024F5D" w:rsidP="00AA3622">
            <w:pPr>
              <w:pStyle w:val="ekvtabelle"/>
              <w:jc w:val="center"/>
            </w:pPr>
          </w:p>
          <w:p w14:paraId="0CCA36B0" w14:textId="77777777" w:rsidR="00024F5D" w:rsidRDefault="00024F5D" w:rsidP="00AA3622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44A0C472" w14:textId="77777777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59477055" wp14:editId="5CF2106E">
                      <wp:simplePos x="0" y="0"/>
                      <wp:positionH relativeFrom="column">
                        <wp:posOffset>228382</wp:posOffset>
                      </wp:positionH>
                      <wp:positionV relativeFrom="paragraph">
                        <wp:posOffset>17363</wp:posOffset>
                      </wp:positionV>
                      <wp:extent cx="2483485" cy="1214120"/>
                      <wp:effectExtent l="0" t="0" r="0" b="5080"/>
                      <wp:wrapNone/>
                      <wp:docPr id="30" name="Textfeld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214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72DAA" w14:textId="39869909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67852B52" wp14:editId="2D92FC0D">
                                        <wp:extent cx="1672496" cy="1179110"/>
                                        <wp:effectExtent l="0" t="0" r="4445" b="2540"/>
                                        <wp:docPr id="202" name="Grafik 202" descr="K:\EKV\GSV\04_Praktikanten\Funke_Chantal\Eckart\Grundschulblog\Reimen\Illus\S574300454_Tuch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2" name="Grafik 202" descr="K:\EKV\GSV\04_Praktikanten\Funke_Chantal\Eckart\Grundschulblog\Reimen\Illus\S574300454_Tuch.tif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84808" cy="11877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BA9AFC1" w14:textId="77777777" w:rsidR="00BE4F34" w:rsidRDefault="00BE4F34" w:rsidP="00BE4F34">
                                  <w:pPr>
                                    <w:jc w:val="center"/>
                                  </w:pPr>
                                </w:p>
                                <w:p w14:paraId="1B9AFFE5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30FFA541" w14:textId="2BFBF064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77055" id="Textfeld 30" o:spid="_x0000_s1043" type="#_x0000_t202" style="position:absolute;left:0;text-align:left;margin-left:18pt;margin-top:1.35pt;width:195.55pt;height:95.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" filled="f" stroked="f">
                      <v:textbox>
                        <w:txbxContent>
                          <w:p w14:paraId="43D72DAA" w14:textId="39869909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67852B52" wp14:editId="2D92FC0D">
                                  <wp:extent cx="1672496" cy="1179110"/>
                                  <wp:effectExtent l="0" t="0" r="4445" b="2540"/>
                                  <wp:docPr id="202" name="Grafik 202" descr="K:\EKV\GSV\04_Praktikanten\Funke_Chantal\Eckart\Grundschulblog\Reimen\Illus\S574300454_Tuch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" name="Grafik 202" descr="K:\EKV\GSV\04_Praktikanten\Funke_Chantal\Eckart\Grundschulblog\Reimen\Illus\S574300454_Tuch.tif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4808" cy="1187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A9AFC1" w14:textId="77777777" w:rsidR="00BE4F34" w:rsidRDefault="00BE4F34" w:rsidP="00BE4F34">
                            <w:pPr>
                              <w:jc w:val="center"/>
                            </w:pPr>
                          </w:p>
                          <w:p w14:paraId="1B9AFFE5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30FFA541" w14:textId="2BFBF064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9D2054" w14:textId="77777777" w:rsidR="00024F5D" w:rsidRDefault="00024F5D" w:rsidP="00AA3622">
            <w:pPr>
              <w:pStyle w:val="ekvtabelle"/>
              <w:jc w:val="center"/>
            </w:pPr>
          </w:p>
        </w:tc>
      </w:tr>
      <w:tr w:rsidR="00024F5D" w:rsidRPr="00882053" w14:paraId="0CD5FCE0" w14:textId="77777777" w:rsidTr="00AA3622">
        <w:trPr>
          <w:trHeight w:val="284"/>
        </w:trPr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3001162D" w14:textId="77777777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28957A76" wp14:editId="356E39B6">
                      <wp:simplePos x="0" y="0"/>
                      <wp:positionH relativeFrom="column">
                        <wp:posOffset>237348</wp:posOffset>
                      </wp:positionH>
                      <wp:positionV relativeFrom="paragraph">
                        <wp:posOffset>23902</wp:posOffset>
                      </wp:positionV>
                      <wp:extent cx="2483485" cy="1201003"/>
                      <wp:effectExtent l="0" t="0" r="0" b="0"/>
                      <wp:wrapNone/>
                      <wp:docPr id="31" name="Textfeld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20100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27CB8" w14:textId="0E2926EA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036812D9" wp14:editId="48FBC752">
                                        <wp:extent cx="1151416" cy="1085954"/>
                                        <wp:effectExtent l="0" t="0" r="0" b="0"/>
                                        <wp:docPr id="203" name="Grafik 203" descr="K:\EKV\GSV\04_Praktikanten\Funke_Chantal\Eckart\Grundschulblog\Reimen\Illus\S574300452_Zopf-2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" name="Grafik 203" descr="K:\EKV\GSV\04_Praktikanten\Funke_Chantal\Eckart\Grundschulblog\Reimen\Illus\S574300452_Zopf-2.tif"/>
                                                <pic:cNvPicPr/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60764" cy="10947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BC6A630" w14:textId="77777777" w:rsidR="00BE4F34" w:rsidRDefault="00BE4F34" w:rsidP="00BE4F34"/>
                                <w:p w14:paraId="71DF8240" w14:textId="77777777" w:rsidR="00BE4F34" w:rsidRPr="00A43AAC" w:rsidRDefault="00BE4F34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57A76" id="Textfeld 31" o:spid="_x0000_s1044" type="#_x0000_t202" style="position:absolute;left:0;text-align:left;margin-left:18.7pt;margin-top:1.9pt;width:195.55pt;height:94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" filled="f" stroked="f">
                      <v:textbox>
                        <w:txbxContent>
                          <w:p w14:paraId="1D327CB8" w14:textId="0E2926EA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036812D9" wp14:editId="48FBC752">
                                  <wp:extent cx="1151416" cy="1085954"/>
                                  <wp:effectExtent l="0" t="0" r="0" b="0"/>
                                  <wp:docPr id="203" name="Grafik 203" descr="K:\EKV\GSV\04_Praktikanten\Funke_Chantal\Eckart\Grundschulblog\Reimen\Illus\S574300452_Zopf-2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" name="Grafik 203" descr="K:\EKV\GSV\04_Praktikanten\Funke_Chantal\Eckart\Grundschulblog\Reimen\Illus\S574300452_Zopf-2.tif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0764" cy="10947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C6A630" w14:textId="77777777" w:rsidR="00BE4F34" w:rsidRDefault="00BE4F34" w:rsidP="00BE4F34"/>
                          <w:p w14:paraId="71DF8240" w14:textId="77777777" w:rsidR="00BE4F34" w:rsidRPr="00A43AAC" w:rsidRDefault="00BE4F34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BC7BF6" w14:textId="77777777" w:rsidR="00024F5D" w:rsidRDefault="00024F5D" w:rsidP="00AA3622">
            <w:pPr>
              <w:pStyle w:val="ekvtabelle"/>
              <w:jc w:val="center"/>
            </w:pPr>
          </w:p>
          <w:p w14:paraId="3DEC6E60" w14:textId="77777777" w:rsidR="00024F5D" w:rsidRDefault="00024F5D" w:rsidP="00AA3622">
            <w:pPr>
              <w:pStyle w:val="ekvtabelle"/>
              <w:jc w:val="center"/>
            </w:pPr>
          </w:p>
          <w:p w14:paraId="325322D5" w14:textId="77777777" w:rsidR="00024F5D" w:rsidRDefault="00024F5D" w:rsidP="00AA3622">
            <w:pPr>
              <w:pStyle w:val="ekvtabelle"/>
              <w:jc w:val="center"/>
            </w:pPr>
          </w:p>
          <w:p w14:paraId="3A6C0392" w14:textId="77777777" w:rsidR="00024F5D" w:rsidRDefault="00024F5D" w:rsidP="00AA3622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5CD1C8BC" w14:textId="77777777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3BE9A2E9" wp14:editId="0EF81826">
                      <wp:simplePos x="0" y="0"/>
                      <wp:positionH relativeFrom="column">
                        <wp:posOffset>214734</wp:posOffset>
                      </wp:positionH>
                      <wp:positionV relativeFrom="paragraph">
                        <wp:posOffset>23902</wp:posOffset>
                      </wp:positionV>
                      <wp:extent cx="2483485" cy="1200785"/>
                      <wp:effectExtent l="0" t="0" r="0" b="0"/>
                      <wp:wrapNone/>
                      <wp:docPr id="192" name="Textfeld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200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76EB8" w14:textId="615F5DB5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2DF557AE" wp14:editId="44CA415C">
                                        <wp:extent cx="1368974" cy="1091156"/>
                                        <wp:effectExtent l="0" t="0" r="3175" b="0"/>
                                        <wp:docPr id="204" name="Grafik 204" descr="K:\EKV\GSV\04_Praktikanten\Funke_Chantal\Eckart\Grundschulblog\Reimen\Illus\S574300491_Topf_1-2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4" name="Grafik 204" descr="K:\EKV\GSV\04_Praktikanten\Funke_Chantal\Eckart\Grundschulblog\Reimen\Illus\S574300491_Topf_1-2.tif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7134" cy="1097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29AD03B" w14:textId="77777777" w:rsidR="00BE4F34" w:rsidRDefault="00BE4F34" w:rsidP="00BE4F34"/>
                                <w:p w14:paraId="59578E09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2D8F5473" w14:textId="6FBC7C0F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9A2E9" id="Textfeld 192" o:spid="_x0000_s1045" type="#_x0000_t202" style="position:absolute;left:0;text-align:left;margin-left:16.9pt;margin-top:1.9pt;width:195.55pt;height:94.5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" filled="f" stroked="f">
                      <v:textbox>
                        <w:txbxContent>
                          <w:p w14:paraId="34E76EB8" w14:textId="615F5DB5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2DF557AE" wp14:editId="44CA415C">
                                  <wp:extent cx="1368974" cy="1091156"/>
                                  <wp:effectExtent l="0" t="0" r="3175" b="0"/>
                                  <wp:docPr id="204" name="Grafik 204" descr="K:\EKV\GSV\04_Praktikanten\Funke_Chantal\Eckart\Grundschulblog\Reimen\Illus\S574300491_Topf_1-2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" name="Grafik 204" descr="K:\EKV\GSV\04_Praktikanten\Funke_Chantal\Eckart\Grundschulblog\Reimen\Illus\S574300491_Topf_1-2.tif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134" cy="1097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9AD03B" w14:textId="77777777" w:rsidR="00BE4F34" w:rsidRDefault="00BE4F34" w:rsidP="00BE4F34"/>
                          <w:p w14:paraId="59578E09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2D8F5473" w14:textId="6FBC7C0F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0EC62F" w14:textId="77777777" w:rsidR="00024F5D" w:rsidRDefault="00024F5D" w:rsidP="00AA3622">
            <w:pPr>
              <w:pStyle w:val="ekvtabelle"/>
              <w:jc w:val="center"/>
            </w:pPr>
          </w:p>
        </w:tc>
      </w:tr>
      <w:tr w:rsidR="00024F5D" w:rsidRPr="00882053" w14:paraId="30BDEC89" w14:textId="77777777" w:rsidTr="00AA3622">
        <w:trPr>
          <w:trHeight w:val="284"/>
        </w:trPr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0852E456" w14:textId="77777777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751229F2" wp14:editId="2F6EDC03">
                      <wp:simplePos x="0" y="0"/>
                      <wp:positionH relativeFrom="column">
                        <wp:posOffset>223700</wp:posOffset>
                      </wp:positionH>
                      <wp:positionV relativeFrom="paragraph">
                        <wp:posOffset>16793</wp:posOffset>
                      </wp:positionV>
                      <wp:extent cx="2483485" cy="1214651"/>
                      <wp:effectExtent l="0" t="0" r="0" b="5080"/>
                      <wp:wrapNone/>
                      <wp:docPr id="193" name="Textfeld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2146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A77DD1" w14:textId="059AF657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7BE961A6" wp14:editId="064B0FD2">
                                        <wp:extent cx="1235136" cy="1151814"/>
                                        <wp:effectExtent l="0" t="0" r="3175" b="0"/>
                                        <wp:docPr id="205" name="Grafik 205" descr="K:\EKV\GSV\04_Praktikanten\Funke_Chantal\Eckart\Grundschulblog\Reimen\Illus\S574300452_Loewe_klein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5" name="Grafik 205" descr="K:\EKV\GSV\04_Praktikanten\Funke_Chantal\Eckart\Grundschulblog\Reimen\Illus\S574300452_Loewe_klein.tif"/>
                                                <pic:cNvPicPr/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1283" cy="11575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4E920B4" w14:textId="77777777" w:rsidR="00BE4F34" w:rsidRDefault="00BE4F34" w:rsidP="00BE4F34"/>
                                <w:p w14:paraId="3D9D468B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2A92A40D" w14:textId="4B21EE36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229F2" id="Textfeld 193" o:spid="_x0000_s1046" type="#_x0000_t202" style="position:absolute;left:0;text-align:left;margin-left:17.6pt;margin-top:1.3pt;width:195.55pt;height:95.6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" filled="f" stroked="f">
                      <v:textbox>
                        <w:txbxContent>
                          <w:p w14:paraId="6EA77DD1" w14:textId="059AF657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7BE961A6" wp14:editId="064B0FD2">
                                  <wp:extent cx="1235136" cy="1151814"/>
                                  <wp:effectExtent l="0" t="0" r="3175" b="0"/>
                                  <wp:docPr id="205" name="Grafik 205" descr="K:\EKV\GSV\04_Praktikanten\Funke_Chantal\Eckart\Grundschulblog\Reimen\Illus\S574300452_Loewe_klein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" name="Grafik 205" descr="K:\EKV\GSV\04_Praktikanten\Funke_Chantal\Eckart\Grundschulblog\Reimen\Illus\S574300452_Loewe_klein.tif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1283" cy="11575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E920B4" w14:textId="77777777" w:rsidR="00BE4F34" w:rsidRDefault="00BE4F34" w:rsidP="00BE4F34"/>
                          <w:p w14:paraId="3D9D468B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2A92A40D" w14:textId="4B21EE36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0E6B3D" w14:textId="77777777" w:rsidR="00024F5D" w:rsidRDefault="00024F5D" w:rsidP="00AA3622">
            <w:pPr>
              <w:pStyle w:val="ekvtabelle"/>
              <w:jc w:val="center"/>
            </w:pPr>
          </w:p>
          <w:p w14:paraId="1735059D" w14:textId="77777777" w:rsidR="00024F5D" w:rsidRDefault="00024F5D" w:rsidP="00AA3622">
            <w:pPr>
              <w:pStyle w:val="ekvtabelle"/>
              <w:jc w:val="center"/>
            </w:pPr>
          </w:p>
          <w:p w14:paraId="682514A6" w14:textId="77777777" w:rsidR="00024F5D" w:rsidRDefault="00024F5D" w:rsidP="00AA3622">
            <w:pPr>
              <w:pStyle w:val="ekvtabelle"/>
              <w:jc w:val="center"/>
            </w:pPr>
          </w:p>
          <w:p w14:paraId="7196227B" w14:textId="77777777" w:rsidR="00024F5D" w:rsidRDefault="00024F5D" w:rsidP="00AA3622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7B5C464" w14:textId="77777777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325D6646" wp14:editId="59E51718">
                      <wp:simplePos x="0" y="0"/>
                      <wp:positionH relativeFrom="column">
                        <wp:posOffset>228382</wp:posOffset>
                      </wp:positionH>
                      <wp:positionV relativeFrom="paragraph">
                        <wp:posOffset>16794</wp:posOffset>
                      </wp:positionV>
                      <wp:extent cx="2483485" cy="1146412"/>
                      <wp:effectExtent l="0" t="0" r="0" b="0"/>
                      <wp:wrapNone/>
                      <wp:docPr id="194" name="Textfeld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1464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1B5055" w14:textId="74613D34" w:rsidR="00024F5D" w:rsidRPr="00A43AAC" w:rsidRDefault="00BE4F34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  <w:r>
                                    <w:drawing>
                                      <wp:inline distT="0" distB="0" distL="0" distR="0" wp14:anchorId="5175E5DB" wp14:editId="0D4054EB">
                                        <wp:extent cx="1352928" cy="1101708"/>
                                        <wp:effectExtent l="0" t="0" r="0" b="3810"/>
                                        <wp:docPr id="197" name="Grafik 197" descr="K:\EKV\GSV\04_Praktikanten\Funke_Chantal\Eckart\Grundschulblog\Reimen\Illus\S574300452_Moewe-2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7" name="Grafik 197" descr="K:\EKV\GSV\04_Praktikanten\Funke_Chantal\Eckart\Grundschulblog\Reimen\Illus\S574300452_Moewe-2.tif"/>
                                                <pic:cNvPicPr/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81396" cy="1124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D6646" id="Textfeld 194" o:spid="_x0000_s1047" type="#_x0000_t202" style="position:absolute;left:0;text-align:left;margin-left:18pt;margin-top:1.3pt;width:195.55pt;height:90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" filled="f" stroked="f">
                      <v:textbox>
                        <w:txbxContent>
                          <w:p w14:paraId="2D1B5055" w14:textId="74613D34" w:rsidR="00024F5D" w:rsidRPr="00A43AAC" w:rsidRDefault="00BE4F34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  <w:r>
                              <w:drawing>
                                <wp:inline distT="0" distB="0" distL="0" distR="0" wp14:anchorId="5175E5DB" wp14:editId="0D4054EB">
                                  <wp:extent cx="1352928" cy="1101708"/>
                                  <wp:effectExtent l="0" t="0" r="0" b="3810"/>
                                  <wp:docPr id="197" name="Grafik 197" descr="K:\EKV\GSV\04_Praktikanten\Funke_Chantal\Eckart\Grundschulblog\Reimen\Illus\S574300452_Moewe-2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" name="Grafik 197" descr="K:\EKV\GSV\04_Praktikanten\Funke_Chantal\Eckart\Grundschulblog\Reimen\Illus\S574300452_Moewe-2.tif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1396" cy="1124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3C05FA" w14:textId="77777777" w:rsidR="00024F5D" w:rsidRDefault="00024F5D" w:rsidP="00AA3622">
            <w:pPr>
              <w:pStyle w:val="ekvtabelle"/>
              <w:jc w:val="center"/>
            </w:pPr>
          </w:p>
        </w:tc>
      </w:tr>
      <w:tr w:rsidR="00024F5D" w:rsidRPr="00882053" w14:paraId="4A21174B" w14:textId="77777777" w:rsidTr="00AA3622">
        <w:trPr>
          <w:trHeight w:val="284"/>
        </w:trPr>
        <w:tc>
          <w:tcPr>
            <w:tcW w:w="4678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1DC4" w14:textId="7806610F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009816D7" wp14:editId="6C41B961">
                      <wp:simplePos x="0" y="0"/>
                      <wp:positionH relativeFrom="column">
                        <wp:posOffset>223700</wp:posOffset>
                      </wp:positionH>
                      <wp:positionV relativeFrom="paragraph">
                        <wp:posOffset>36033</wp:posOffset>
                      </wp:positionV>
                      <wp:extent cx="2483485" cy="1201003"/>
                      <wp:effectExtent l="0" t="0" r="0" b="0"/>
                      <wp:wrapNone/>
                      <wp:docPr id="195" name="Textfeld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20100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E596B0" w14:textId="5071D1AB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18D43A23" wp14:editId="3ECA0207">
                                        <wp:extent cx="936140" cy="1097222"/>
                                        <wp:effectExtent l="0" t="0" r="0" b="8255"/>
                                        <wp:docPr id="206" name="Grafik 206" descr="K:\EKV\GSV\04_Praktikanten\Funke_Chantal\Eckart\Grundschulblog\Reimen\Illus\S574300452_Hose_klein_2-2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6" name="Grafik 206" descr="K:\EKV\GSV\04_Praktikanten\Funke_Chantal\Eckart\Grundschulblog\Reimen\Illus\S574300452_Hose_klein_2-2.tif"/>
                                                <pic:cNvPicPr/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2570" cy="11047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98569CF" w14:textId="77777777" w:rsidR="00BE4F34" w:rsidRDefault="00BE4F34" w:rsidP="00BE4F34"/>
                                <w:p w14:paraId="139402A6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01D28E32" w14:textId="021AB085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816D7" id="Textfeld 195" o:spid="_x0000_s1048" type="#_x0000_t202" style="position:absolute;left:0;text-align:left;margin-left:17.6pt;margin-top:2.85pt;width:195.55pt;height:94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" filled="f" stroked="f">
                      <v:textbox>
                        <w:txbxContent>
                          <w:p w14:paraId="0BE596B0" w14:textId="5071D1AB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18D43A23" wp14:editId="3ECA0207">
                                  <wp:extent cx="936140" cy="1097222"/>
                                  <wp:effectExtent l="0" t="0" r="0" b="8255"/>
                                  <wp:docPr id="206" name="Grafik 206" descr="K:\EKV\GSV\04_Praktikanten\Funke_Chantal\Eckart\Grundschulblog\Reimen\Illus\S574300452_Hose_klein_2-2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" name="Grafik 206" descr="K:\EKV\GSV\04_Praktikanten\Funke_Chantal\Eckart\Grundschulblog\Reimen\Illus\S574300452_Hose_klein_2-2.tif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2570" cy="11047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8569CF" w14:textId="77777777" w:rsidR="00BE4F34" w:rsidRDefault="00BE4F34" w:rsidP="00BE4F34"/>
                          <w:p w14:paraId="139402A6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01D28E32" w14:textId="021AB085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4F34">
              <w:t xml:space="preserve"> </w:t>
            </w:r>
          </w:p>
          <w:p w14:paraId="7B0A9216" w14:textId="77777777" w:rsidR="00024F5D" w:rsidRDefault="00024F5D" w:rsidP="00AA3622">
            <w:pPr>
              <w:pStyle w:val="ekvtabelle"/>
              <w:jc w:val="center"/>
            </w:pPr>
          </w:p>
          <w:p w14:paraId="5F934470" w14:textId="77777777" w:rsidR="00024F5D" w:rsidRDefault="00024F5D" w:rsidP="00AA3622">
            <w:pPr>
              <w:pStyle w:val="ekvtabelle"/>
              <w:jc w:val="center"/>
            </w:pPr>
          </w:p>
          <w:p w14:paraId="2FB55807" w14:textId="77777777" w:rsidR="00024F5D" w:rsidRDefault="00024F5D" w:rsidP="00AA3622">
            <w:pPr>
              <w:pStyle w:val="ekvtabelle"/>
              <w:jc w:val="center"/>
            </w:pPr>
          </w:p>
          <w:p w14:paraId="5AFEC821" w14:textId="77777777" w:rsidR="00024F5D" w:rsidRPr="00882053" w:rsidRDefault="00024F5D" w:rsidP="00AA3622">
            <w:pPr>
              <w:pStyle w:val="ekvtabelle"/>
              <w:jc w:val="center"/>
            </w:pPr>
          </w:p>
        </w:tc>
        <w:tc>
          <w:tcPr>
            <w:tcW w:w="4678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6DAE" w14:textId="77777777" w:rsidR="00024F5D" w:rsidRDefault="00024F5D" w:rsidP="00AA362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4FE6A053" wp14:editId="3F2BA7C6">
                      <wp:simplePos x="0" y="0"/>
                      <wp:positionH relativeFrom="column">
                        <wp:posOffset>228382</wp:posOffset>
                      </wp:positionH>
                      <wp:positionV relativeFrom="paragraph">
                        <wp:posOffset>36033</wp:posOffset>
                      </wp:positionV>
                      <wp:extent cx="2483485" cy="1200785"/>
                      <wp:effectExtent l="0" t="0" r="0" b="0"/>
                      <wp:wrapNone/>
                      <wp:docPr id="196" name="Textfeld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3485" cy="1200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5C6BF" w14:textId="0BF189BA" w:rsidR="00024F5D" w:rsidRDefault="00BE4F34" w:rsidP="00BE4F34">
                                  <w:pPr>
                                    <w:pStyle w:val="ekvbild"/>
                                    <w:jc w:val="center"/>
                                  </w:pPr>
                                  <w:r>
                                    <w:drawing>
                                      <wp:inline distT="0" distB="0" distL="0" distR="0" wp14:anchorId="4186FE4F" wp14:editId="253E551B">
                                        <wp:extent cx="1671512" cy="1097222"/>
                                        <wp:effectExtent l="0" t="0" r="5080" b="8255"/>
                                        <wp:docPr id="208" name="Grafik 208" descr="K:\EKV\GSV\04_Praktikanten\Funke_Chantal\Eckart\Grundschulblog\Reimen\Illus\S574300452_Rose-2.tif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8" name="Grafik 208" descr="K:\EKV\GSV\04_Praktikanten\Funke_Chantal\Eckart\Grundschulblog\Reimen\Illus\S574300452_Rose-2.tif"/>
                                                <pic:cNvPicPr/>
                                              </pic:nvPicPr>
                                              <pic:blipFill>
                                                <a:blip r:embed="rId2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79543" cy="11024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C3D62FC" w14:textId="77777777" w:rsidR="00BE4F34" w:rsidRDefault="00BE4F34" w:rsidP="00BE4F34"/>
                                <w:p w14:paraId="37FFB077" w14:textId="77777777" w:rsidR="00BE4F34" w:rsidRDefault="00BE4F34" w:rsidP="00024F5D">
                                  <w:pPr>
                                    <w:jc w:val="center"/>
                                    <w:rPr>
                                      <w:sz w:val="52"/>
                                      <w:szCs w:val="44"/>
                                    </w:rPr>
                                  </w:pPr>
                                </w:p>
                                <w:p w14:paraId="43C631CE" w14:textId="54F29C95" w:rsidR="00024F5D" w:rsidRPr="00A43AAC" w:rsidRDefault="00024F5D" w:rsidP="00024F5D">
                                  <w:pPr>
                                    <w:pStyle w:val="ekvue1arial"/>
                                    <w:jc w:val="center"/>
                                    <w:rPr>
                                      <w:b w:val="0"/>
                                      <w:bCs/>
                                      <w:sz w:val="72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6A053" id="Textfeld 196" o:spid="_x0000_s1049" type="#_x0000_t202" style="position:absolute;left:0;text-align:left;margin-left:18pt;margin-top:2.85pt;width:195.55pt;height:94.5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" filled="f" stroked="f">
                      <v:textbox>
                        <w:txbxContent>
                          <w:p w14:paraId="05A5C6BF" w14:textId="0BF189BA" w:rsidR="00024F5D" w:rsidRDefault="00BE4F34" w:rsidP="00BE4F34">
                            <w:pPr>
                              <w:pStyle w:val="ekvbild"/>
                              <w:jc w:val="center"/>
                            </w:pPr>
                            <w:r>
                              <w:drawing>
                                <wp:inline distT="0" distB="0" distL="0" distR="0" wp14:anchorId="4186FE4F" wp14:editId="253E551B">
                                  <wp:extent cx="1671512" cy="1097222"/>
                                  <wp:effectExtent l="0" t="0" r="5080" b="8255"/>
                                  <wp:docPr id="208" name="Grafik 208" descr="K:\EKV\GSV\04_Praktikanten\Funke_Chantal\Eckart\Grundschulblog\Reimen\Illus\S574300452_Rose-2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Grafik 208" descr="K:\EKV\GSV\04_Praktikanten\Funke_Chantal\Eckart\Grundschulblog\Reimen\Illus\S574300452_Rose-2.tif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9543" cy="11024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3D62FC" w14:textId="77777777" w:rsidR="00BE4F34" w:rsidRDefault="00BE4F34" w:rsidP="00BE4F34"/>
                          <w:p w14:paraId="37FFB077" w14:textId="77777777" w:rsidR="00BE4F34" w:rsidRDefault="00BE4F34" w:rsidP="00024F5D">
                            <w:pPr>
                              <w:jc w:val="center"/>
                              <w:rPr>
                                <w:sz w:val="52"/>
                                <w:szCs w:val="44"/>
                              </w:rPr>
                            </w:pPr>
                          </w:p>
                          <w:p w14:paraId="43C631CE" w14:textId="54F29C95" w:rsidR="00024F5D" w:rsidRPr="00A43AAC" w:rsidRDefault="00024F5D" w:rsidP="00024F5D">
                            <w:pPr>
                              <w:pStyle w:val="ekvue1arial"/>
                              <w:jc w:val="center"/>
                              <w:rPr>
                                <w:b w:val="0"/>
                                <w:bCs/>
                                <w:sz w:val="72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8CA84B" w14:textId="77777777" w:rsidR="00024F5D" w:rsidRPr="00882053" w:rsidRDefault="00024F5D" w:rsidP="00AA3622">
            <w:pPr>
              <w:pStyle w:val="ekvtabelle"/>
              <w:jc w:val="center"/>
            </w:pPr>
          </w:p>
        </w:tc>
      </w:tr>
    </w:tbl>
    <w:p w14:paraId="7277FC57" w14:textId="1BF3CE04" w:rsidR="00024F5D" w:rsidRDefault="00024F5D" w:rsidP="00BE4F34">
      <w:pPr>
        <w:pStyle w:val="ekvbild"/>
      </w:pPr>
    </w:p>
    <w:p w14:paraId="2B32C197" w14:textId="77777777" w:rsidR="00BE4F34" w:rsidRDefault="00BE4F34" w:rsidP="00D60378"/>
    <w:sectPr w:rsidR="00BE4F34" w:rsidSect="00054A93">
      <w:footerReference w:type="default" r:id="rId3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EC17F" w14:textId="77777777" w:rsidR="0056799D" w:rsidRDefault="0056799D" w:rsidP="003C599D">
      <w:pPr>
        <w:spacing w:line="240" w:lineRule="auto"/>
      </w:pPr>
      <w:r>
        <w:separator/>
      </w:r>
    </w:p>
  </w:endnote>
  <w:endnote w:type="continuationSeparator" w:id="0">
    <w:p w14:paraId="3C0C1749" w14:textId="77777777" w:rsidR="0056799D" w:rsidRDefault="0056799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BAD0E14" w14:textId="77777777" w:rsidTr="006B2D23">
      <w:trPr>
        <w:trHeight w:hRule="exact" w:val="680"/>
      </w:trPr>
      <w:tc>
        <w:tcPr>
          <w:tcW w:w="1131" w:type="dxa"/>
          <w:noWrap/>
        </w:tcPr>
        <w:p w14:paraId="37E8F870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E21F30D" wp14:editId="7776355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F8FAD7C" w14:textId="59519E0B"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3B0FB4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5FF7538" w14:textId="2DC083E5"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3B0FB4">
            <w:t>Anne Hopf</w:t>
          </w:r>
        </w:p>
        <w:p w14:paraId="711BD4F4" w14:textId="0C9B873D" w:rsidR="00193A18" w:rsidRPr="00913892" w:rsidRDefault="00193A18" w:rsidP="00445974">
          <w:pPr>
            <w:pStyle w:val="ekvquelle"/>
          </w:pPr>
          <w:r w:rsidRPr="00F5248B">
            <w:t xml:space="preserve">Bildquellen: </w:t>
          </w:r>
          <w:r w:rsidR="00445974">
            <w:t>Liliane Oser, Hamburg</w:t>
          </w:r>
        </w:p>
      </w:tc>
      <w:tc>
        <w:tcPr>
          <w:tcW w:w="397" w:type="dxa"/>
        </w:tcPr>
        <w:p w14:paraId="53C585DB" w14:textId="77777777" w:rsidR="00193A18" w:rsidRPr="00913892" w:rsidRDefault="00193A18" w:rsidP="00913892">
          <w:pPr>
            <w:pStyle w:val="ekvpagina"/>
          </w:pPr>
        </w:p>
      </w:tc>
    </w:tr>
  </w:tbl>
  <w:p w14:paraId="1902083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E39A3" w14:textId="77777777" w:rsidR="0056799D" w:rsidRDefault="0056799D" w:rsidP="003C599D">
      <w:pPr>
        <w:spacing w:line="240" w:lineRule="auto"/>
      </w:pPr>
      <w:r>
        <w:separator/>
      </w:r>
    </w:p>
  </w:footnote>
  <w:footnote w:type="continuationSeparator" w:id="0">
    <w:p w14:paraId="60908655" w14:textId="77777777" w:rsidR="0056799D" w:rsidRDefault="0056799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9D"/>
    <w:rsid w:val="000040E2"/>
    <w:rsid w:val="00005913"/>
    <w:rsid w:val="000065C2"/>
    <w:rsid w:val="000160A7"/>
    <w:rsid w:val="00020440"/>
    <w:rsid w:val="00024F5D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0FB4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597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99D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AAC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2EA7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E4F34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7D8570"/>
  <w15:chartTrackingRefBased/>
  <w15:docId w15:val="{00B02A41-274C-4256-BFBA-22C2C7CA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3.tif"/><Relationship Id="rId13" Type="http://schemas.openxmlformats.org/officeDocument/2006/relationships/image" Target="media/image4.tif"/><Relationship Id="rId18" Type="http://schemas.openxmlformats.org/officeDocument/2006/relationships/image" Target="media/image60.tif"/><Relationship Id="rId26" Type="http://schemas.openxmlformats.org/officeDocument/2006/relationships/image" Target="media/image100.tif"/><Relationship Id="rId3" Type="http://schemas.openxmlformats.org/officeDocument/2006/relationships/settings" Target="settings.xml"/><Relationship Id="rId21" Type="http://schemas.openxmlformats.org/officeDocument/2006/relationships/image" Target="media/image8.tif"/><Relationship Id="rId7" Type="http://schemas.openxmlformats.org/officeDocument/2006/relationships/image" Target="media/image1.tif"/><Relationship Id="rId12" Type="http://schemas.openxmlformats.org/officeDocument/2006/relationships/image" Target="media/image30.tif"/><Relationship Id="rId17" Type="http://schemas.openxmlformats.org/officeDocument/2006/relationships/image" Target="media/image6.tif"/><Relationship Id="rId25" Type="http://schemas.openxmlformats.org/officeDocument/2006/relationships/image" Target="media/image10.t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0.tif"/><Relationship Id="rId20" Type="http://schemas.openxmlformats.org/officeDocument/2006/relationships/image" Target="media/image70.tif"/><Relationship Id="rId29" Type="http://schemas.openxmlformats.org/officeDocument/2006/relationships/image" Target="media/image12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24" Type="http://schemas.openxmlformats.org/officeDocument/2006/relationships/image" Target="media/image90.ti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tif"/><Relationship Id="rId23" Type="http://schemas.openxmlformats.org/officeDocument/2006/relationships/image" Target="media/image9.tif"/><Relationship Id="rId28" Type="http://schemas.openxmlformats.org/officeDocument/2006/relationships/image" Target="media/image110.tif"/><Relationship Id="rId10" Type="http://schemas.openxmlformats.org/officeDocument/2006/relationships/image" Target="media/image20.tif"/><Relationship Id="rId19" Type="http://schemas.openxmlformats.org/officeDocument/2006/relationships/image" Target="media/image7.ti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image" Target="media/image40.tif"/><Relationship Id="rId22" Type="http://schemas.openxmlformats.org/officeDocument/2006/relationships/image" Target="media/image80.tif"/><Relationship Id="rId27" Type="http://schemas.openxmlformats.org/officeDocument/2006/relationships/image" Target="media/image11.tif"/><Relationship Id="rId30" Type="http://schemas.openxmlformats.org/officeDocument/2006/relationships/image" Target="media/image120.ti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2016-12-08T14:25:00Z</cp:lastPrinted>
  <dcterms:created xsi:type="dcterms:W3CDTF">2020-12-07T14:45:00Z</dcterms:created>
  <dcterms:modified xsi:type="dcterms:W3CDTF">2020-12-10T08:22:00Z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